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E0" w:rsidRDefault="006A66E0" w:rsidP="00E35299">
      <w:pPr>
        <w:jc w:val="center"/>
        <w:rPr>
          <w:rFonts w:ascii="Arial" w:hAnsi="Arial" w:cs="Arial"/>
          <w:b/>
        </w:rPr>
      </w:pPr>
    </w:p>
    <w:p w:rsidR="00795EEC" w:rsidRPr="00834E98" w:rsidRDefault="00795EEC" w:rsidP="00795EEC">
      <w:pPr>
        <w:pStyle w:val="Nadpis1"/>
      </w:pPr>
      <w:r w:rsidRPr="002344D6">
        <w:t>SMLOUVA</w:t>
      </w:r>
      <w:r w:rsidRPr="00834E98">
        <w:t xml:space="preserve"> O DÍLO</w:t>
      </w:r>
    </w:p>
    <w:p w:rsidR="00795EEC" w:rsidRPr="00F07A0E" w:rsidRDefault="00795EEC" w:rsidP="00795EEC">
      <w:pPr>
        <w:pStyle w:val="Nadpis2"/>
        <w:numPr>
          <w:ilvl w:val="0"/>
          <w:numId w:val="35"/>
        </w:numPr>
        <w:spacing w:before="240" w:after="240"/>
        <w:contextualSpacing/>
      </w:pPr>
      <w:r w:rsidRPr="00F07A0E">
        <w:t>Smluvní strany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5"/>
        <w:gridCol w:w="8363"/>
      </w:tblGrid>
      <w:tr w:rsidR="00795EEC" w:rsidTr="001B6641">
        <w:tc>
          <w:tcPr>
            <w:tcW w:w="925" w:type="dxa"/>
          </w:tcPr>
          <w:p w:rsidR="00795EEC" w:rsidRPr="00D40C77" w:rsidRDefault="00795EEC" w:rsidP="001B6641">
            <w:pPr>
              <w:rPr>
                <w:rStyle w:val="TextGREEN"/>
                <w:b/>
              </w:rPr>
            </w:pPr>
            <w:r w:rsidRPr="00D40C77">
              <w:rPr>
                <w:rStyle w:val="TextGREEN"/>
                <w:b/>
              </w:rPr>
              <w:t>1.</w:t>
            </w:r>
          </w:p>
        </w:tc>
        <w:tc>
          <w:tcPr>
            <w:tcW w:w="8363" w:type="dxa"/>
          </w:tcPr>
          <w:p w:rsidR="00795EEC" w:rsidRDefault="00795EEC" w:rsidP="001B6641">
            <w:r w:rsidRPr="00681505">
              <w:rPr>
                <w:b/>
              </w:rPr>
              <w:t>České Švýcarsko o.p.s.</w:t>
            </w:r>
            <w:r w:rsidRPr="000E78A5">
              <w:t xml:space="preserve"> </w:t>
            </w:r>
          </w:p>
          <w:p w:rsidR="00795EEC" w:rsidRPr="000E78A5" w:rsidRDefault="00795EEC" w:rsidP="001B6641">
            <w:proofErr w:type="spellStart"/>
            <w:r>
              <w:t>Křinické</w:t>
            </w:r>
            <w:proofErr w:type="spellEnd"/>
            <w:r>
              <w:t xml:space="preserve"> náměstí</w:t>
            </w:r>
            <w:r w:rsidRPr="000E78A5">
              <w:t xml:space="preserve"> 1</w:t>
            </w:r>
            <w:r>
              <w:t>161</w:t>
            </w:r>
            <w:r w:rsidRPr="000E78A5">
              <w:t>/</w:t>
            </w:r>
            <w:r>
              <w:t>10</w:t>
            </w:r>
            <w:r w:rsidRPr="000E78A5">
              <w:t>, Krásná Lípa</w:t>
            </w:r>
            <w:r>
              <w:t>,</w:t>
            </w:r>
            <w:r w:rsidRPr="000E78A5">
              <w:t xml:space="preserve"> PSČ 407 46</w:t>
            </w:r>
          </w:p>
          <w:p w:rsidR="00795EEC" w:rsidRPr="000E78A5" w:rsidRDefault="00795EEC" w:rsidP="001B6641">
            <w:r w:rsidRPr="000E78A5">
              <w:t>Zapsáno: 17. října 2001 v rejstříku obecně prospěšných společností, vedeného Krajským</w:t>
            </w:r>
            <w:r>
              <w:t xml:space="preserve"> </w:t>
            </w:r>
            <w:r w:rsidRPr="000E78A5">
              <w:t>soudem v Ústí nad Labem, oddíl O, vložka 101</w:t>
            </w:r>
          </w:p>
          <w:p w:rsidR="00795EEC" w:rsidRPr="000E78A5" w:rsidRDefault="00795EEC" w:rsidP="001B6641">
            <w:r w:rsidRPr="000E78A5">
              <w:t xml:space="preserve">jménem které jedná: </w:t>
            </w:r>
            <w:r>
              <w:t>Filip Brodský</w:t>
            </w:r>
            <w:r w:rsidRPr="000E78A5">
              <w:t>, ředitel</w:t>
            </w:r>
          </w:p>
          <w:p w:rsidR="00795EEC" w:rsidRPr="000E78A5" w:rsidRDefault="00795EEC" w:rsidP="001B6641">
            <w:r w:rsidRPr="000E78A5">
              <w:t>IČ: 25436911</w:t>
            </w:r>
          </w:p>
          <w:p w:rsidR="00795EEC" w:rsidRPr="000E78A5" w:rsidRDefault="00795EEC" w:rsidP="001B6641">
            <w:r w:rsidRPr="000E78A5">
              <w:t>DIČ: CZ25436911</w:t>
            </w:r>
          </w:p>
          <w:p w:rsidR="00795EEC" w:rsidRDefault="00795EEC" w:rsidP="001B6641">
            <w:r w:rsidRPr="000E78A5">
              <w:t xml:space="preserve">dále jen </w:t>
            </w:r>
            <w:r>
              <w:t>„</w:t>
            </w:r>
            <w:r w:rsidRPr="000E78A5">
              <w:t>Objednatel</w:t>
            </w:r>
            <w:r>
              <w:t>“</w:t>
            </w:r>
          </w:p>
        </w:tc>
      </w:tr>
      <w:tr w:rsidR="00795EEC" w:rsidTr="001B6641">
        <w:trPr>
          <w:trHeight w:val="437"/>
        </w:trPr>
        <w:tc>
          <w:tcPr>
            <w:tcW w:w="925" w:type="dxa"/>
          </w:tcPr>
          <w:p w:rsidR="00795EEC" w:rsidRPr="00D40C77" w:rsidRDefault="00795EEC" w:rsidP="001B6641">
            <w:pPr>
              <w:rPr>
                <w:rStyle w:val="TextGREEN"/>
                <w:b/>
                <w:bCs/>
              </w:rPr>
            </w:pPr>
          </w:p>
        </w:tc>
        <w:tc>
          <w:tcPr>
            <w:tcW w:w="8363" w:type="dxa"/>
          </w:tcPr>
          <w:p w:rsidR="00795EEC" w:rsidRDefault="00795EEC" w:rsidP="001B6641"/>
        </w:tc>
      </w:tr>
      <w:tr w:rsidR="00795EEC" w:rsidTr="001B6641">
        <w:tc>
          <w:tcPr>
            <w:tcW w:w="925" w:type="dxa"/>
          </w:tcPr>
          <w:p w:rsidR="00795EEC" w:rsidRPr="00F426A7" w:rsidRDefault="00795EEC" w:rsidP="001B6641">
            <w:pPr>
              <w:rPr>
                <w:rStyle w:val="TextGREEN"/>
                <w:b/>
                <w:bCs/>
              </w:rPr>
            </w:pPr>
            <w:r w:rsidRPr="00F426A7">
              <w:rPr>
                <w:rStyle w:val="TextGREEN"/>
                <w:b/>
                <w:bCs/>
              </w:rPr>
              <w:t>2.</w:t>
            </w:r>
          </w:p>
        </w:tc>
        <w:tc>
          <w:tcPr>
            <w:tcW w:w="8363" w:type="dxa"/>
          </w:tcPr>
          <w:p w:rsidR="00795EEC" w:rsidRDefault="00795EEC" w:rsidP="001B6641">
            <w:pPr>
              <w:shd w:val="clear" w:color="auto" w:fill="FFFFFF"/>
              <w:spacing w:after="48"/>
              <w:outlineLvl w:val="3"/>
              <w:rPr>
                <w:b/>
                <w:bCs/>
                <w:color w:val="808080"/>
                <w:szCs w:val="22"/>
              </w:rPr>
            </w:pPr>
            <w:r>
              <w:rPr>
                <w:b/>
                <w:bCs/>
                <w:color w:val="808080"/>
                <w:szCs w:val="22"/>
              </w:rPr>
              <w:t>Název:</w:t>
            </w:r>
          </w:p>
          <w:p w:rsidR="00795EEC" w:rsidRPr="00F1154F" w:rsidRDefault="00795EEC" w:rsidP="001B6641">
            <w:pPr>
              <w:shd w:val="clear" w:color="auto" w:fill="FFFFFF"/>
              <w:spacing w:after="48"/>
              <w:outlineLvl w:val="3"/>
              <w:rPr>
                <w:bCs/>
                <w:color w:val="808080"/>
                <w:szCs w:val="22"/>
              </w:rPr>
            </w:pPr>
            <w:r w:rsidRPr="00F1154F">
              <w:rPr>
                <w:bCs/>
                <w:color w:val="808080"/>
                <w:szCs w:val="22"/>
              </w:rPr>
              <w:t>Adresa:</w:t>
            </w:r>
          </w:p>
          <w:p w:rsidR="00795EEC" w:rsidRPr="00F1154F" w:rsidRDefault="00795EEC" w:rsidP="001B6641">
            <w:pPr>
              <w:shd w:val="clear" w:color="auto" w:fill="FFFFFF"/>
              <w:spacing w:after="48"/>
              <w:outlineLvl w:val="3"/>
              <w:rPr>
                <w:bCs/>
                <w:color w:val="808080"/>
                <w:szCs w:val="22"/>
              </w:rPr>
            </w:pPr>
            <w:r w:rsidRPr="00F1154F">
              <w:rPr>
                <w:bCs/>
                <w:color w:val="808080"/>
                <w:szCs w:val="22"/>
              </w:rPr>
              <w:t>Zapsáno:</w:t>
            </w:r>
          </w:p>
          <w:p w:rsidR="00795EEC" w:rsidRDefault="00795EEC" w:rsidP="001B6641">
            <w:pPr>
              <w:shd w:val="clear" w:color="auto" w:fill="FFFFFF"/>
              <w:spacing w:after="48"/>
              <w:outlineLvl w:val="3"/>
              <w:rPr>
                <w:b/>
                <w:bCs/>
                <w:color w:val="808080"/>
                <w:szCs w:val="22"/>
              </w:rPr>
            </w:pPr>
            <w:r>
              <w:rPr>
                <w:b/>
                <w:bCs/>
                <w:color w:val="808080"/>
                <w:szCs w:val="22"/>
              </w:rPr>
              <w:t>Zastoupená:</w:t>
            </w:r>
          </w:p>
          <w:p w:rsidR="00795EEC" w:rsidRPr="00F1154F" w:rsidRDefault="00795EEC" w:rsidP="001B6641">
            <w:pPr>
              <w:shd w:val="clear" w:color="auto" w:fill="FFFFFF"/>
              <w:spacing w:after="48"/>
              <w:outlineLvl w:val="3"/>
              <w:rPr>
                <w:bCs/>
                <w:color w:val="808080"/>
                <w:szCs w:val="22"/>
              </w:rPr>
            </w:pPr>
            <w:r w:rsidRPr="00F1154F">
              <w:rPr>
                <w:bCs/>
                <w:color w:val="808080"/>
                <w:szCs w:val="22"/>
              </w:rPr>
              <w:t>Bankovní spojení:</w:t>
            </w:r>
          </w:p>
          <w:p w:rsidR="00795EEC" w:rsidRPr="00F426A7" w:rsidRDefault="00795EEC" w:rsidP="001B6641">
            <w:pPr>
              <w:shd w:val="clear" w:color="auto" w:fill="FFFFFF"/>
              <w:spacing w:line="312" w:lineRule="atLeast"/>
              <w:rPr>
                <w:color w:val="808080"/>
                <w:szCs w:val="22"/>
              </w:rPr>
            </w:pPr>
            <w:r w:rsidRPr="00F426A7">
              <w:rPr>
                <w:color w:val="808080"/>
                <w:szCs w:val="22"/>
              </w:rPr>
              <w:t xml:space="preserve">IČO: </w:t>
            </w:r>
            <w:r w:rsidRPr="00F426A7">
              <w:rPr>
                <w:color w:val="808080"/>
                <w:szCs w:val="22"/>
              </w:rPr>
              <w:br/>
              <w:t xml:space="preserve">DIČ: </w:t>
            </w:r>
          </w:p>
          <w:p w:rsidR="00795EEC" w:rsidRPr="00F426A7" w:rsidRDefault="00795EEC" w:rsidP="001B6641">
            <w:r w:rsidRPr="00F426A7">
              <w:t>dále jen „Zhotovitel“</w:t>
            </w:r>
          </w:p>
        </w:tc>
      </w:tr>
    </w:tbl>
    <w:p w:rsidR="00795EEC" w:rsidRDefault="00795EEC" w:rsidP="00795EEC"/>
    <w:p w:rsidR="00795EEC" w:rsidRPr="000E78A5" w:rsidRDefault="00795EEC" w:rsidP="00795EEC"/>
    <w:p w:rsidR="00795EEC" w:rsidRPr="000E78A5" w:rsidRDefault="00795EEC" w:rsidP="00795EEC">
      <w:pPr>
        <w:jc w:val="both"/>
      </w:pPr>
      <w:r>
        <w:t>Smluvní strany s</w:t>
      </w:r>
      <w:r w:rsidRPr="000E78A5">
        <w:t>e</w:t>
      </w:r>
      <w:r>
        <w:t xml:space="preserve"> </w:t>
      </w:r>
      <w:r w:rsidRPr="000E78A5">
        <w:t>dohodly, že tento závazkový vztah a vztahy z něj vyplývající se řídí Obchodním zákoníkem v</w:t>
      </w:r>
      <w:r>
        <w:t> </w:t>
      </w:r>
      <w:r w:rsidRPr="000E78A5">
        <w:t>platném</w:t>
      </w:r>
      <w:r>
        <w:t xml:space="preserve"> </w:t>
      </w:r>
      <w:r w:rsidRPr="000E78A5">
        <w:t xml:space="preserve">znění podle § 262/1 a § </w:t>
      </w:r>
      <w:smartTag w:uri="urn:schemas-microsoft-com:office:smarttags" w:element="metricconverter">
        <w:smartTagPr>
          <w:attr w:name="ProductID" w:val="536 a"/>
        </w:smartTagPr>
        <w:r w:rsidRPr="000E78A5">
          <w:t>536 a</w:t>
        </w:r>
      </w:smartTag>
      <w:r w:rsidRPr="000E78A5">
        <w:t xml:space="preserve"> násl. tohoto zákoníku.</w:t>
      </w:r>
    </w:p>
    <w:p w:rsidR="00795EEC" w:rsidRDefault="00795EEC" w:rsidP="00795EEC">
      <w:pPr>
        <w:jc w:val="both"/>
      </w:pPr>
      <w:r w:rsidRPr="000E78A5">
        <w:t>Smluvní strany prohlašují, že údaje uvedené v tomto článku smlouvy a taktéž oprávnění k</w:t>
      </w:r>
      <w:r>
        <w:t> </w:t>
      </w:r>
      <w:r w:rsidRPr="000E78A5">
        <w:t>podnikání</w:t>
      </w:r>
      <w:r>
        <w:t xml:space="preserve"> </w:t>
      </w:r>
      <w:r w:rsidRPr="000E78A5">
        <w:t>jsou v souladu s právní skutečností v době uzavření smlouvy. Smluvní strany se zavazují, že případné</w:t>
      </w:r>
      <w:r>
        <w:t xml:space="preserve"> </w:t>
      </w:r>
      <w:r w:rsidRPr="000E78A5">
        <w:t>změny dotčených údajů oznámí bez prodlení druhé smluvní straně.</w:t>
      </w:r>
    </w:p>
    <w:p w:rsidR="00795EEC" w:rsidRDefault="00795EEC" w:rsidP="00795EEC">
      <w:pPr>
        <w:jc w:val="both"/>
      </w:pPr>
    </w:p>
    <w:p w:rsidR="00795EEC" w:rsidRPr="00F07A0E" w:rsidRDefault="00795EEC" w:rsidP="00795EEC">
      <w:pPr>
        <w:pStyle w:val="Nadpis2"/>
        <w:numPr>
          <w:ilvl w:val="0"/>
          <w:numId w:val="35"/>
        </w:numPr>
        <w:spacing w:before="240" w:after="240"/>
        <w:contextualSpacing/>
      </w:pPr>
      <w:r w:rsidRPr="00F07A0E">
        <w:t>Předmět smlouvy</w:t>
      </w:r>
    </w:p>
    <w:p w:rsidR="00795EEC" w:rsidRDefault="00795EEC" w:rsidP="00795EEC">
      <w:pPr>
        <w:tabs>
          <w:tab w:val="left" w:pos="720"/>
        </w:tabs>
        <w:suppressAutoHyphens/>
        <w:jc w:val="both"/>
        <w:rPr>
          <w:color w:val="7F7F7F"/>
          <w:szCs w:val="22"/>
        </w:rPr>
      </w:pPr>
      <w:r w:rsidRPr="00580D94">
        <w:rPr>
          <w:color w:val="7F7F7F"/>
          <w:szCs w:val="22"/>
        </w:rPr>
        <w:t xml:space="preserve">Zhotovitel se zavazuje, že pro objednatele zajistí </w:t>
      </w:r>
      <w:r>
        <w:rPr>
          <w:color w:val="7F7F7F"/>
          <w:szCs w:val="22"/>
        </w:rPr>
        <w:t xml:space="preserve">grafickou přípravu, tisk a dodání tiskovin k </w:t>
      </w:r>
      <w:r w:rsidRPr="00580D94">
        <w:rPr>
          <w:color w:val="7F7F7F"/>
          <w:szCs w:val="22"/>
        </w:rPr>
        <w:t>projektu „</w:t>
      </w:r>
      <w:r>
        <w:rPr>
          <w:color w:val="7F7F7F"/>
          <w:szCs w:val="22"/>
        </w:rPr>
        <w:t>Turistické akce Českého Švýcarska</w:t>
      </w:r>
      <w:r w:rsidRPr="00580D94">
        <w:rPr>
          <w:color w:val="7F7F7F"/>
          <w:szCs w:val="22"/>
        </w:rPr>
        <w:t>“, dále jen „</w:t>
      </w:r>
      <w:r>
        <w:rPr>
          <w:color w:val="7F7F7F"/>
          <w:szCs w:val="22"/>
        </w:rPr>
        <w:t>projekt</w:t>
      </w:r>
      <w:r w:rsidRPr="00580D94">
        <w:rPr>
          <w:color w:val="7F7F7F"/>
          <w:szCs w:val="22"/>
        </w:rPr>
        <w:t>“</w:t>
      </w:r>
      <w:r>
        <w:rPr>
          <w:color w:val="7F7F7F"/>
          <w:szCs w:val="22"/>
        </w:rPr>
        <w:t>. Tiskoviny dodá</w:t>
      </w:r>
      <w:r w:rsidRPr="00580D94">
        <w:rPr>
          <w:color w:val="7F7F7F"/>
          <w:szCs w:val="22"/>
        </w:rPr>
        <w:t xml:space="preserve"> </w:t>
      </w:r>
      <w:r>
        <w:rPr>
          <w:color w:val="7F7F7F"/>
          <w:szCs w:val="22"/>
        </w:rPr>
        <w:t>dle specifikace níže, v požadované kvalitě, dle charakteru elektronicky ve formátu PDF (vč. otevřených dat) a tištěnou podobu v nákladu dle zadání</w:t>
      </w:r>
      <w:r w:rsidRPr="00580D94">
        <w:rPr>
          <w:color w:val="7F7F7F"/>
          <w:szCs w:val="22"/>
        </w:rPr>
        <w:t>.</w:t>
      </w:r>
    </w:p>
    <w:p w:rsidR="00795EEC" w:rsidRDefault="00795EEC" w:rsidP="00795EEC">
      <w:pPr>
        <w:autoSpaceDE w:val="0"/>
        <w:autoSpaceDN w:val="0"/>
        <w:adjustRightInd w:val="0"/>
        <w:jc w:val="both"/>
        <w:rPr>
          <w:color w:val="808080"/>
          <w:szCs w:val="22"/>
        </w:rPr>
      </w:pPr>
      <w:r w:rsidRPr="004C24E8">
        <w:rPr>
          <w:color w:val="808080"/>
          <w:szCs w:val="22"/>
        </w:rPr>
        <w:lastRenderedPageBreak/>
        <w:t xml:space="preserve">Předmětem této zakázky je grafické zpracování, předtisková příprava a tisk </w:t>
      </w:r>
      <w:r>
        <w:rPr>
          <w:color w:val="808080"/>
          <w:szCs w:val="22"/>
        </w:rPr>
        <w:t>DL letáků</w:t>
      </w:r>
      <w:r w:rsidRPr="004C24E8">
        <w:rPr>
          <w:color w:val="808080"/>
          <w:szCs w:val="22"/>
        </w:rPr>
        <w:t xml:space="preserve">. </w:t>
      </w:r>
      <w:r>
        <w:rPr>
          <w:color w:val="808080"/>
          <w:szCs w:val="22"/>
        </w:rPr>
        <w:t xml:space="preserve">Všechny výstupy </w:t>
      </w:r>
      <w:r w:rsidRPr="004C24E8">
        <w:rPr>
          <w:color w:val="808080"/>
          <w:szCs w:val="22"/>
        </w:rPr>
        <w:t>musí být řádně označen</w:t>
      </w:r>
      <w:r>
        <w:rPr>
          <w:color w:val="808080"/>
          <w:szCs w:val="22"/>
        </w:rPr>
        <w:t>y</w:t>
      </w:r>
      <w:r w:rsidRPr="004C24E8">
        <w:rPr>
          <w:color w:val="808080"/>
          <w:szCs w:val="22"/>
        </w:rPr>
        <w:t xml:space="preserve"> v souladu s pravidly publicity projektu větou: „</w:t>
      </w:r>
      <w:r>
        <w:rPr>
          <w:color w:val="808080"/>
          <w:szCs w:val="22"/>
        </w:rPr>
        <w:t xml:space="preserve">Projekt </w:t>
      </w:r>
      <w:r w:rsidRPr="000C2267">
        <w:rPr>
          <w:color w:val="808080"/>
          <w:szCs w:val="22"/>
        </w:rPr>
        <w:t>Turistické akce v Českém Švýcarsku je podpořený Ministerstvem pro místní rozvoj ČR ”.</w:t>
      </w:r>
    </w:p>
    <w:p w:rsidR="00795EEC" w:rsidRPr="004C24E8" w:rsidRDefault="00795EEC" w:rsidP="00795EEC">
      <w:pPr>
        <w:autoSpaceDE w:val="0"/>
        <w:autoSpaceDN w:val="0"/>
        <w:adjustRightInd w:val="0"/>
        <w:jc w:val="both"/>
        <w:rPr>
          <w:color w:val="808080"/>
          <w:szCs w:val="22"/>
        </w:rPr>
      </w:pPr>
      <w:r w:rsidRPr="004C24E8">
        <w:rPr>
          <w:color w:val="808080"/>
          <w:szCs w:val="22"/>
        </w:rPr>
        <w:t xml:space="preserve">Dále musí být označena </w:t>
      </w:r>
      <w:r>
        <w:rPr>
          <w:color w:val="808080"/>
          <w:szCs w:val="22"/>
        </w:rPr>
        <w:t>logotypy viz záhlaví výzvy/zadávací dokumentace</w:t>
      </w:r>
      <w:r w:rsidRPr="004C24E8">
        <w:rPr>
          <w:color w:val="808080"/>
          <w:szCs w:val="22"/>
        </w:rPr>
        <w:t xml:space="preserve"> (</w:t>
      </w:r>
      <w:r>
        <w:rPr>
          <w:color w:val="808080"/>
          <w:szCs w:val="22"/>
        </w:rPr>
        <w:t>MMR</w:t>
      </w:r>
      <w:r w:rsidRPr="004C24E8">
        <w:rPr>
          <w:color w:val="808080"/>
          <w:szCs w:val="22"/>
        </w:rPr>
        <w:t xml:space="preserve">), které dodá zadavatel a zároveň </w:t>
      </w:r>
      <w:r>
        <w:rPr>
          <w:color w:val="808080"/>
          <w:szCs w:val="22"/>
        </w:rPr>
        <w:t>logy partnerů projektu</w:t>
      </w:r>
      <w:r w:rsidRPr="004C24E8">
        <w:rPr>
          <w:color w:val="808080"/>
          <w:szCs w:val="22"/>
        </w:rPr>
        <w:t>.</w:t>
      </w:r>
    </w:p>
    <w:p w:rsidR="00795EEC" w:rsidRDefault="00795EEC" w:rsidP="00795EEC">
      <w:pPr>
        <w:jc w:val="both"/>
        <w:rPr>
          <w:bCs/>
          <w:color w:val="808080"/>
          <w:szCs w:val="22"/>
        </w:rPr>
      </w:pPr>
    </w:p>
    <w:p w:rsidR="00795EEC" w:rsidRPr="004C24E8" w:rsidRDefault="00795EEC" w:rsidP="00795EEC">
      <w:pPr>
        <w:jc w:val="both"/>
        <w:rPr>
          <w:bCs/>
          <w:color w:val="808080"/>
          <w:szCs w:val="22"/>
        </w:rPr>
      </w:pPr>
      <w:r w:rsidRPr="004C24E8">
        <w:rPr>
          <w:bCs/>
          <w:color w:val="808080"/>
          <w:szCs w:val="22"/>
        </w:rPr>
        <w:t>Zakázka zahrnuje:</w:t>
      </w:r>
    </w:p>
    <w:p w:rsidR="00795EEC" w:rsidRPr="00DD1551" w:rsidRDefault="00795EEC" w:rsidP="00795EEC">
      <w:pPr>
        <w:numPr>
          <w:ilvl w:val="0"/>
          <w:numId w:val="13"/>
        </w:numPr>
        <w:spacing w:line="240" w:lineRule="auto"/>
        <w:jc w:val="both"/>
        <w:rPr>
          <w:color w:val="808080"/>
          <w:szCs w:val="22"/>
        </w:rPr>
      </w:pPr>
      <w:r w:rsidRPr="004C24E8">
        <w:rPr>
          <w:bCs/>
          <w:color w:val="808080"/>
          <w:szCs w:val="22"/>
        </w:rPr>
        <w:t xml:space="preserve">Grafický návrh </w:t>
      </w:r>
      <w:r w:rsidRPr="004C24E8">
        <w:rPr>
          <w:color w:val="808080"/>
          <w:szCs w:val="22"/>
        </w:rPr>
        <w:t>(základní layout</w:t>
      </w:r>
      <w:r>
        <w:rPr>
          <w:color w:val="808080"/>
          <w:szCs w:val="22"/>
        </w:rPr>
        <w:t xml:space="preserve"> + k výběru 3 varianty vnitřního návrhu v kombinaci text a schéma mapy</w:t>
      </w:r>
      <w:r w:rsidRPr="004C24E8">
        <w:rPr>
          <w:bCs/>
          <w:color w:val="808080"/>
          <w:szCs w:val="22"/>
        </w:rPr>
        <w:t>)</w:t>
      </w:r>
    </w:p>
    <w:p w:rsidR="00795EEC" w:rsidRPr="004C24E8" w:rsidRDefault="00795EEC" w:rsidP="00795EEC">
      <w:pPr>
        <w:numPr>
          <w:ilvl w:val="0"/>
          <w:numId w:val="13"/>
        </w:numPr>
        <w:spacing w:line="240" w:lineRule="auto"/>
        <w:jc w:val="both"/>
        <w:rPr>
          <w:color w:val="808080"/>
          <w:szCs w:val="22"/>
        </w:rPr>
      </w:pPr>
      <w:r w:rsidRPr="004C24E8">
        <w:rPr>
          <w:bCs/>
          <w:color w:val="808080"/>
          <w:szCs w:val="22"/>
        </w:rPr>
        <w:t>Sazba</w:t>
      </w:r>
    </w:p>
    <w:p w:rsidR="00795EEC" w:rsidRPr="004C24E8" w:rsidRDefault="00795EEC" w:rsidP="00795EEC">
      <w:pPr>
        <w:numPr>
          <w:ilvl w:val="0"/>
          <w:numId w:val="13"/>
        </w:numPr>
        <w:spacing w:line="240" w:lineRule="auto"/>
        <w:jc w:val="both"/>
        <w:rPr>
          <w:color w:val="808080"/>
          <w:szCs w:val="22"/>
        </w:rPr>
      </w:pPr>
      <w:r w:rsidRPr="004C24E8">
        <w:rPr>
          <w:bCs/>
          <w:color w:val="808080"/>
          <w:szCs w:val="22"/>
        </w:rPr>
        <w:t>Korekturní DTP práce</w:t>
      </w:r>
      <w:r>
        <w:rPr>
          <w:bCs/>
          <w:color w:val="808080"/>
          <w:szCs w:val="22"/>
        </w:rPr>
        <w:t xml:space="preserve"> (min. 3x – grafiky, textů, finální podoby)</w:t>
      </w:r>
    </w:p>
    <w:p w:rsidR="00795EEC" w:rsidRPr="004C24E8" w:rsidRDefault="00795EEC" w:rsidP="00795EEC">
      <w:pPr>
        <w:numPr>
          <w:ilvl w:val="0"/>
          <w:numId w:val="13"/>
        </w:numPr>
        <w:spacing w:line="240" w:lineRule="auto"/>
        <w:jc w:val="both"/>
        <w:rPr>
          <w:color w:val="808080"/>
          <w:szCs w:val="22"/>
        </w:rPr>
      </w:pPr>
      <w:r w:rsidRPr="004C24E8">
        <w:rPr>
          <w:bCs/>
          <w:color w:val="808080"/>
          <w:szCs w:val="22"/>
        </w:rPr>
        <w:t xml:space="preserve">Tisk </w:t>
      </w:r>
    </w:p>
    <w:p w:rsidR="00795EEC" w:rsidRPr="00A26B87" w:rsidRDefault="00795EEC" w:rsidP="00795EEC">
      <w:pPr>
        <w:numPr>
          <w:ilvl w:val="0"/>
          <w:numId w:val="13"/>
        </w:numPr>
        <w:tabs>
          <w:tab w:val="num" w:pos="1080"/>
        </w:tabs>
        <w:spacing w:line="240" w:lineRule="auto"/>
        <w:jc w:val="both"/>
        <w:rPr>
          <w:bCs/>
          <w:color w:val="808080"/>
          <w:szCs w:val="22"/>
        </w:rPr>
      </w:pPr>
      <w:r w:rsidRPr="00A26B87">
        <w:rPr>
          <w:bCs/>
          <w:color w:val="808080"/>
          <w:szCs w:val="22"/>
        </w:rPr>
        <w:t>Balení a doprava do sídla zadavatele</w:t>
      </w:r>
    </w:p>
    <w:p w:rsidR="00795EEC" w:rsidRDefault="00795EEC" w:rsidP="00795EEC">
      <w:pPr>
        <w:ind w:left="360"/>
        <w:jc w:val="both"/>
        <w:rPr>
          <w:color w:val="808080"/>
          <w:szCs w:val="22"/>
        </w:rPr>
      </w:pPr>
    </w:p>
    <w:p w:rsidR="00795EEC" w:rsidRDefault="00795EEC" w:rsidP="00795EEC">
      <w:pPr>
        <w:rPr>
          <w:b/>
          <w:bCs/>
          <w:color w:val="1F497D"/>
        </w:rPr>
      </w:pPr>
      <w:r>
        <w:rPr>
          <w:b/>
          <w:bCs/>
          <w:color w:val="1F497D"/>
        </w:rPr>
        <w:t>Technická specifikace:</w:t>
      </w:r>
    </w:p>
    <w:p w:rsidR="00795EEC" w:rsidRDefault="00795EEC" w:rsidP="00795EEC">
      <w:pPr>
        <w:rPr>
          <w:color w:val="1F497D"/>
        </w:rPr>
      </w:pPr>
      <w:r>
        <w:rPr>
          <w:color w:val="1F497D"/>
        </w:rPr>
        <w:t>Formát: DL leták 3 zlomy</w:t>
      </w:r>
    </w:p>
    <w:p w:rsidR="00795EEC" w:rsidRDefault="00795EEC" w:rsidP="00795EEC">
      <w:pPr>
        <w:rPr>
          <w:color w:val="1F497D"/>
        </w:rPr>
      </w:pPr>
      <w:r>
        <w:rPr>
          <w:color w:val="1F497D"/>
        </w:rPr>
        <w:t>Materiál: křída mat 150 g/m²</w:t>
      </w:r>
    </w:p>
    <w:p w:rsidR="00795EEC" w:rsidRDefault="00795EEC" w:rsidP="00795EEC">
      <w:pPr>
        <w:rPr>
          <w:color w:val="1F497D"/>
        </w:rPr>
      </w:pPr>
      <w:r>
        <w:rPr>
          <w:color w:val="1F497D"/>
        </w:rPr>
        <w:t>Barevnost: 4/4</w:t>
      </w:r>
    </w:p>
    <w:p w:rsidR="00795EEC" w:rsidRDefault="00795EEC" w:rsidP="00795EEC">
      <w:pPr>
        <w:rPr>
          <w:color w:val="1F497D"/>
        </w:rPr>
      </w:pPr>
      <w:r>
        <w:rPr>
          <w:color w:val="1F497D"/>
        </w:rPr>
        <w:t>Počet: 3000 ks</w:t>
      </w:r>
    </w:p>
    <w:p w:rsidR="00795EEC" w:rsidRDefault="00795EEC" w:rsidP="00795EEC">
      <w:pPr>
        <w:rPr>
          <w:color w:val="1F497D"/>
        </w:rPr>
      </w:pPr>
      <w:r>
        <w:rPr>
          <w:color w:val="1F497D"/>
        </w:rPr>
        <w:t>Obsah : text v kombinaci s fotografiemi (dodá zadavatel) + jednoduchá schematická mapa, profil cesty (vytvoří dodavatel)</w:t>
      </w:r>
    </w:p>
    <w:p w:rsidR="00795EEC" w:rsidRDefault="00795EEC" w:rsidP="00795EEC">
      <w:pPr>
        <w:jc w:val="both"/>
        <w:rPr>
          <w:rFonts w:ascii="Arial" w:hAnsi="Arial" w:cs="Arial"/>
        </w:rPr>
      </w:pPr>
      <w:r>
        <w:rPr>
          <w:color w:val="1F497D"/>
        </w:rPr>
        <w:t>Grafický design: dle manuálu ČSŠ (dodá zadavatel)</w:t>
      </w:r>
    </w:p>
    <w:p w:rsidR="00795EEC" w:rsidRPr="00580D94" w:rsidRDefault="00795EEC" w:rsidP="00795EEC">
      <w:pPr>
        <w:tabs>
          <w:tab w:val="left" w:pos="720"/>
        </w:tabs>
        <w:suppressAutoHyphens/>
        <w:jc w:val="both"/>
        <w:rPr>
          <w:color w:val="7F7F7F"/>
          <w:szCs w:val="22"/>
        </w:rPr>
      </w:pPr>
    </w:p>
    <w:p w:rsidR="00795EEC" w:rsidRDefault="00795EEC" w:rsidP="00795EEC">
      <w:pPr>
        <w:autoSpaceDE w:val="0"/>
        <w:autoSpaceDN w:val="0"/>
        <w:adjustRightInd w:val="0"/>
        <w:jc w:val="both"/>
        <w:rPr>
          <w:rFonts w:cs="ArialMT"/>
          <w:szCs w:val="22"/>
          <w:lang w:eastAsia="cs-CZ"/>
        </w:rPr>
      </w:pPr>
      <w:r>
        <w:rPr>
          <w:rFonts w:cs="ArialMT"/>
          <w:szCs w:val="22"/>
          <w:lang w:eastAsia="cs-CZ"/>
        </w:rPr>
        <w:t>Ze strany objednatele budou poskytnuty texty s fotografiemi, které má zhotovitel povinnost použít. Texty i fotografie zůstávají v majetku objednatele a zhotovitel je může použít pouze pro účely realizace této zakázky.</w:t>
      </w:r>
    </w:p>
    <w:p w:rsidR="00795EEC" w:rsidRPr="00127CCE" w:rsidRDefault="00795EEC" w:rsidP="00795EEC">
      <w:pPr>
        <w:autoSpaceDE w:val="0"/>
        <w:autoSpaceDN w:val="0"/>
        <w:adjustRightInd w:val="0"/>
        <w:ind w:left="708"/>
        <w:jc w:val="both"/>
        <w:rPr>
          <w:rFonts w:cs="ArialMT"/>
          <w:szCs w:val="22"/>
          <w:lang w:eastAsia="cs-CZ"/>
        </w:rPr>
      </w:pPr>
    </w:p>
    <w:p w:rsidR="00795EEC" w:rsidRDefault="00795EEC" w:rsidP="00795EEC">
      <w:pPr>
        <w:pStyle w:val="Nadpis2"/>
        <w:keepLines/>
        <w:numPr>
          <w:ilvl w:val="0"/>
          <w:numId w:val="35"/>
        </w:numPr>
        <w:spacing w:before="240" w:after="0"/>
        <w:contextualSpacing/>
        <w:jc w:val="center"/>
      </w:pPr>
      <w:r>
        <w:t>Práva a povinnosti Objednatele</w:t>
      </w:r>
    </w:p>
    <w:p w:rsidR="00795EEC" w:rsidRDefault="00795EEC" w:rsidP="00795EEC">
      <w:pPr>
        <w:pStyle w:val="Nadpis3"/>
        <w:keepLines/>
        <w:numPr>
          <w:ilvl w:val="0"/>
          <w:numId w:val="0"/>
        </w:numPr>
        <w:jc w:val="both"/>
      </w:pPr>
      <w:r>
        <w:t>Objednatel se zavazuje:</w:t>
      </w:r>
    </w:p>
    <w:p w:rsidR="00795EEC" w:rsidRPr="00764DE3" w:rsidRDefault="00795EEC" w:rsidP="00795EEC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color w:val="808080"/>
        </w:rPr>
      </w:pPr>
      <w:r>
        <w:t>P</w:t>
      </w:r>
      <w:r w:rsidRPr="00F056E2">
        <w:t>oskytovat dostatečnou součinnost p</w:t>
      </w:r>
      <w:r>
        <w:t>ři přípravě a před konáním</w:t>
      </w:r>
      <w:r w:rsidRPr="00F056E2">
        <w:t xml:space="preserve"> díla</w:t>
      </w:r>
      <w:r>
        <w:t>, především při precizaci zadání a včasného dodání potřebných dat ke zpracování díla.</w:t>
      </w:r>
    </w:p>
    <w:p w:rsidR="00795EEC" w:rsidRDefault="00795EEC" w:rsidP="00795EEC">
      <w:pPr>
        <w:numPr>
          <w:ilvl w:val="0"/>
          <w:numId w:val="24"/>
        </w:numPr>
        <w:spacing w:after="80"/>
        <w:ind w:left="567" w:hanging="578"/>
        <w:contextualSpacing/>
        <w:jc w:val="both"/>
      </w:pPr>
      <w:r>
        <w:t>I</w:t>
      </w:r>
      <w:r w:rsidRPr="000E222D">
        <w:t xml:space="preserve">nformovat zhotovitele s dostatečným předstihem o případných změnách v zadání </w:t>
      </w:r>
      <w:r>
        <w:t>či průběhu požadovaných prací.</w:t>
      </w:r>
    </w:p>
    <w:p w:rsidR="00795EEC" w:rsidRDefault="00795EEC" w:rsidP="00795EEC">
      <w:pPr>
        <w:numPr>
          <w:ilvl w:val="0"/>
          <w:numId w:val="24"/>
        </w:numPr>
        <w:spacing w:after="80"/>
        <w:ind w:left="567" w:hanging="567"/>
        <w:contextualSpacing/>
        <w:jc w:val="both"/>
      </w:pPr>
      <w:r>
        <w:t>Z</w:t>
      </w:r>
      <w:r w:rsidRPr="000E222D">
        <w:t>aplatit zhotoviteli za jeho činnost sjednanou úplatu.</w:t>
      </w:r>
    </w:p>
    <w:p w:rsidR="00795EEC" w:rsidRDefault="00795EEC" w:rsidP="00795EEC">
      <w:pPr>
        <w:jc w:val="both"/>
      </w:pPr>
    </w:p>
    <w:p w:rsidR="00795EEC" w:rsidRDefault="00795EEC" w:rsidP="00795EEC">
      <w:pPr>
        <w:jc w:val="both"/>
      </w:pPr>
    </w:p>
    <w:p w:rsidR="00795EEC" w:rsidRDefault="00795EEC" w:rsidP="00795EEC">
      <w:pPr>
        <w:jc w:val="both"/>
      </w:pPr>
    </w:p>
    <w:p w:rsidR="00795EEC" w:rsidRDefault="00795EEC" w:rsidP="00795EEC">
      <w:pPr>
        <w:jc w:val="both"/>
      </w:pPr>
    </w:p>
    <w:p w:rsidR="00795EEC" w:rsidRDefault="00795EEC" w:rsidP="00795EEC">
      <w:pPr>
        <w:jc w:val="both"/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0"/>
        <w:contextualSpacing/>
        <w:jc w:val="center"/>
      </w:pPr>
      <w:r>
        <w:lastRenderedPageBreak/>
        <w:t>Práva a povinnosti Zhotovitele</w:t>
      </w:r>
    </w:p>
    <w:p w:rsidR="00795EEC" w:rsidRDefault="00795EEC" w:rsidP="00795EEC">
      <w:pPr>
        <w:pStyle w:val="Nadpis3"/>
        <w:numPr>
          <w:ilvl w:val="0"/>
          <w:numId w:val="0"/>
        </w:numPr>
      </w:pPr>
      <w:r>
        <w:t>Zhotovitel se zavazuje:</w:t>
      </w:r>
    </w:p>
    <w:p w:rsidR="00795EEC" w:rsidRPr="00A50AA4" w:rsidRDefault="00795EEC" w:rsidP="00795EEC">
      <w:pPr>
        <w:numPr>
          <w:ilvl w:val="0"/>
          <w:numId w:val="23"/>
        </w:numPr>
        <w:spacing w:line="240" w:lineRule="auto"/>
        <w:ind w:left="567" w:hanging="567"/>
        <w:contextualSpacing/>
        <w:jc w:val="both"/>
        <w:rPr>
          <w:color w:val="7F7F7F"/>
          <w:szCs w:val="22"/>
        </w:rPr>
      </w:pPr>
      <w:r w:rsidRPr="00A50AA4">
        <w:rPr>
          <w:color w:val="7F7F7F"/>
          <w:szCs w:val="22"/>
        </w:rPr>
        <w:t xml:space="preserve">Postupovat při plnění předmětu této smlouvy výhradně dle pokynů a s předchozím písemným souhlasem objednatele, v řádné kvalitě a v dohodnuté lhůtě jej objednateli předat. </w:t>
      </w:r>
    </w:p>
    <w:p w:rsidR="00795EEC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580D94">
        <w:rPr>
          <w:color w:val="7F7F7F"/>
          <w:szCs w:val="22"/>
        </w:rPr>
        <w:t xml:space="preserve">Zhotovitel je povinen dílo zhotovit v souladu s finálními grafickými návrhy odsouhlasené emailem zástupcem objednatele, kterým je pro účely této smlouvy: </w:t>
      </w:r>
      <w:r>
        <w:rPr>
          <w:color w:val="7F7F7F"/>
          <w:szCs w:val="22"/>
        </w:rPr>
        <w:t>Mgr. Dana Štefáčková, dana.stefackova©ceskesvycarsko.cz</w:t>
      </w:r>
      <w:r w:rsidRPr="00580D94">
        <w:rPr>
          <w:color w:val="7F7F7F"/>
          <w:szCs w:val="22"/>
        </w:rPr>
        <w:t>. Zhotovitel je povinen jakékoliv případné změny, úpravy, či odchylky od zadání před jejich provedením konzultovat a nechat schválit uvedeným zástupcem objednatele.</w:t>
      </w:r>
      <w:r w:rsidRPr="00580D94">
        <w:rPr>
          <w:color w:val="7F7F7F"/>
        </w:rPr>
        <w:t xml:space="preserve"> </w:t>
      </w:r>
    </w:p>
    <w:p w:rsidR="00795EEC" w:rsidRPr="00A50AA4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  <w:szCs w:val="22"/>
        </w:rPr>
      </w:pPr>
      <w:r w:rsidRPr="00A50AA4">
        <w:rPr>
          <w:color w:val="7F7F7F"/>
          <w:szCs w:val="22"/>
        </w:rPr>
        <w:t xml:space="preserve">Pokud nebude dílo zhotoveno a dodáno v souladu s podmínkami uvedenými </w:t>
      </w:r>
      <w:r>
        <w:rPr>
          <w:color w:val="7F7F7F"/>
          <w:szCs w:val="22"/>
        </w:rPr>
        <w:t xml:space="preserve">v </w:t>
      </w:r>
      <w:r w:rsidRPr="00A50AA4">
        <w:rPr>
          <w:color w:val="7F7F7F"/>
          <w:szCs w:val="22"/>
        </w:rPr>
        <w:t>této smlouv</w:t>
      </w:r>
      <w:r>
        <w:rPr>
          <w:color w:val="7F7F7F"/>
          <w:szCs w:val="22"/>
        </w:rPr>
        <w:t>ě či zadávací dokumentaci VŘ</w:t>
      </w:r>
      <w:r w:rsidRPr="00A50AA4">
        <w:rPr>
          <w:color w:val="7F7F7F"/>
          <w:szCs w:val="22"/>
        </w:rPr>
        <w:t xml:space="preserve">, je objednatel oprávněn nepřevzít zhotovené dílo a nezaplatit dodavateli dohodnutou smluvní cenu. </w:t>
      </w:r>
    </w:p>
    <w:p w:rsidR="00795EEC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580D94">
        <w:rPr>
          <w:color w:val="7F7F7F"/>
        </w:rPr>
        <w:t>Při realizaci zakázky postupovat v aktivní spolupráci při korekturách obsahu a grafických návrhů výstupů tak, aby byl dodržen stanovený termín odevzdání předmětu díla.</w:t>
      </w:r>
    </w:p>
    <w:p w:rsidR="00795EEC" w:rsidRPr="00A50AA4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A50AA4">
        <w:rPr>
          <w:color w:val="7F7F7F"/>
        </w:rPr>
        <w:t xml:space="preserve">V případě, že zhotovitel nedodrží </w:t>
      </w:r>
      <w:r>
        <w:rPr>
          <w:color w:val="7F7F7F"/>
        </w:rPr>
        <w:t>termín dodání dle</w:t>
      </w:r>
      <w:r w:rsidRPr="00A50AA4">
        <w:rPr>
          <w:color w:val="7F7F7F"/>
        </w:rPr>
        <w:t xml:space="preserve"> této smlouvy, aniž by to bylo zaviněno objednatelem, je objednatel oprávněn vyúčtovat zhotoviteli smluvní pokutu ve výši 0,1 % z celkové ceny díla za každý započatý den prodlení oproti Harmonogramu. Smluvní pokuta je splatná do 14 dnů od jejího vyúčtování.</w:t>
      </w:r>
    </w:p>
    <w:p w:rsidR="00795EEC" w:rsidRPr="00A50AA4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A50AA4">
        <w:rPr>
          <w:color w:val="7F7F7F"/>
        </w:rPr>
        <w:t xml:space="preserve">Zhotovitel ručí za bezvadné dodání nepoškozeného díla během dopravy do sídla objednatele. </w:t>
      </w:r>
    </w:p>
    <w:p w:rsidR="00795EEC" w:rsidRPr="00A50AA4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bookmarkStart w:id="0" w:name="OLE_LINK3"/>
      <w:bookmarkStart w:id="1" w:name="OLE_LINK4"/>
      <w:r w:rsidRPr="00A50AA4">
        <w:rPr>
          <w:color w:val="7F7F7F"/>
        </w:rPr>
        <w:t xml:space="preserve">Objednatel je oprávněn dílo nepřevzít, pokud bude dílo či jeho část poškozeno během dopravy. </w:t>
      </w:r>
      <w:bookmarkEnd w:id="0"/>
      <w:bookmarkEnd w:id="1"/>
      <w:r w:rsidRPr="00A50AA4">
        <w:rPr>
          <w:color w:val="7F7F7F"/>
        </w:rPr>
        <w:t xml:space="preserve">Zástupce zhotovitele se zavazuje osobně se zúčastnit přejímky, včetně vybalení a kontroly stavu dodaného díla. Objednatel si vyhrazuje právo zkontrolovat stav dodaného díla v rozsahu 0,1% z celkového dodaného množství v daném roce, a to v den jejich dodání do sídla objednatele (dále jen „přejímka“).   </w:t>
      </w:r>
    </w:p>
    <w:p w:rsidR="00795EEC" w:rsidRPr="00A50AA4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A50AA4">
        <w:rPr>
          <w:color w:val="7F7F7F"/>
        </w:rPr>
        <w:t>Zhotovitel je povinen nahradit vadné kusy díla.</w:t>
      </w:r>
    </w:p>
    <w:p w:rsidR="00795EEC" w:rsidRPr="00580D94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580D94">
        <w:rPr>
          <w:color w:val="7F7F7F"/>
        </w:rPr>
        <w:t>Oznámit neprodleně objednateli všechny okolnosti, které zjistil při přípravě díla, a které by mohly mít vliv na změnu pokynů objednatele.</w:t>
      </w:r>
    </w:p>
    <w:p w:rsidR="00795EEC" w:rsidRPr="007E709D" w:rsidRDefault="00795EEC" w:rsidP="00795EEC">
      <w:pPr>
        <w:numPr>
          <w:ilvl w:val="0"/>
          <w:numId w:val="23"/>
        </w:numPr>
        <w:spacing w:after="80"/>
        <w:ind w:left="567" w:hanging="567"/>
        <w:contextualSpacing/>
        <w:jc w:val="both"/>
        <w:rPr>
          <w:color w:val="7F7F7F"/>
        </w:rPr>
      </w:pPr>
      <w:r w:rsidRPr="00580D94">
        <w:rPr>
          <w:color w:val="7F7F7F"/>
          <w:szCs w:val="22"/>
        </w:rPr>
        <w:t>Zhotovitel jako autor díla tímto objednateli jako jeho nabyvateli poskytuje oprávnění dílo užít (licenci) všemi způsoby obvyklými pro dosažení účelu této smlouvy a prezentace projektu, a to v souladu s příslušnými ustanoveními autorského zákona</w:t>
      </w:r>
      <w:r>
        <w:rPr>
          <w:color w:val="7F7F7F"/>
          <w:szCs w:val="22"/>
        </w:rPr>
        <w:t xml:space="preserve">. </w:t>
      </w:r>
      <w:r w:rsidRPr="00580D94">
        <w:rPr>
          <w:color w:val="7F7F7F"/>
          <w:szCs w:val="22"/>
        </w:rPr>
        <w:t>Licenční poplatek je zahrnut v ceně díla.</w:t>
      </w:r>
    </w:p>
    <w:p w:rsidR="00795EEC" w:rsidRPr="00580D94" w:rsidRDefault="00795EEC" w:rsidP="00795EEC">
      <w:pPr>
        <w:ind w:left="567"/>
        <w:jc w:val="both"/>
        <w:rPr>
          <w:color w:val="7F7F7F"/>
        </w:rPr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0" w:line="240" w:lineRule="auto"/>
        <w:contextualSpacing/>
        <w:jc w:val="center"/>
      </w:pPr>
      <w:r>
        <w:t>Čas plnění, převzetí díla</w:t>
      </w:r>
    </w:p>
    <w:p w:rsidR="00795EEC" w:rsidRDefault="00795EEC" w:rsidP="00795EEC"/>
    <w:p w:rsidR="00795EEC" w:rsidRDefault="00795EEC" w:rsidP="00795EEC">
      <w:pPr>
        <w:numPr>
          <w:ilvl w:val="0"/>
          <w:numId w:val="25"/>
        </w:numPr>
        <w:spacing w:after="80"/>
        <w:ind w:left="567" w:hanging="567"/>
        <w:contextualSpacing/>
        <w:jc w:val="both"/>
      </w:pPr>
      <w:r>
        <w:t xml:space="preserve">Dílo bude předáno zhotovitelem objednateli </w:t>
      </w:r>
      <w:r w:rsidRPr="00161FCC">
        <w:rPr>
          <w:b/>
        </w:rPr>
        <w:t>nejpozději</w:t>
      </w:r>
      <w:r>
        <w:t xml:space="preserve"> </w:t>
      </w:r>
      <w:r w:rsidRPr="00161FCC">
        <w:rPr>
          <w:b/>
        </w:rPr>
        <w:t xml:space="preserve">do </w:t>
      </w:r>
      <w:r>
        <w:rPr>
          <w:b/>
        </w:rPr>
        <w:t>15.11</w:t>
      </w:r>
      <w:r w:rsidRPr="00161FCC">
        <w:rPr>
          <w:b/>
        </w:rPr>
        <w:t>. 201</w:t>
      </w:r>
      <w:r>
        <w:rPr>
          <w:b/>
        </w:rPr>
        <w:t>3</w:t>
      </w:r>
      <w:r w:rsidRPr="00EA7797">
        <w:t>.</w:t>
      </w:r>
      <w:r>
        <w:t xml:space="preserve"> </w:t>
      </w:r>
    </w:p>
    <w:p w:rsidR="00795EEC" w:rsidRDefault="00795EEC" w:rsidP="00795EEC">
      <w:pPr>
        <w:numPr>
          <w:ilvl w:val="0"/>
          <w:numId w:val="25"/>
        </w:numPr>
        <w:spacing w:after="80"/>
        <w:ind w:left="567" w:hanging="567"/>
        <w:contextualSpacing/>
        <w:jc w:val="both"/>
      </w:pPr>
      <w:r w:rsidRPr="000E78A5">
        <w:lastRenderedPageBreak/>
        <w:t>Zhotovitel splní svou povinnost provést dílo ve smyslu čl. II</w:t>
      </w:r>
      <w:r>
        <w:t>.</w:t>
      </w:r>
      <w:r w:rsidRPr="000E78A5">
        <w:t>, jeho řádn</w:t>
      </w:r>
      <w:r>
        <w:t>ou přípravou a bezproblémovým průběhem s dodáním všech uvedených služeb a v uvedeném termínu</w:t>
      </w:r>
      <w:r w:rsidRPr="000E78A5">
        <w:t>.</w:t>
      </w:r>
    </w:p>
    <w:p w:rsidR="00795EEC" w:rsidRDefault="00795EEC" w:rsidP="00795EEC">
      <w:pPr>
        <w:numPr>
          <w:ilvl w:val="0"/>
          <w:numId w:val="25"/>
        </w:numPr>
        <w:spacing w:after="80"/>
        <w:ind w:left="567" w:hanging="567"/>
        <w:contextualSpacing/>
        <w:jc w:val="both"/>
      </w:pPr>
      <w:r>
        <w:t>Dílo bude řádně převzato pouze v případě, že bude v souladu se schválenou grafickou a technickou specifikací. O převzetí díla bude sepsán protokol.</w:t>
      </w:r>
    </w:p>
    <w:p w:rsidR="00795EEC" w:rsidRDefault="00795EEC" w:rsidP="00795EEC">
      <w:pPr>
        <w:numPr>
          <w:ilvl w:val="0"/>
          <w:numId w:val="25"/>
        </w:numPr>
        <w:spacing w:after="80"/>
        <w:ind w:left="567" w:hanging="567"/>
        <w:contextualSpacing/>
        <w:jc w:val="both"/>
      </w:pPr>
      <w:r w:rsidRPr="000E78A5">
        <w:t>Objednatel se zavazuje zaplatit</w:t>
      </w:r>
      <w:r>
        <w:t xml:space="preserve"> </w:t>
      </w:r>
      <w:r w:rsidRPr="000E78A5">
        <w:t xml:space="preserve">za </w:t>
      </w:r>
      <w:r>
        <w:t>řádně předané dílo</w:t>
      </w:r>
      <w:r w:rsidRPr="000E78A5">
        <w:t xml:space="preserve"> zhotoviteli cenu podle čl. </w:t>
      </w:r>
      <w:r>
        <w:t>VI.</w:t>
      </w:r>
      <w:r w:rsidRPr="000E78A5">
        <w:t xml:space="preserve"> této smlouvy a podle podmínek dohodnutých v</w:t>
      </w:r>
      <w:r>
        <w:t xml:space="preserve"> </w:t>
      </w:r>
      <w:r w:rsidRPr="000E78A5">
        <w:t>této smlouvě</w:t>
      </w:r>
      <w:r>
        <w:t>, a to pouze v případě, že je dílo kompletně převzato bez závad po ukončení všech uvedených prací</w:t>
      </w:r>
      <w:r w:rsidRPr="000E78A5">
        <w:t>.</w:t>
      </w:r>
      <w:r w:rsidRPr="000D5582">
        <w:t xml:space="preserve"> </w:t>
      </w:r>
    </w:p>
    <w:p w:rsidR="00795EEC" w:rsidRDefault="00795EEC" w:rsidP="00795EEC">
      <w:pPr>
        <w:numPr>
          <w:ilvl w:val="0"/>
          <w:numId w:val="25"/>
        </w:numPr>
        <w:spacing w:after="80"/>
        <w:ind w:left="567" w:hanging="567"/>
        <w:contextualSpacing/>
        <w:jc w:val="both"/>
      </w:pPr>
      <w:r>
        <w:t>V případě dodání neúplného či závadného díla je objednatel povinen se zhotovitelem při přebírání díla sepsat protokol s uvedenými důvody nespokojenosti či závad. Zhotovitel je povinen závady neprodleně odstranit na své náklady.</w:t>
      </w:r>
    </w:p>
    <w:p w:rsidR="00795EEC" w:rsidRDefault="00795EEC" w:rsidP="00795EEC">
      <w:pPr>
        <w:jc w:val="both"/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0" w:line="240" w:lineRule="auto"/>
        <w:contextualSpacing/>
        <w:jc w:val="center"/>
      </w:pPr>
      <w:r>
        <w:t>Cena díla</w:t>
      </w:r>
    </w:p>
    <w:p w:rsidR="00795EEC" w:rsidRDefault="00795EEC" w:rsidP="00795EEC">
      <w:pPr>
        <w:pStyle w:val="Nadpis2"/>
        <w:numPr>
          <w:ilvl w:val="0"/>
          <w:numId w:val="0"/>
        </w:numPr>
        <w:spacing w:after="0" w:line="240" w:lineRule="auto"/>
      </w:pPr>
    </w:p>
    <w:p w:rsidR="00795EEC" w:rsidRPr="00B84E23" w:rsidRDefault="00795EEC" w:rsidP="00795EEC">
      <w:pPr>
        <w:numPr>
          <w:ilvl w:val="0"/>
          <w:numId w:val="22"/>
        </w:numPr>
        <w:spacing w:line="240" w:lineRule="auto"/>
        <w:ind w:left="567" w:hanging="567"/>
        <w:contextualSpacing/>
        <w:jc w:val="both"/>
        <w:rPr>
          <w:color w:val="808080"/>
          <w:szCs w:val="22"/>
        </w:rPr>
      </w:pPr>
      <w:r w:rsidRPr="000E78A5">
        <w:t>Cena za provedené dílo podle čl. II.</w:t>
      </w:r>
      <w:r>
        <w:t xml:space="preserve"> a</w:t>
      </w:r>
      <w:r w:rsidRPr="000E78A5">
        <w:t xml:space="preserve"> </w:t>
      </w:r>
      <w:r>
        <w:t>v rozsahu uvedeném v čl. IV. j</w:t>
      </w:r>
      <w:r w:rsidRPr="000E78A5">
        <w:t>e</w:t>
      </w:r>
      <w:r>
        <w:t xml:space="preserve"> </w:t>
      </w:r>
      <w:r w:rsidRPr="000E78A5">
        <w:t>stanovena dohodou smluvních stran jako cena</w:t>
      </w:r>
      <w:r>
        <w:t xml:space="preserve"> </w:t>
      </w:r>
      <w:r w:rsidRPr="000E78A5">
        <w:t xml:space="preserve">nejvýše přípustná, pro nabídnutý rozsah </w:t>
      </w:r>
      <w:r>
        <w:t xml:space="preserve">služeb nepřekročitelná, a činí celkem: </w:t>
      </w:r>
      <w:r>
        <w:rPr>
          <w:b/>
          <w:color w:val="808080"/>
          <w:szCs w:val="22"/>
        </w:rPr>
        <w:t>………………. Kč</w:t>
      </w:r>
      <w:r>
        <w:rPr>
          <w:color w:val="808080"/>
          <w:szCs w:val="22"/>
        </w:rPr>
        <w:t>.</w:t>
      </w:r>
    </w:p>
    <w:p w:rsidR="00795EEC" w:rsidRDefault="00795EEC" w:rsidP="00795EEC">
      <w:pPr>
        <w:ind w:firstLine="550"/>
        <w:jc w:val="both"/>
      </w:pPr>
      <w:r>
        <w:t xml:space="preserve">Všechny ceny uvedené v této smlouvě jsou bez DPH. </w:t>
      </w:r>
    </w:p>
    <w:p w:rsidR="00795EEC" w:rsidRDefault="00795EEC" w:rsidP="00795EEC">
      <w:pPr>
        <w:numPr>
          <w:ilvl w:val="0"/>
          <w:numId w:val="22"/>
        </w:numPr>
        <w:spacing w:after="80"/>
        <w:ind w:left="567" w:hanging="567"/>
        <w:contextualSpacing/>
        <w:jc w:val="both"/>
      </w:pPr>
      <w:r>
        <w:t>Zhotovitel prohlašuje, že svou specializací, odborností a zkušeností zajišťuje a garantuje nejvyšší kvalitu provedených prací.</w:t>
      </w:r>
    </w:p>
    <w:p w:rsidR="00795EEC" w:rsidRDefault="00795EEC" w:rsidP="00795EEC">
      <w:pPr>
        <w:jc w:val="both"/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240"/>
        <w:contextualSpacing/>
        <w:jc w:val="center"/>
      </w:pPr>
      <w:r>
        <w:t>Platební podmínky, fakturace</w:t>
      </w:r>
    </w:p>
    <w:p w:rsidR="00795EEC" w:rsidRDefault="00795EEC" w:rsidP="00795EEC">
      <w:pPr>
        <w:pStyle w:val="Nadpis3"/>
        <w:numPr>
          <w:ilvl w:val="0"/>
          <w:numId w:val="28"/>
        </w:numPr>
        <w:spacing w:after="80"/>
        <w:ind w:left="567" w:hanging="567"/>
        <w:contextualSpacing/>
        <w:jc w:val="both"/>
      </w:pPr>
      <w:r>
        <w:t>Cena za dílo dle</w:t>
      </w:r>
      <w:r w:rsidRPr="000E78A5">
        <w:t xml:space="preserve"> čl. II.</w:t>
      </w:r>
      <w:r>
        <w:t xml:space="preserve"> a v rozsahu dle čl. IV. bude zhotoviteli uhrazena po bezvadném převzetí uskutečněného díla, i jednotlivých dílčích plnění, dle této smlouvy a na základě řádně vystavené faktury.</w:t>
      </w:r>
    </w:p>
    <w:p w:rsidR="00795EEC" w:rsidRDefault="00795EEC" w:rsidP="00795EEC">
      <w:pPr>
        <w:pStyle w:val="Nadpis3"/>
        <w:numPr>
          <w:ilvl w:val="0"/>
          <w:numId w:val="28"/>
        </w:numPr>
        <w:spacing w:after="80"/>
        <w:ind w:left="567" w:hanging="567"/>
        <w:contextualSpacing/>
        <w:jc w:val="both"/>
      </w:pPr>
      <w:r>
        <w:t xml:space="preserve">Cena za dílo bude zhotoviteli uhrazena do 30ti dnů ode dne doručení faktury do sídla objednatele. </w:t>
      </w:r>
    </w:p>
    <w:p w:rsidR="00795EEC" w:rsidRDefault="00795EEC" w:rsidP="00795EEC">
      <w:pPr>
        <w:pStyle w:val="Nadpis3"/>
        <w:numPr>
          <w:ilvl w:val="0"/>
          <w:numId w:val="28"/>
        </w:numPr>
        <w:spacing w:after="80"/>
        <w:ind w:left="567" w:hanging="567"/>
        <w:contextualSpacing/>
        <w:jc w:val="both"/>
      </w:pPr>
      <w:r>
        <w:t>Bude-li tato faktura obsahovat chyby a bude vrácena k opravě, bude se termín výplaty vázat k datu doručení faktury opravené do sídla objednatele.</w:t>
      </w:r>
    </w:p>
    <w:p w:rsidR="00795EEC" w:rsidRDefault="00795EEC" w:rsidP="00795EEC">
      <w:pPr>
        <w:pStyle w:val="Nadpis3"/>
        <w:numPr>
          <w:ilvl w:val="0"/>
          <w:numId w:val="28"/>
        </w:numPr>
        <w:spacing w:after="80"/>
        <w:ind w:left="567" w:hanging="567"/>
        <w:contextualSpacing/>
        <w:jc w:val="both"/>
      </w:pPr>
      <w:r>
        <w:t xml:space="preserve">Faktura bude vystavena na základě předávacího protokolu podepsaného oběma stranami a bude obsahovat všechny náležitosti účetního dokladu dle platného zákona o účetnictví. </w:t>
      </w:r>
    </w:p>
    <w:p w:rsidR="00795EEC" w:rsidRDefault="00795EEC" w:rsidP="00795EEC">
      <w:pPr>
        <w:pStyle w:val="Nadpis3"/>
        <w:numPr>
          <w:ilvl w:val="0"/>
          <w:numId w:val="0"/>
        </w:numPr>
        <w:ind w:left="567"/>
        <w:jc w:val="both"/>
      </w:pPr>
    </w:p>
    <w:p w:rsidR="00795EEC" w:rsidRPr="00157E19" w:rsidRDefault="00795EEC" w:rsidP="00795EEC">
      <w:pPr>
        <w:pStyle w:val="Nadpis2"/>
        <w:numPr>
          <w:ilvl w:val="0"/>
          <w:numId w:val="35"/>
        </w:numPr>
        <w:spacing w:before="240" w:after="240"/>
        <w:contextualSpacing/>
        <w:jc w:val="center"/>
      </w:pPr>
      <w:r w:rsidRPr="00157E19">
        <w:t>Odstoupení od smlouvy</w:t>
      </w:r>
    </w:p>
    <w:p w:rsidR="00795EEC" w:rsidRPr="0049357C" w:rsidRDefault="00795EEC" w:rsidP="00795EEC">
      <w:pPr>
        <w:numPr>
          <w:ilvl w:val="0"/>
          <w:numId w:val="29"/>
        </w:numPr>
        <w:spacing w:line="276" w:lineRule="auto"/>
        <w:ind w:left="360"/>
        <w:rPr>
          <w:color w:val="808080"/>
          <w:szCs w:val="22"/>
        </w:rPr>
      </w:pPr>
      <w:r w:rsidRPr="0049357C">
        <w:rPr>
          <w:color w:val="808080"/>
          <w:szCs w:val="22"/>
        </w:rPr>
        <w:t>Objednatel je oprávněn od této smlouvy odstoupit v případě podstatného porušení smlouvy ze strany zhotovitele, kterým se pro účely této smlouvy rozumí zejména následující porušení:</w:t>
      </w:r>
    </w:p>
    <w:p w:rsidR="00795EEC" w:rsidRPr="0049357C" w:rsidRDefault="00795EEC" w:rsidP="00795EEC">
      <w:pPr>
        <w:numPr>
          <w:ilvl w:val="0"/>
          <w:numId w:val="30"/>
        </w:numPr>
        <w:spacing w:line="276" w:lineRule="auto"/>
        <w:jc w:val="both"/>
        <w:rPr>
          <w:color w:val="808080"/>
          <w:szCs w:val="22"/>
        </w:rPr>
      </w:pPr>
      <w:r w:rsidRPr="0049357C">
        <w:rPr>
          <w:color w:val="808080"/>
          <w:szCs w:val="22"/>
        </w:rPr>
        <w:lastRenderedPageBreak/>
        <w:t xml:space="preserve">zhotovitel se bez souhlasu objednatele odchýlil od zadání díla nebo od pokynů objednavatele </w:t>
      </w:r>
    </w:p>
    <w:p w:rsidR="00795EEC" w:rsidRPr="0049357C" w:rsidRDefault="00795EEC" w:rsidP="00795EEC">
      <w:pPr>
        <w:numPr>
          <w:ilvl w:val="0"/>
          <w:numId w:val="30"/>
        </w:numPr>
        <w:spacing w:line="276" w:lineRule="auto"/>
        <w:jc w:val="both"/>
        <w:rPr>
          <w:color w:val="808080"/>
          <w:szCs w:val="22"/>
        </w:rPr>
      </w:pPr>
      <w:r w:rsidRPr="0049357C">
        <w:rPr>
          <w:color w:val="808080"/>
          <w:szCs w:val="22"/>
        </w:rPr>
        <w:t xml:space="preserve">zhotovitel bude v prodlení s předáním díla či dílčích částí díla objednateli o více než 30 pracovních dnů s výjimkou prodlení způsobeného objednatelem. </w:t>
      </w:r>
    </w:p>
    <w:p w:rsidR="00795EEC" w:rsidRDefault="00795EEC" w:rsidP="00795EEC">
      <w:pPr>
        <w:pStyle w:val="Nadpis3"/>
        <w:numPr>
          <w:ilvl w:val="0"/>
          <w:numId w:val="29"/>
        </w:numPr>
        <w:spacing w:after="80"/>
        <w:ind w:left="567" w:hanging="567"/>
        <w:contextualSpacing/>
        <w:jc w:val="both"/>
      </w:pPr>
      <w:r>
        <w:t>Zhotoviteli v případě nedodání díla v požadovaném termínu nevzniká nárok ani na úhradu již odvedených prací souvisejících s dílem.</w:t>
      </w:r>
    </w:p>
    <w:p w:rsidR="00795EEC" w:rsidRDefault="00795EEC" w:rsidP="00795EEC">
      <w:pPr>
        <w:pStyle w:val="Nadpis3"/>
        <w:numPr>
          <w:ilvl w:val="0"/>
          <w:numId w:val="0"/>
        </w:numPr>
        <w:ind w:left="567"/>
        <w:jc w:val="both"/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240"/>
        <w:contextualSpacing/>
        <w:jc w:val="center"/>
      </w:pPr>
      <w:r>
        <w:t>Ostatní ujednání</w:t>
      </w:r>
    </w:p>
    <w:p w:rsidR="00795EEC" w:rsidRDefault="00795EEC" w:rsidP="00795EEC">
      <w:pPr>
        <w:numPr>
          <w:ilvl w:val="0"/>
          <w:numId w:val="26"/>
        </w:numPr>
        <w:spacing w:after="80"/>
        <w:ind w:left="567" w:hanging="567"/>
        <w:contextualSpacing/>
        <w:jc w:val="both"/>
      </w:pPr>
      <w:r w:rsidRPr="000E78A5">
        <w:t>Zhotovitel odpovídá za provedení činností dle čl. II. této smlouvy v souladu s</w:t>
      </w:r>
      <w:r>
        <w:t> </w:t>
      </w:r>
      <w:r w:rsidRPr="000E78A5">
        <w:t>právními</w:t>
      </w:r>
      <w:r>
        <w:t xml:space="preserve"> </w:t>
      </w:r>
      <w:r w:rsidRPr="000E78A5">
        <w:t>předpisy České republiky.</w:t>
      </w:r>
    </w:p>
    <w:p w:rsidR="00795EEC" w:rsidRDefault="00795EEC" w:rsidP="00795EEC">
      <w:pPr>
        <w:numPr>
          <w:ilvl w:val="0"/>
          <w:numId w:val="26"/>
        </w:numPr>
        <w:spacing w:after="80"/>
        <w:ind w:left="567" w:hanging="567"/>
        <w:contextualSpacing/>
        <w:jc w:val="both"/>
      </w:pPr>
      <w:r w:rsidRPr="000E78A5">
        <w:t>Zhotovitel nemá námitky proti případnému zveřejnění znění této smlouvy.</w:t>
      </w:r>
    </w:p>
    <w:p w:rsidR="00795EEC" w:rsidRDefault="00795EEC" w:rsidP="00795EEC">
      <w:pPr>
        <w:numPr>
          <w:ilvl w:val="0"/>
          <w:numId w:val="26"/>
        </w:numPr>
        <w:spacing w:after="80"/>
        <w:ind w:left="567" w:hanging="567"/>
        <w:contextualSpacing/>
        <w:jc w:val="both"/>
      </w:pPr>
      <w:r w:rsidRPr="000E78A5">
        <w:t>Zhotovitel se zavazuje nezveřejňovat informace získané při plnění této smlouvy bez</w:t>
      </w:r>
      <w:r>
        <w:t xml:space="preserve"> </w:t>
      </w:r>
      <w:r w:rsidRPr="000E78A5">
        <w:t>souhlasu objednatele.</w:t>
      </w:r>
    </w:p>
    <w:p w:rsidR="00795EEC" w:rsidRPr="005753CA" w:rsidRDefault="00795EEC" w:rsidP="00795EEC">
      <w:pPr>
        <w:numPr>
          <w:ilvl w:val="0"/>
          <w:numId w:val="26"/>
        </w:numPr>
        <w:spacing w:line="240" w:lineRule="auto"/>
        <w:ind w:left="567" w:hanging="567"/>
        <w:jc w:val="both"/>
        <w:rPr>
          <w:color w:val="808080"/>
          <w:szCs w:val="22"/>
        </w:rPr>
      </w:pPr>
      <w:r w:rsidRPr="005753CA">
        <w:rPr>
          <w:color w:val="808080"/>
          <w:szCs w:val="22"/>
        </w:rPr>
        <w:t>Zhotovitel je povinen vytvořit podmínky k provedení kontroly všech dokladů vztahujících se k realizaci zakázky a poskytnout součinnost všem osobám oprávněných k provádění kontroly, popř. jejich zmocněncům.</w:t>
      </w:r>
    </w:p>
    <w:p w:rsidR="00795EEC" w:rsidRPr="005753CA" w:rsidRDefault="00795EEC" w:rsidP="00795EEC">
      <w:pPr>
        <w:numPr>
          <w:ilvl w:val="0"/>
          <w:numId w:val="26"/>
        </w:numPr>
        <w:spacing w:line="240" w:lineRule="auto"/>
        <w:ind w:left="567" w:hanging="567"/>
        <w:jc w:val="both"/>
        <w:rPr>
          <w:color w:val="808080"/>
          <w:szCs w:val="22"/>
        </w:rPr>
      </w:pPr>
      <w:r w:rsidRPr="005753CA">
        <w:rPr>
          <w:color w:val="808080"/>
          <w:szCs w:val="22"/>
        </w:rPr>
        <w:t>V souladu s ustanovením § 2 písm. e) zákona č. 320/2001 Sb., o finanční kontrole ve veřejné správě bude dodavatel vybraný na základě tohoto výběrového řízení osobou povinnou spolupůsobit při výkonu finanční kontroly.</w:t>
      </w:r>
    </w:p>
    <w:p w:rsidR="00795EEC" w:rsidRPr="008721EB" w:rsidRDefault="00795EEC" w:rsidP="00795EEC">
      <w:pPr>
        <w:numPr>
          <w:ilvl w:val="0"/>
          <w:numId w:val="26"/>
        </w:numPr>
        <w:spacing w:line="240" w:lineRule="auto"/>
        <w:ind w:left="567" w:hanging="567"/>
        <w:jc w:val="both"/>
        <w:rPr>
          <w:color w:val="808080"/>
          <w:szCs w:val="22"/>
        </w:rPr>
      </w:pPr>
      <w:r>
        <w:rPr>
          <w:color w:val="808080"/>
          <w:szCs w:val="22"/>
        </w:rPr>
        <w:t>Zhotovitel</w:t>
      </w:r>
      <w:r w:rsidRPr="008721EB">
        <w:rPr>
          <w:color w:val="808080"/>
          <w:szCs w:val="22"/>
        </w:rPr>
        <w:t xml:space="preserve">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zboží nebo služeb z veřejných výdajů. </w:t>
      </w:r>
      <w:r>
        <w:rPr>
          <w:color w:val="808080"/>
          <w:szCs w:val="22"/>
        </w:rPr>
        <w:t>Zhotovitel</w:t>
      </w:r>
      <w:r w:rsidRPr="008721EB">
        <w:rPr>
          <w:color w:val="808080"/>
          <w:szCs w:val="22"/>
        </w:rPr>
        <w:t xml:space="preserve"> je povinen poskytnout požadované informace a dokumentaci zaměstnancům nebo zmocněncům CRR ČR, MMR, Ministerstva financí, Evropské komise, Evropského účetního dvora, Nejvyššího kontrolního úřadu, příslušného finančního úřadu a dalších oprávněných orgánů státní správy a vytvořit uvedeným orgánům podmínky k provedení kontroly předmětu díla a poskytnout jim součinnost.</w:t>
      </w:r>
    </w:p>
    <w:p w:rsidR="00795EEC" w:rsidRPr="008721EB" w:rsidRDefault="00795EEC" w:rsidP="00795EEC">
      <w:pPr>
        <w:numPr>
          <w:ilvl w:val="0"/>
          <w:numId w:val="26"/>
        </w:numPr>
        <w:spacing w:line="240" w:lineRule="auto"/>
        <w:ind w:left="567" w:hanging="567"/>
        <w:jc w:val="both"/>
        <w:rPr>
          <w:color w:val="808080"/>
          <w:szCs w:val="22"/>
        </w:rPr>
      </w:pPr>
      <w:r>
        <w:rPr>
          <w:color w:val="808080"/>
          <w:szCs w:val="22"/>
        </w:rPr>
        <w:t>Zhotovitel</w:t>
      </w:r>
      <w:r w:rsidRPr="008721EB">
        <w:rPr>
          <w:color w:val="808080"/>
          <w:szCs w:val="22"/>
        </w:rPr>
        <w:t xml:space="preserve"> je povinen archivovat originální vyhotovení smlouvy, její dodatky, originály účetních dokladů a dalších dokladů vztahujících se k realizaci předmětu této smlouvy po dobu 10 let od zániku závazku vyplývajícího ze</w:t>
      </w:r>
      <w:r>
        <w:rPr>
          <w:color w:val="808080"/>
          <w:szCs w:val="22"/>
        </w:rPr>
        <w:t xml:space="preserve"> smlouvy, minimálně však do</w:t>
      </w:r>
      <w:r w:rsidRPr="008721EB">
        <w:rPr>
          <w:color w:val="808080"/>
          <w:szCs w:val="22"/>
        </w:rPr>
        <w:t xml:space="preserve"> </w:t>
      </w:r>
      <w:r>
        <w:rPr>
          <w:color w:val="808080"/>
          <w:szCs w:val="22"/>
        </w:rPr>
        <w:t xml:space="preserve">konce roku </w:t>
      </w:r>
      <w:r w:rsidRPr="008721EB">
        <w:rPr>
          <w:color w:val="808080"/>
          <w:szCs w:val="22"/>
        </w:rPr>
        <w:t>2023. Po tuto dobu je zhotovitel povinen umožnit osobám oprávněným k výkonu kontroly projektů provést kontrolu dokladů souvisejících s plněním této smlouvy.</w:t>
      </w:r>
    </w:p>
    <w:p w:rsidR="00795EEC" w:rsidRDefault="00795EEC" w:rsidP="00795EEC">
      <w:pPr>
        <w:numPr>
          <w:ilvl w:val="0"/>
          <w:numId w:val="26"/>
        </w:numPr>
        <w:spacing w:after="80"/>
        <w:ind w:left="567" w:hanging="567"/>
        <w:contextualSpacing/>
        <w:jc w:val="both"/>
      </w:pPr>
      <w:r w:rsidRPr="000E78A5">
        <w:t xml:space="preserve">V ostatním se řídí práva a povinnosti smluvních stran § </w:t>
      </w:r>
      <w:smartTag w:uri="urn:schemas-microsoft-com:office:smarttags" w:element="metricconverter">
        <w:smartTagPr>
          <w:attr w:name="ProductID" w:val="536 a"/>
        </w:smartTagPr>
        <w:r w:rsidRPr="000E78A5">
          <w:t>536 a</w:t>
        </w:r>
      </w:smartTag>
      <w:r w:rsidRPr="000E78A5">
        <w:t xml:space="preserve"> násl. zákona č. 513/1991</w:t>
      </w:r>
      <w:r>
        <w:t xml:space="preserve"> </w:t>
      </w:r>
      <w:r w:rsidRPr="000E78A5">
        <w:t xml:space="preserve">Sb. </w:t>
      </w:r>
      <w:r>
        <w:t>(</w:t>
      </w:r>
      <w:r w:rsidRPr="000E78A5">
        <w:t>obchodní zákoník), v platném znění.</w:t>
      </w:r>
    </w:p>
    <w:p w:rsidR="00795EEC" w:rsidRDefault="00795EEC" w:rsidP="00795EEC">
      <w:pPr>
        <w:jc w:val="both"/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240"/>
        <w:contextualSpacing/>
        <w:jc w:val="center"/>
      </w:pPr>
      <w:r>
        <w:t>Závěrečná ustanovení</w:t>
      </w:r>
    </w:p>
    <w:p w:rsidR="00795EEC" w:rsidRDefault="00795EEC" w:rsidP="00795EEC">
      <w:pPr>
        <w:numPr>
          <w:ilvl w:val="0"/>
          <w:numId w:val="27"/>
        </w:numPr>
        <w:spacing w:after="80"/>
        <w:ind w:left="567" w:hanging="567"/>
        <w:contextualSpacing/>
        <w:jc w:val="both"/>
      </w:pPr>
      <w:r w:rsidRPr="000E78A5">
        <w:t>Tato smlouva je provedena ve dvou originálních vyhotoveních, z nichž jedno obdrží</w:t>
      </w:r>
      <w:r>
        <w:t xml:space="preserve"> </w:t>
      </w:r>
      <w:r w:rsidRPr="000E78A5">
        <w:t>objednatel a druhé zhotovitel.</w:t>
      </w:r>
    </w:p>
    <w:p w:rsidR="00795EEC" w:rsidRDefault="00795EEC" w:rsidP="00795EEC">
      <w:pPr>
        <w:numPr>
          <w:ilvl w:val="0"/>
          <w:numId w:val="27"/>
        </w:numPr>
        <w:spacing w:after="80"/>
        <w:ind w:left="567" w:hanging="567"/>
        <w:contextualSpacing/>
        <w:jc w:val="both"/>
      </w:pPr>
      <w:r w:rsidRPr="00132598">
        <w:lastRenderedPageBreak/>
        <w:t>Smlouvu lze měnit a doplňovat pouze písemnými dodatky podepsanými oběma stranami. Dodatky ke smlouvě se postupně číslují.</w:t>
      </w:r>
    </w:p>
    <w:p w:rsidR="00795EEC" w:rsidRDefault="00795EEC" w:rsidP="00795EEC">
      <w:pPr>
        <w:numPr>
          <w:ilvl w:val="0"/>
          <w:numId w:val="27"/>
        </w:numPr>
        <w:spacing w:after="80"/>
        <w:ind w:left="567" w:hanging="567"/>
        <w:contextualSpacing/>
        <w:jc w:val="both"/>
      </w:pPr>
      <w:r w:rsidRPr="00132598">
        <w:t>Účastníci této smlouvy po jejím přečtení prohlašují, že souhlasí s jejím obsahem, že tato byla sepsána na základě pravdivých údajů, jejich pravé a svobodné vůle a nebyla ujednána v tísni ani za jinak jednostranně nevýhodných podmínek. Na důkaz tohoto připojují své podpisy.</w:t>
      </w:r>
    </w:p>
    <w:p w:rsidR="00795EEC" w:rsidRDefault="00795EEC" w:rsidP="00795EEC">
      <w:pPr>
        <w:numPr>
          <w:ilvl w:val="0"/>
          <w:numId w:val="27"/>
        </w:numPr>
        <w:spacing w:after="80"/>
        <w:ind w:left="567" w:hanging="567"/>
        <w:contextualSpacing/>
        <w:jc w:val="both"/>
      </w:pPr>
      <w:r w:rsidRPr="00132598">
        <w:t>Tato smlouva vstupuje v platnost dnem podpisu obou smluvních stran</w:t>
      </w:r>
      <w:r>
        <w:t xml:space="preserve"> a je platná do 31.12.2023</w:t>
      </w:r>
      <w:r w:rsidRPr="00132598">
        <w:t>.</w:t>
      </w:r>
    </w:p>
    <w:p w:rsidR="00795EEC" w:rsidRDefault="00795EEC" w:rsidP="00795EEC">
      <w:pPr>
        <w:jc w:val="both"/>
      </w:pPr>
    </w:p>
    <w:p w:rsidR="00795EEC" w:rsidRDefault="00795EEC" w:rsidP="00795EEC">
      <w:pPr>
        <w:jc w:val="both"/>
        <w:rPr>
          <w:rFonts w:ascii="Arial" w:hAnsi="Arial" w:cs="Arial"/>
          <w:b/>
        </w:rPr>
      </w:pPr>
      <w:r>
        <w:t xml:space="preserve">Příloha č. 1 – zadávací dokumentace VŘ </w:t>
      </w:r>
      <w:r>
        <w:rPr>
          <w:rFonts w:ascii="Arial" w:hAnsi="Arial" w:cs="Arial"/>
          <w:b/>
        </w:rPr>
        <w:t xml:space="preserve">„Informační materiály Hřebenovka“ </w:t>
      </w:r>
    </w:p>
    <w:p w:rsidR="00795EEC" w:rsidRPr="0089210A" w:rsidRDefault="00795EEC" w:rsidP="00795EEC">
      <w:pPr>
        <w:rPr>
          <w:rFonts w:ascii="Arial" w:hAnsi="Arial" w:cs="Arial"/>
        </w:rPr>
      </w:pPr>
    </w:p>
    <w:p w:rsidR="00795EEC" w:rsidRDefault="00795EEC" w:rsidP="00795EEC">
      <w:pPr>
        <w:jc w:val="both"/>
      </w:pPr>
    </w:p>
    <w:p w:rsidR="00795EEC" w:rsidRDefault="00795EEC" w:rsidP="00795EEC">
      <w:pPr>
        <w:pStyle w:val="Nadpis2"/>
        <w:numPr>
          <w:ilvl w:val="0"/>
          <w:numId w:val="35"/>
        </w:numPr>
        <w:spacing w:before="240" w:after="240"/>
        <w:ind w:left="2977"/>
        <w:contextualSpacing/>
      </w:pPr>
      <w:r>
        <w:t>Podpisy smluvních stran</w:t>
      </w:r>
    </w:p>
    <w:p w:rsidR="00795EEC" w:rsidRDefault="00795EEC" w:rsidP="00795EEC"/>
    <w:p w:rsidR="00795EEC" w:rsidRDefault="00795EEC" w:rsidP="00795EEC"/>
    <w:p w:rsidR="00795EEC" w:rsidRDefault="00795EEC" w:rsidP="00795EEC">
      <w:r w:rsidRPr="009F3136">
        <w:rPr>
          <w:color w:val="808080"/>
        </w:rPr>
        <w:t>V </w:t>
      </w:r>
      <w:r>
        <w:rPr>
          <w:color w:val="808080"/>
        </w:rPr>
        <w:t>…………………………</w:t>
      </w:r>
      <w:r w:rsidRPr="009F3136">
        <w:rPr>
          <w:color w:val="808080"/>
        </w:rPr>
        <w:t xml:space="preserve"> </w:t>
      </w:r>
      <w:r w:rsidRPr="003331C8">
        <w:t>dne</w:t>
      </w:r>
      <w:r>
        <w:t xml:space="preserve"> ………………</w:t>
      </w:r>
      <w:r>
        <w:tab/>
      </w:r>
      <w:r w:rsidRPr="003331C8">
        <w:tab/>
      </w:r>
      <w:r w:rsidRPr="000E78A5">
        <w:t xml:space="preserve">V </w:t>
      </w:r>
      <w:r>
        <w:t>…………………….</w:t>
      </w:r>
      <w:r w:rsidRPr="000E78A5">
        <w:t xml:space="preserve"> dne</w:t>
      </w:r>
      <w:r>
        <w:t xml:space="preserve"> …………………</w:t>
      </w:r>
    </w:p>
    <w:p w:rsidR="00795EEC" w:rsidRDefault="00795EEC" w:rsidP="00795EEC">
      <w:pPr>
        <w:rPr>
          <w:sz w:val="16"/>
          <w:szCs w:val="16"/>
        </w:rPr>
      </w:pPr>
    </w:p>
    <w:p w:rsidR="00795EEC" w:rsidRPr="007E41AE" w:rsidRDefault="00795EEC" w:rsidP="00795EEC">
      <w:pPr>
        <w:rPr>
          <w:sz w:val="16"/>
          <w:szCs w:val="16"/>
        </w:rPr>
      </w:pPr>
    </w:p>
    <w:p w:rsidR="00795EEC" w:rsidRDefault="00795EEC" w:rsidP="00795EEC"/>
    <w:p w:rsidR="00795EEC" w:rsidRDefault="00795EEC" w:rsidP="00795EEC"/>
    <w:p w:rsidR="00795EEC" w:rsidRDefault="00795EEC" w:rsidP="00795EEC"/>
    <w:p w:rsidR="00795EEC" w:rsidRDefault="00795EEC" w:rsidP="00795EEC"/>
    <w:p w:rsidR="00795EEC" w:rsidRDefault="00795EEC" w:rsidP="00795EEC">
      <w:r>
        <w:t>…………………………………………………..</w:t>
      </w:r>
      <w:r>
        <w:tab/>
      </w:r>
      <w:r>
        <w:tab/>
      </w:r>
      <w:r>
        <w:tab/>
        <w:t>…………………………………………………..</w:t>
      </w:r>
    </w:p>
    <w:p w:rsidR="00795EEC" w:rsidRDefault="00795EEC" w:rsidP="00795EEC">
      <w:pPr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  <w:t>Bc. Filip Brodský</w:t>
      </w:r>
    </w:p>
    <w:p w:rsidR="00795EEC" w:rsidRPr="000C7BFF" w:rsidRDefault="00795EEC" w:rsidP="00795EEC">
      <w:pPr>
        <w:rPr>
          <w:rFonts w:ascii="Arial" w:hAnsi="Arial" w:cs="Arial"/>
        </w:rPr>
      </w:pPr>
      <w:r>
        <w:rPr>
          <w:color w:val="808080"/>
        </w:rPr>
        <w:t>Zhotovitel</w:t>
      </w: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</w:r>
      <w:r>
        <w:rPr>
          <w:color w:val="808080"/>
        </w:rPr>
        <w:tab/>
      </w:r>
      <w:r>
        <w:tab/>
        <w:t xml:space="preserve">           </w:t>
      </w:r>
      <w:r>
        <w:rPr>
          <w:color w:val="808080"/>
        </w:rPr>
        <w:t xml:space="preserve">ředitel, za </w:t>
      </w:r>
      <w:r w:rsidRPr="00FF018F">
        <w:rPr>
          <w:color w:val="808080"/>
        </w:rPr>
        <w:t>objednatel</w:t>
      </w:r>
      <w:r>
        <w:rPr>
          <w:color w:val="808080"/>
        </w:rPr>
        <w:t>e</w:t>
      </w:r>
    </w:p>
    <w:p w:rsidR="000D7AB2" w:rsidRPr="000C7BFF" w:rsidRDefault="000D7AB2" w:rsidP="00795EEC">
      <w:pPr>
        <w:spacing w:line="240" w:lineRule="auto"/>
        <w:rPr>
          <w:rFonts w:ascii="Arial" w:hAnsi="Arial" w:cs="Arial"/>
        </w:rPr>
      </w:pPr>
    </w:p>
    <w:sectPr w:rsidR="000D7AB2" w:rsidRPr="000C7BFF" w:rsidSect="00E53F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667" w:right="1021" w:bottom="1418" w:left="1021" w:header="709" w:footer="78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4F0" w:rsidRDefault="001B54F0">
      <w:r>
        <w:separator/>
      </w:r>
    </w:p>
  </w:endnote>
  <w:endnote w:type="continuationSeparator" w:id="0">
    <w:p w:rsidR="001B54F0" w:rsidRDefault="001B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OfficinaSansItcTOT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332" w:rsidRDefault="005533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22126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C177E" w:rsidRDefault="00FC177E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EE6F7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EE6F71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FC177E" w:rsidRDefault="00FC177E">
    <w:pPr>
      <w:pStyle w:val="Zpat"/>
      <w:rPr>
        <w:b/>
        <w:color w:val="7F7F7F"/>
        <w:sz w:val="20"/>
        <w:u w:val="single"/>
      </w:rPr>
    </w:pPr>
  </w:p>
  <w:p w:rsidR="00EE6F71" w:rsidRPr="00247CBC" w:rsidRDefault="00EE6F71" w:rsidP="00EE6F71">
    <w:pPr>
      <w:pStyle w:val="Zpat"/>
      <w:jc w:val="center"/>
    </w:pPr>
    <w:r>
      <w:rPr>
        <w:color w:val="7F7F7F"/>
        <w:sz w:val="20"/>
      </w:rPr>
      <w:t>Turistické akce Českého Švýcarska, spolufinancováno MMR ČR.</w:t>
    </w: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332" w:rsidRDefault="005533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4F0" w:rsidRDefault="001B54F0">
      <w:r>
        <w:separator/>
      </w:r>
    </w:p>
  </w:footnote>
  <w:footnote w:type="continuationSeparator" w:id="0">
    <w:p w:rsidR="001B54F0" w:rsidRDefault="001B5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332" w:rsidRDefault="0055333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77E" w:rsidRDefault="00553332" w:rsidP="00553332">
    <w:pPr>
      <w:pStyle w:val="Zhlav"/>
      <w:jc w:val="right"/>
    </w:pPr>
    <w:r>
      <w:rPr>
        <w:noProof/>
        <w:lang w:eastAsia="cs-CZ"/>
      </w:rPr>
      <w:drawing>
        <wp:inline distT="0" distB="0" distL="0" distR="0" wp14:anchorId="73BECFC6" wp14:editId="7A35C1C2">
          <wp:extent cx="2676525" cy="577780"/>
          <wp:effectExtent l="0" t="0" r="0" b="0"/>
          <wp:docPr id="1" name="Obrázek 1" descr="C:\Users\radkasoukalova\AppData\Local\Microsoft\Windows\Temporary Internet Files\Content.Word\mmr_c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dkasoukalova\AppData\Local\Microsoft\Windows\Temporary Internet Files\Content.Word\mmr_c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023" cy="57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177E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752" behindDoc="0" locked="1" layoutInCell="1" allowOverlap="1" wp14:anchorId="7B571FCA" wp14:editId="586B93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2130"/>
              <wp:effectExtent l="0" t="9525" r="0" b="4445"/>
              <wp:wrapNone/>
              <wp:docPr id="354" name="Group 8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562850" cy="10692130"/>
                        <a:chOff x="2521" y="2569"/>
                        <a:chExt cx="7310" cy="10334"/>
                      </a:xfrm>
                    </wpg:grpSpPr>
                    <wps:wsp>
                      <wps:cNvPr id="355" name="Rectangle 806"/>
                      <wps:cNvSpPr>
                        <a:spLocks noChangeAspect="1" noChangeArrowheads="1"/>
                      </wps:cNvSpPr>
                      <wps:spPr bwMode="auto">
                        <a:xfrm>
                          <a:off x="2521" y="2569"/>
                          <a:ext cx="279" cy="10334"/>
                        </a:xfrm>
                        <a:prstGeom prst="rect">
                          <a:avLst/>
                        </a:pr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807"/>
                      <wps:cNvSpPr>
                        <a:spLocks noChangeAspect="1" noEditPoints="1"/>
                      </wps:cNvSpPr>
                      <wps:spPr bwMode="auto">
                        <a:xfrm>
                          <a:off x="3675" y="3103"/>
                          <a:ext cx="33" cy="48"/>
                        </a:xfrm>
                        <a:custGeom>
                          <a:avLst/>
                          <a:gdLst>
                            <a:gd name="T0" fmla="*/ 74 w 87"/>
                            <a:gd name="T1" fmla="*/ 14 h 125"/>
                            <a:gd name="T2" fmla="*/ 80 w 87"/>
                            <a:gd name="T3" fmla="*/ 22 h 125"/>
                            <a:gd name="T4" fmla="*/ 84 w 87"/>
                            <a:gd name="T5" fmla="*/ 32 h 125"/>
                            <a:gd name="T6" fmla="*/ 85 w 87"/>
                            <a:gd name="T7" fmla="*/ 45 h 125"/>
                            <a:gd name="T8" fmla="*/ 87 w 87"/>
                            <a:gd name="T9" fmla="*/ 62 h 125"/>
                            <a:gd name="T10" fmla="*/ 87 w 87"/>
                            <a:gd name="T11" fmla="*/ 77 h 125"/>
                            <a:gd name="T12" fmla="*/ 84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70 w 87"/>
                            <a:gd name="T19" fmla="*/ 117 h 125"/>
                            <a:gd name="T20" fmla="*/ 62 w 87"/>
                            <a:gd name="T21" fmla="*/ 122 h 125"/>
                            <a:gd name="T22" fmla="*/ 54 w 87"/>
                            <a:gd name="T23" fmla="*/ 125 h 125"/>
                            <a:gd name="T24" fmla="*/ 44 w 87"/>
                            <a:gd name="T25" fmla="*/ 125 h 125"/>
                            <a:gd name="T26" fmla="*/ 34 w 87"/>
                            <a:gd name="T27" fmla="*/ 125 h 125"/>
                            <a:gd name="T28" fmla="*/ 25 w 87"/>
                            <a:gd name="T29" fmla="*/ 122 h 125"/>
                            <a:gd name="T30" fmla="*/ 17 w 87"/>
                            <a:gd name="T31" fmla="*/ 117 h 125"/>
                            <a:gd name="T32" fmla="*/ 12 w 87"/>
                            <a:gd name="T33" fmla="*/ 110 h 125"/>
                            <a:gd name="T34" fmla="*/ 7 w 87"/>
                            <a:gd name="T35" fmla="*/ 102 h 125"/>
                            <a:gd name="T36" fmla="*/ 4 w 87"/>
                            <a:gd name="T37" fmla="*/ 90 h 125"/>
                            <a:gd name="T38" fmla="*/ 2 w 87"/>
                            <a:gd name="T39" fmla="*/ 77 h 125"/>
                            <a:gd name="T40" fmla="*/ 0 w 87"/>
                            <a:gd name="T41" fmla="*/ 62 h 125"/>
                            <a:gd name="T42" fmla="*/ 2 w 87"/>
                            <a:gd name="T43" fmla="*/ 45 h 125"/>
                            <a:gd name="T44" fmla="*/ 5 w 87"/>
                            <a:gd name="T45" fmla="*/ 32 h 125"/>
                            <a:gd name="T46" fmla="*/ 9 w 87"/>
                            <a:gd name="T47" fmla="*/ 20 h 125"/>
                            <a:gd name="T48" fmla="*/ 17 w 87"/>
                            <a:gd name="T49" fmla="*/ 12 h 125"/>
                            <a:gd name="T50" fmla="*/ 22 w 87"/>
                            <a:gd name="T51" fmla="*/ 7 h 125"/>
                            <a:gd name="T52" fmla="*/ 29 w 87"/>
                            <a:gd name="T53" fmla="*/ 4 h 125"/>
                            <a:gd name="T54" fmla="*/ 37 w 87"/>
                            <a:gd name="T55" fmla="*/ 2 h 125"/>
                            <a:gd name="T56" fmla="*/ 45 w 87"/>
                            <a:gd name="T57" fmla="*/ 0 h 125"/>
                            <a:gd name="T58" fmla="*/ 54 w 87"/>
                            <a:gd name="T59" fmla="*/ 2 h 125"/>
                            <a:gd name="T60" fmla="*/ 62 w 87"/>
                            <a:gd name="T61" fmla="*/ 4 h 125"/>
                            <a:gd name="T62" fmla="*/ 69 w 87"/>
                            <a:gd name="T63" fmla="*/ 7 h 125"/>
                            <a:gd name="T64" fmla="*/ 74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4 w 87"/>
                            <a:gd name="T73" fmla="*/ 100 h 125"/>
                            <a:gd name="T74" fmla="*/ 35 w 87"/>
                            <a:gd name="T75" fmla="*/ 104 h 125"/>
                            <a:gd name="T76" fmla="*/ 40 w 87"/>
                            <a:gd name="T77" fmla="*/ 107 h 125"/>
                            <a:gd name="T78" fmla="*/ 44 w 87"/>
                            <a:gd name="T79" fmla="*/ 107 h 125"/>
                            <a:gd name="T80" fmla="*/ 49 w 87"/>
                            <a:gd name="T81" fmla="*/ 107 h 125"/>
                            <a:gd name="T82" fmla="*/ 52 w 87"/>
                            <a:gd name="T83" fmla="*/ 104 h 125"/>
                            <a:gd name="T84" fmla="*/ 55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5 w 87"/>
                            <a:gd name="T97" fmla="*/ 25 h 125"/>
                            <a:gd name="T98" fmla="*/ 52 w 87"/>
                            <a:gd name="T99" fmla="*/ 22 h 125"/>
                            <a:gd name="T100" fmla="*/ 49 w 87"/>
                            <a:gd name="T101" fmla="*/ 20 h 125"/>
                            <a:gd name="T102" fmla="*/ 44 w 87"/>
                            <a:gd name="T103" fmla="*/ 19 h 125"/>
                            <a:gd name="T104" fmla="*/ 40 w 87"/>
                            <a:gd name="T105" fmla="*/ 20 h 125"/>
                            <a:gd name="T106" fmla="*/ 35 w 87"/>
                            <a:gd name="T107" fmla="*/ 22 h 125"/>
                            <a:gd name="T108" fmla="*/ 34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4" y="14"/>
                              </a:moveTo>
                              <a:lnTo>
                                <a:pt x="80" y="22"/>
                              </a:lnTo>
                              <a:lnTo>
                                <a:pt x="84" y="32"/>
                              </a:lnTo>
                              <a:lnTo>
                                <a:pt x="85" y="45"/>
                              </a:lnTo>
                              <a:lnTo>
                                <a:pt x="87" y="62"/>
                              </a:lnTo>
                              <a:lnTo>
                                <a:pt x="87" y="77"/>
                              </a:lnTo>
                              <a:lnTo>
                                <a:pt x="84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70" y="117"/>
                              </a:lnTo>
                              <a:lnTo>
                                <a:pt x="62" y="122"/>
                              </a:lnTo>
                              <a:lnTo>
                                <a:pt x="54" y="125"/>
                              </a:lnTo>
                              <a:lnTo>
                                <a:pt x="44" y="125"/>
                              </a:lnTo>
                              <a:lnTo>
                                <a:pt x="34" y="125"/>
                              </a:lnTo>
                              <a:lnTo>
                                <a:pt x="25" y="122"/>
                              </a:lnTo>
                              <a:lnTo>
                                <a:pt x="17" y="117"/>
                              </a:lnTo>
                              <a:lnTo>
                                <a:pt x="12" y="110"/>
                              </a:lnTo>
                              <a:lnTo>
                                <a:pt x="7" y="102"/>
                              </a:lnTo>
                              <a:lnTo>
                                <a:pt x="4" y="90"/>
                              </a:lnTo>
                              <a:lnTo>
                                <a:pt x="2" y="77"/>
                              </a:lnTo>
                              <a:lnTo>
                                <a:pt x="0" y="62"/>
                              </a:lnTo>
                              <a:lnTo>
                                <a:pt x="2" y="45"/>
                              </a:lnTo>
                              <a:lnTo>
                                <a:pt x="5" y="32"/>
                              </a:lnTo>
                              <a:lnTo>
                                <a:pt x="9" y="20"/>
                              </a:lnTo>
                              <a:lnTo>
                                <a:pt x="17" y="12"/>
                              </a:lnTo>
                              <a:lnTo>
                                <a:pt x="22" y="7"/>
                              </a:lnTo>
                              <a:lnTo>
                                <a:pt x="29" y="4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4" y="2"/>
                              </a:lnTo>
                              <a:lnTo>
                                <a:pt x="62" y="4"/>
                              </a:lnTo>
                              <a:lnTo>
                                <a:pt x="69" y="7"/>
                              </a:lnTo>
                              <a:lnTo>
                                <a:pt x="74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4" y="100"/>
                              </a:lnTo>
                              <a:lnTo>
                                <a:pt x="35" y="104"/>
                              </a:lnTo>
                              <a:lnTo>
                                <a:pt x="40" y="107"/>
                              </a:lnTo>
                              <a:lnTo>
                                <a:pt x="44" y="107"/>
                              </a:lnTo>
                              <a:lnTo>
                                <a:pt x="49" y="107"/>
                              </a:lnTo>
                              <a:lnTo>
                                <a:pt x="52" y="104"/>
                              </a:lnTo>
                              <a:lnTo>
                                <a:pt x="55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5" y="25"/>
                              </a:lnTo>
                              <a:lnTo>
                                <a:pt x="52" y="22"/>
                              </a:lnTo>
                              <a:lnTo>
                                <a:pt x="49" y="20"/>
                              </a:lnTo>
                              <a:lnTo>
                                <a:pt x="44" y="19"/>
                              </a:lnTo>
                              <a:lnTo>
                                <a:pt x="40" y="20"/>
                              </a:lnTo>
                              <a:lnTo>
                                <a:pt x="35" y="22"/>
                              </a:lnTo>
                              <a:lnTo>
                                <a:pt x="34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808"/>
                      <wps:cNvSpPr>
                        <a:spLocks noChangeAspect="1" noEditPoints="1"/>
                      </wps:cNvSpPr>
                      <wps:spPr bwMode="auto">
                        <a:xfrm>
                          <a:off x="3726" y="3104"/>
                          <a:ext cx="30" cy="46"/>
                        </a:xfrm>
                        <a:custGeom>
                          <a:avLst/>
                          <a:gdLst>
                            <a:gd name="T0" fmla="*/ 32 w 76"/>
                            <a:gd name="T1" fmla="*/ 0 h 120"/>
                            <a:gd name="T2" fmla="*/ 43 w 76"/>
                            <a:gd name="T3" fmla="*/ 0 h 120"/>
                            <a:gd name="T4" fmla="*/ 50 w 76"/>
                            <a:gd name="T5" fmla="*/ 1 h 120"/>
                            <a:gd name="T6" fmla="*/ 56 w 76"/>
                            <a:gd name="T7" fmla="*/ 1 h 120"/>
                            <a:gd name="T8" fmla="*/ 60 w 76"/>
                            <a:gd name="T9" fmla="*/ 5 h 120"/>
                            <a:gd name="T10" fmla="*/ 65 w 76"/>
                            <a:gd name="T11" fmla="*/ 10 h 120"/>
                            <a:gd name="T12" fmla="*/ 70 w 76"/>
                            <a:gd name="T13" fmla="*/ 15 h 120"/>
                            <a:gd name="T14" fmla="*/ 71 w 76"/>
                            <a:gd name="T15" fmla="*/ 23 h 120"/>
                            <a:gd name="T16" fmla="*/ 73 w 76"/>
                            <a:gd name="T17" fmla="*/ 30 h 120"/>
                            <a:gd name="T18" fmla="*/ 71 w 76"/>
                            <a:gd name="T19" fmla="*/ 40 h 120"/>
                            <a:gd name="T20" fmla="*/ 68 w 76"/>
                            <a:gd name="T21" fmla="*/ 46 h 120"/>
                            <a:gd name="T22" fmla="*/ 63 w 76"/>
                            <a:gd name="T23" fmla="*/ 51 h 120"/>
                            <a:gd name="T24" fmla="*/ 55 w 76"/>
                            <a:gd name="T25" fmla="*/ 56 h 120"/>
                            <a:gd name="T26" fmla="*/ 65 w 76"/>
                            <a:gd name="T27" fmla="*/ 60 h 120"/>
                            <a:gd name="T28" fmla="*/ 71 w 76"/>
                            <a:gd name="T29" fmla="*/ 66 h 120"/>
                            <a:gd name="T30" fmla="*/ 75 w 76"/>
                            <a:gd name="T31" fmla="*/ 75 h 120"/>
                            <a:gd name="T32" fmla="*/ 76 w 76"/>
                            <a:gd name="T33" fmla="*/ 85 h 120"/>
                            <a:gd name="T34" fmla="*/ 75 w 76"/>
                            <a:gd name="T35" fmla="*/ 95 h 120"/>
                            <a:gd name="T36" fmla="*/ 71 w 76"/>
                            <a:gd name="T37" fmla="*/ 103 h 120"/>
                            <a:gd name="T38" fmla="*/ 66 w 76"/>
                            <a:gd name="T39" fmla="*/ 110 h 120"/>
                            <a:gd name="T40" fmla="*/ 60 w 76"/>
                            <a:gd name="T41" fmla="*/ 115 h 120"/>
                            <a:gd name="T42" fmla="*/ 50 w 76"/>
                            <a:gd name="T43" fmla="*/ 118 h 120"/>
                            <a:gd name="T44" fmla="*/ 33 w 76"/>
                            <a:gd name="T45" fmla="*/ 120 h 120"/>
                            <a:gd name="T46" fmla="*/ 3 w 76"/>
                            <a:gd name="T47" fmla="*/ 120 h 120"/>
                            <a:gd name="T48" fmla="*/ 2 w 76"/>
                            <a:gd name="T49" fmla="*/ 118 h 120"/>
                            <a:gd name="T50" fmla="*/ 2 w 76"/>
                            <a:gd name="T51" fmla="*/ 118 h 120"/>
                            <a:gd name="T52" fmla="*/ 0 w 76"/>
                            <a:gd name="T53" fmla="*/ 118 h 120"/>
                            <a:gd name="T54" fmla="*/ 0 w 76"/>
                            <a:gd name="T55" fmla="*/ 115 h 120"/>
                            <a:gd name="T56" fmla="*/ 0 w 76"/>
                            <a:gd name="T57" fmla="*/ 3 h 120"/>
                            <a:gd name="T58" fmla="*/ 0 w 76"/>
                            <a:gd name="T59" fmla="*/ 1 h 120"/>
                            <a:gd name="T60" fmla="*/ 2 w 76"/>
                            <a:gd name="T61" fmla="*/ 0 h 120"/>
                            <a:gd name="T62" fmla="*/ 2 w 76"/>
                            <a:gd name="T63" fmla="*/ 0 h 120"/>
                            <a:gd name="T64" fmla="*/ 3 w 76"/>
                            <a:gd name="T65" fmla="*/ 0 h 120"/>
                            <a:gd name="T66" fmla="*/ 32 w 76"/>
                            <a:gd name="T67" fmla="*/ 0 h 120"/>
                            <a:gd name="T68" fmla="*/ 23 w 76"/>
                            <a:gd name="T69" fmla="*/ 50 h 120"/>
                            <a:gd name="T70" fmla="*/ 30 w 76"/>
                            <a:gd name="T71" fmla="*/ 50 h 120"/>
                            <a:gd name="T72" fmla="*/ 38 w 76"/>
                            <a:gd name="T73" fmla="*/ 48 h 120"/>
                            <a:gd name="T74" fmla="*/ 43 w 76"/>
                            <a:gd name="T75" fmla="*/ 46 h 120"/>
                            <a:gd name="T76" fmla="*/ 48 w 76"/>
                            <a:gd name="T77" fmla="*/ 41 h 120"/>
                            <a:gd name="T78" fmla="*/ 50 w 76"/>
                            <a:gd name="T79" fmla="*/ 33 h 120"/>
                            <a:gd name="T80" fmla="*/ 48 w 76"/>
                            <a:gd name="T81" fmla="*/ 28 h 120"/>
                            <a:gd name="T82" fmla="*/ 48 w 76"/>
                            <a:gd name="T83" fmla="*/ 25 h 120"/>
                            <a:gd name="T84" fmla="*/ 45 w 76"/>
                            <a:gd name="T85" fmla="*/ 21 h 120"/>
                            <a:gd name="T86" fmla="*/ 43 w 76"/>
                            <a:gd name="T87" fmla="*/ 18 h 120"/>
                            <a:gd name="T88" fmla="*/ 38 w 76"/>
                            <a:gd name="T89" fmla="*/ 18 h 120"/>
                            <a:gd name="T90" fmla="*/ 32 w 76"/>
                            <a:gd name="T91" fmla="*/ 16 h 120"/>
                            <a:gd name="T92" fmla="*/ 23 w 76"/>
                            <a:gd name="T93" fmla="*/ 16 h 120"/>
                            <a:gd name="T94" fmla="*/ 23 w 76"/>
                            <a:gd name="T95" fmla="*/ 50 h 120"/>
                            <a:gd name="T96" fmla="*/ 23 w 76"/>
                            <a:gd name="T97" fmla="*/ 100 h 120"/>
                            <a:gd name="T98" fmla="*/ 32 w 76"/>
                            <a:gd name="T99" fmla="*/ 100 h 120"/>
                            <a:gd name="T100" fmla="*/ 41 w 76"/>
                            <a:gd name="T101" fmla="*/ 100 h 120"/>
                            <a:gd name="T102" fmla="*/ 48 w 76"/>
                            <a:gd name="T103" fmla="*/ 96 h 120"/>
                            <a:gd name="T104" fmla="*/ 50 w 76"/>
                            <a:gd name="T105" fmla="*/ 95 h 120"/>
                            <a:gd name="T106" fmla="*/ 51 w 76"/>
                            <a:gd name="T107" fmla="*/ 91 h 120"/>
                            <a:gd name="T108" fmla="*/ 53 w 76"/>
                            <a:gd name="T109" fmla="*/ 88 h 120"/>
                            <a:gd name="T110" fmla="*/ 53 w 76"/>
                            <a:gd name="T111" fmla="*/ 83 h 120"/>
                            <a:gd name="T112" fmla="*/ 51 w 76"/>
                            <a:gd name="T113" fmla="*/ 76 h 120"/>
                            <a:gd name="T114" fmla="*/ 48 w 76"/>
                            <a:gd name="T115" fmla="*/ 71 h 120"/>
                            <a:gd name="T116" fmla="*/ 41 w 76"/>
                            <a:gd name="T117" fmla="*/ 68 h 120"/>
                            <a:gd name="T118" fmla="*/ 32 w 76"/>
                            <a:gd name="T119" fmla="*/ 66 h 120"/>
                            <a:gd name="T120" fmla="*/ 23 w 76"/>
                            <a:gd name="T121" fmla="*/ 66 h 120"/>
                            <a:gd name="T122" fmla="*/ 23 w 76"/>
                            <a:gd name="T123" fmla="*/ 10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76" h="120">
                              <a:moveTo>
                                <a:pt x="32" y="0"/>
                              </a:moveTo>
                              <a:lnTo>
                                <a:pt x="43" y="0"/>
                              </a:lnTo>
                              <a:lnTo>
                                <a:pt x="50" y="1"/>
                              </a:lnTo>
                              <a:lnTo>
                                <a:pt x="56" y="1"/>
                              </a:lnTo>
                              <a:lnTo>
                                <a:pt x="60" y="5"/>
                              </a:lnTo>
                              <a:lnTo>
                                <a:pt x="65" y="10"/>
                              </a:lnTo>
                              <a:lnTo>
                                <a:pt x="70" y="15"/>
                              </a:lnTo>
                              <a:lnTo>
                                <a:pt x="71" y="23"/>
                              </a:lnTo>
                              <a:lnTo>
                                <a:pt x="73" y="30"/>
                              </a:lnTo>
                              <a:lnTo>
                                <a:pt x="71" y="40"/>
                              </a:lnTo>
                              <a:lnTo>
                                <a:pt x="68" y="46"/>
                              </a:lnTo>
                              <a:lnTo>
                                <a:pt x="63" y="51"/>
                              </a:lnTo>
                              <a:lnTo>
                                <a:pt x="55" y="56"/>
                              </a:lnTo>
                              <a:lnTo>
                                <a:pt x="65" y="60"/>
                              </a:lnTo>
                              <a:lnTo>
                                <a:pt x="71" y="66"/>
                              </a:lnTo>
                              <a:lnTo>
                                <a:pt x="75" y="75"/>
                              </a:lnTo>
                              <a:lnTo>
                                <a:pt x="76" y="85"/>
                              </a:lnTo>
                              <a:lnTo>
                                <a:pt x="75" y="95"/>
                              </a:lnTo>
                              <a:lnTo>
                                <a:pt x="71" y="103"/>
                              </a:lnTo>
                              <a:lnTo>
                                <a:pt x="66" y="110"/>
                              </a:lnTo>
                              <a:lnTo>
                                <a:pt x="60" y="115"/>
                              </a:lnTo>
                              <a:lnTo>
                                <a:pt x="50" y="118"/>
                              </a:lnTo>
                              <a:lnTo>
                                <a:pt x="33" y="120"/>
                              </a:lnTo>
                              <a:lnTo>
                                <a:pt x="3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32" y="0"/>
                              </a:lnTo>
                              <a:close/>
                              <a:moveTo>
                                <a:pt x="23" y="50"/>
                              </a:moveTo>
                              <a:lnTo>
                                <a:pt x="30" y="50"/>
                              </a:lnTo>
                              <a:lnTo>
                                <a:pt x="38" y="48"/>
                              </a:lnTo>
                              <a:lnTo>
                                <a:pt x="43" y="46"/>
                              </a:lnTo>
                              <a:lnTo>
                                <a:pt x="48" y="41"/>
                              </a:lnTo>
                              <a:lnTo>
                                <a:pt x="50" y="33"/>
                              </a:lnTo>
                              <a:lnTo>
                                <a:pt x="48" y="28"/>
                              </a:lnTo>
                              <a:lnTo>
                                <a:pt x="48" y="25"/>
                              </a:lnTo>
                              <a:lnTo>
                                <a:pt x="45" y="21"/>
                              </a:lnTo>
                              <a:lnTo>
                                <a:pt x="43" y="18"/>
                              </a:lnTo>
                              <a:lnTo>
                                <a:pt x="38" y="18"/>
                              </a:lnTo>
                              <a:lnTo>
                                <a:pt x="32" y="16"/>
                              </a:lnTo>
                              <a:lnTo>
                                <a:pt x="23" y="16"/>
                              </a:lnTo>
                              <a:lnTo>
                                <a:pt x="23" y="50"/>
                              </a:lnTo>
                              <a:close/>
                              <a:moveTo>
                                <a:pt x="23" y="100"/>
                              </a:moveTo>
                              <a:lnTo>
                                <a:pt x="32" y="100"/>
                              </a:lnTo>
                              <a:lnTo>
                                <a:pt x="41" y="100"/>
                              </a:lnTo>
                              <a:lnTo>
                                <a:pt x="48" y="96"/>
                              </a:lnTo>
                              <a:lnTo>
                                <a:pt x="50" y="95"/>
                              </a:lnTo>
                              <a:lnTo>
                                <a:pt x="51" y="91"/>
                              </a:lnTo>
                              <a:lnTo>
                                <a:pt x="53" y="88"/>
                              </a:lnTo>
                              <a:lnTo>
                                <a:pt x="53" y="83"/>
                              </a:lnTo>
                              <a:lnTo>
                                <a:pt x="51" y="76"/>
                              </a:lnTo>
                              <a:lnTo>
                                <a:pt x="48" y="71"/>
                              </a:lnTo>
                              <a:lnTo>
                                <a:pt x="41" y="68"/>
                              </a:lnTo>
                              <a:lnTo>
                                <a:pt x="32" y="66"/>
                              </a:lnTo>
                              <a:lnTo>
                                <a:pt x="23" y="66"/>
                              </a:lnTo>
                              <a:lnTo>
                                <a:pt x="23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809"/>
                      <wps:cNvSpPr>
                        <a:spLocks noChangeAspect="1"/>
                      </wps:cNvSpPr>
                      <wps:spPr bwMode="auto">
                        <a:xfrm>
                          <a:off x="3774" y="3104"/>
                          <a:ext cx="26" cy="46"/>
                        </a:xfrm>
                        <a:custGeom>
                          <a:avLst/>
                          <a:gdLst>
                            <a:gd name="T0" fmla="*/ 23 w 65"/>
                            <a:gd name="T1" fmla="*/ 46 h 120"/>
                            <a:gd name="T2" fmla="*/ 51 w 65"/>
                            <a:gd name="T3" fmla="*/ 46 h 120"/>
                            <a:gd name="T4" fmla="*/ 55 w 65"/>
                            <a:gd name="T5" fmla="*/ 48 h 120"/>
                            <a:gd name="T6" fmla="*/ 55 w 65"/>
                            <a:gd name="T7" fmla="*/ 51 h 120"/>
                            <a:gd name="T8" fmla="*/ 55 w 65"/>
                            <a:gd name="T9" fmla="*/ 63 h 120"/>
                            <a:gd name="T10" fmla="*/ 55 w 65"/>
                            <a:gd name="T11" fmla="*/ 65 h 120"/>
                            <a:gd name="T12" fmla="*/ 51 w 65"/>
                            <a:gd name="T13" fmla="*/ 66 h 120"/>
                            <a:gd name="T14" fmla="*/ 23 w 65"/>
                            <a:gd name="T15" fmla="*/ 66 h 120"/>
                            <a:gd name="T16" fmla="*/ 23 w 65"/>
                            <a:gd name="T17" fmla="*/ 100 h 120"/>
                            <a:gd name="T18" fmla="*/ 60 w 65"/>
                            <a:gd name="T19" fmla="*/ 100 h 120"/>
                            <a:gd name="T20" fmla="*/ 63 w 65"/>
                            <a:gd name="T21" fmla="*/ 101 h 120"/>
                            <a:gd name="T22" fmla="*/ 63 w 65"/>
                            <a:gd name="T23" fmla="*/ 103 h 120"/>
                            <a:gd name="T24" fmla="*/ 63 w 65"/>
                            <a:gd name="T25" fmla="*/ 115 h 120"/>
                            <a:gd name="T26" fmla="*/ 63 w 65"/>
                            <a:gd name="T27" fmla="*/ 118 h 120"/>
                            <a:gd name="T28" fmla="*/ 63 w 65"/>
                            <a:gd name="T29" fmla="*/ 118 h 120"/>
                            <a:gd name="T30" fmla="*/ 61 w 65"/>
                            <a:gd name="T31" fmla="*/ 118 h 120"/>
                            <a:gd name="T32" fmla="*/ 60 w 65"/>
                            <a:gd name="T33" fmla="*/ 120 h 120"/>
                            <a:gd name="T34" fmla="*/ 3 w 65"/>
                            <a:gd name="T35" fmla="*/ 120 h 120"/>
                            <a:gd name="T36" fmla="*/ 1 w 65"/>
                            <a:gd name="T37" fmla="*/ 118 h 120"/>
                            <a:gd name="T38" fmla="*/ 0 w 65"/>
                            <a:gd name="T39" fmla="*/ 118 h 120"/>
                            <a:gd name="T40" fmla="*/ 0 w 65"/>
                            <a:gd name="T41" fmla="*/ 118 h 120"/>
                            <a:gd name="T42" fmla="*/ 0 w 65"/>
                            <a:gd name="T43" fmla="*/ 115 h 120"/>
                            <a:gd name="T44" fmla="*/ 0 w 65"/>
                            <a:gd name="T45" fmla="*/ 3 h 120"/>
                            <a:gd name="T46" fmla="*/ 0 w 65"/>
                            <a:gd name="T47" fmla="*/ 1 h 120"/>
                            <a:gd name="T48" fmla="*/ 0 w 65"/>
                            <a:gd name="T49" fmla="*/ 0 h 120"/>
                            <a:gd name="T50" fmla="*/ 1 w 65"/>
                            <a:gd name="T51" fmla="*/ 0 h 120"/>
                            <a:gd name="T52" fmla="*/ 3 w 65"/>
                            <a:gd name="T53" fmla="*/ 0 h 120"/>
                            <a:gd name="T54" fmla="*/ 61 w 65"/>
                            <a:gd name="T55" fmla="*/ 0 h 120"/>
                            <a:gd name="T56" fmla="*/ 63 w 65"/>
                            <a:gd name="T57" fmla="*/ 0 h 120"/>
                            <a:gd name="T58" fmla="*/ 65 w 65"/>
                            <a:gd name="T59" fmla="*/ 1 h 120"/>
                            <a:gd name="T60" fmla="*/ 65 w 65"/>
                            <a:gd name="T61" fmla="*/ 3 h 120"/>
                            <a:gd name="T62" fmla="*/ 63 w 65"/>
                            <a:gd name="T63" fmla="*/ 3 h 120"/>
                            <a:gd name="T64" fmla="*/ 60 w 65"/>
                            <a:gd name="T65" fmla="*/ 16 h 120"/>
                            <a:gd name="T66" fmla="*/ 60 w 65"/>
                            <a:gd name="T67" fmla="*/ 18 h 120"/>
                            <a:gd name="T68" fmla="*/ 56 w 65"/>
                            <a:gd name="T69" fmla="*/ 18 h 120"/>
                            <a:gd name="T70" fmla="*/ 23 w 65"/>
                            <a:gd name="T71" fmla="*/ 18 h 120"/>
                            <a:gd name="T72" fmla="*/ 23 w 65"/>
                            <a:gd name="T73" fmla="*/ 4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5" h="120">
                              <a:moveTo>
                                <a:pt x="23" y="46"/>
                              </a:moveTo>
                              <a:lnTo>
                                <a:pt x="51" y="46"/>
                              </a:lnTo>
                              <a:lnTo>
                                <a:pt x="55" y="48"/>
                              </a:lnTo>
                              <a:lnTo>
                                <a:pt x="55" y="51"/>
                              </a:lnTo>
                              <a:lnTo>
                                <a:pt x="55" y="63"/>
                              </a:lnTo>
                              <a:lnTo>
                                <a:pt x="55" y="65"/>
                              </a:lnTo>
                              <a:lnTo>
                                <a:pt x="51" y="66"/>
                              </a:lnTo>
                              <a:lnTo>
                                <a:pt x="23" y="66"/>
                              </a:lnTo>
                              <a:lnTo>
                                <a:pt x="23" y="100"/>
                              </a:lnTo>
                              <a:lnTo>
                                <a:pt x="60" y="100"/>
                              </a:lnTo>
                              <a:lnTo>
                                <a:pt x="63" y="101"/>
                              </a:lnTo>
                              <a:lnTo>
                                <a:pt x="63" y="103"/>
                              </a:lnTo>
                              <a:lnTo>
                                <a:pt x="63" y="115"/>
                              </a:lnTo>
                              <a:lnTo>
                                <a:pt x="63" y="118"/>
                              </a:lnTo>
                              <a:lnTo>
                                <a:pt x="61" y="118"/>
                              </a:lnTo>
                              <a:lnTo>
                                <a:pt x="60" y="120"/>
                              </a:lnTo>
                              <a:lnTo>
                                <a:pt x="3" y="120"/>
                              </a:lnTo>
                              <a:lnTo>
                                <a:pt x="1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61" y="0"/>
                              </a:lnTo>
                              <a:lnTo>
                                <a:pt x="63" y="0"/>
                              </a:lnTo>
                              <a:lnTo>
                                <a:pt x="65" y="1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60" y="16"/>
                              </a:lnTo>
                              <a:lnTo>
                                <a:pt x="60" y="18"/>
                              </a:lnTo>
                              <a:lnTo>
                                <a:pt x="56" y="18"/>
                              </a:lnTo>
                              <a:lnTo>
                                <a:pt x="23" y="18"/>
                              </a:lnTo>
                              <a:lnTo>
                                <a:pt x="2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810"/>
                      <wps:cNvSpPr>
                        <a:spLocks noChangeAspect="1"/>
                      </wps:cNvSpPr>
                      <wps:spPr bwMode="auto">
                        <a:xfrm>
                          <a:off x="3812" y="3103"/>
                          <a:ext cx="28" cy="48"/>
                        </a:xfrm>
                        <a:custGeom>
                          <a:avLst/>
                          <a:gdLst>
                            <a:gd name="T0" fmla="*/ 65 w 74"/>
                            <a:gd name="T1" fmla="*/ 29 h 125"/>
                            <a:gd name="T2" fmla="*/ 65 w 74"/>
                            <a:gd name="T3" fmla="*/ 29 h 125"/>
                            <a:gd name="T4" fmla="*/ 64 w 74"/>
                            <a:gd name="T5" fmla="*/ 29 h 125"/>
                            <a:gd name="T6" fmla="*/ 64 w 74"/>
                            <a:gd name="T7" fmla="*/ 29 h 125"/>
                            <a:gd name="T8" fmla="*/ 59 w 74"/>
                            <a:gd name="T9" fmla="*/ 25 h 125"/>
                            <a:gd name="T10" fmla="*/ 52 w 74"/>
                            <a:gd name="T11" fmla="*/ 22 h 125"/>
                            <a:gd name="T12" fmla="*/ 45 w 74"/>
                            <a:gd name="T13" fmla="*/ 20 h 125"/>
                            <a:gd name="T14" fmla="*/ 40 w 74"/>
                            <a:gd name="T15" fmla="*/ 22 h 125"/>
                            <a:gd name="T16" fmla="*/ 37 w 74"/>
                            <a:gd name="T17" fmla="*/ 24 h 125"/>
                            <a:gd name="T18" fmla="*/ 32 w 74"/>
                            <a:gd name="T19" fmla="*/ 25 h 125"/>
                            <a:gd name="T20" fmla="*/ 30 w 74"/>
                            <a:gd name="T21" fmla="*/ 30 h 125"/>
                            <a:gd name="T22" fmla="*/ 27 w 74"/>
                            <a:gd name="T23" fmla="*/ 42 h 125"/>
                            <a:gd name="T24" fmla="*/ 25 w 74"/>
                            <a:gd name="T25" fmla="*/ 59 h 125"/>
                            <a:gd name="T26" fmla="*/ 25 w 74"/>
                            <a:gd name="T27" fmla="*/ 70 h 125"/>
                            <a:gd name="T28" fmla="*/ 27 w 74"/>
                            <a:gd name="T29" fmla="*/ 80 h 125"/>
                            <a:gd name="T30" fmla="*/ 29 w 74"/>
                            <a:gd name="T31" fmla="*/ 90 h 125"/>
                            <a:gd name="T32" fmla="*/ 32 w 74"/>
                            <a:gd name="T33" fmla="*/ 97 h 125"/>
                            <a:gd name="T34" fmla="*/ 35 w 74"/>
                            <a:gd name="T35" fmla="*/ 100 h 125"/>
                            <a:gd name="T36" fmla="*/ 39 w 74"/>
                            <a:gd name="T37" fmla="*/ 104 h 125"/>
                            <a:gd name="T38" fmla="*/ 42 w 74"/>
                            <a:gd name="T39" fmla="*/ 105 h 125"/>
                            <a:gd name="T40" fmla="*/ 47 w 74"/>
                            <a:gd name="T41" fmla="*/ 105 h 125"/>
                            <a:gd name="T42" fmla="*/ 55 w 74"/>
                            <a:gd name="T43" fmla="*/ 104 h 125"/>
                            <a:gd name="T44" fmla="*/ 64 w 74"/>
                            <a:gd name="T45" fmla="*/ 99 h 125"/>
                            <a:gd name="T46" fmla="*/ 64 w 74"/>
                            <a:gd name="T47" fmla="*/ 99 h 125"/>
                            <a:gd name="T48" fmla="*/ 65 w 74"/>
                            <a:gd name="T49" fmla="*/ 99 h 125"/>
                            <a:gd name="T50" fmla="*/ 65 w 74"/>
                            <a:gd name="T51" fmla="*/ 99 h 125"/>
                            <a:gd name="T52" fmla="*/ 67 w 74"/>
                            <a:gd name="T53" fmla="*/ 100 h 125"/>
                            <a:gd name="T54" fmla="*/ 74 w 74"/>
                            <a:gd name="T55" fmla="*/ 112 h 125"/>
                            <a:gd name="T56" fmla="*/ 74 w 74"/>
                            <a:gd name="T57" fmla="*/ 114 h 125"/>
                            <a:gd name="T58" fmla="*/ 74 w 74"/>
                            <a:gd name="T59" fmla="*/ 114 h 125"/>
                            <a:gd name="T60" fmla="*/ 74 w 74"/>
                            <a:gd name="T61" fmla="*/ 117 h 125"/>
                            <a:gd name="T62" fmla="*/ 70 w 74"/>
                            <a:gd name="T63" fmla="*/ 119 h 125"/>
                            <a:gd name="T64" fmla="*/ 64 w 74"/>
                            <a:gd name="T65" fmla="*/ 122 h 125"/>
                            <a:gd name="T66" fmla="*/ 59 w 74"/>
                            <a:gd name="T67" fmla="*/ 124 h 125"/>
                            <a:gd name="T68" fmla="*/ 52 w 74"/>
                            <a:gd name="T69" fmla="*/ 125 h 125"/>
                            <a:gd name="T70" fmla="*/ 45 w 74"/>
                            <a:gd name="T71" fmla="*/ 125 h 125"/>
                            <a:gd name="T72" fmla="*/ 35 w 74"/>
                            <a:gd name="T73" fmla="*/ 125 h 125"/>
                            <a:gd name="T74" fmla="*/ 27 w 74"/>
                            <a:gd name="T75" fmla="*/ 124 h 125"/>
                            <a:gd name="T76" fmla="*/ 20 w 74"/>
                            <a:gd name="T77" fmla="*/ 119 h 125"/>
                            <a:gd name="T78" fmla="*/ 15 w 74"/>
                            <a:gd name="T79" fmla="*/ 114 h 125"/>
                            <a:gd name="T80" fmla="*/ 9 w 74"/>
                            <a:gd name="T81" fmla="*/ 104 h 125"/>
                            <a:gd name="T82" fmla="*/ 4 w 74"/>
                            <a:gd name="T83" fmla="*/ 92 h 125"/>
                            <a:gd name="T84" fmla="*/ 0 w 74"/>
                            <a:gd name="T85" fmla="*/ 79 h 125"/>
                            <a:gd name="T86" fmla="*/ 0 w 74"/>
                            <a:gd name="T87" fmla="*/ 62 h 125"/>
                            <a:gd name="T88" fmla="*/ 0 w 74"/>
                            <a:gd name="T89" fmla="*/ 47 h 125"/>
                            <a:gd name="T90" fmla="*/ 4 w 74"/>
                            <a:gd name="T91" fmla="*/ 34 h 125"/>
                            <a:gd name="T92" fmla="*/ 7 w 74"/>
                            <a:gd name="T93" fmla="*/ 24 h 125"/>
                            <a:gd name="T94" fmla="*/ 14 w 74"/>
                            <a:gd name="T95" fmla="*/ 14 h 125"/>
                            <a:gd name="T96" fmla="*/ 20 w 74"/>
                            <a:gd name="T97" fmla="*/ 9 h 125"/>
                            <a:gd name="T98" fmla="*/ 27 w 74"/>
                            <a:gd name="T99" fmla="*/ 4 h 125"/>
                            <a:gd name="T100" fmla="*/ 35 w 74"/>
                            <a:gd name="T101" fmla="*/ 2 h 125"/>
                            <a:gd name="T102" fmla="*/ 44 w 74"/>
                            <a:gd name="T103" fmla="*/ 0 h 125"/>
                            <a:gd name="T104" fmla="*/ 50 w 74"/>
                            <a:gd name="T105" fmla="*/ 0 h 125"/>
                            <a:gd name="T106" fmla="*/ 57 w 74"/>
                            <a:gd name="T107" fmla="*/ 4 h 125"/>
                            <a:gd name="T108" fmla="*/ 64 w 74"/>
                            <a:gd name="T109" fmla="*/ 5 h 125"/>
                            <a:gd name="T110" fmla="*/ 70 w 74"/>
                            <a:gd name="T111" fmla="*/ 9 h 125"/>
                            <a:gd name="T112" fmla="*/ 72 w 74"/>
                            <a:gd name="T113" fmla="*/ 12 h 125"/>
                            <a:gd name="T114" fmla="*/ 74 w 74"/>
                            <a:gd name="T115" fmla="*/ 14 h 125"/>
                            <a:gd name="T116" fmla="*/ 74 w 74"/>
                            <a:gd name="T117" fmla="*/ 14 h 125"/>
                            <a:gd name="T118" fmla="*/ 74 w 74"/>
                            <a:gd name="T119" fmla="*/ 15 h 125"/>
                            <a:gd name="T120" fmla="*/ 65 w 74"/>
                            <a:gd name="T121" fmla="*/ 29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74" h="125">
                              <a:moveTo>
                                <a:pt x="65" y="29"/>
                              </a:moveTo>
                              <a:lnTo>
                                <a:pt x="65" y="29"/>
                              </a:lnTo>
                              <a:lnTo>
                                <a:pt x="64" y="29"/>
                              </a:lnTo>
                              <a:lnTo>
                                <a:pt x="59" y="25"/>
                              </a:lnTo>
                              <a:lnTo>
                                <a:pt x="52" y="22"/>
                              </a:lnTo>
                              <a:lnTo>
                                <a:pt x="45" y="20"/>
                              </a:lnTo>
                              <a:lnTo>
                                <a:pt x="40" y="22"/>
                              </a:lnTo>
                              <a:lnTo>
                                <a:pt x="37" y="24"/>
                              </a:ln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7" y="42"/>
                              </a:lnTo>
                              <a:lnTo>
                                <a:pt x="25" y="59"/>
                              </a:lnTo>
                              <a:lnTo>
                                <a:pt x="25" y="70"/>
                              </a:lnTo>
                              <a:lnTo>
                                <a:pt x="27" y="80"/>
                              </a:lnTo>
                              <a:lnTo>
                                <a:pt x="29" y="90"/>
                              </a:lnTo>
                              <a:lnTo>
                                <a:pt x="32" y="97"/>
                              </a:lnTo>
                              <a:lnTo>
                                <a:pt x="35" y="100"/>
                              </a:lnTo>
                              <a:lnTo>
                                <a:pt x="39" y="104"/>
                              </a:lnTo>
                              <a:lnTo>
                                <a:pt x="42" y="105"/>
                              </a:lnTo>
                              <a:lnTo>
                                <a:pt x="47" y="105"/>
                              </a:lnTo>
                              <a:lnTo>
                                <a:pt x="55" y="104"/>
                              </a:lnTo>
                              <a:lnTo>
                                <a:pt x="64" y="99"/>
                              </a:lnTo>
                              <a:lnTo>
                                <a:pt x="65" y="99"/>
                              </a:lnTo>
                              <a:lnTo>
                                <a:pt x="67" y="100"/>
                              </a:lnTo>
                              <a:lnTo>
                                <a:pt x="74" y="112"/>
                              </a:lnTo>
                              <a:lnTo>
                                <a:pt x="74" y="114"/>
                              </a:lnTo>
                              <a:lnTo>
                                <a:pt x="74" y="117"/>
                              </a:lnTo>
                              <a:lnTo>
                                <a:pt x="70" y="119"/>
                              </a:lnTo>
                              <a:lnTo>
                                <a:pt x="64" y="122"/>
                              </a:lnTo>
                              <a:lnTo>
                                <a:pt x="59" y="124"/>
                              </a:lnTo>
                              <a:lnTo>
                                <a:pt x="52" y="125"/>
                              </a:lnTo>
                              <a:lnTo>
                                <a:pt x="45" y="125"/>
                              </a:lnTo>
                              <a:lnTo>
                                <a:pt x="35" y="125"/>
                              </a:lnTo>
                              <a:lnTo>
                                <a:pt x="27" y="124"/>
                              </a:lnTo>
                              <a:lnTo>
                                <a:pt x="20" y="119"/>
                              </a:lnTo>
                              <a:lnTo>
                                <a:pt x="15" y="114"/>
                              </a:lnTo>
                              <a:lnTo>
                                <a:pt x="9" y="104"/>
                              </a:lnTo>
                              <a:lnTo>
                                <a:pt x="4" y="92"/>
                              </a:lnTo>
                              <a:lnTo>
                                <a:pt x="0" y="79"/>
                              </a:lnTo>
                              <a:lnTo>
                                <a:pt x="0" y="62"/>
                              </a:lnTo>
                              <a:lnTo>
                                <a:pt x="0" y="47"/>
                              </a:lnTo>
                              <a:lnTo>
                                <a:pt x="4" y="34"/>
                              </a:lnTo>
                              <a:lnTo>
                                <a:pt x="7" y="24"/>
                              </a:lnTo>
                              <a:lnTo>
                                <a:pt x="14" y="14"/>
                              </a:lnTo>
                              <a:lnTo>
                                <a:pt x="20" y="9"/>
                              </a:lnTo>
                              <a:lnTo>
                                <a:pt x="27" y="4"/>
                              </a:lnTo>
                              <a:lnTo>
                                <a:pt x="35" y="2"/>
                              </a:lnTo>
                              <a:lnTo>
                                <a:pt x="44" y="0"/>
                              </a:lnTo>
                              <a:lnTo>
                                <a:pt x="50" y="0"/>
                              </a:lnTo>
                              <a:lnTo>
                                <a:pt x="57" y="4"/>
                              </a:lnTo>
                              <a:lnTo>
                                <a:pt x="64" y="5"/>
                              </a:lnTo>
                              <a:lnTo>
                                <a:pt x="70" y="9"/>
                              </a:lnTo>
                              <a:lnTo>
                                <a:pt x="72" y="12"/>
                              </a:lnTo>
                              <a:lnTo>
                                <a:pt x="74" y="14"/>
                              </a:lnTo>
                              <a:lnTo>
                                <a:pt x="74" y="15"/>
                              </a:lnTo>
                              <a:lnTo>
                                <a:pt x="6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811"/>
                      <wps:cNvSpPr>
                        <a:spLocks noChangeAspect="1"/>
                      </wps:cNvSpPr>
                      <wps:spPr bwMode="auto">
                        <a:xfrm>
                          <a:off x="3855" y="3104"/>
                          <a:ext cx="31" cy="46"/>
                        </a:xfrm>
                        <a:custGeom>
                          <a:avLst/>
                          <a:gdLst>
                            <a:gd name="T0" fmla="*/ 50 w 80"/>
                            <a:gd name="T1" fmla="*/ 53 h 120"/>
                            <a:gd name="T2" fmla="*/ 55 w 80"/>
                            <a:gd name="T3" fmla="*/ 66 h 120"/>
                            <a:gd name="T4" fmla="*/ 60 w 80"/>
                            <a:gd name="T5" fmla="*/ 80 h 120"/>
                            <a:gd name="T6" fmla="*/ 60 w 80"/>
                            <a:gd name="T7" fmla="*/ 66 h 120"/>
                            <a:gd name="T8" fmla="*/ 60 w 80"/>
                            <a:gd name="T9" fmla="*/ 58 h 120"/>
                            <a:gd name="T10" fmla="*/ 60 w 80"/>
                            <a:gd name="T11" fmla="*/ 3 h 120"/>
                            <a:gd name="T12" fmla="*/ 60 w 80"/>
                            <a:gd name="T13" fmla="*/ 1 h 120"/>
                            <a:gd name="T14" fmla="*/ 62 w 80"/>
                            <a:gd name="T15" fmla="*/ 0 h 120"/>
                            <a:gd name="T16" fmla="*/ 62 w 80"/>
                            <a:gd name="T17" fmla="*/ 0 h 120"/>
                            <a:gd name="T18" fmla="*/ 64 w 80"/>
                            <a:gd name="T19" fmla="*/ 0 h 120"/>
                            <a:gd name="T20" fmla="*/ 77 w 80"/>
                            <a:gd name="T21" fmla="*/ 0 h 120"/>
                            <a:gd name="T22" fmla="*/ 79 w 80"/>
                            <a:gd name="T23" fmla="*/ 0 h 120"/>
                            <a:gd name="T24" fmla="*/ 80 w 80"/>
                            <a:gd name="T25" fmla="*/ 0 h 120"/>
                            <a:gd name="T26" fmla="*/ 80 w 80"/>
                            <a:gd name="T27" fmla="*/ 1 h 120"/>
                            <a:gd name="T28" fmla="*/ 80 w 80"/>
                            <a:gd name="T29" fmla="*/ 3 h 120"/>
                            <a:gd name="T30" fmla="*/ 80 w 80"/>
                            <a:gd name="T31" fmla="*/ 115 h 120"/>
                            <a:gd name="T32" fmla="*/ 80 w 80"/>
                            <a:gd name="T33" fmla="*/ 118 h 120"/>
                            <a:gd name="T34" fmla="*/ 80 w 80"/>
                            <a:gd name="T35" fmla="*/ 118 h 120"/>
                            <a:gd name="T36" fmla="*/ 79 w 80"/>
                            <a:gd name="T37" fmla="*/ 118 h 120"/>
                            <a:gd name="T38" fmla="*/ 77 w 80"/>
                            <a:gd name="T39" fmla="*/ 120 h 120"/>
                            <a:gd name="T40" fmla="*/ 67 w 80"/>
                            <a:gd name="T41" fmla="*/ 120 h 120"/>
                            <a:gd name="T42" fmla="*/ 64 w 80"/>
                            <a:gd name="T43" fmla="*/ 118 h 120"/>
                            <a:gd name="T44" fmla="*/ 60 w 80"/>
                            <a:gd name="T45" fmla="*/ 116 h 120"/>
                            <a:gd name="T46" fmla="*/ 30 w 80"/>
                            <a:gd name="T47" fmla="*/ 60 h 120"/>
                            <a:gd name="T48" fmla="*/ 25 w 80"/>
                            <a:gd name="T49" fmla="*/ 46 h 120"/>
                            <a:gd name="T50" fmla="*/ 20 w 80"/>
                            <a:gd name="T51" fmla="*/ 35 h 120"/>
                            <a:gd name="T52" fmla="*/ 20 w 80"/>
                            <a:gd name="T53" fmla="*/ 46 h 120"/>
                            <a:gd name="T54" fmla="*/ 20 w 80"/>
                            <a:gd name="T55" fmla="*/ 56 h 120"/>
                            <a:gd name="T56" fmla="*/ 20 w 80"/>
                            <a:gd name="T57" fmla="*/ 115 h 120"/>
                            <a:gd name="T58" fmla="*/ 20 w 80"/>
                            <a:gd name="T59" fmla="*/ 118 h 120"/>
                            <a:gd name="T60" fmla="*/ 17 w 80"/>
                            <a:gd name="T61" fmla="*/ 120 h 120"/>
                            <a:gd name="T62" fmla="*/ 4 w 80"/>
                            <a:gd name="T63" fmla="*/ 120 h 120"/>
                            <a:gd name="T64" fmla="*/ 2 w 80"/>
                            <a:gd name="T65" fmla="*/ 118 h 120"/>
                            <a:gd name="T66" fmla="*/ 0 w 80"/>
                            <a:gd name="T67" fmla="*/ 118 h 120"/>
                            <a:gd name="T68" fmla="*/ 0 w 80"/>
                            <a:gd name="T69" fmla="*/ 118 h 120"/>
                            <a:gd name="T70" fmla="*/ 0 w 80"/>
                            <a:gd name="T71" fmla="*/ 115 h 120"/>
                            <a:gd name="T72" fmla="*/ 0 w 80"/>
                            <a:gd name="T73" fmla="*/ 3 h 120"/>
                            <a:gd name="T74" fmla="*/ 0 w 80"/>
                            <a:gd name="T75" fmla="*/ 1 h 120"/>
                            <a:gd name="T76" fmla="*/ 0 w 80"/>
                            <a:gd name="T77" fmla="*/ 0 h 120"/>
                            <a:gd name="T78" fmla="*/ 2 w 80"/>
                            <a:gd name="T79" fmla="*/ 0 h 120"/>
                            <a:gd name="T80" fmla="*/ 4 w 80"/>
                            <a:gd name="T81" fmla="*/ 0 h 120"/>
                            <a:gd name="T82" fmla="*/ 17 w 80"/>
                            <a:gd name="T83" fmla="*/ 0 h 120"/>
                            <a:gd name="T84" fmla="*/ 20 w 80"/>
                            <a:gd name="T85" fmla="*/ 0 h 120"/>
                            <a:gd name="T86" fmla="*/ 22 w 80"/>
                            <a:gd name="T87" fmla="*/ 3 h 120"/>
                            <a:gd name="T88" fmla="*/ 50 w 80"/>
                            <a:gd name="T89" fmla="*/ 5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50" y="53"/>
                              </a:moveTo>
                              <a:lnTo>
                                <a:pt x="55" y="66"/>
                              </a:lnTo>
                              <a:lnTo>
                                <a:pt x="60" y="80"/>
                              </a:lnTo>
                              <a:lnTo>
                                <a:pt x="60" y="66"/>
                              </a:lnTo>
                              <a:lnTo>
                                <a:pt x="60" y="58"/>
                              </a:lnTo>
                              <a:lnTo>
                                <a:pt x="60" y="3"/>
                              </a:lnTo>
                              <a:lnTo>
                                <a:pt x="60" y="1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80" y="0"/>
                              </a:lnTo>
                              <a:lnTo>
                                <a:pt x="80" y="1"/>
                              </a:lnTo>
                              <a:lnTo>
                                <a:pt x="80" y="3"/>
                              </a:lnTo>
                              <a:lnTo>
                                <a:pt x="80" y="115"/>
                              </a:lnTo>
                              <a:lnTo>
                                <a:pt x="80" y="118"/>
                              </a:lnTo>
                              <a:lnTo>
                                <a:pt x="79" y="118"/>
                              </a:lnTo>
                              <a:lnTo>
                                <a:pt x="77" y="120"/>
                              </a:lnTo>
                              <a:lnTo>
                                <a:pt x="67" y="120"/>
                              </a:lnTo>
                              <a:lnTo>
                                <a:pt x="64" y="118"/>
                              </a:lnTo>
                              <a:lnTo>
                                <a:pt x="60" y="116"/>
                              </a:lnTo>
                              <a:lnTo>
                                <a:pt x="30" y="60"/>
                              </a:lnTo>
                              <a:lnTo>
                                <a:pt x="25" y="46"/>
                              </a:lnTo>
                              <a:lnTo>
                                <a:pt x="20" y="35"/>
                              </a:lnTo>
                              <a:lnTo>
                                <a:pt x="20" y="46"/>
                              </a:lnTo>
                              <a:lnTo>
                                <a:pt x="20" y="56"/>
                              </a:lnTo>
                              <a:lnTo>
                                <a:pt x="20" y="115"/>
                              </a:lnTo>
                              <a:lnTo>
                                <a:pt x="20" y="118"/>
                              </a:lnTo>
                              <a:lnTo>
                                <a:pt x="17" y="120"/>
                              </a:lnTo>
                              <a:lnTo>
                                <a:pt x="4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2" y="3"/>
                              </a:lnTo>
                              <a:lnTo>
                                <a:pt x="5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812"/>
                      <wps:cNvSpPr>
                        <a:spLocks noChangeAspect="1" noEditPoints="1"/>
                      </wps:cNvSpPr>
                      <wps:spPr bwMode="auto">
                        <a:xfrm>
                          <a:off x="3905" y="3090"/>
                          <a:ext cx="26" cy="60"/>
                        </a:xfrm>
                        <a:custGeom>
                          <a:avLst/>
                          <a:gdLst>
                            <a:gd name="T0" fmla="*/ 53 w 65"/>
                            <a:gd name="T1" fmla="*/ 83 h 157"/>
                            <a:gd name="T2" fmla="*/ 56 w 65"/>
                            <a:gd name="T3" fmla="*/ 88 h 157"/>
                            <a:gd name="T4" fmla="*/ 56 w 65"/>
                            <a:gd name="T5" fmla="*/ 102 h 157"/>
                            <a:gd name="T6" fmla="*/ 25 w 65"/>
                            <a:gd name="T7" fmla="*/ 103 h 157"/>
                            <a:gd name="T8" fmla="*/ 61 w 65"/>
                            <a:gd name="T9" fmla="*/ 137 h 157"/>
                            <a:gd name="T10" fmla="*/ 65 w 65"/>
                            <a:gd name="T11" fmla="*/ 140 h 157"/>
                            <a:gd name="T12" fmla="*/ 65 w 65"/>
                            <a:gd name="T13" fmla="*/ 155 h 157"/>
                            <a:gd name="T14" fmla="*/ 63 w 65"/>
                            <a:gd name="T15" fmla="*/ 155 h 157"/>
                            <a:gd name="T16" fmla="*/ 3 w 65"/>
                            <a:gd name="T17" fmla="*/ 157 h 157"/>
                            <a:gd name="T18" fmla="*/ 1 w 65"/>
                            <a:gd name="T19" fmla="*/ 155 h 157"/>
                            <a:gd name="T20" fmla="*/ 0 w 65"/>
                            <a:gd name="T21" fmla="*/ 152 h 157"/>
                            <a:gd name="T22" fmla="*/ 0 w 65"/>
                            <a:gd name="T23" fmla="*/ 38 h 157"/>
                            <a:gd name="T24" fmla="*/ 1 w 65"/>
                            <a:gd name="T25" fmla="*/ 37 h 157"/>
                            <a:gd name="T26" fmla="*/ 61 w 65"/>
                            <a:gd name="T27" fmla="*/ 37 h 157"/>
                            <a:gd name="T28" fmla="*/ 65 w 65"/>
                            <a:gd name="T29" fmla="*/ 38 h 157"/>
                            <a:gd name="T30" fmla="*/ 65 w 65"/>
                            <a:gd name="T31" fmla="*/ 40 h 157"/>
                            <a:gd name="T32" fmla="*/ 60 w 65"/>
                            <a:gd name="T33" fmla="*/ 55 h 157"/>
                            <a:gd name="T34" fmla="*/ 25 w 65"/>
                            <a:gd name="T35" fmla="*/ 55 h 157"/>
                            <a:gd name="T36" fmla="*/ 48 w 65"/>
                            <a:gd name="T37" fmla="*/ 0 h 157"/>
                            <a:gd name="T38" fmla="*/ 50 w 65"/>
                            <a:gd name="T39" fmla="*/ 0 h 157"/>
                            <a:gd name="T40" fmla="*/ 53 w 65"/>
                            <a:gd name="T41" fmla="*/ 2 h 157"/>
                            <a:gd name="T42" fmla="*/ 56 w 65"/>
                            <a:gd name="T43" fmla="*/ 8 h 157"/>
                            <a:gd name="T44" fmla="*/ 56 w 65"/>
                            <a:gd name="T45" fmla="*/ 12 h 157"/>
                            <a:gd name="T46" fmla="*/ 33 w 65"/>
                            <a:gd name="T47" fmla="*/ 27 h 157"/>
                            <a:gd name="T48" fmla="*/ 31 w 65"/>
                            <a:gd name="T49" fmla="*/ 28 h 157"/>
                            <a:gd name="T50" fmla="*/ 28 w 65"/>
                            <a:gd name="T51" fmla="*/ 27 h 157"/>
                            <a:gd name="T52" fmla="*/ 5 w 65"/>
                            <a:gd name="T53" fmla="*/ 12 h 157"/>
                            <a:gd name="T54" fmla="*/ 5 w 65"/>
                            <a:gd name="T55" fmla="*/ 8 h 157"/>
                            <a:gd name="T56" fmla="*/ 10 w 65"/>
                            <a:gd name="T57" fmla="*/ 2 h 157"/>
                            <a:gd name="T58" fmla="*/ 11 w 65"/>
                            <a:gd name="T59" fmla="*/ 0 h 157"/>
                            <a:gd name="T60" fmla="*/ 15 w 65"/>
                            <a:gd name="T61" fmla="*/ 0 h 157"/>
                            <a:gd name="T62" fmla="*/ 48 w 65"/>
                            <a:gd name="T63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" h="157">
                              <a:moveTo>
                                <a:pt x="25" y="83"/>
                              </a:moveTo>
                              <a:lnTo>
                                <a:pt x="53" y="83"/>
                              </a:lnTo>
                              <a:lnTo>
                                <a:pt x="56" y="85"/>
                              </a:lnTo>
                              <a:lnTo>
                                <a:pt x="56" y="88"/>
                              </a:lnTo>
                              <a:lnTo>
                                <a:pt x="56" y="100"/>
                              </a:lnTo>
                              <a:lnTo>
                                <a:pt x="56" y="102"/>
                              </a:lnTo>
                              <a:lnTo>
                                <a:pt x="53" y="103"/>
                              </a:lnTo>
                              <a:lnTo>
                                <a:pt x="25" y="103"/>
                              </a:lnTo>
                              <a:lnTo>
                                <a:pt x="25" y="137"/>
                              </a:lnTo>
                              <a:lnTo>
                                <a:pt x="61" y="137"/>
                              </a:lnTo>
                              <a:lnTo>
                                <a:pt x="63" y="138"/>
                              </a:lnTo>
                              <a:lnTo>
                                <a:pt x="65" y="140"/>
                              </a:lnTo>
                              <a:lnTo>
                                <a:pt x="65" y="152"/>
                              </a:lnTo>
                              <a:lnTo>
                                <a:pt x="65" y="155"/>
                              </a:lnTo>
                              <a:lnTo>
                                <a:pt x="63" y="155"/>
                              </a:lnTo>
                              <a:lnTo>
                                <a:pt x="61" y="157"/>
                              </a:lnTo>
                              <a:lnTo>
                                <a:pt x="3" y="157"/>
                              </a:lnTo>
                              <a:lnTo>
                                <a:pt x="1" y="155"/>
                              </a:lnTo>
                              <a:lnTo>
                                <a:pt x="0" y="155"/>
                              </a:lnTo>
                              <a:lnTo>
                                <a:pt x="0" y="152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1" y="37"/>
                              </a:lnTo>
                              <a:lnTo>
                                <a:pt x="3" y="37"/>
                              </a:lnTo>
                              <a:lnTo>
                                <a:pt x="61" y="37"/>
                              </a:lnTo>
                              <a:lnTo>
                                <a:pt x="65" y="37"/>
                              </a:lnTo>
                              <a:lnTo>
                                <a:pt x="65" y="38"/>
                              </a:lnTo>
                              <a:lnTo>
                                <a:pt x="65" y="40"/>
                              </a:lnTo>
                              <a:lnTo>
                                <a:pt x="61" y="53"/>
                              </a:lnTo>
                              <a:lnTo>
                                <a:pt x="60" y="55"/>
                              </a:lnTo>
                              <a:lnTo>
                                <a:pt x="58" y="55"/>
                              </a:lnTo>
                              <a:lnTo>
                                <a:pt x="25" y="55"/>
                              </a:lnTo>
                              <a:lnTo>
                                <a:pt x="25" y="83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50" y="0"/>
                              </a:lnTo>
                              <a:lnTo>
                                <a:pt x="51" y="0"/>
                              </a:lnTo>
                              <a:lnTo>
                                <a:pt x="53" y="2"/>
                              </a:lnTo>
                              <a:lnTo>
                                <a:pt x="56" y="7"/>
                              </a:lnTo>
                              <a:lnTo>
                                <a:pt x="56" y="8"/>
                              </a:lnTo>
                              <a:lnTo>
                                <a:pt x="56" y="10"/>
                              </a:lnTo>
                              <a:lnTo>
                                <a:pt x="56" y="12"/>
                              </a:lnTo>
                              <a:lnTo>
                                <a:pt x="55" y="12"/>
                              </a:lnTo>
                              <a:lnTo>
                                <a:pt x="33" y="27"/>
                              </a:lnTo>
                              <a:lnTo>
                                <a:pt x="31" y="28"/>
                              </a:lnTo>
                              <a:lnTo>
                                <a:pt x="30" y="28"/>
                              </a:lnTo>
                              <a:lnTo>
                                <a:pt x="28" y="27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8"/>
                              </a:lnTo>
                              <a:lnTo>
                                <a:pt x="6" y="7"/>
                              </a:lnTo>
                              <a:lnTo>
                                <a:pt x="10" y="2"/>
                              </a:lnTo>
                              <a:lnTo>
                                <a:pt x="11" y="0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31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813"/>
                      <wps:cNvSpPr>
                        <a:spLocks noChangeAspect="1" noEditPoints="1"/>
                      </wps:cNvSpPr>
                      <wps:spPr bwMode="auto">
                        <a:xfrm>
                          <a:off x="3978" y="3104"/>
                          <a:ext cx="28" cy="46"/>
                        </a:xfrm>
                        <a:custGeom>
                          <a:avLst/>
                          <a:gdLst>
                            <a:gd name="T0" fmla="*/ 25 w 74"/>
                            <a:gd name="T1" fmla="*/ 115 h 120"/>
                            <a:gd name="T2" fmla="*/ 24 w 74"/>
                            <a:gd name="T3" fmla="*/ 118 h 120"/>
                            <a:gd name="T4" fmla="*/ 20 w 74"/>
                            <a:gd name="T5" fmla="*/ 120 h 120"/>
                            <a:gd name="T6" fmla="*/ 5 w 74"/>
                            <a:gd name="T7" fmla="*/ 120 h 120"/>
                            <a:gd name="T8" fmla="*/ 2 w 74"/>
                            <a:gd name="T9" fmla="*/ 118 h 120"/>
                            <a:gd name="T10" fmla="*/ 2 w 74"/>
                            <a:gd name="T11" fmla="*/ 118 h 120"/>
                            <a:gd name="T12" fmla="*/ 0 w 74"/>
                            <a:gd name="T13" fmla="*/ 118 h 120"/>
                            <a:gd name="T14" fmla="*/ 0 w 74"/>
                            <a:gd name="T15" fmla="*/ 115 h 120"/>
                            <a:gd name="T16" fmla="*/ 0 w 74"/>
                            <a:gd name="T17" fmla="*/ 3 h 120"/>
                            <a:gd name="T18" fmla="*/ 0 w 74"/>
                            <a:gd name="T19" fmla="*/ 1 h 120"/>
                            <a:gd name="T20" fmla="*/ 2 w 74"/>
                            <a:gd name="T21" fmla="*/ 0 h 120"/>
                            <a:gd name="T22" fmla="*/ 2 w 74"/>
                            <a:gd name="T23" fmla="*/ 0 h 120"/>
                            <a:gd name="T24" fmla="*/ 5 w 74"/>
                            <a:gd name="T25" fmla="*/ 0 h 120"/>
                            <a:gd name="T26" fmla="*/ 32 w 74"/>
                            <a:gd name="T27" fmla="*/ 0 h 120"/>
                            <a:gd name="T28" fmla="*/ 42 w 74"/>
                            <a:gd name="T29" fmla="*/ 0 h 120"/>
                            <a:gd name="T30" fmla="*/ 49 w 74"/>
                            <a:gd name="T31" fmla="*/ 1 h 120"/>
                            <a:gd name="T32" fmla="*/ 55 w 74"/>
                            <a:gd name="T33" fmla="*/ 1 h 120"/>
                            <a:gd name="T34" fmla="*/ 60 w 74"/>
                            <a:gd name="T35" fmla="*/ 5 h 120"/>
                            <a:gd name="T36" fmla="*/ 65 w 74"/>
                            <a:gd name="T37" fmla="*/ 10 h 120"/>
                            <a:gd name="T38" fmla="*/ 70 w 74"/>
                            <a:gd name="T39" fmla="*/ 16 h 120"/>
                            <a:gd name="T40" fmla="*/ 72 w 74"/>
                            <a:gd name="T41" fmla="*/ 23 h 120"/>
                            <a:gd name="T42" fmla="*/ 74 w 74"/>
                            <a:gd name="T43" fmla="*/ 33 h 120"/>
                            <a:gd name="T44" fmla="*/ 72 w 74"/>
                            <a:gd name="T45" fmla="*/ 41 h 120"/>
                            <a:gd name="T46" fmla="*/ 70 w 74"/>
                            <a:gd name="T47" fmla="*/ 48 h 120"/>
                            <a:gd name="T48" fmla="*/ 67 w 74"/>
                            <a:gd name="T49" fmla="*/ 55 h 120"/>
                            <a:gd name="T50" fmla="*/ 62 w 74"/>
                            <a:gd name="T51" fmla="*/ 61 h 120"/>
                            <a:gd name="T52" fmla="*/ 57 w 74"/>
                            <a:gd name="T53" fmla="*/ 65 h 120"/>
                            <a:gd name="T54" fmla="*/ 50 w 74"/>
                            <a:gd name="T55" fmla="*/ 68 h 120"/>
                            <a:gd name="T56" fmla="*/ 42 w 74"/>
                            <a:gd name="T57" fmla="*/ 71 h 120"/>
                            <a:gd name="T58" fmla="*/ 34 w 74"/>
                            <a:gd name="T59" fmla="*/ 71 h 120"/>
                            <a:gd name="T60" fmla="*/ 25 w 74"/>
                            <a:gd name="T61" fmla="*/ 71 h 120"/>
                            <a:gd name="T62" fmla="*/ 25 w 74"/>
                            <a:gd name="T63" fmla="*/ 115 h 120"/>
                            <a:gd name="T64" fmla="*/ 30 w 74"/>
                            <a:gd name="T65" fmla="*/ 51 h 120"/>
                            <a:gd name="T66" fmla="*/ 39 w 74"/>
                            <a:gd name="T67" fmla="*/ 51 h 120"/>
                            <a:gd name="T68" fmla="*/ 45 w 74"/>
                            <a:gd name="T69" fmla="*/ 48 h 120"/>
                            <a:gd name="T70" fmla="*/ 49 w 74"/>
                            <a:gd name="T71" fmla="*/ 41 h 120"/>
                            <a:gd name="T72" fmla="*/ 50 w 74"/>
                            <a:gd name="T73" fmla="*/ 33 h 120"/>
                            <a:gd name="T74" fmla="*/ 49 w 74"/>
                            <a:gd name="T75" fmla="*/ 26 h 120"/>
                            <a:gd name="T76" fmla="*/ 47 w 74"/>
                            <a:gd name="T77" fmla="*/ 21 h 120"/>
                            <a:gd name="T78" fmla="*/ 40 w 74"/>
                            <a:gd name="T79" fmla="*/ 18 h 120"/>
                            <a:gd name="T80" fmla="*/ 32 w 74"/>
                            <a:gd name="T81" fmla="*/ 18 h 120"/>
                            <a:gd name="T82" fmla="*/ 25 w 74"/>
                            <a:gd name="T83" fmla="*/ 18 h 120"/>
                            <a:gd name="T84" fmla="*/ 25 w 74"/>
                            <a:gd name="T85" fmla="*/ 51 h 120"/>
                            <a:gd name="T86" fmla="*/ 30 w 74"/>
                            <a:gd name="T87" fmla="*/ 5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4" h="120">
                              <a:moveTo>
                                <a:pt x="25" y="115"/>
                              </a:moveTo>
                              <a:lnTo>
                                <a:pt x="24" y="118"/>
                              </a:lnTo>
                              <a:lnTo>
                                <a:pt x="20" y="120"/>
                              </a:lnTo>
                              <a:lnTo>
                                <a:pt x="5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5" y="0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49" y="1"/>
                              </a:lnTo>
                              <a:lnTo>
                                <a:pt x="55" y="1"/>
                              </a:lnTo>
                              <a:lnTo>
                                <a:pt x="60" y="5"/>
                              </a:lnTo>
                              <a:lnTo>
                                <a:pt x="65" y="10"/>
                              </a:lnTo>
                              <a:lnTo>
                                <a:pt x="70" y="16"/>
                              </a:lnTo>
                              <a:lnTo>
                                <a:pt x="72" y="23"/>
                              </a:lnTo>
                              <a:lnTo>
                                <a:pt x="74" y="33"/>
                              </a:lnTo>
                              <a:lnTo>
                                <a:pt x="72" y="41"/>
                              </a:lnTo>
                              <a:lnTo>
                                <a:pt x="70" y="48"/>
                              </a:lnTo>
                              <a:lnTo>
                                <a:pt x="67" y="55"/>
                              </a:lnTo>
                              <a:lnTo>
                                <a:pt x="62" y="61"/>
                              </a:lnTo>
                              <a:lnTo>
                                <a:pt x="57" y="65"/>
                              </a:lnTo>
                              <a:lnTo>
                                <a:pt x="50" y="68"/>
                              </a:lnTo>
                              <a:lnTo>
                                <a:pt x="42" y="71"/>
                              </a:lnTo>
                              <a:lnTo>
                                <a:pt x="34" y="71"/>
                              </a:lnTo>
                              <a:lnTo>
                                <a:pt x="25" y="71"/>
                              </a:lnTo>
                              <a:lnTo>
                                <a:pt x="25" y="115"/>
                              </a:lnTo>
                              <a:close/>
                              <a:moveTo>
                                <a:pt x="30" y="51"/>
                              </a:moveTo>
                              <a:lnTo>
                                <a:pt x="39" y="51"/>
                              </a:lnTo>
                              <a:lnTo>
                                <a:pt x="45" y="48"/>
                              </a:lnTo>
                              <a:lnTo>
                                <a:pt x="49" y="41"/>
                              </a:lnTo>
                              <a:lnTo>
                                <a:pt x="50" y="33"/>
                              </a:lnTo>
                              <a:lnTo>
                                <a:pt x="49" y="26"/>
                              </a:lnTo>
                              <a:lnTo>
                                <a:pt x="47" y="21"/>
                              </a:lnTo>
                              <a:lnTo>
                                <a:pt x="40" y="18"/>
                              </a:lnTo>
                              <a:lnTo>
                                <a:pt x="32" y="18"/>
                              </a:lnTo>
                              <a:lnTo>
                                <a:pt x="25" y="18"/>
                              </a:lnTo>
                              <a:lnTo>
                                <a:pt x="25" y="51"/>
                              </a:lnTo>
                              <a:lnTo>
                                <a:pt x="3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814"/>
                      <wps:cNvSpPr>
                        <a:spLocks noChangeAspect="1" noEditPoints="1"/>
                      </wps:cNvSpPr>
                      <wps:spPr bwMode="auto">
                        <a:xfrm>
                          <a:off x="4023" y="3104"/>
                          <a:ext cx="31" cy="47"/>
                        </a:xfrm>
                        <a:custGeom>
                          <a:avLst/>
                          <a:gdLst>
                            <a:gd name="T0" fmla="*/ 79 w 80"/>
                            <a:gd name="T1" fmla="*/ 113 h 121"/>
                            <a:gd name="T2" fmla="*/ 80 w 80"/>
                            <a:gd name="T3" fmla="*/ 115 h 121"/>
                            <a:gd name="T4" fmla="*/ 80 w 80"/>
                            <a:gd name="T5" fmla="*/ 115 h 121"/>
                            <a:gd name="T6" fmla="*/ 79 w 80"/>
                            <a:gd name="T7" fmla="*/ 116 h 121"/>
                            <a:gd name="T8" fmla="*/ 77 w 80"/>
                            <a:gd name="T9" fmla="*/ 116 h 121"/>
                            <a:gd name="T10" fmla="*/ 62 w 80"/>
                            <a:gd name="T11" fmla="*/ 121 h 121"/>
                            <a:gd name="T12" fmla="*/ 60 w 80"/>
                            <a:gd name="T13" fmla="*/ 121 h 121"/>
                            <a:gd name="T14" fmla="*/ 60 w 80"/>
                            <a:gd name="T15" fmla="*/ 121 h 121"/>
                            <a:gd name="T16" fmla="*/ 59 w 80"/>
                            <a:gd name="T17" fmla="*/ 121 h 121"/>
                            <a:gd name="T18" fmla="*/ 57 w 80"/>
                            <a:gd name="T19" fmla="*/ 120 h 121"/>
                            <a:gd name="T20" fmla="*/ 32 w 80"/>
                            <a:gd name="T21" fmla="*/ 70 h 121"/>
                            <a:gd name="T22" fmla="*/ 24 w 80"/>
                            <a:gd name="T23" fmla="*/ 70 h 121"/>
                            <a:gd name="T24" fmla="*/ 24 w 80"/>
                            <a:gd name="T25" fmla="*/ 115 h 121"/>
                            <a:gd name="T26" fmla="*/ 22 w 80"/>
                            <a:gd name="T27" fmla="*/ 118 h 121"/>
                            <a:gd name="T28" fmla="*/ 20 w 80"/>
                            <a:gd name="T29" fmla="*/ 120 h 121"/>
                            <a:gd name="T30" fmla="*/ 4 w 80"/>
                            <a:gd name="T31" fmla="*/ 120 h 121"/>
                            <a:gd name="T32" fmla="*/ 2 w 80"/>
                            <a:gd name="T33" fmla="*/ 118 h 121"/>
                            <a:gd name="T34" fmla="*/ 0 w 80"/>
                            <a:gd name="T35" fmla="*/ 118 h 121"/>
                            <a:gd name="T36" fmla="*/ 0 w 80"/>
                            <a:gd name="T37" fmla="*/ 116 h 121"/>
                            <a:gd name="T38" fmla="*/ 0 w 80"/>
                            <a:gd name="T39" fmla="*/ 115 h 121"/>
                            <a:gd name="T40" fmla="*/ 0 w 80"/>
                            <a:gd name="T41" fmla="*/ 3 h 121"/>
                            <a:gd name="T42" fmla="*/ 0 w 80"/>
                            <a:gd name="T43" fmla="*/ 1 h 121"/>
                            <a:gd name="T44" fmla="*/ 0 w 80"/>
                            <a:gd name="T45" fmla="*/ 0 h 121"/>
                            <a:gd name="T46" fmla="*/ 2 w 80"/>
                            <a:gd name="T47" fmla="*/ 0 h 121"/>
                            <a:gd name="T48" fmla="*/ 4 w 80"/>
                            <a:gd name="T49" fmla="*/ 0 h 121"/>
                            <a:gd name="T50" fmla="*/ 32 w 80"/>
                            <a:gd name="T51" fmla="*/ 0 h 121"/>
                            <a:gd name="T52" fmla="*/ 47 w 80"/>
                            <a:gd name="T53" fmla="*/ 1 h 121"/>
                            <a:gd name="T54" fmla="*/ 59 w 80"/>
                            <a:gd name="T55" fmla="*/ 5 h 121"/>
                            <a:gd name="T56" fmla="*/ 64 w 80"/>
                            <a:gd name="T57" fmla="*/ 10 h 121"/>
                            <a:gd name="T58" fmla="*/ 69 w 80"/>
                            <a:gd name="T59" fmla="*/ 16 h 121"/>
                            <a:gd name="T60" fmla="*/ 72 w 80"/>
                            <a:gd name="T61" fmla="*/ 25 h 121"/>
                            <a:gd name="T62" fmla="*/ 72 w 80"/>
                            <a:gd name="T63" fmla="*/ 33 h 121"/>
                            <a:gd name="T64" fmla="*/ 72 w 80"/>
                            <a:gd name="T65" fmla="*/ 45 h 121"/>
                            <a:gd name="T66" fmla="*/ 69 w 80"/>
                            <a:gd name="T67" fmla="*/ 53 h 121"/>
                            <a:gd name="T68" fmla="*/ 62 w 80"/>
                            <a:gd name="T69" fmla="*/ 61 h 121"/>
                            <a:gd name="T70" fmla="*/ 54 w 80"/>
                            <a:gd name="T71" fmla="*/ 66 h 121"/>
                            <a:gd name="T72" fmla="*/ 79 w 80"/>
                            <a:gd name="T73" fmla="*/ 113 h 121"/>
                            <a:gd name="T74" fmla="*/ 29 w 80"/>
                            <a:gd name="T75" fmla="*/ 51 h 121"/>
                            <a:gd name="T76" fmla="*/ 39 w 80"/>
                            <a:gd name="T77" fmla="*/ 51 h 121"/>
                            <a:gd name="T78" fmla="*/ 44 w 80"/>
                            <a:gd name="T79" fmla="*/ 48 h 121"/>
                            <a:gd name="T80" fmla="*/ 49 w 80"/>
                            <a:gd name="T81" fmla="*/ 41 h 121"/>
                            <a:gd name="T82" fmla="*/ 49 w 80"/>
                            <a:gd name="T83" fmla="*/ 33 h 121"/>
                            <a:gd name="T84" fmla="*/ 49 w 80"/>
                            <a:gd name="T85" fmla="*/ 26 h 121"/>
                            <a:gd name="T86" fmla="*/ 45 w 80"/>
                            <a:gd name="T87" fmla="*/ 21 h 121"/>
                            <a:gd name="T88" fmla="*/ 39 w 80"/>
                            <a:gd name="T89" fmla="*/ 18 h 121"/>
                            <a:gd name="T90" fmla="*/ 30 w 80"/>
                            <a:gd name="T91" fmla="*/ 18 h 121"/>
                            <a:gd name="T92" fmla="*/ 24 w 80"/>
                            <a:gd name="T93" fmla="*/ 18 h 121"/>
                            <a:gd name="T94" fmla="*/ 24 w 80"/>
                            <a:gd name="T95" fmla="*/ 51 h 121"/>
                            <a:gd name="T96" fmla="*/ 29 w 80"/>
                            <a:gd name="T97" fmla="*/ 5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0" h="121">
                              <a:moveTo>
                                <a:pt x="79" y="113"/>
                              </a:moveTo>
                              <a:lnTo>
                                <a:pt x="80" y="115"/>
                              </a:lnTo>
                              <a:lnTo>
                                <a:pt x="79" y="116"/>
                              </a:lnTo>
                              <a:lnTo>
                                <a:pt x="77" y="116"/>
                              </a:lnTo>
                              <a:lnTo>
                                <a:pt x="62" y="121"/>
                              </a:lnTo>
                              <a:lnTo>
                                <a:pt x="60" y="121"/>
                              </a:lnTo>
                              <a:lnTo>
                                <a:pt x="59" y="121"/>
                              </a:lnTo>
                              <a:lnTo>
                                <a:pt x="57" y="120"/>
                              </a:lnTo>
                              <a:lnTo>
                                <a:pt x="32" y="70"/>
                              </a:lnTo>
                              <a:lnTo>
                                <a:pt x="24" y="70"/>
                              </a:lnTo>
                              <a:lnTo>
                                <a:pt x="24" y="115"/>
                              </a:lnTo>
                              <a:lnTo>
                                <a:pt x="22" y="118"/>
                              </a:lnTo>
                              <a:lnTo>
                                <a:pt x="20" y="120"/>
                              </a:lnTo>
                              <a:lnTo>
                                <a:pt x="4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6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32" y="0"/>
                              </a:lnTo>
                              <a:lnTo>
                                <a:pt x="47" y="1"/>
                              </a:lnTo>
                              <a:lnTo>
                                <a:pt x="59" y="5"/>
                              </a:lnTo>
                              <a:lnTo>
                                <a:pt x="64" y="10"/>
                              </a:lnTo>
                              <a:lnTo>
                                <a:pt x="69" y="16"/>
                              </a:lnTo>
                              <a:lnTo>
                                <a:pt x="72" y="25"/>
                              </a:lnTo>
                              <a:lnTo>
                                <a:pt x="72" y="33"/>
                              </a:lnTo>
                              <a:lnTo>
                                <a:pt x="72" y="45"/>
                              </a:lnTo>
                              <a:lnTo>
                                <a:pt x="69" y="53"/>
                              </a:lnTo>
                              <a:lnTo>
                                <a:pt x="62" y="61"/>
                              </a:lnTo>
                              <a:lnTo>
                                <a:pt x="54" y="66"/>
                              </a:lnTo>
                              <a:lnTo>
                                <a:pt x="79" y="113"/>
                              </a:lnTo>
                              <a:close/>
                              <a:moveTo>
                                <a:pt x="29" y="51"/>
                              </a:moveTo>
                              <a:lnTo>
                                <a:pt x="39" y="51"/>
                              </a:lnTo>
                              <a:lnTo>
                                <a:pt x="44" y="48"/>
                              </a:lnTo>
                              <a:lnTo>
                                <a:pt x="49" y="41"/>
                              </a:lnTo>
                              <a:lnTo>
                                <a:pt x="49" y="33"/>
                              </a:lnTo>
                              <a:lnTo>
                                <a:pt x="49" y="26"/>
                              </a:lnTo>
                              <a:lnTo>
                                <a:pt x="45" y="21"/>
                              </a:lnTo>
                              <a:lnTo>
                                <a:pt x="39" y="18"/>
                              </a:lnTo>
                              <a:lnTo>
                                <a:pt x="30" y="18"/>
                              </a:lnTo>
                              <a:lnTo>
                                <a:pt x="24" y="18"/>
                              </a:lnTo>
                              <a:lnTo>
                                <a:pt x="24" y="51"/>
                              </a:lnTo>
                              <a:lnTo>
                                <a:pt x="2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815"/>
                      <wps:cNvSpPr>
                        <a:spLocks noChangeAspect="1" noEditPoints="1"/>
                      </wps:cNvSpPr>
                      <wps:spPr bwMode="auto">
                        <a:xfrm>
                          <a:off x="4066" y="3103"/>
                          <a:ext cx="33" cy="48"/>
                        </a:xfrm>
                        <a:custGeom>
                          <a:avLst/>
                          <a:gdLst>
                            <a:gd name="T0" fmla="*/ 73 w 87"/>
                            <a:gd name="T1" fmla="*/ 14 h 125"/>
                            <a:gd name="T2" fmla="*/ 80 w 87"/>
                            <a:gd name="T3" fmla="*/ 22 h 125"/>
                            <a:gd name="T4" fmla="*/ 83 w 87"/>
                            <a:gd name="T5" fmla="*/ 32 h 125"/>
                            <a:gd name="T6" fmla="*/ 87 w 87"/>
                            <a:gd name="T7" fmla="*/ 45 h 125"/>
                            <a:gd name="T8" fmla="*/ 87 w 87"/>
                            <a:gd name="T9" fmla="*/ 62 h 125"/>
                            <a:gd name="T10" fmla="*/ 87 w 87"/>
                            <a:gd name="T11" fmla="*/ 77 h 125"/>
                            <a:gd name="T12" fmla="*/ 83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70 w 87"/>
                            <a:gd name="T19" fmla="*/ 117 h 125"/>
                            <a:gd name="T20" fmla="*/ 62 w 87"/>
                            <a:gd name="T21" fmla="*/ 122 h 125"/>
                            <a:gd name="T22" fmla="*/ 53 w 87"/>
                            <a:gd name="T23" fmla="*/ 125 h 125"/>
                            <a:gd name="T24" fmla="*/ 43 w 87"/>
                            <a:gd name="T25" fmla="*/ 125 h 125"/>
                            <a:gd name="T26" fmla="*/ 33 w 87"/>
                            <a:gd name="T27" fmla="*/ 125 h 125"/>
                            <a:gd name="T28" fmla="*/ 25 w 87"/>
                            <a:gd name="T29" fmla="*/ 122 h 125"/>
                            <a:gd name="T30" fmla="*/ 17 w 87"/>
                            <a:gd name="T31" fmla="*/ 117 h 125"/>
                            <a:gd name="T32" fmla="*/ 12 w 87"/>
                            <a:gd name="T33" fmla="*/ 110 h 125"/>
                            <a:gd name="T34" fmla="*/ 7 w 87"/>
                            <a:gd name="T35" fmla="*/ 102 h 125"/>
                            <a:gd name="T36" fmla="*/ 3 w 87"/>
                            <a:gd name="T37" fmla="*/ 90 h 125"/>
                            <a:gd name="T38" fmla="*/ 2 w 87"/>
                            <a:gd name="T39" fmla="*/ 77 h 125"/>
                            <a:gd name="T40" fmla="*/ 0 w 87"/>
                            <a:gd name="T41" fmla="*/ 62 h 125"/>
                            <a:gd name="T42" fmla="*/ 2 w 87"/>
                            <a:gd name="T43" fmla="*/ 45 h 125"/>
                            <a:gd name="T44" fmla="*/ 5 w 87"/>
                            <a:gd name="T45" fmla="*/ 32 h 125"/>
                            <a:gd name="T46" fmla="*/ 8 w 87"/>
                            <a:gd name="T47" fmla="*/ 20 h 125"/>
                            <a:gd name="T48" fmla="*/ 17 w 87"/>
                            <a:gd name="T49" fmla="*/ 12 h 125"/>
                            <a:gd name="T50" fmla="*/ 22 w 87"/>
                            <a:gd name="T51" fmla="*/ 7 h 125"/>
                            <a:gd name="T52" fmla="*/ 28 w 87"/>
                            <a:gd name="T53" fmla="*/ 4 h 125"/>
                            <a:gd name="T54" fmla="*/ 37 w 87"/>
                            <a:gd name="T55" fmla="*/ 2 h 125"/>
                            <a:gd name="T56" fmla="*/ 45 w 87"/>
                            <a:gd name="T57" fmla="*/ 0 h 125"/>
                            <a:gd name="T58" fmla="*/ 53 w 87"/>
                            <a:gd name="T59" fmla="*/ 2 h 125"/>
                            <a:gd name="T60" fmla="*/ 62 w 87"/>
                            <a:gd name="T61" fmla="*/ 4 h 125"/>
                            <a:gd name="T62" fmla="*/ 68 w 87"/>
                            <a:gd name="T63" fmla="*/ 7 h 125"/>
                            <a:gd name="T64" fmla="*/ 73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3 w 87"/>
                            <a:gd name="T73" fmla="*/ 100 h 125"/>
                            <a:gd name="T74" fmla="*/ 35 w 87"/>
                            <a:gd name="T75" fmla="*/ 104 h 125"/>
                            <a:gd name="T76" fmla="*/ 40 w 87"/>
                            <a:gd name="T77" fmla="*/ 107 h 125"/>
                            <a:gd name="T78" fmla="*/ 43 w 87"/>
                            <a:gd name="T79" fmla="*/ 107 h 125"/>
                            <a:gd name="T80" fmla="*/ 48 w 87"/>
                            <a:gd name="T81" fmla="*/ 107 h 125"/>
                            <a:gd name="T82" fmla="*/ 52 w 87"/>
                            <a:gd name="T83" fmla="*/ 104 h 125"/>
                            <a:gd name="T84" fmla="*/ 55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5 w 87"/>
                            <a:gd name="T97" fmla="*/ 25 h 125"/>
                            <a:gd name="T98" fmla="*/ 52 w 87"/>
                            <a:gd name="T99" fmla="*/ 22 h 125"/>
                            <a:gd name="T100" fmla="*/ 48 w 87"/>
                            <a:gd name="T101" fmla="*/ 20 h 125"/>
                            <a:gd name="T102" fmla="*/ 43 w 87"/>
                            <a:gd name="T103" fmla="*/ 19 h 125"/>
                            <a:gd name="T104" fmla="*/ 40 w 87"/>
                            <a:gd name="T105" fmla="*/ 20 h 125"/>
                            <a:gd name="T106" fmla="*/ 35 w 87"/>
                            <a:gd name="T107" fmla="*/ 22 h 125"/>
                            <a:gd name="T108" fmla="*/ 33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3" y="14"/>
                              </a:moveTo>
                              <a:lnTo>
                                <a:pt x="80" y="22"/>
                              </a:lnTo>
                              <a:lnTo>
                                <a:pt x="83" y="32"/>
                              </a:lnTo>
                              <a:lnTo>
                                <a:pt x="87" y="45"/>
                              </a:lnTo>
                              <a:lnTo>
                                <a:pt x="87" y="62"/>
                              </a:lnTo>
                              <a:lnTo>
                                <a:pt x="87" y="77"/>
                              </a:lnTo>
                              <a:lnTo>
                                <a:pt x="83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70" y="117"/>
                              </a:lnTo>
                              <a:lnTo>
                                <a:pt x="62" y="122"/>
                              </a:lnTo>
                              <a:lnTo>
                                <a:pt x="53" y="125"/>
                              </a:lnTo>
                              <a:lnTo>
                                <a:pt x="43" y="125"/>
                              </a:lnTo>
                              <a:lnTo>
                                <a:pt x="33" y="125"/>
                              </a:lnTo>
                              <a:lnTo>
                                <a:pt x="25" y="122"/>
                              </a:lnTo>
                              <a:lnTo>
                                <a:pt x="17" y="117"/>
                              </a:lnTo>
                              <a:lnTo>
                                <a:pt x="12" y="110"/>
                              </a:lnTo>
                              <a:lnTo>
                                <a:pt x="7" y="102"/>
                              </a:lnTo>
                              <a:lnTo>
                                <a:pt x="3" y="90"/>
                              </a:lnTo>
                              <a:lnTo>
                                <a:pt x="2" y="77"/>
                              </a:lnTo>
                              <a:lnTo>
                                <a:pt x="0" y="62"/>
                              </a:lnTo>
                              <a:lnTo>
                                <a:pt x="2" y="45"/>
                              </a:lnTo>
                              <a:lnTo>
                                <a:pt x="5" y="32"/>
                              </a:lnTo>
                              <a:lnTo>
                                <a:pt x="8" y="20"/>
                              </a:lnTo>
                              <a:lnTo>
                                <a:pt x="17" y="12"/>
                              </a:lnTo>
                              <a:lnTo>
                                <a:pt x="22" y="7"/>
                              </a:lnTo>
                              <a:lnTo>
                                <a:pt x="28" y="4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3" y="2"/>
                              </a:lnTo>
                              <a:lnTo>
                                <a:pt x="62" y="4"/>
                              </a:lnTo>
                              <a:lnTo>
                                <a:pt x="68" y="7"/>
                              </a:lnTo>
                              <a:lnTo>
                                <a:pt x="73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3" y="100"/>
                              </a:lnTo>
                              <a:lnTo>
                                <a:pt x="35" y="104"/>
                              </a:lnTo>
                              <a:lnTo>
                                <a:pt x="40" y="107"/>
                              </a:lnTo>
                              <a:lnTo>
                                <a:pt x="43" y="107"/>
                              </a:lnTo>
                              <a:lnTo>
                                <a:pt x="48" y="107"/>
                              </a:lnTo>
                              <a:lnTo>
                                <a:pt x="52" y="104"/>
                              </a:lnTo>
                              <a:lnTo>
                                <a:pt x="55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5" y="25"/>
                              </a:lnTo>
                              <a:lnTo>
                                <a:pt x="52" y="22"/>
                              </a:lnTo>
                              <a:lnTo>
                                <a:pt x="48" y="20"/>
                              </a:lnTo>
                              <a:lnTo>
                                <a:pt x="43" y="19"/>
                              </a:lnTo>
                              <a:lnTo>
                                <a:pt x="40" y="20"/>
                              </a:lnTo>
                              <a:lnTo>
                                <a:pt x="35" y="22"/>
                              </a:lnTo>
                              <a:lnTo>
                                <a:pt x="33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816"/>
                      <wps:cNvSpPr>
                        <a:spLocks noChangeAspect="1"/>
                      </wps:cNvSpPr>
                      <wps:spPr bwMode="auto">
                        <a:xfrm>
                          <a:off x="4112" y="3103"/>
                          <a:ext cx="29" cy="48"/>
                        </a:xfrm>
                        <a:custGeom>
                          <a:avLst/>
                          <a:gdLst>
                            <a:gd name="T0" fmla="*/ 65 w 75"/>
                            <a:gd name="T1" fmla="*/ 27 h 125"/>
                            <a:gd name="T2" fmla="*/ 63 w 75"/>
                            <a:gd name="T3" fmla="*/ 27 h 125"/>
                            <a:gd name="T4" fmla="*/ 48 w 75"/>
                            <a:gd name="T5" fmla="*/ 22 h 125"/>
                            <a:gd name="T6" fmla="*/ 33 w 75"/>
                            <a:gd name="T7" fmla="*/ 20 h 125"/>
                            <a:gd name="T8" fmla="*/ 25 w 75"/>
                            <a:gd name="T9" fmla="*/ 27 h 125"/>
                            <a:gd name="T10" fmla="*/ 23 w 75"/>
                            <a:gd name="T11" fmla="*/ 35 h 125"/>
                            <a:gd name="T12" fmla="*/ 26 w 75"/>
                            <a:gd name="T13" fmla="*/ 42 h 125"/>
                            <a:gd name="T14" fmla="*/ 35 w 75"/>
                            <a:gd name="T15" fmla="*/ 47 h 125"/>
                            <a:gd name="T16" fmla="*/ 60 w 75"/>
                            <a:gd name="T17" fmla="*/ 60 h 125"/>
                            <a:gd name="T18" fmla="*/ 71 w 75"/>
                            <a:gd name="T19" fmla="*/ 74 h 125"/>
                            <a:gd name="T20" fmla="*/ 73 w 75"/>
                            <a:gd name="T21" fmla="*/ 84 h 125"/>
                            <a:gd name="T22" fmla="*/ 73 w 75"/>
                            <a:gd name="T23" fmla="*/ 97 h 125"/>
                            <a:gd name="T24" fmla="*/ 68 w 75"/>
                            <a:gd name="T25" fmla="*/ 110 h 125"/>
                            <a:gd name="T26" fmla="*/ 58 w 75"/>
                            <a:gd name="T27" fmla="*/ 120 h 125"/>
                            <a:gd name="T28" fmla="*/ 45 w 75"/>
                            <a:gd name="T29" fmla="*/ 125 h 125"/>
                            <a:gd name="T30" fmla="*/ 25 w 75"/>
                            <a:gd name="T31" fmla="*/ 124 h 125"/>
                            <a:gd name="T32" fmla="*/ 3 w 75"/>
                            <a:gd name="T33" fmla="*/ 119 h 125"/>
                            <a:gd name="T34" fmla="*/ 0 w 75"/>
                            <a:gd name="T35" fmla="*/ 114 h 125"/>
                            <a:gd name="T36" fmla="*/ 6 w 75"/>
                            <a:gd name="T37" fmla="*/ 99 h 125"/>
                            <a:gd name="T38" fmla="*/ 8 w 75"/>
                            <a:gd name="T39" fmla="*/ 97 h 125"/>
                            <a:gd name="T40" fmla="*/ 8 w 75"/>
                            <a:gd name="T41" fmla="*/ 97 h 125"/>
                            <a:gd name="T42" fmla="*/ 23 w 75"/>
                            <a:gd name="T43" fmla="*/ 104 h 125"/>
                            <a:gd name="T44" fmla="*/ 35 w 75"/>
                            <a:gd name="T45" fmla="*/ 105 h 125"/>
                            <a:gd name="T46" fmla="*/ 46 w 75"/>
                            <a:gd name="T47" fmla="*/ 102 h 125"/>
                            <a:gd name="T48" fmla="*/ 51 w 75"/>
                            <a:gd name="T49" fmla="*/ 90 h 125"/>
                            <a:gd name="T50" fmla="*/ 48 w 75"/>
                            <a:gd name="T51" fmla="*/ 80 h 125"/>
                            <a:gd name="T52" fmla="*/ 28 w 75"/>
                            <a:gd name="T53" fmla="*/ 69 h 125"/>
                            <a:gd name="T54" fmla="*/ 6 w 75"/>
                            <a:gd name="T55" fmla="*/ 54 h 125"/>
                            <a:gd name="T56" fmla="*/ 1 w 75"/>
                            <a:gd name="T57" fmla="*/ 45 h 125"/>
                            <a:gd name="T58" fmla="*/ 0 w 75"/>
                            <a:gd name="T59" fmla="*/ 35 h 125"/>
                            <a:gd name="T60" fmla="*/ 3 w 75"/>
                            <a:gd name="T61" fmla="*/ 20 h 125"/>
                            <a:gd name="T62" fmla="*/ 11 w 75"/>
                            <a:gd name="T63" fmla="*/ 10 h 125"/>
                            <a:gd name="T64" fmla="*/ 23 w 75"/>
                            <a:gd name="T65" fmla="*/ 4 h 125"/>
                            <a:gd name="T66" fmla="*/ 38 w 75"/>
                            <a:gd name="T67" fmla="*/ 0 h 125"/>
                            <a:gd name="T68" fmla="*/ 60 w 75"/>
                            <a:gd name="T69" fmla="*/ 5 h 125"/>
                            <a:gd name="T70" fmla="*/ 71 w 75"/>
                            <a:gd name="T71" fmla="*/ 12 h 125"/>
                            <a:gd name="T72" fmla="*/ 71 w 75"/>
                            <a:gd name="T73" fmla="*/ 1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5" h="125">
                              <a:moveTo>
                                <a:pt x="65" y="27"/>
                              </a:moveTo>
                              <a:lnTo>
                                <a:pt x="65" y="27"/>
                              </a:lnTo>
                              <a:lnTo>
                                <a:pt x="63" y="29"/>
                              </a:lnTo>
                              <a:lnTo>
                                <a:pt x="63" y="27"/>
                              </a:lnTo>
                              <a:lnTo>
                                <a:pt x="56" y="25"/>
                              </a:lnTo>
                              <a:lnTo>
                                <a:pt x="48" y="22"/>
                              </a:lnTo>
                              <a:lnTo>
                                <a:pt x="40" y="20"/>
                              </a:lnTo>
                              <a:lnTo>
                                <a:pt x="33" y="20"/>
                              </a:lnTo>
                              <a:lnTo>
                                <a:pt x="28" y="24"/>
                              </a:lnTo>
                              <a:lnTo>
                                <a:pt x="25" y="27"/>
                              </a:lnTo>
                              <a:lnTo>
                                <a:pt x="23" y="34"/>
                              </a:lnTo>
                              <a:lnTo>
                                <a:pt x="23" y="35"/>
                              </a:lnTo>
                              <a:lnTo>
                                <a:pt x="25" y="39"/>
                              </a:lnTo>
                              <a:lnTo>
                                <a:pt x="26" y="42"/>
                              </a:lnTo>
                              <a:lnTo>
                                <a:pt x="30" y="44"/>
                              </a:lnTo>
                              <a:lnTo>
                                <a:pt x="35" y="47"/>
                              </a:lnTo>
                              <a:lnTo>
                                <a:pt x="48" y="54"/>
                              </a:lnTo>
                              <a:lnTo>
                                <a:pt x="60" y="60"/>
                              </a:lnTo>
                              <a:lnTo>
                                <a:pt x="68" y="69"/>
                              </a:lnTo>
                              <a:lnTo>
                                <a:pt x="71" y="74"/>
                              </a:lnTo>
                              <a:lnTo>
                                <a:pt x="73" y="79"/>
                              </a:lnTo>
                              <a:lnTo>
                                <a:pt x="73" y="84"/>
                              </a:lnTo>
                              <a:lnTo>
                                <a:pt x="75" y="89"/>
                              </a:lnTo>
                              <a:lnTo>
                                <a:pt x="73" y="97"/>
                              </a:lnTo>
                              <a:lnTo>
                                <a:pt x="71" y="104"/>
                              </a:lnTo>
                              <a:lnTo>
                                <a:pt x="68" y="110"/>
                              </a:lnTo>
                              <a:lnTo>
                                <a:pt x="63" y="115"/>
                              </a:lnTo>
                              <a:lnTo>
                                <a:pt x="58" y="120"/>
                              </a:lnTo>
                              <a:lnTo>
                                <a:pt x="51" y="122"/>
                              </a:lnTo>
                              <a:lnTo>
                                <a:pt x="45" y="125"/>
                              </a:lnTo>
                              <a:lnTo>
                                <a:pt x="36" y="125"/>
                              </a:lnTo>
                              <a:lnTo>
                                <a:pt x="25" y="124"/>
                              </a:lnTo>
                              <a:lnTo>
                                <a:pt x="13" y="122"/>
                              </a:lnTo>
                              <a:lnTo>
                                <a:pt x="3" y="119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6" y="99"/>
                              </a:lnTo>
                              <a:lnTo>
                                <a:pt x="6" y="97"/>
                              </a:lnTo>
                              <a:lnTo>
                                <a:pt x="8" y="97"/>
                              </a:lnTo>
                              <a:lnTo>
                                <a:pt x="16" y="100"/>
                              </a:lnTo>
                              <a:lnTo>
                                <a:pt x="23" y="104"/>
                              </a:lnTo>
                              <a:lnTo>
                                <a:pt x="30" y="105"/>
                              </a:lnTo>
                              <a:lnTo>
                                <a:pt x="35" y="105"/>
                              </a:lnTo>
                              <a:lnTo>
                                <a:pt x="41" y="105"/>
                              </a:lnTo>
                              <a:lnTo>
                                <a:pt x="46" y="102"/>
                              </a:lnTo>
                              <a:lnTo>
                                <a:pt x="50" y="97"/>
                              </a:lnTo>
                              <a:lnTo>
                                <a:pt x="51" y="90"/>
                              </a:lnTo>
                              <a:lnTo>
                                <a:pt x="50" y="85"/>
                              </a:lnTo>
                              <a:lnTo>
                                <a:pt x="48" y="80"/>
                              </a:lnTo>
                              <a:lnTo>
                                <a:pt x="41" y="75"/>
                              </a:lnTo>
                              <a:lnTo>
                                <a:pt x="28" y="69"/>
                              </a:lnTo>
                              <a:lnTo>
                                <a:pt x="15" y="60"/>
                              </a:lnTo>
                              <a:lnTo>
                                <a:pt x="6" y="54"/>
                              </a:lnTo>
                              <a:lnTo>
                                <a:pt x="3" y="49"/>
                              </a:ln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35"/>
                              </a:lnTo>
                              <a:lnTo>
                                <a:pt x="1" y="27"/>
                              </a:lnTo>
                              <a:lnTo>
                                <a:pt x="3" y="20"/>
                              </a:lnTo>
                              <a:lnTo>
                                <a:pt x="6" y="15"/>
                              </a:lnTo>
                              <a:lnTo>
                                <a:pt x="11" y="10"/>
                              </a:lnTo>
                              <a:lnTo>
                                <a:pt x="16" y="7"/>
                              </a:lnTo>
                              <a:lnTo>
                                <a:pt x="23" y="4"/>
                              </a:lnTo>
                              <a:lnTo>
                                <a:pt x="30" y="2"/>
                              </a:lnTo>
                              <a:lnTo>
                                <a:pt x="38" y="0"/>
                              </a:lnTo>
                              <a:lnTo>
                                <a:pt x="50" y="2"/>
                              </a:lnTo>
                              <a:lnTo>
                                <a:pt x="60" y="5"/>
                              </a:lnTo>
                              <a:lnTo>
                                <a:pt x="68" y="9"/>
                              </a:lnTo>
                              <a:lnTo>
                                <a:pt x="71" y="12"/>
                              </a:lnTo>
                              <a:lnTo>
                                <a:pt x="71" y="14"/>
                              </a:lnTo>
                              <a:lnTo>
                                <a:pt x="6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817"/>
                      <wps:cNvSpPr>
                        <a:spLocks noChangeAspect="1" noEditPoints="1"/>
                      </wps:cNvSpPr>
                      <wps:spPr bwMode="auto">
                        <a:xfrm>
                          <a:off x="4158" y="3104"/>
                          <a:ext cx="27" cy="46"/>
                        </a:xfrm>
                        <a:custGeom>
                          <a:avLst/>
                          <a:gdLst>
                            <a:gd name="T0" fmla="*/ 24 w 72"/>
                            <a:gd name="T1" fmla="*/ 115 h 120"/>
                            <a:gd name="T2" fmla="*/ 24 w 72"/>
                            <a:gd name="T3" fmla="*/ 118 h 120"/>
                            <a:gd name="T4" fmla="*/ 24 w 72"/>
                            <a:gd name="T5" fmla="*/ 118 h 120"/>
                            <a:gd name="T6" fmla="*/ 22 w 72"/>
                            <a:gd name="T7" fmla="*/ 118 h 120"/>
                            <a:gd name="T8" fmla="*/ 20 w 72"/>
                            <a:gd name="T9" fmla="*/ 120 h 120"/>
                            <a:gd name="T10" fmla="*/ 4 w 72"/>
                            <a:gd name="T11" fmla="*/ 120 h 120"/>
                            <a:gd name="T12" fmla="*/ 2 w 72"/>
                            <a:gd name="T13" fmla="*/ 118 h 120"/>
                            <a:gd name="T14" fmla="*/ 0 w 72"/>
                            <a:gd name="T15" fmla="*/ 118 h 120"/>
                            <a:gd name="T16" fmla="*/ 0 w 72"/>
                            <a:gd name="T17" fmla="*/ 118 h 120"/>
                            <a:gd name="T18" fmla="*/ 0 w 72"/>
                            <a:gd name="T19" fmla="*/ 115 h 120"/>
                            <a:gd name="T20" fmla="*/ 0 w 72"/>
                            <a:gd name="T21" fmla="*/ 3 h 120"/>
                            <a:gd name="T22" fmla="*/ 0 w 72"/>
                            <a:gd name="T23" fmla="*/ 1 h 120"/>
                            <a:gd name="T24" fmla="*/ 0 w 72"/>
                            <a:gd name="T25" fmla="*/ 0 h 120"/>
                            <a:gd name="T26" fmla="*/ 2 w 72"/>
                            <a:gd name="T27" fmla="*/ 0 h 120"/>
                            <a:gd name="T28" fmla="*/ 4 w 72"/>
                            <a:gd name="T29" fmla="*/ 0 h 120"/>
                            <a:gd name="T30" fmla="*/ 32 w 72"/>
                            <a:gd name="T31" fmla="*/ 0 h 120"/>
                            <a:gd name="T32" fmla="*/ 40 w 72"/>
                            <a:gd name="T33" fmla="*/ 0 h 120"/>
                            <a:gd name="T34" fmla="*/ 49 w 72"/>
                            <a:gd name="T35" fmla="*/ 1 h 120"/>
                            <a:gd name="T36" fmla="*/ 54 w 72"/>
                            <a:gd name="T37" fmla="*/ 1 h 120"/>
                            <a:gd name="T38" fmla="*/ 59 w 72"/>
                            <a:gd name="T39" fmla="*/ 5 h 120"/>
                            <a:gd name="T40" fmla="*/ 64 w 72"/>
                            <a:gd name="T41" fmla="*/ 10 h 120"/>
                            <a:gd name="T42" fmla="*/ 69 w 72"/>
                            <a:gd name="T43" fmla="*/ 16 h 120"/>
                            <a:gd name="T44" fmla="*/ 72 w 72"/>
                            <a:gd name="T45" fmla="*/ 23 h 120"/>
                            <a:gd name="T46" fmla="*/ 72 w 72"/>
                            <a:gd name="T47" fmla="*/ 33 h 120"/>
                            <a:gd name="T48" fmla="*/ 72 w 72"/>
                            <a:gd name="T49" fmla="*/ 41 h 120"/>
                            <a:gd name="T50" fmla="*/ 69 w 72"/>
                            <a:gd name="T51" fmla="*/ 48 h 120"/>
                            <a:gd name="T52" fmla="*/ 65 w 72"/>
                            <a:gd name="T53" fmla="*/ 55 h 120"/>
                            <a:gd name="T54" fmla="*/ 62 w 72"/>
                            <a:gd name="T55" fmla="*/ 61 h 120"/>
                            <a:gd name="T56" fmla="*/ 55 w 72"/>
                            <a:gd name="T57" fmla="*/ 65 h 120"/>
                            <a:gd name="T58" fmla="*/ 49 w 72"/>
                            <a:gd name="T59" fmla="*/ 68 h 120"/>
                            <a:gd name="T60" fmla="*/ 40 w 72"/>
                            <a:gd name="T61" fmla="*/ 71 h 120"/>
                            <a:gd name="T62" fmla="*/ 32 w 72"/>
                            <a:gd name="T63" fmla="*/ 71 h 120"/>
                            <a:gd name="T64" fmla="*/ 24 w 72"/>
                            <a:gd name="T65" fmla="*/ 71 h 120"/>
                            <a:gd name="T66" fmla="*/ 24 w 72"/>
                            <a:gd name="T67" fmla="*/ 115 h 120"/>
                            <a:gd name="T68" fmla="*/ 29 w 72"/>
                            <a:gd name="T69" fmla="*/ 51 h 120"/>
                            <a:gd name="T70" fmla="*/ 39 w 72"/>
                            <a:gd name="T71" fmla="*/ 51 h 120"/>
                            <a:gd name="T72" fmla="*/ 45 w 72"/>
                            <a:gd name="T73" fmla="*/ 48 h 120"/>
                            <a:gd name="T74" fmla="*/ 49 w 72"/>
                            <a:gd name="T75" fmla="*/ 41 h 120"/>
                            <a:gd name="T76" fmla="*/ 49 w 72"/>
                            <a:gd name="T77" fmla="*/ 33 h 120"/>
                            <a:gd name="T78" fmla="*/ 49 w 72"/>
                            <a:gd name="T79" fmla="*/ 26 h 120"/>
                            <a:gd name="T80" fmla="*/ 45 w 72"/>
                            <a:gd name="T81" fmla="*/ 21 h 120"/>
                            <a:gd name="T82" fmla="*/ 39 w 72"/>
                            <a:gd name="T83" fmla="*/ 18 h 120"/>
                            <a:gd name="T84" fmla="*/ 30 w 72"/>
                            <a:gd name="T85" fmla="*/ 18 h 120"/>
                            <a:gd name="T86" fmla="*/ 24 w 72"/>
                            <a:gd name="T87" fmla="*/ 18 h 120"/>
                            <a:gd name="T88" fmla="*/ 24 w 72"/>
                            <a:gd name="T89" fmla="*/ 51 h 120"/>
                            <a:gd name="T90" fmla="*/ 29 w 72"/>
                            <a:gd name="T91" fmla="*/ 5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72" h="120">
                              <a:moveTo>
                                <a:pt x="24" y="115"/>
                              </a:moveTo>
                              <a:lnTo>
                                <a:pt x="24" y="118"/>
                              </a:lnTo>
                              <a:lnTo>
                                <a:pt x="22" y="118"/>
                              </a:lnTo>
                              <a:lnTo>
                                <a:pt x="20" y="120"/>
                              </a:lnTo>
                              <a:lnTo>
                                <a:pt x="4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32" y="0"/>
                              </a:lnTo>
                              <a:lnTo>
                                <a:pt x="40" y="0"/>
                              </a:lnTo>
                              <a:lnTo>
                                <a:pt x="49" y="1"/>
                              </a:lnTo>
                              <a:lnTo>
                                <a:pt x="54" y="1"/>
                              </a:lnTo>
                              <a:lnTo>
                                <a:pt x="59" y="5"/>
                              </a:lnTo>
                              <a:lnTo>
                                <a:pt x="64" y="10"/>
                              </a:lnTo>
                              <a:lnTo>
                                <a:pt x="69" y="16"/>
                              </a:lnTo>
                              <a:lnTo>
                                <a:pt x="72" y="23"/>
                              </a:lnTo>
                              <a:lnTo>
                                <a:pt x="72" y="33"/>
                              </a:lnTo>
                              <a:lnTo>
                                <a:pt x="72" y="41"/>
                              </a:lnTo>
                              <a:lnTo>
                                <a:pt x="69" y="48"/>
                              </a:lnTo>
                              <a:lnTo>
                                <a:pt x="65" y="55"/>
                              </a:lnTo>
                              <a:lnTo>
                                <a:pt x="62" y="61"/>
                              </a:lnTo>
                              <a:lnTo>
                                <a:pt x="55" y="65"/>
                              </a:lnTo>
                              <a:lnTo>
                                <a:pt x="49" y="68"/>
                              </a:lnTo>
                              <a:lnTo>
                                <a:pt x="40" y="71"/>
                              </a:lnTo>
                              <a:lnTo>
                                <a:pt x="32" y="71"/>
                              </a:lnTo>
                              <a:lnTo>
                                <a:pt x="24" y="71"/>
                              </a:lnTo>
                              <a:lnTo>
                                <a:pt x="24" y="115"/>
                              </a:lnTo>
                              <a:close/>
                              <a:moveTo>
                                <a:pt x="29" y="51"/>
                              </a:moveTo>
                              <a:lnTo>
                                <a:pt x="39" y="51"/>
                              </a:lnTo>
                              <a:lnTo>
                                <a:pt x="45" y="48"/>
                              </a:lnTo>
                              <a:lnTo>
                                <a:pt x="49" y="41"/>
                              </a:lnTo>
                              <a:lnTo>
                                <a:pt x="49" y="33"/>
                              </a:lnTo>
                              <a:lnTo>
                                <a:pt x="49" y="26"/>
                              </a:lnTo>
                              <a:lnTo>
                                <a:pt x="45" y="21"/>
                              </a:lnTo>
                              <a:lnTo>
                                <a:pt x="39" y="18"/>
                              </a:lnTo>
                              <a:lnTo>
                                <a:pt x="30" y="18"/>
                              </a:lnTo>
                              <a:lnTo>
                                <a:pt x="24" y="18"/>
                              </a:lnTo>
                              <a:lnTo>
                                <a:pt x="24" y="51"/>
                              </a:lnTo>
                              <a:lnTo>
                                <a:pt x="2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818"/>
                      <wps:cNvSpPr>
                        <a:spLocks noChangeAspect="1" noEditPoints="1"/>
                      </wps:cNvSpPr>
                      <wps:spPr bwMode="auto">
                        <a:xfrm>
                          <a:off x="4202" y="3090"/>
                          <a:ext cx="25" cy="60"/>
                        </a:xfrm>
                        <a:custGeom>
                          <a:avLst/>
                          <a:gdLst>
                            <a:gd name="T0" fmla="*/ 53 w 64"/>
                            <a:gd name="T1" fmla="*/ 83 h 157"/>
                            <a:gd name="T2" fmla="*/ 56 w 64"/>
                            <a:gd name="T3" fmla="*/ 88 h 157"/>
                            <a:gd name="T4" fmla="*/ 56 w 64"/>
                            <a:gd name="T5" fmla="*/ 102 h 157"/>
                            <a:gd name="T6" fmla="*/ 23 w 64"/>
                            <a:gd name="T7" fmla="*/ 103 h 157"/>
                            <a:gd name="T8" fmla="*/ 60 w 64"/>
                            <a:gd name="T9" fmla="*/ 137 h 157"/>
                            <a:gd name="T10" fmla="*/ 64 w 64"/>
                            <a:gd name="T11" fmla="*/ 140 h 157"/>
                            <a:gd name="T12" fmla="*/ 63 w 64"/>
                            <a:gd name="T13" fmla="*/ 155 h 157"/>
                            <a:gd name="T14" fmla="*/ 63 w 64"/>
                            <a:gd name="T15" fmla="*/ 155 h 157"/>
                            <a:gd name="T16" fmla="*/ 3 w 64"/>
                            <a:gd name="T17" fmla="*/ 157 h 157"/>
                            <a:gd name="T18" fmla="*/ 1 w 64"/>
                            <a:gd name="T19" fmla="*/ 155 h 157"/>
                            <a:gd name="T20" fmla="*/ 0 w 64"/>
                            <a:gd name="T21" fmla="*/ 152 h 157"/>
                            <a:gd name="T22" fmla="*/ 0 w 64"/>
                            <a:gd name="T23" fmla="*/ 38 h 157"/>
                            <a:gd name="T24" fmla="*/ 1 w 64"/>
                            <a:gd name="T25" fmla="*/ 37 h 157"/>
                            <a:gd name="T26" fmla="*/ 61 w 64"/>
                            <a:gd name="T27" fmla="*/ 37 h 157"/>
                            <a:gd name="T28" fmla="*/ 64 w 64"/>
                            <a:gd name="T29" fmla="*/ 38 h 157"/>
                            <a:gd name="T30" fmla="*/ 64 w 64"/>
                            <a:gd name="T31" fmla="*/ 40 h 157"/>
                            <a:gd name="T32" fmla="*/ 60 w 64"/>
                            <a:gd name="T33" fmla="*/ 55 h 157"/>
                            <a:gd name="T34" fmla="*/ 23 w 64"/>
                            <a:gd name="T35" fmla="*/ 55 h 157"/>
                            <a:gd name="T36" fmla="*/ 48 w 64"/>
                            <a:gd name="T37" fmla="*/ 0 h 157"/>
                            <a:gd name="T38" fmla="*/ 50 w 64"/>
                            <a:gd name="T39" fmla="*/ 0 h 157"/>
                            <a:gd name="T40" fmla="*/ 53 w 64"/>
                            <a:gd name="T41" fmla="*/ 2 h 157"/>
                            <a:gd name="T42" fmla="*/ 56 w 64"/>
                            <a:gd name="T43" fmla="*/ 8 h 157"/>
                            <a:gd name="T44" fmla="*/ 56 w 64"/>
                            <a:gd name="T45" fmla="*/ 12 h 157"/>
                            <a:gd name="T46" fmla="*/ 33 w 64"/>
                            <a:gd name="T47" fmla="*/ 27 h 157"/>
                            <a:gd name="T48" fmla="*/ 31 w 64"/>
                            <a:gd name="T49" fmla="*/ 28 h 157"/>
                            <a:gd name="T50" fmla="*/ 28 w 64"/>
                            <a:gd name="T51" fmla="*/ 27 h 157"/>
                            <a:gd name="T52" fmla="*/ 5 w 64"/>
                            <a:gd name="T53" fmla="*/ 12 h 157"/>
                            <a:gd name="T54" fmla="*/ 5 w 64"/>
                            <a:gd name="T55" fmla="*/ 8 h 157"/>
                            <a:gd name="T56" fmla="*/ 10 w 64"/>
                            <a:gd name="T57" fmla="*/ 2 h 157"/>
                            <a:gd name="T58" fmla="*/ 11 w 64"/>
                            <a:gd name="T59" fmla="*/ 0 h 157"/>
                            <a:gd name="T60" fmla="*/ 15 w 64"/>
                            <a:gd name="T61" fmla="*/ 0 h 157"/>
                            <a:gd name="T62" fmla="*/ 48 w 64"/>
                            <a:gd name="T63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4" h="157">
                              <a:moveTo>
                                <a:pt x="23" y="83"/>
                              </a:moveTo>
                              <a:lnTo>
                                <a:pt x="53" y="83"/>
                              </a:lnTo>
                              <a:lnTo>
                                <a:pt x="56" y="85"/>
                              </a:lnTo>
                              <a:lnTo>
                                <a:pt x="56" y="88"/>
                              </a:lnTo>
                              <a:lnTo>
                                <a:pt x="56" y="100"/>
                              </a:lnTo>
                              <a:lnTo>
                                <a:pt x="56" y="102"/>
                              </a:lnTo>
                              <a:lnTo>
                                <a:pt x="53" y="103"/>
                              </a:lnTo>
                              <a:lnTo>
                                <a:pt x="23" y="103"/>
                              </a:lnTo>
                              <a:lnTo>
                                <a:pt x="23" y="137"/>
                              </a:lnTo>
                              <a:lnTo>
                                <a:pt x="60" y="137"/>
                              </a:lnTo>
                              <a:lnTo>
                                <a:pt x="63" y="138"/>
                              </a:lnTo>
                              <a:lnTo>
                                <a:pt x="64" y="140"/>
                              </a:lnTo>
                              <a:lnTo>
                                <a:pt x="64" y="152"/>
                              </a:lnTo>
                              <a:lnTo>
                                <a:pt x="63" y="155"/>
                              </a:lnTo>
                              <a:lnTo>
                                <a:pt x="60" y="157"/>
                              </a:lnTo>
                              <a:lnTo>
                                <a:pt x="3" y="157"/>
                              </a:lnTo>
                              <a:lnTo>
                                <a:pt x="1" y="155"/>
                              </a:lnTo>
                              <a:lnTo>
                                <a:pt x="0" y="155"/>
                              </a:lnTo>
                              <a:lnTo>
                                <a:pt x="0" y="152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1" y="37"/>
                              </a:lnTo>
                              <a:lnTo>
                                <a:pt x="3" y="37"/>
                              </a:lnTo>
                              <a:lnTo>
                                <a:pt x="61" y="37"/>
                              </a:lnTo>
                              <a:lnTo>
                                <a:pt x="64" y="37"/>
                              </a:lnTo>
                              <a:lnTo>
                                <a:pt x="64" y="38"/>
                              </a:lnTo>
                              <a:lnTo>
                                <a:pt x="64" y="40"/>
                              </a:lnTo>
                              <a:lnTo>
                                <a:pt x="61" y="53"/>
                              </a:lnTo>
                              <a:lnTo>
                                <a:pt x="60" y="55"/>
                              </a:lnTo>
                              <a:lnTo>
                                <a:pt x="58" y="55"/>
                              </a:lnTo>
                              <a:lnTo>
                                <a:pt x="23" y="55"/>
                              </a:lnTo>
                              <a:lnTo>
                                <a:pt x="23" y="83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48" y="0"/>
                              </a:lnTo>
                              <a:lnTo>
                                <a:pt x="50" y="0"/>
                              </a:lnTo>
                              <a:lnTo>
                                <a:pt x="51" y="0"/>
                              </a:lnTo>
                              <a:lnTo>
                                <a:pt x="53" y="2"/>
                              </a:lnTo>
                              <a:lnTo>
                                <a:pt x="56" y="7"/>
                              </a:lnTo>
                              <a:lnTo>
                                <a:pt x="56" y="8"/>
                              </a:lnTo>
                              <a:lnTo>
                                <a:pt x="56" y="10"/>
                              </a:lnTo>
                              <a:lnTo>
                                <a:pt x="56" y="12"/>
                              </a:lnTo>
                              <a:lnTo>
                                <a:pt x="55" y="12"/>
                              </a:lnTo>
                              <a:lnTo>
                                <a:pt x="33" y="27"/>
                              </a:lnTo>
                              <a:lnTo>
                                <a:pt x="31" y="28"/>
                              </a:lnTo>
                              <a:lnTo>
                                <a:pt x="30" y="28"/>
                              </a:lnTo>
                              <a:lnTo>
                                <a:pt x="28" y="27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8"/>
                              </a:lnTo>
                              <a:lnTo>
                                <a:pt x="6" y="7"/>
                              </a:lnTo>
                              <a:lnTo>
                                <a:pt x="10" y="2"/>
                              </a:lnTo>
                              <a:lnTo>
                                <a:pt x="10" y="0"/>
                              </a:lnTo>
                              <a:lnTo>
                                <a:pt x="11" y="0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31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Freeform 819"/>
                      <wps:cNvSpPr>
                        <a:spLocks noChangeAspect="1" noEditPoints="1"/>
                      </wps:cNvSpPr>
                      <wps:spPr bwMode="auto">
                        <a:xfrm>
                          <a:off x="4243" y="3090"/>
                          <a:ext cx="29" cy="61"/>
                        </a:xfrm>
                        <a:custGeom>
                          <a:avLst/>
                          <a:gdLst>
                            <a:gd name="T0" fmla="*/ 65 w 73"/>
                            <a:gd name="T1" fmla="*/ 60 h 158"/>
                            <a:gd name="T2" fmla="*/ 62 w 73"/>
                            <a:gd name="T3" fmla="*/ 60 h 158"/>
                            <a:gd name="T4" fmla="*/ 48 w 73"/>
                            <a:gd name="T5" fmla="*/ 55 h 158"/>
                            <a:gd name="T6" fmla="*/ 33 w 73"/>
                            <a:gd name="T7" fmla="*/ 53 h 158"/>
                            <a:gd name="T8" fmla="*/ 25 w 73"/>
                            <a:gd name="T9" fmla="*/ 60 h 158"/>
                            <a:gd name="T10" fmla="*/ 23 w 73"/>
                            <a:gd name="T11" fmla="*/ 68 h 158"/>
                            <a:gd name="T12" fmla="*/ 27 w 73"/>
                            <a:gd name="T13" fmla="*/ 75 h 158"/>
                            <a:gd name="T14" fmla="*/ 35 w 73"/>
                            <a:gd name="T15" fmla="*/ 80 h 158"/>
                            <a:gd name="T16" fmla="*/ 60 w 73"/>
                            <a:gd name="T17" fmla="*/ 93 h 158"/>
                            <a:gd name="T18" fmla="*/ 70 w 73"/>
                            <a:gd name="T19" fmla="*/ 107 h 158"/>
                            <a:gd name="T20" fmla="*/ 73 w 73"/>
                            <a:gd name="T21" fmla="*/ 117 h 158"/>
                            <a:gd name="T22" fmla="*/ 73 w 73"/>
                            <a:gd name="T23" fmla="*/ 130 h 158"/>
                            <a:gd name="T24" fmla="*/ 68 w 73"/>
                            <a:gd name="T25" fmla="*/ 143 h 158"/>
                            <a:gd name="T26" fmla="*/ 58 w 73"/>
                            <a:gd name="T27" fmla="*/ 153 h 158"/>
                            <a:gd name="T28" fmla="*/ 43 w 73"/>
                            <a:gd name="T29" fmla="*/ 158 h 158"/>
                            <a:gd name="T30" fmla="*/ 25 w 73"/>
                            <a:gd name="T31" fmla="*/ 157 h 158"/>
                            <a:gd name="T32" fmla="*/ 3 w 73"/>
                            <a:gd name="T33" fmla="*/ 152 h 158"/>
                            <a:gd name="T34" fmla="*/ 0 w 73"/>
                            <a:gd name="T35" fmla="*/ 147 h 158"/>
                            <a:gd name="T36" fmla="*/ 5 w 73"/>
                            <a:gd name="T37" fmla="*/ 132 h 158"/>
                            <a:gd name="T38" fmla="*/ 7 w 73"/>
                            <a:gd name="T39" fmla="*/ 130 h 158"/>
                            <a:gd name="T40" fmla="*/ 8 w 73"/>
                            <a:gd name="T41" fmla="*/ 130 h 158"/>
                            <a:gd name="T42" fmla="*/ 23 w 73"/>
                            <a:gd name="T43" fmla="*/ 137 h 158"/>
                            <a:gd name="T44" fmla="*/ 35 w 73"/>
                            <a:gd name="T45" fmla="*/ 138 h 158"/>
                            <a:gd name="T46" fmla="*/ 47 w 73"/>
                            <a:gd name="T47" fmla="*/ 135 h 158"/>
                            <a:gd name="T48" fmla="*/ 52 w 73"/>
                            <a:gd name="T49" fmla="*/ 123 h 158"/>
                            <a:gd name="T50" fmla="*/ 47 w 73"/>
                            <a:gd name="T51" fmla="*/ 113 h 158"/>
                            <a:gd name="T52" fmla="*/ 28 w 73"/>
                            <a:gd name="T53" fmla="*/ 102 h 158"/>
                            <a:gd name="T54" fmla="*/ 7 w 73"/>
                            <a:gd name="T55" fmla="*/ 87 h 158"/>
                            <a:gd name="T56" fmla="*/ 2 w 73"/>
                            <a:gd name="T57" fmla="*/ 78 h 158"/>
                            <a:gd name="T58" fmla="*/ 0 w 73"/>
                            <a:gd name="T59" fmla="*/ 68 h 158"/>
                            <a:gd name="T60" fmla="*/ 3 w 73"/>
                            <a:gd name="T61" fmla="*/ 53 h 158"/>
                            <a:gd name="T62" fmla="*/ 10 w 73"/>
                            <a:gd name="T63" fmla="*/ 43 h 158"/>
                            <a:gd name="T64" fmla="*/ 23 w 73"/>
                            <a:gd name="T65" fmla="*/ 37 h 158"/>
                            <a:gd name="T66" fmla="*/ 38 w 73"/>
                            <a:gd name="T67" fmla="*/ 33 h 158"/>
                            <a:gd name="T68" fmla="*/ 60 w 73"/>
                            <a:gd name="T69" fmla="*/ 38 h 158"/>
                            <a:gd name="T70" fmla="*/ 72 w 73"/>
                            <a:gd name="T71" fmla="*/ 45 h 158"/>
                            <a:gd name="T72" fmla="*/ 72 w 73"/>
                            <a:gd name="T73" fmla="*/ 47 h 158"/>
                            <a:gd name="T74" fmla="*/ 53 w 73"/>
                            <a:gd name="T75" fmla="*/ 0 h 158"/>
                            <a:gd name="T76" fmla="*/ 57 w 73"/>
                            <a:gd name="T77" fmla="*/ 0 h 158"/>
                            <a:gd name="T78" fmla="*/ 58 w 73"/>
                            <a:gd name="T79" fmla="*/ 2 h 158"/>
                            <a:gd name="T80" fmla="*/ 63 w 73"/>
                            <a:gd name="T81" fmla="*/ 8 h 158"/>
                            <a:gd name="T82" fmla="*/ 63 w 73"/>
                            <a:gd name="T83" fmla="*/ 12 h 158"/>
                            <a:gd name="T84" fmla="*/ 40 w 73"/>
                            <a:gd name="T85" fmla="*/ 27 h 158"/>
                            <a:gd name="T86" fmla="*/ 37 w 73"/>
                            <a:gd name="T87" fmla="*/ 28 h 158"/>
                            <a:gd name="T88" fmla="*/ 35 w 73"/>
                            <a:gd name="T89" fmla="*/ 27 h 158"/>
                            <a:gd name="T90" fmla="*/ 12 w 73"/>
                            <a:gd name="T91" fmla="*/ 12 h 158"/>
                            <a:gd name="T92" fmla="*/ 12 w 73"/>
                            <a:gd name="T93" fmla="*/ 8 h 158"/>
                            <a:gd name="T94" fmla="*/ 15 w 73"/>
                            <a:gd name="T95" fmla="*/ 2 h 158"/>
                            <a:gd name="T96" fmla="*/ 18 w 73"/>
                            <a:gd name="T97" fmla="*/ 0 h 158"/>
                            <a:gd name="T98" fmla="*/ 20 w 73"/>
                            <a:gd name="T99" fmla="*/ 0 h 158"/>
                            <a:gd name="T100" fmla="*/ 53 w 73"/>
                            <a:gd name="T101" fmla="*/ 0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3" h="158">
                              <a:moveTo>
                                <a:pt x="65" y="60"/>
                              </a:moveTo>
                              <a:lnTo>
                                <a:pt x="65" y="60"/>
                              </a:lnTo>
                              <a:lnTo>
                                <a:pt x="63" y="62"/>
                              </a:lnTo>
                              <a:lnTo>
                                <a:pt x="62" y="60"/>
                              </a:lnTo>
                              <a:lnTo>
                                <a:pt x="57" y="58"/>
                              </a:lnTo>
                              <a:lnTo>
                                <a:pt x="48" y="55"/>
                              </a:lnTo>
                              <a:lnTo>
                                <a:pt x="40" y="53"/>
                              </a:lnTo>
                              <a:lnTo>
                                <a:pt x="33" y="53"/>
                              </a:lnTo>
                              <a:lnTo>
                                <a:pt x="28" y="57"/>
                              </a:lnTo>
                              <a:lnTo>
                                <a:pt x="25" y="60"/>
                              </a:lnTo>
                              <a:lnTo>
                                <a:pt x="23" y="67"/>
                              </a:lnTo>
                              <a:lnTo>
                                <a:pt x="23" y="68"/>
                              </a:lnTo>
                              <a:lnTo>
                                <a:pt x="25" y="72"/>
                              </a:lnTo>
                              <a:lnTo>
                                <a:pt x="27" y="75"/>
                              </a:lnTo>
                              <a:lnTo>
                                <a:pt x="30" y="77"/>
                              </a:lnTo>
                              <a:lnTo>
                                <a:pt x="35" y="80"/>
                              </a:lnTo>
                              <a:lnTo>
                                <a:pt x="48" y="87"/>
                              </a:lnTo>
                              <a:lnTo>
                                <a:pt x="60" y="93"/>
                              </a:lnTo>
                              <a:lnTo>
                                <a:pt x="68" y="102"/>
                              </a:lnTo>
                              <a:lnTo>
                                <a:pt x="70" y="107"/>
                              </a:lnTo>
                              <a:lnTo>
                                <a:pt x="72" y="112"/>
                              </a:lnTo>
                              <a:lnTo>
                                <a:pt x="73" y="117"/>
                              </a:lnTo>
                              <a:lnTo>
                                <a:pt x="73" y="122"/>
                              </a:lnTo>
                              <a:lnTo>
                                <a:pt x="73" y="130"/>
                              </a:lnTo>
                              <a:lnTo>
                                <a:pt x="72" y="137"/>
                              </a:lnTo>
                              <a:lnTo>
                                <a:pt x="68" y="143"/>
                              </a:lnTo>
                              <a:lnTo>
                                <a:pt x="63" y="148"/>
                              </a:lnTo>
                              <a:lnTo>
                                <a:pt x="58" y="153"/>
                              </a:lnTo>
                              <a:lnTo>
                                <a:pt x="52" y="155"/>
                              </a:lnTo>
                              <a:lnTo>
                                <a:pt x="43" y="158"/>
                              </a:lnTo>
                              <a:lnTo>
                                <a:pt x="37" y="158"/>
                              </a:lnTo>
                              <a:lnTo>
                                <a:pt x="25" y="157"/>
                              </a:lnTo>
                              <a:lnTo>
                                <a:pt x="12" y="155"/>
                              </a:lnTo>
                              <a:lnTo>
                                <a:pt x="3" y="152"/>
                              </a:lnTo>
                              <a:lnTo>
                                <a:pt x="0" y="148"/>
                              </a:lnTo>
                              <a:lnTo>
                                <a:pt x="0" y="147"/>
                              </a:lnTo>
                              <a:lnTo>
                                <a:pt x="5" y="132"/>
                              </a:lnTo>
                              <a:lnTo>
                                <a:pt x="7" y="130"/>
                              </a:lnTo>
                              <a:lnTo>
                                <a:pt x="8" y="130"/>
                              </a:lnTo>
                              <a:lnTo>
                                <a:pt x="17" y="133"/>
                              </a:lnTo>
                              <a:lnTo>
                                <a:pt x="23" y="137"/>
                              </a:lnTo>
                              <a:lnTo>
                                <a:pt x="30" y="138"/>
                              </a:lnTo>
                              <a:lnTo>
                                <a:pt x="35" y="138"/>
                              </a:lnTo>
                              <a:lnTo>
                                <a:pt x="42" y="138"/>
                              </a:lnTo>
                              <a:lnTo>
                                <a:pt x="47" y="135"/>
                              </a:lnTo>
                              <a:lnTo>
                                <a:pt x="50" y="130"/>
                              </a:lnTo>
                              <a:lnTo>
                                <a:pt x="52" y="123"/>
                              </a:lnTo>
                              <a:lnTo>
                                <a:pt x="50" y="118"/>
                              </a:lnTo>
                              <a:lnTo>
                                <a:pt x="47" y="113"/>
                              </a:lnTo>
                              <a:lnTo>
                                <a:pt x="42" y="108"/>
                              </a:lnTo>
                              <a:lnTo>
                                <a:pt x="28" y="102"/>
                              </a:lnTo>
                              <a:lnTo>
                                <a:pt x="15" y="93"/>
                              </a:lnTo>
                              <a:lnTo>
                                <a:pt x="7" y="87"/>
                              </a:lnTo>
                              <a:lnTo>
                                <a:pt x="3" y="82"/>
                              </a:lnTo>
                              <a:lnTo>
                                <a:pt x="2" y="78"/>
                              </a:lnTo>
                              <a:lnTo>
                                <a:pt x="0" y="73"/>
                              </a:lnTo>
                              <a:lnTo>
                                <a:pt x="0" y="68"/>
                              </a:lnTo>
                              <a:lnTo>
                                <a:pt x="2" y="60"/>
                              </a:lnTo>
                              <a:lnTo>
                                <a:pt x="3" y="53"/>
                              </a:lnTo>
                              <a:lnTo>
                                <a:pt x="7" y="48"/>
                              </a:lnTo>
                              <a:lnTo>
                                <a:pt x="10" y="43"/>
                              </a:lnTo>
                              <a:lnTo>
                                <a:pt x="17" y="40"/>
                              </a:lnTo>
                              <a:lnTo>
                                <a:pt x="23" y="37"/>
                              </a:lnTo>
                              <a:lnTo>
                                <a:pt x="30" y="35"/>
                              </a:lnTo>
                              <a:lnTo>
                                <a:pt x="38" y="33"/>
                              </a:lnTo>
                              <a:lnTo>
                                <a:pt x="50" y="35"/>
                              </a:lnTo>
                              <a:lnTo>
                                <a:pt x="60" y="38"/>
                              </a:lnTo>
                              <a:lnTo>
                                <a:pt x="68" y="42"/>
                              </a:lnTo>
                              <a:lnTo>
                                <a:pt x="72" y="45"/>
                              </a:lnTo>
                              <a:lnTo>
                                <a:pt x="72" y="47"/>
                              </a:lnTo>
                              <a:lnTo>
                                <a:pt x="65" y="60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8" y="0"/>
                              </a:lnTo>
                              <a:lnTo>
                                <a:pt x="58" y="2"/>
                              </a:lnTo>
                              <a:lnTo>
                                <a:pt x="62" y="7"/>
                              </a:lnTo>
                              <a:lnTo>
                                <a:pt x="63" y="8"/>
                              </a:lnTo>
                              <a:lnTo>
                                <a:pt x="63" y="10"/>
                              </a:lnTo>
                              <a:lnTo>
                                <a:pt x="63" y="12"/>
                              </a:lnTo>
                              <a:lnTo>
                                <a:pt x="62" y="12"/>
                              </a:lnTo>
                              <a:lnTo>
                                <a:pt x="40" y="27"/>
                              </a:lnTo>
                              <a:lnTo>
                                <a:pt x="38" y="28"/>
                              </a:lnTo>
                              <a:lnTo>
                                <a:pt x="37" y="28"/>
                              </a:lnTo>
                              <a:lnTo>
                                <a:pt x="35" y="28"/>
                              </a:lnTo>
                              <a:lnTo>
                                <a:pt x="35" y="27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5" y="2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20" y="0"/>
                              </a:lnTo>
                              <a:lnTo>
                                <a:pt x="37" y="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Freeform 820"/>
                      <wps:cNvSpPr>
                        <a:spLocks noChangeAspect="1"/>
                      </wps:cNvSpPr>
                      <wps:spPr bwMode="auto">
                        <a:xfrm>
                          <a:off x="4288" y="3104"/>
                          <a:ext cx="31" cy="46"/>
                        </a:xfrm>
                        <a:custGeom>
                          <a:avLst/>
                          <a:gdLst>
                            <a:gd name="T0" fmla="*/ 50 w 82"/>
                            <a:gd name="T1" fmla="*/ 53 h 120"/>
                            <a:gd name="T2" fmla="*/ 57 w 82"/>
                            <a:gd name="T3" fmla="*/ 66 h 120"/>
                            <a:gd name="T4" fmla="*/ 62 w 82"/>
                            <a:gd name="T5" fmla="*/ 80 h 120"/>
                            <a:gd name="T6" fmla="*/ 62 w 82"/>
                            <a:gd name="T7" fmla="*/ 66 h 120"/>
                            <a:gd name="T8" fmla="*/ 62 w 82"/>
                            <a:gd name="T9" fmla="*/ 58 h 120"/>
                            <a:gd name="T10" fmla="*/ 62 w 82"/>
                            <a:gd name="T11" fmla="*/ 3 h 120"/>
                            <a:gd name="T12" fmla="*/ 62 w 82"/>
                            <a:gd name="T13" fmla="*/ 1 h 120"/>
                            <a:gd name="T14" fmla="*/ 62 w 82"/>
                            <a:gd name="T15" fmla="*/ 0 h 120"/>
                            <a:gd name="T16" fmla="*/ 63 w 82"/>
                            <a:gd name="T17" fmla="*/ 0 h 120"/>
                            <a:gd name="T18" fmla="*/ 65 w 82"/>
                            <a:gd name="T19" fmla="*/ 0 h 120"/>
                            <a:gd name="T20" fmla="*/ 78 w 82"/>
                            <a:gd name="T21" fmla="*/ 0 h 120"/>
                            <a:gd name="T22" fmla="*/ 80 w 82"/>
                            <a:gd name="T23" fmla="*/ 0 h 120"/>
                            <a:gd name="T24" fmla="*/ 82 w 82"/>
                            <a:gd name="T25" fmla="*/ 0 h 120"/>
                            <a:gd name="T26" fmla="*/ 82 w 82"/>
                            <a:gd name="T27" fmla="*/ 1 h 120"/>
                            <a:gd name="T28" fmla="*/ 82 w 82"/>
                            <a:gd name="T29" fmla="*/ 3 h 120"/>
                            <a:gd name="T30" fmla="*/ 82 w 82"/>
                            <a:gd name="T31" fmla="*/ 115 h 120"/>
                            <a:gd name="T32" fmla="*/ 82 w 82"/>
                            <a:gd name="T33" fmla="*/ 118 h 120"/>
                            <a:gd name="T34" fmla="*/ 82 w 82"/>
                            <a:gd name="T35" fmla="*/ 118 h 120"/>
                            <a:gd name="T36" fmla="*/ 80 w 82"/>
                            <a:gd name="T37" fmla="*/ 118 h 120"/>
                            <a:gd name="T38" fmla="*/ 78 w 82"/>
                            <a:gd name="T39" fmla="*/ 120 h 120"/>
                            <a:gd name="T40" fmla="*/ 67 w 82"/>
                            <a:gd name="T41" fmla="*/ 120 h 120"/>
                            <a:gd name="T42" fmla="*/ 63 w 82"/>
                            <a:gd name="T43" fmla="*/ 118 h 120"/>
                            <a:gd name="T44" fmla="*/ 62 w 82"/>
                            <a:gd name="T45" fmla="*/ 116 h 120"/>
                            <a:gd name="T46" fmla="*/ 32 w 82"/>
                            <a:gd name="T47" fmla="*/ 60 h 120"/>
                            <a:gd name="T48" fmla="*/ 25 w 82"/>
                            <a:gd name="T49" fmla="*/ 46 h 120"/>
                            <a:gd name="T50" fmla="*/ 20 w 82"/>
                            <a:gd name="T51" fmla="*/ 35 h 120"/>
                            <a:gd name="T52" fmla="*/ 22 w 82"/>
                            <a:gd name="T53" fmla="*/ 46 h 120"/>
                            <a:gd name="T54" fmla="*/ 22 w 82"/>
                            <a:gd name="T55" fmla="*/ 56 h 120"/>
                            <a:gd name="T56" fmla="*/ 22 w 82"/>
                            <a:gd name="T57" fmla="*/ 115 h 120"/>
                            <a:gd name="T58" fmla="*/ 20 w 82"/>
                            <a:gd name="T59" fmla="*/ 118 h 120"/>
                            <a:gd name="T60" fmla="*/ 18 w 82"/>
                            <a:gd name="T61" fmla="*/ 120 h 120"/>
                            <a:gd name="T62" fmla="*/ 5 w 82"/>
                            <a:gd name="T63" fmla="*/ 120 h 120"/>
                            <a:gd name="T64" fmla="*/ 2 w 82"/>
                            <a:gd name="T65" fmla="*/ 118 h 120"/>
                            <a:gd name="T66" fmla="*/ 2 w 82"/>
                            <a:gd name="T67" fmla="*/ 118 h 120"/>
                            <a:gd name="T68" fmla="*/ 2 w 82"/>
                            <a:gd name="T69" fmla="*/ 118 h 120"/>
                            <a:gd name="T70" fmla="*/ 0 w 82"/>
                            <a:gd name="T71" fmla="*/ 115 h 120"/>
                            <a:gd name="T72" fmla="*/ 0 w 82"/>
                            <a:gd name="T73" fmla="*/ 3 h 120"/>
                            <a:gd name="T74" fmla="*/ 2 w 82"/>
                            <a:gd name="T75" fmla="*/ 1 h 120"/>
                            <a:gd name="T76" fmla="*/ 2 w 82"/>
                            <a:gd name="T77" fmla="*/ 0 h 120"/>
                            <a:gd name="T78" fmla="*/ 2 w 82"/>
                            <a:gd name="T79" fmla="*/ 0 h 120"/>
                            <a:gd name="T80" fmla="*/ 5 w 82"/>
                            <a:gd name="T81" fmla="*/ 0 h 120"/>
                            <a:gd name="T82" fmla="*/ 18 w 82"/>
                            <a:gd name="T83" fmla="*/ 0 h 120"/>
                            <a:gd name="T84" fmla="*/ 22 w 82"/>
                            <a:gd name="T85" fmla="*/ 0 h 120"/>
                            <a:gd name="T86" fmla="*/ 23 w 82"/>
                            <a:gd name="T87" fmla="*/ 3 h 120"/>
                            <a:gd name="T88" fmla="*/ 50 w 82"/>
                            <a:gd name="T89" fmla="*/ 5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2" h="120">
                              <a:moveTo>
                                <a:pt x="50" y="53"/>
                              </a:moveTo>
                              <a:lnTo>
                                <a:pt x="57" y="66"/>
                              </a:lnTo>
                              <a:lnTo>
                                <a:pt x="62" y="80"/>
                              </a:lnTo>
                              <a:lnTo>
                                <a:pt x="62" y="66"/>
                              </a:lnTo>
                              <a:lnTo>
                                <a:pt x="62" y="58"/>
                              </a:lnTo>
                              <a:lnTo>
                                <a:pt x="62" y="3"/>
                              </a:lnTo>
                              <a:lnTo>
                                <a:pt x="62" y="1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2" y="0"/>
                              </a:lnTo>
                              <a:lnTo>
                                <a:pt x="82" y="1"/>
                              </a:lnTo>
                              <a:lnTo>
                                <a:pt x="82" y="3"/>
                              </a:lnTo>
                              <a:lnTo>
                                <a:pt x="82" y="115"/>
                              </a:lnTo>
                              <a:lnTo>
                                <a:pt x="82" y="118"/>
                              </a:lnTo>
                              <a:lnTo>
                                <a:pt x="80" y="118"/>
                              </a:lnTo>
                              <a:lnTo>
                                <a:pt x="78" y="120"/>
                              </a:lnTo>
                              <a:lnTo>
                                <a:pt x="67" y="120"/>
                              </a:lnTo>
                              <a:lnTo>
                                <a:pt x="63" y="118"/>
                              </a:lnTo>
                              <a:lnTo>
                                <a:pt x="62" y="116"/>
                              </a:lnTo>
                              <a:lnTo>
                                <a:pt x="32" y="60"/>
                              </a:lnTo>
                              <a:lnTo>
                                <a:pt x="25" y="46"/>
                              </a:lnTo>
                              <a:lnTo>
                                <a:pt x="20" y="35"/>
                              </a:lnTo>
                              <a:lnTo>
                                <a:pt x="22" y="46"/>
                              </a:lnTo>
                              <a:lnTo>
                                <a:pt x="22" y="56"/>
                              </a:lnTo>
                              <a:lnTo>
                                <a:pt x="22" y="115"/>
                              </a:lnTo>
                              <a:lnTo>
                                <a:pt x="20" y="118"/>
                              </a:lnTo>
                              <a:lnTo>
                                <a:pt x="18" y="120"/>
                              </a:lnTo>
                              <a:lnTo>
                                <a:pt x="5" y="120"/>
                              </a:lnTo>
                              <a:lnTo>
                                <a:pt x="2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5" y="0"/>
                              </a:lnTo>
                              <a:lnTo>
                                <a:pt x="18" y="0"/>
                              </a:lnTo>
                              <a:lnTo>
                                <a:pt x="22" y="0"/>
                              </a:lnTo>
                              <a:lnTo>
                                <a:pt x="23" y="3"/>
                              </a:lnTo>
                              <a:lnTo>
                                <a:pt x="5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Freeform 821"/>
                      <wps:cNvSpPr>
                        <a:spLocks noChangeAspect="1" noEditPoints="1"/>
                      </wps:cNvSpPr>
                      <wps:spPr bwMode="auto">
                        <a:xfrm>
                          <a:off x="4334" y="3089"/>
                          <a:ext cx="37" cy="61"/>
                        </a:xfrm>
                        <a:custGeom>
                          <a:avLst/>
                          <a:gdLst>
                            <a:gd name="T0" fmla="*/ 34 w 97"/>
                            <a:gd name="T1" fmla="*/ 127 h 159"/>
                            <a:gd name="T2" fmla="*/ 25 w 97"/>
                            <a:gd name="T3" fmla="*/ 155 h 159"/>
                            <a:gd name="T4" fmla="*/ 24 w 97"/>
                            <a:gd name="T5" fmla="*/ 157 h 159"/>
                            <a:gd name="T6" fmla="*/ 22 w 97"/>
                            <a:gd name="T7" fmla="*/ 159 h 159"/>
                            <a:gd name="T8" fmla="*/ 4 w 97"/>
                            <a:gd name="T9" fmla="*/ 159 h 159"/>
                            <a:gd name="T10" fmla="*/ 2 w 97"/>
                            <a:gd name="T11" fmla="*/ 157 h 159"/>
                            <a:gd name="T12" fmla="*/ 0 w 97"/>
                            <a:gd name="T13" fmla="*/ 155 h 159"/>
                            <a:gd name="T14" fmla="*/ 0 w 97"/>
                            <a:gd name="T15" fmla="*/ 155 h 159"/>
                            <a:gd name="T16" fmla="*/ 2 w 97"/>
                            <a:gd name="T17" fmla="*/ 154 h 159"/>
                            <a:gd name="T18" fmla="*/ 35 w 97"/>
                            <a:gd name="T19" fmla="*/ 42 h 159"/>
                            <a:gd name="T20" fmla="*/ 37 w 97"/>
                            <a:gd name="T21" fmla="*/ 39 h 159"/>
                            <a:gd name="T22" fmla="*/ 40 w 97"/>
                            <a:gd name="T23" fmla="*/ 39 h 159"/>
                            <a:gd name="T24" fmla="*/ 57 w 97"/>
                            <a:gd name="T25" fmla="*/ 39 h 159"/>
                            <a:gd name="T26" fmla="*/ 60 w 97"/>
                            <a:gd name="T27" fmla="*/ 39 h 159"/>
                            <a:gd name="T28" fmla="*/ 62 w 97"/>
                            <a:gd name="T29" fmla="*/ 42 h 159"/>
                            <a:gd name="T30" fmla="*/ 95 w 97"/>
                            <a:gd name="T31" fmla="*/ 154 h 159"/>
                            <a:gd name="T32" fmla="*/ 97 w 97"/>
                            <a:gd name="T33" fmla="*/ 155 h 159"/>
                            <a:gd name="T34" fmla="*/ 97 w 97"/>
                            <a:gd name="T35" fmla="*/ 155 h 159"/>
                            <a:gd name="T36" fmla="*/ 95 w 97"/>
                            <a:gd name="T37" fmla="*/ 157 h 159"/>
                            <a:gd name="T38" fmla="*/ 94 w 97"/>
                            <a:gd name="T39" fmla="*/ 159 h 159"/>
                            <a:gd name="T40" fmla="*/ 74 w 97"/>
                            <a:gd name="T41" fmla="*/ 159 h 159"/>
                            <a:gd name="T42" fmla="*/ 70 w 97"/>
                            <a:gd name="T43" fmla="*/ 157 h 159"/>
                            <a:gd name="T44" fmla="*/ 70 w 97"/>
                            <a:gd name="T45" fmla="*/ 155 h 159"/>
                            <a:gd name="T46" fmla="*/ 62 w 97"/>
                            <a:gd name="T47" fmla="*/ 127 h 159"/>
                            <a:gd name="T48" fmla="*/ 34 w 97"/>
                            <a:gd name="T49" fmla="*/ 127 h 159"/>
                            <a:gd name="T50" fmla="*/ 59 w 97"/>
                            <a:gd name="T51" fmla="*/ 110 h 159"/>
                            <a:gd name="T52" fmla="*/ 52 w 97"/>
                            <a:gd name="T53" fmla="*/ 80 h 159"/>
                            <a:gd name="T54" fmla="*/ 50 w 97"/>
                            <a:gd name="T55" fmla="*/ 70 h 159"/>
                            <a:gd name="T56" fmla="*/ 47 w 97"/>
                            <a:gd name="T57" fmla="*/ 57 h 159"/>
                            <a:gd name="T58" fmla="*/ 45 w 97"/>
                            <a:gd name="T59" fmla="*/ 69 h 159"/>
                            <a:gd name="T60" fmla="*/ 42 w 97"/>
                            <a:gd name="T61" fmla="*/ 80 h 159"/>
                            <a:gd name="T62" fmla="*/ 35 w 97"/>
                            <a:gd name="T63" fmla="*/ 110 h 159"/>
                            <a:gd name="T64" fmla="*/ 59 w 97"/>
                            <a:gd name="T65" fmla="*/ 110 h 159"/>
                            <a:gd name="T66" fmla="*/ 47 w 97"/>
                            <a:gd name="T67" fmla="*/ 29 h 159"/>
                            <a:gd name="T68" fmla="*/ 45 w 97"/>
                            <a:gd name="T69" fmla="*/ 29 h 159"/>
                            <a:gd name="T70" fmla="*/ 44 w 97"/>
                            <a:gd name="T71" fmla="*/ 29 h 159"/>
                            <a:gd name="T72" fmla="*/ 44 w 97"/>
                            <a:gd name="T73" fmla="*/ 29 h 159"/>
                            <a:gd name="T74" fmla="*/ 42 w 97"/>
                            <a:gd name="T75" fmla="*/ 25 h 159"/>
                            <a:gd name="T76" fmla="*/ 39 w 97"/>
                            <a:gd name="T77" fmla="*/ 20 h 159"/>
                            <a:gd name="T78" fmla="*/ 39 w 97"/>
                            <a:gd name="T79" fmla="*/ 19 h 159"/>
                            <a:gd name="T80" fmla="*/ 39 w 97"/>
                            <a:gd name="T81" fmla="*/ 19 h 159"/>
                            <a:gd name="T82" fmla="*/ 39 w 97"/>
                            <a:gd name="T83" fmla="*/ 17 h 159"/>
                            <a:gd name="T84" fmla="*/ 42 w 97"/>
                            <a:gd name="T85" fmla="*/ 15 h 159"/>
                            <a:gd name="T86" fmla="*/ 72 w 97"/>
                            <a:gd name="T87" fmla="*/ 2 h 159"/>
                            <a:gd name="T88" fmla="*/ 74 w 97"/>
                            <a:gd name="T89" fmla="*/ 0 h 159"/>
                            <a:gd name="T90" fmla="*/ 74 w 97"/>
                            <a:gd name="T91" fmla="*/ 0 h 159"/>
                            <a:gd name="T92" fmla="*/ 75 w 97"/>
                            <a:gd name="T93" fmla="*/ 0 h 159"/>
                            <a:gd name="T94" fmla="*/ 77 w 97"/>
                            <a:gd name="T95" fmla="*/ 4 h 159"/>
                            <a:gd name="T96" fmla="*/ 82 w 97"/>
                            <a:gd name="T97" fmla="*/ 14 h 159"/>
                            <a:gd name="T98" fmla="*/ 82 w 97"/>
                            <a:gd name="T99" fmla="*/ 15 h 159"/>
                            <a:gd name="T100" fmla="*/ 82 w 97"/>
                            <a:gd name="T101" fmla="*/ 17 h 159"/>
                            <a:gd name="T102" fmla="*/ 82 w 97"/>
                            <a:gd name="T103" fmla="*/ 19 h 159"/>
                            <a:gd name="T104" fmla="*/ 79 w 97"/>
                            <a:gd name="T105" fmla="*/ 19 h 159"/>
                            <a:gd name="T106" fmla="*/ 47 w 97"/>
                            <a:gd name="T107" fmla="*/ 29 h 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97" h="159">
                              <a:moveTo>
                                <a:pt x="34" y="127"/>
                              </a:moveTo>
                              <a:lnTo>
                                <a:pt x="25" y="155"/>
                              </a:lnTo>
                              <a:lnTo>
                                <a:pt x="24" y="157"/>
                              </a:lnTo>
                              <a:lnTo>
                                <a:pt x="22" y="159"/>
                              </a:lnTo>
                              <a:lnTo>
                                <a:pt x="4" y="159"/>
                              </a:lnTo>
                              <a:lnTo>
                                <a:pt x="2" y="157"/>
                              </a:lnTo>
                              <a:lnTo>
                                <a:pt x="0" y="155"/>
                              </a:lnTo>
                              <a:lnTo>
                                <a:pt x="2" y="154"/>
                              </a:lnTo>
                              <a:lnTo>
                                <a:pt x="35" y="42"/>
                              </a:lnTo>
                              <a:lnTo>
                                <a:pt x="37" y="39"/>
                              </a:lnTo>
                              <a:lnTo>
                                <a:pt x="40" y="39"/>
                              </a:lnTo>
                              <a:lnTo>
                                <a:pt x="57" y="39"/>
                              </a:lnTo>
                              <a:lnTo>
                                <a:pt x="60" y="39"/>
                              </a:lnTo>
                              <a:lnTo>
                                <a:pt x="62" y="42"/>
                              </a:lnTo>
                              <a:lnTo>
                                <a:pt x="95" y="154"/>
                              </a:lnTo>
                              <a:lnTo>
                                <a:pt x="97" y="155"/>
                              </a:lnTo>
                              <a:lnTo>
                                <a:pt x="95" y="157"/>
                              </a:lnTo>
                              <a:lnTo>
                                <a:pt x="94" y="159"/>
                              </a:lnTo>
                              <a:lnTo>
                                <a:pt x="74" y="159"/>
                              </a:lnTo>
                              <a:lnTo>
                                <a:pt x="70" y="157"/>
                              </a:lnTo>
                              <a:lnTo>
                                <a:pt x="70" y="155"/>
                              </a:lnTo>
                              <a:lnTo>
                                <a:pt x="62" y="127"/>
                              </a:lnTo>
                              <a:lnTo>
                                <a:pt x="34" y="127"/>
                              </a:lnTo>
                              <a:close/>
                              <a:moveTo>
                                <a:pt x="59" y="110"/>
                              </a:moveTo>
                              <a:lnTo>
                                <a:pt x="52" y="80"/>
                              </a:lnTo>
                              <a:lnTo>
                                <a:pt x="50" y="70"/>
                              </a:lnTo>
                              <a:lnTo>
                                <a:pt x="47" y="57"/>
                              </a:lnTo>
                              <a:lnTo>
                                <a:pt x="45" y="69"/>
                              </a:lnTo>
                              <a:lnTo>
                                <a:pt x="42" y="80"/>
                              </a:lnTo>
                              <a:lnTo>
                                <a:pt x="35" y="110"/>
                              </a:lnTo>
                              <a:lnTo>
                                <a:pt x="59" y="110"/>
                              </a:lnTo>
                              <a:close/>
                              <a:moveTo>
                                <a:pt x="47" y="29"/>
                              </a:moveTo>
                              <a:lnTo>
                                <a:pt x="45" y="29"/>
                              </a:lnTo>
                              <a:lnTo>
                                <a:pt x="44" y="29"/>
                              </a:lnTo>
                              <a:lnTo>
                                <a:pt x="42" y="25"/>
                              </a:lnTo>
                              <a:lnTo>
                                <a:pt x="39" y="20"/>
                              </a:lnTo>
                              <a:lnTo>
                                <a:pt x="39" y="19"/>
                              </a:lnTo>
                              <a:lnTo>
                                <a:pt x="39" y="17"/>
                              </a:lnTo>
                              <a:lnTo>
                                <a:pt x="42" y="15"/>
                              </a:lnTo>
                              <a:lnTo>
                                <a:pt x="72" y="2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7" y="4"/>
                              </a:lnTo>
                              <a:lnTo>
                                <a:pt x="82" y="14"/>
                              </a:lnTo>
                              <a:lnTo>
                                <a:pt x="82" y="15"/>
                              </a:lnTo>
                              <a:lnTo>
                                <a:pt x="82" y="17"/>
                              </a:lnTo>
                              <a:lnTo>
                                <a:pt x="82" y="19"/>
                              </a:lnTo>
                              <a:lnTo>
                                <a:pt x="79" y="19"/>
                              </a:lnTo>
                              <a:lnTo>
                                <a:pt x="4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Freeform 822"/>
                      <wps:cNvSpPr>
                        <a:spLocks noChangeAspect="1"/>
                      </wps:cNvSpPr>
                      <wps:spPr bwMode="auto">
                        <a:xfrm>
                          <a:off x="4412" y="3103"/>
                          <a:ext cx="30" cy="48"/>
                        </a:xfrm>
                        <a:custGeom>
                          <a:avLst/>
                          <a:gdLst>
                            <a:gd name="T0" fmla="*/ 65 w 75"/>
                            <a:gd name="T1" fmla="*/ 27 h 125"/>
                            <a:gd name="T2" fmla="*/ 64 w 75"/>
                            <a:gd name="T3" fmla="*/ 27 h 125"/>
                            <a:gd name="T4" fmla="*/ 49 w 75"/>
                            <a:gd name="T5" fmla="*/ 22 h 125"/>
                            <a:gd name="T6" fmla="*/ 34 w 75"/>
                            <a:gd name="T7" fmla="*/ 20 h 125"/>
                            <a:gd name="T8" fmla="*/ 25 w 75"/>
                            <a:gd name="T9" fmla="*/ 27 h 125"/>
                            <a:gd name="T10" fmla="*/ 25 w 75"/>
                            <a:gd name="T11" fmla="*/ 35 h 125"/>
                            <a:gd name="T12" fmla="*/ 29 w 75"/>
                            <a:gd name="T13" fmla="*/ 42 h 125"/>
                            <a:gd name="T14" fmla="*/ 35 w 75"/>
                            <a:gd name="T15" fmla="*/ 47 h 125"/>
                            <a:gd name="T16" fmla="*/ 62 w 75"/>
                            <a:gd name="T17" fmla="*/ 60 h 125"/>
                            <a:gd name="T18" fmla="*/ 72 w 75"/>
                            <a:gd name="T19" fmla="*/ 74 h 125"/>
                            <a:gd name="T20" fmla="*/ 75 w 75"/>
                            <a:gd name="T21" fmla="*/ 84 h 125"/>
                            <a:gd name="T22" fmla="*/ 74 w 75"/>
                            <a:gd name="T23" fmla="*/ 97 h 125"/>
                            <a:gd name="T24" fmla="*/ 69 w 75"/>
                            <a:gd name="T25" fmla="*/ 110 h 125"/>
                            <a:gd name="T26" fmla="*/ 59 w 75"/>
                            <a:gd name="T27" fmla="*/ 120 h 125"/>
                            <a:gd name="T28" fmla="*/ 45 w 75"/>
                            <a:gd name="T29" fmla="*/ 125 h 125"/>
                            <a:gd name="T30" fmla="*/ 25 w 75"/>
                            <a:gd name="T31" fmla="*/ 124 h 125"/>
                            <a:gd name="T32" fmla="*/ 4 w 75"/>
                            <a:gd name="T33" fmla="*/ 119 h 125"/>
                            <a:gd name="T34" fmla="*/ 0 w 75"/>
                            <a:gd name="T35" fmla="*/ 114 h 125"/>
                            <a:gd name="T36" fmla="*/ 7 w 75"/>
                            <a:gd name="T37" fmla="*/ 99 h 125"/>
                            <a:gd name="T38" fmla="*/ 9 w 75"/>
                            <a:gd name="T39" fmla="*/ 97 h 125"/>
                            <a:gd name="T40" fmla="*/ 10 w 75"/>
                            <a:gd name="T41" fmla="*/ 97 h 125"/>
                            <a:gd name="T42" fmla="*/ 24 w 75"/>
                            <a:gd name="T43" fmla="*/ 104 h 125"/>
                            <a:gd name="T44" fmla="*/ 37 w 75"/>
                            <a:gd name="T45" fmla="*/ 105 h 125"/>
                            <a:gd name="T46" fmla="*/ 49 w 75"/>
                            <a:gd name="T47" fmla="*/ 102 h 125"/>
                            <a:gd name="T48" fmla="*/ 52 w 75"/>
                            <a:gd name="T49" fmla="*/ 90 h 125"/>
                            <a:gd name="T50" fmla="*/ 49 w 75"/>
                            <a:gd name="T51" fmla="*/ 80 h 125"/>
                            <a:gd name="T52" fmla="*/ 29 w 75"/>
                            <a:gd name="T53" fmla="*/ 69 h 125"/>
                            <a:gd name="T54" fmla="*/ 7 w 75"/>
                            <a:gd name="T55" fmla="*/ 54 h 125"/>
                            <a:gd name="T56" fmla="*/ 4 w 75"/>
                            <a:gd name="T57" fmla="*/ 45 h 125"/>
                            <a:gd name="T58" fmla="*/ 2 w 75"/>
                            <a:gd name="T59" fmla="*/ 35 h 125"/>
                            <a:gd name="T60" fmla="*/ 4 w 75"/>
                            <a:gd name="T61" fmla="*/ 20 h 125"/>
                            <a:gd name="T62" fmla="*/ 12 w 75"/>
                            <a:gd name="T63" fmla="*/ 10 h 125"/>
                            <a:gd name="T64" fmla="*/ 24 w 75"/>
                            <a:gd name="T65" fmla="*/ 4 h 125"/>
                            <a:gd name="T66" fmla="*/ 40 w 75"/>
                            <a:gd name="T67" fmla="*/ 0 h 125"/>
                            <a:gd name="T68" fmla="*/ 62 w 75"/>
                            <a:gd name="T69" fmla="*/ 5 h 125"/>
                            <a:gd name="T70" fmla="*/ 74 w 75"/>
                            <a:gd name="T71" fmla="*/ 12 h 125"/>
                            <a:gd name="T72" fmla="*/ 72 w 75"/>
                            <a:gd name="T73" fmla="*/ 1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5" h="125">
                              <a:moveTo>
                                <a:pt x="67" y="27"/>
                              </a:moveTo>
                              <a:lnTo>
                                <a:pt x="65" y="27"/>
                              </a:lnTo>
                              <a:lnTo>
                                <a:pt x="65" y="29"/>
                              </a:lnTo>
                              <a:lnTo>
                                <a:pt x="64" y="27"/>
                              </a:lnTo>
                              <a:lnTo>
                                <a:pt x="59" y="25"/>
                              </a:lnTo>
                              <a:lnTo>
                                <a:pt x="49" y="22"/>
                              </a:lnTo>
                              <a:lnTo>
                                <a:pt x="40" y="20"/>
                              </a:lnTo>
                              <a:lnTo>
                                <a:pt x="34" y="20"/>
                              </a:lnTo>
                              <a:lnTo>
                                <a:pt x="29" y="24"/>
                              </a:lnTo>
                              <a:lnTo>
                                <a:pt x="25" y="27"/>
                              </a:lnTo>
                              <a:lnTo>
                                <a:pt x="25" y="34"/>
                              </a:lnTo>
                              <a:lnTo>
                                <a:pt x="25" y="35"/>
                              </a:lnTo>
                              <a:lnTo>
                                <a:pt x="27" y="39"/>
                              </a:lnTo>
                              <a:lnTo>
                                <a:pt x="29" y="42"/>
                              </a:lnTo>
                              <a:lnTo>
                                <a:pt x="32" y="44"/>
                              </a:lnTo>
                              <a:lnTo>
                                <a:pt x="35" y="47"/>
                              </a:lnTo>
                              <a:lnTo>
                                <a:pt x="50" y="54"/>
                              </a:lnTo>
                              <a:lnTo>
                                <a:pt x="62" y="60"/>
                              </a:lnTo>
                              <a:lnTo>
                                <a:pt x="69" y="69"/>
                              </a:lnTo>
                              <a:lnTo>
                                <a:pt x="72" y="74"/>
                              </a:lnTo>
                              <a:lnTo>
                                <a:pt x="74" y="79"/>
                              </a:lnTo>
                              <a:lnTo>
                                <a:pt x="75" y="84"/>
                              </a:lnTo>
                              <a:lnTo>
                                <a:pt x="75" y="89"/>
                              </a:lnTo>
                              <a:lnTo>
                                <a:pt x="74" y="97"/>
                              </a:lnTo>
                              <a:lnTo>
                                <a:pt x="72" y="104"/>
                              </a:lnTo>
                              <a:lnTo>
                                <a:pt x="69" y="110"/>
                              </a:lnTo>
                              <a:lnTo>
                                <a:pt x="65" y="115"/>
                              </a:lnTo>
                              <a:lnTo>
                                <a:pt x="59" y="120"/>
                              </a:lnTo>
                              <a:lnTo>
                                <a:pt x="52" y="122"/>
                              </a:lnTo>
                              <a:lnTo>
                                <a:pt x="45" y="125"/>
                              </a:lnTo>
                              <a:lnTo>
                                <a:pt x="37" y="125"/>
                              </a:lnTo>
                              <a:lnTo>
                                <a:pt x="25" y="124"/>
                              </a:lnTo>
                              <a:lnTo>
                                <a:pt x="14" y="122"/>
                              </a:lnTo>
                              <a:lnTo>
                                <a:pt x="4" y="119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7" y="99"/>
                              </a:lnTo>
                              <a:lnTo>
                                <a:pt x="7" y="97"/>
                              </a:lnTo>
                              <a:lnTo>
                                <a:pt x="9" y="97"/>
                              </a:lnTo>
                              <a:lnTo>
                                <a:pt x="10" y="97"/>
                              </a:lnTo>
                              <a:lnTo>
                                <a:pt x="17" y="100"/>
                              </a:lnTo>
                              <a:lnTo>
                                <a:pt x="24" y="104"/>
                              </a:lnTo>
                              <a:lnTo>
                                <a:pt x="30" y="105"/>
                              </a:lnTo>
                              <a:lnTo>
                                <a:pt x="37" y="105"/>
                              </a:lnTo>
                              <a:lnTo>
                                <a:pt x="44" y="105"/>
                              </a:lnTo>
                              <a:lnTo>
                                <a:pt x="49" y="102"/>
                              </a:lnTo>
                              <a:lnTo>
                                <a:pt x="52" y="97"/>
                              </a:lnTo>
                              <a:lnTo>
                                <a:pt x="52" y="90"/>
                              </a:lnTo>
                              <a:lnTo>
                                <a:pt x="52" y="85"/>
                              </a:lnTo>
                              <a:lnTo>
                                <a:pt x="49" y="80"/>
                              </a:lnTo>
                              <a:lnTo>
                                <a:pt x="44" y="75"/>
                              </a:lnTo>
                              <a:lnTo>
                                <a:pt x="29" y="69"/>
                              </a:lnTo>
                              <a:lnTo>
                                <a:pt x="15" y="60"/>
                              </a:lnTo>
                              <a:lnTo>
                                <a:pt x="7" y="54"/>
                              </a:lnTo>
                              <a:lnTo>
                                <a:pt x="5" y="49"/>
                              </a:lnTo>
                              <a:lnTo>
                                <a:pt x="4" y="45"/>
                              </a:lnTo>
                              <a:lnTo>
                                <a:pt x="2" y="40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4" y="20"/>
                              </a:lnTo>
                              <a:lnTo>
                                <a:pt x="7" y="15"/>
                              </a:lnTo>
                              <a:lnTo>
                                <a:pt x="12" y="10"/>
                              </a:lnTo>
                              <a:lnTo>
                                <a:pt x="17" y="7"/>
                              </a:lnTo>
                              <a:lnTo>
                                <a:pt x="24" y="4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50" y="2"/>
                              </a:lnTo>
                              <a:lnTo>
                                <a:pt x="62" y="5"/>
                              </a:lnTo>
                              <a:lnTo>
                                <a:pt x="70" y="9"/>
                              </a:lnTo>
                              <a:lnTo>
                                <a:pt x="74" y="12"/>
                              </a:lnTo>
                              <a:lnTo>
                                <a:pt x="72" y="14"/>
                              </a:lnTo>
                              <a:lnTo>
                                <a:pt x="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823"/>
                      <wps:cNvSpPr>
                        <a:spLocks noChangeAspect="1" noEditPoints="1"/>
                      </wps:cNvSpPr>
                      <wps:spPr bwMode="auto">
                        <a:xfrm>
                          <a:off x="4458" y="3104"/>
                          <a:ext cx="29" cy="46"/>
                        </a:xfrm>
                        <a:custGeom>
                          <a:avLst/>
                          <a:gdLst>
                            <a:gd name="T0" fmla="*/ 25 w 73"/>
                            <a:gd name="T1" fmla="*/ 115 h 120"/>
                            <a:gd name="T2" fmla="*/ 23 w 73"/>
                            <a:gd name="T3" fmla="*/ 118 h 120"/>
                            <a:gd name="T4" fmla="*/ 23 w 73"/>
                            <a:gd name="T5" fmla="*/ 118 h 120"/>
                            <a:gd name="T6" fmla="*/ 23 w 73"/>
                            <a:gd name="T7" fmla="*/ 118 h 120"/>
                            <a:gd name="T8" fmla="*/ 20 w 73"/>
                            <a:gd name="T9" fmla="*/ 120 h 120"/>
                            <a:gd name="T10" fmla="*/ 3 w 73"/>
                            <a:gd name="T11" fmla="*/ 120 h 120"/>
                            <a:gd name="T12" fmla="*/ 1 w 73"/>
                            <a:gd name="T13" fmla="*/ 118 h 120"/>
                            <a:gd name="T14" fmla="*/ 1 w 73"/>
                            <a:gd name="T15" fmla="*/ 118 h 120"/>
                            <a:gd name="T16" fmla="*/ 0 w 73"/>
                            <a:gd name="T17" fmla="*/ 118 h 120"/>
                            <a:gd name="T18" fmla="*/ 0 w 73"/>
                            <a:gd name="T19" fmla="*/ 115 h 120"/>
                            <a:gd name="T20" fmla="*/ 0 w 73"/>
                            <a:gd name="T21" fmla="*/ 3 h 120"/>
                            <a:gd name="T22" fmla="*/ 0 w 73"/>
                            <a:gd name="T23" fmla="*/ 1 h 120"/>
                            <a:gd name="T24" fmla="*/ 1 w 73"/>
                            <a:gd name="T25" fmla="*/ 0 h 120"/>
                            <a:gd name="T26" fmla="*/ 1 w 73"/>
                            <a:gd name="T27" fmla="*/ 0 h 120"/>
                            <a:gd name="T28" fmla="*/ 3 w 73"/>
                            <a:gd name="T29" fmla="*/ 0 h 120"/>
                            <a:gd name="T30" fmla="*/ 31 w 73"/>
                            <a:gd name="T31" fmla="*/ 0 h 120"/>
                            <a:gd name="T32" fmla="*/ 41 w 73"/>
                            <a:gd name="T33" fmla="*/ 0 h 120"/>
                            <a:gd name="T34" fmla="*/ 48 w 73"/>
                            <a:gd name="T35" fmla="*/ 1 h 120"/>
                            <a:gd name="T36" fmla="*/ 55 w 73"/>
                            <a:gd name="T37" fmla="*/ 1 h 120"/>
                            <a:gd name="T38" fmla="*/ 60 w 73"/>
                            <a:gd name="T39" fmla="*/ 5 h 120"/>
                            <a:gd name="T40" fmla="*/ 65 w 73"/>
                            <a:gd name="T41" fmla="*/ 10 h 120"/>
                            <a:gd name="T42" fmla="*/ 70 w 73"/>
                            <a:gd name="T43" fmla="*/ 16 h 120"/>
                            <a:gd name="T44" fmla="*/ 71 w 73"/>
                            <a:gd name="T45" fmla="*/ 23 h 120"/>
                            <a:gd name="T46" fmla="*/ 73 w 73"/>
                            <a:gd name="T47" fmla="*/ 33 h 120"/>
                            <a:gd name="T48" fmla="*/ 71 w 73"/>
                            <a:gd name="T49" fmla="*/ 41 h 120"/>
                            <a:gd name="T50" fmla="*/ 70 w 73"/>
                            <a:gd name="T51" fmla="*/ 48 h 120"/>
                            <a:gd name="T52" fmla="*/ 66 w 73"/>
                            <a:gd name="T53" fmla="*/ 55 h 120"/>
                            <a:gd name="T54" fmla="*/ 61 w 73"/>
                            <a:gd name="T55" fmla="*/ 61 h 120"/>
                            <a:gd name="T56" fmla="*/ 56 w 73"/>
                            <a:gd name="T57" fmla="*/ 65 h 120"/>
                            <a:gd name="T58" fmla="*/ 50 w 73"/>
                            <a:gd name="T59" fmla="*/ 68 h 120"/>
                            <a:gd name="T60" fmla="*/ 41 w 73"/>
                            <a:gd name="T61" fmla="*/ 71 h 120"/>
                            <a:gd name="T62" fmla="*/ 33 w 73"/>
                            <a:gd name="T63" fmla="*/ 71 h 120"/>
                            <a:gd name="T64" fmla="*/ 25 w 73"/>
                            <a:gd name="T65" fmla="*/ 71 h 120"/>
                            <a:gd name="T66" fmla="*/ 25 w 73"/>
                            <a:gd name="T67" fmla="*/ 115 h 120"/>
                            <a:gd name="T68" fmla="*/ 28 w 73"/>
                            <a:gd name="T69" fmla="*/ 51 h 120"/>
                            <a:gd name="T70" fmla="*/ 38 w 73"/>
                            <a:gd name="T71" fmla="*/ 51 h 120"/>
                            <a:gd name="T72" fmla="*/ 45 w 73"/>
                            <a:gd name="T73" fmla="*/ 48 h 120"/>
                            <a:gd name="T74" fmla="*/ 48 w 73"/>
                            <a:gd name="T75" fmla="*/ 41 h 120"/>
                            <a:gd name="T76" fmla="*/ 50 w 73"/>
                            <a:gd name="T77" fmla="*/ 33 h 120"/>
                            <a:gd name="T78" fmla="*/ 48 w 73"/>
                            <a:gd name="T79" fmla="*/ 26 h 120"/>
                            <a:gd name="T80" fmla="*/ 45 w 73"/>
                            <a:gd name="T81" fmla="*/ 21 h 120"/>
                            <a:gd name="T82" fmla="*/ 40 w 73"/>
                            <a:gd name="T83" fmla="*/ 18 h 120"/>
                            <a:gd name="T84" fmla="*/ 31 w 73"/>
                            <a:gd name="T85" fmla="*/ 18 h 120"/>
                            <a:gd name="T86" fmla="*/ 25 w 73"/>
                            <a:gd name="T87" fmla="*/ 18 h 120"/>
                            <a:gd name="T88" fmla="*/ 25 w 73"/>
                            <a:gd name="T89" fmla="*/ 51 h 120"/>
                            <a:gd name="T90" fmla="*/ 28 w 73"/>
                            <a:gd name="T91" fmla="*/ 5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73" h="120">
                              <a:moveTo>
                                <a:pt x="25" y="115"/>
                              </a:moveTo>
                              <a:lnTo>
                                <a:pt x="23" y="118"/>
                              </a:lnTo>
                              <a:lnTo>
                                <a:pt x="20" y="120"/>
                              </a:lnTo>
                              <a:lnTo>
                                <a:pt x="3" y="120"/>
                              </a:lnTo>
                              <a:lnTo>
                                <a:pt x="1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31" y="0"/>
                              </a:lnTo>
                              <a:lnTo>
                                <a:pt x="41" y="0"/>
                              </a:lnTo>
                              <a:lnTo>
                                <a:pt x="48" y="1"/>
                              </a:lnTo>
                              <a:lnTo>
                                <a:pt x="55" y="1"/>
                              </a:lnTo>
                              <a:lnTo>
                                <a:pt x="60" y="5"/>
                              </a:lnTo>
                              <a:lnTo>
                                <a:pt x="65" y="10"/>
                              </a:lnTo>
                              <a:lnTo>
                                <a:pt x="70" y="16"/>
                              </a:lnTo>
                              <a:lnTo>
                                <a:pt x="71" y="23"/>
                              </a:lnTo>
                              <a:lnTo>
                                <a:pt x="73" y="33"/>
                              </a:lnTo>
                              <a:lnTo>
                                <a:pt x="71" y="41"/>
                              </a:lnTo>
                              <a:lnTo>
                                <a:pt x="70" y="48"/>
                              </a:lnTo>
                              <a:lnTo>
                                <a:pt x="66" y="55"/>
                              </a:lnTo>
                              <a:lnTo>
                                <a:pt x="61" y="61"/>
                              </a:lnTo>
                              <a:lnTo>
                                <a:pt x="56" y="65"/>
                              </a:lnTo>
                              <a:lnTo>
                                <a:pt x="50" y="68"/>
                              </a:lnTo>
                              <a:lnTo>
                                <a:pt x="41" y="71"/>
                              </a:lnTo>
                              <a:lnTo>
                                <a:pt x="33" y="71"/>
                              </a:lnTo>
                              <a:lnTo>
                                <a:pt x="25" y="71"/>
                              </a:lnTo>
                              <a:lnTo>
                                <a:pt x="25" y="115"/>
                              </a:lnTo>
                              <a:close/>
                              <a:moveTo>
                                <a:pt x="28" y="51"/>
                              </a:move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48" y="41"/>
                              </a:lnTo>
                              <a:lnTo>
                                <a:pt x="50" y="33"/>
                              </a:lnTo>
                              <a:lnTo>
                                <a:pt x="48" y="26"/>
                              </a:lnTo>
                              <a:lnTo>
                                <a:pt x="45" y="21"/>
                              </a:lnTo>
                              <a:lnTo>
                                <a:pt x="40" y="18"/>
                              </a:lnTo>
                              <a:lnTo>
                                <a:pt x="31" y="18"/>
                              </a:lnTo>
                              <a:lnTo>
                                <a:pt x="25" y="18"/>
                              </a:lnTo>
                              <a:lnTo>
                                <a:pt x="25" y="51"/>
                              </a:lnTo>
                              <a:lnTo>
                                <a:pt x="2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Freeform 824"/>
                      <wps:cNvSpPr>
                        <a:spLocks noChangeAspect="1" noEditPoints="1"/>
                      </wps:cNvSpPr>
                      <wps:spPr bwMode="auto">
                        <a:xfrm>
                          <a:off x="4498" y="3103"/>
                          <a:ext cx="33" cy="48"/>
                        </a:xfrm>
                        <a:custGeom>
                          <a:avLst/>
                          <a:gdLst>
                            <a:gd name="T0" fmla="*/ 73 w 87"/>
                            <a:gd name="T1" fmla="*/ 14 h 125"/>
                            <a:gd name="T2" fmla="*/ 78 w 87"/>
                            <a:gd name="T3" fmla="*/ 22 h 125"/>
                            <a:gd name="T4" fmla="*/ 83 w 87"/>
                            <a:gd name="T5" fmla="*/ 32 h 125"/>
                            <a:gd name="T6" fmla="*/ 85 w 87"/>
                            <a:gd name="T7" fmla="*/ 45 h 125"/>
                            <a:gd name="T8" fmla="*/ 87 w 87"/>
                            <a:gd name="T9" fmla="*/ 62 h 125"/>
                            <a:gd name="T10" fmla="*/ 85 w 87"/>
                            <a:gd name="T11" fmla="*/ 77 h 125"/>
                            <a:gd name="T12" fmla="*/ 83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68 w 87"/>
                            <a:gd name="T19" fmla="*/ 117 h 125"/>
                            <a:gd name="T20" fmla="*/ 62 w 87"/>
                            <a:gd name="T21" fmla="*/ 122 h 125"/>
                            <a:gd name="T22" fmla="*/ 52 w 87"/>
                            <a:gd name="T23" fmla="*/ 125 h 125"/>
                            <a:gd name="T24" fmla="*/ 42 w 87"/>
                            <a:gd name="T25" fmla="*/ 125 h 125"/>
                            <a:gd name="T26" fmla="*/ 32 w 87"/>
                            <a:gd name="T27" fmla="*/ 125 h 125"/>
                            <a:gd name="T28" fmla="*/ 23 w 87"/>
                            <a:gd name="T29" fmla="*/ 122 h 125"/>
                            <a:gd name="T30" fmla="*/ 17 w 87"/>
                            <a:gd name="T31" fmla="*/ 117 h 125"/>
                            <a:gd name="T32" fmla="*/ 10 w 87"/>
                            <a:gd name="T33" fmla="*/ 110 h 125"/>
                            <a:gd name="T34" fmla="*/ 5 w 87"/>
                            <a:gd name="T35" fmla="*/ 102 h 125"/>
                            <a:gd name="T36" fmla="*/ 2 w 87"/>
                            <a:gd name="T37" fmla="*/ 90 h 125"/>
                            <a:gd name="T38" fmla="*/ 0 w 87"/>
                            <a:gd name="T39" fmla="*/ 77 h 125"/>
                            <a:gd name="T40" fmla="*/ 0 w 87"/>
                            <a:gd name="T41" fmla="*/ 62 h 125"/>
                            <a:gd name="T42" fmla="*/ 0 w 87"/>
                            <a:gd name="T43" fmla="*/ 45 h 125"/>
                            <a:gd name="T44" fmla="*/ 3 w 87"/>
                            <a:gd name="T45" fmla="*/ 32 h 125"/>
                            <a:gd name="T46" fmla="*/ 8 w 87"/>
                            <a:gd name="T47" fmla="*/ 20 h 125"/>
                            <a:gd name="T48" fmla="*/ 15 w 87"/>
                            <a:gd name="T49" fmla="*/ 12 h 125"/>
                            <a:gd name="T50" fmla="*/ 22 w 87"/>
                            <a:gd name="T51" fmla="*/ 7 h 125"/>
                            <a:gd name="T52" fmla="*/ 28 w 87"/>
                            <a:gd name="T53" fmla="*/ 4 h 125"/>
                            <a:gd name="T54" fmla="*/ 35 w 87"/>
                            <a:gd name="T55" fmla="*/ 2 h 125"/>
                            <a:gd name="T56" fmla="*/ 43 w 87"/>
                            <a:gd name="T57" fmla="*/ 0 h 125"/>
                            <a:gd name="T58" fmla="*/ 52 w 87"/>
                            <a:gd name="T59" fmla="*/ 2 h 125"/>
                            <a:gd name="T60" fmla="*/ 60 w 87"/>
                            <a:gd name="T61" fmla="*/ 4 h 125"/>
                            <a:gd name="T62" fmla="*/ 67 w 87"/>
                            <a:gd name="T63" fmla="*/ 7 h 125"/>
                            <a:gd name="T64" fmla="*/ 73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2 w 87"/>
                            <a:gd name="T73" fmla="*/ 100 h 125"/>
                            <a:gd name="T74" fmla="*/ 35 w 87"/>
                            <a:gd name="T75" fmla="*/ 104 h 125"/>
                            <a:gd name="T76" fmla="*/ 38 w 87"/>
                            <a:gd name="T77" fmla="*/ 107 h 125"/>
                            <a:gd name="T78" fmla="*/ 43 w 87"/>
                            <a:gd name="T79" fmla="*/ 107 h 125"/>
                            <a:gd name="T80" fmla="*/ 47 w 87"/>
                            <a:gd name="T81" fmla="*/ 107 h 125"/>
                            <a:gd name="T82" fmla="*/ 50 w 87"/>
                            <a:gd name="T83" fmla="*/ 104 h 125"/>
                            <a:gd name="T84" fmla="*/ 53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3 w 87"/>
                            <a:gd name="T97" fmla="*/ 25 h 125"/>
                            <a:gd name="T98" fmla="*/ 50 w 87"/>
                            <a:gd name="T99" fmla="*/ 22 h 125"/>
                            <a:gd name="T100" fmla="*/ 47 w 87"/>
                            <a:gd name="T101" fmla="*/ 20 h 125"/>
                            <a:gd name="T102" fmla="*/ 43 w 87"/>
                            <a:gd name="T103" fmla="*/ 19 h 125"/>
                            <a:gd name="T104" fmla="*/ 38 w 87"/>
                            <a:gd name="T105" fmla="*/ 20 h 125"/>
                            <a:gd name="T106" fmla="*/ 35 w 87"/>
                            <a:gd name="T107" fmla="*/ 22 h 125"/>
                            <a:gd name="T108" fmla="*/ 32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3" y="14"/>
                              </a:moveTo>
                              <a:lnTo>
                                <a:pt x="78" y="22"/>
                              </a:lnTo>
                              <a:lnTo>
                                <a:pt x="83" y="32"/>
                              </a:lnTo>
                              <a:lnTo>
                                <a:pt x="85" y="45"/>
                              </a:lnTo>
                              <a:lnTo>
                                <a:pt x="87" y="62"/>
                              </a:lnTo>
                              <a:lnTo>
                                <a:pt x="85" y="77"/>
                              </a:lnTo>
                              <a:lnTo>
                                <a:pt x="83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68" y="117"/>
                              </a:lnTo>
                              <a:lnTo>
                                <a:pt x="62" y="122"/>
                              </a:lnTo>
                              <a:lnTo>
                                <a:pt x="52" y="125"/>
                              </a:lnTo>
                              <a:lnTo>
                                <a:pt x="42" y="125"/>
                              </a:lnTo>
                              <a:lnTo>
                                <a:pt x="32" y="125"/>
                              </a:lnTo>
                              <a:lnTo>
                                <a:pt x="23" y="122"/>
                              </a:lnTo>
                              <a:lnTo>
                                <a:pt x="17" y="117"/>
                              </a:lnTo>
                              <a:lnTo>
                                <a:pt x="10" y="110"/>
                              </a:lnTo>
                              <a:lnTo>
                                <a:pt x="5" y="102"/>
                              </a:lnTo>
                              <a:lnTo>
                                <a:pt x="2" y="90"/>
                              </a:lnTo>
                              <a:lnTo>
                                <a:pt x="0" y="77"/>
                              </a:lnTo>
                              <a:lnTo>
                                <a:pt x="0" y="62"/>
                              </a:lnTo>
                              <a:lnTo>
                                <a:pt x="0" y="45"/>
                              </a:lnTo>
                              <a:lnTo>
                                <a:pt x="3" y="32"/>
                              </a:lnTo>
                              <a:lnTo>
                                <a:pt x="8" y="20"/>
                              </a:lnTo>
                              <a:lnTo>
                                <a:pt x="15" y="12"/>
                              </a:lnTo>
                              <a:lnTo>
                                <a:pt x="22" y="7"/>
                              </a:lnTo>
                              <a:lnTo>
                                <a:pt x="28" y="4"/>
                              </a:lnTo>
                              <a:lnTo>
                                <a:pt x="35" y="2"/>
                              </a:lnTo>
                              <a:lnTo>
                                <a:pt x="43" y="0"/>
                              </a:lnTo>
                              <a:lnTo>
                                <a:pt x="52" y="2"/>
                              </a:lnTo>
                              <a:lnTo>
                                <a:pt x="60" y="4"/>
                              </a:lnTo>
                              <a:lnTo>
                                <a:pt x="67" y="7"/>
                              </a:lnTo>
                              <a:lnTo>
                                <a:pt x="73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2" y="100"/>
                              </a:lnTo>
                              <a:lnTo>
                                <a:pt x="35" y="104"/>
                              </a:lnTo>
                              <a:lnTo>
                                <a:pt x="38" y="107"/>
                              </a:lnTo>
                              <a:lnTo>
                                <a:pt x="43" y="107"/>
                              </a:lnTo>
                              <a:lnTo>
                                <a:pt x="47" y="107"/>
                              </a:lnTo>
                              <a:lnTo>
                                <a:pt x="50" y="104"/>
                              </a:lnTo>
                              <a:lnTo>
                                <a:pt x="53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3" y="25"/>
                              </a:lnTo>
                              <a:lnTo>
                                <a:pt x="50" y="22"/>
                              </a:lnTo>
                              <a:lnTo>
                                <a:pt x="47" y="20"/>
                              </a:lnTo>
                              <a:lnTo>
                                <a:pt x="43" y="19"/>
                              </a:lnTo>
                              <a:lnTo>
                                <a:pt x="38" y="20"/>
                              </a:lnTo>
                              <a:lnTo>
                                <a:pt x="35" y="22"/>
                              </a:ln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Freeform 825"/>
                      <wps:cNvSpPr>
                        <a:spLocks noChangeAspect="1"/>
                      </wps:cNvSpPr>
                      <wps:spPr bwMode="auto">
                        <a:xfrm>
                          <a:off x="4550" y="3104"/>
                          <a:ext cx="26" cy="46"/>
                        </a:xfrm>
                        <a:custGeom>
                          <a:avLst/>
                          <a:gdLst>
                            <a:gd name="T0" fmla="*/ 64 w 68"/>
                            <a:gd name="T1" fmla="*/ 98 h 120"/>
                            <a:gd name="T2" fmla="*/ 68 w 68"/>
                            <a:gd name="T3" fmla="*/ 98 h 120"/>
                            <a:gd name="T4" fmla="*/ 68 w 68"/>
                            <a:gd name="T5" fmla="*/ 100 h 120"/>
                            <a:gd name="T6" fmla="*/ 68 w 68"/>
                            <a:gd name="T7" fmla="*/ 100 h 120"/>
                            <a:gd name="T8" fmla="*/ 68 w 68"/>
                            <a:gd name="T9" fmla="*/ 101 h 120"/>
                            <a:gd name="T10" fmla="*/ 64 w 68"/>
                            <a:gd name="T11" fmla="*/ 116 h 120"/>
                            <a:gd name="T12" fmla="*/ 63 w 68"/>
                            <a:gd name="T13" fmla="*/ 118 h 120"/>
                            <a:gd name="T14" fmla="*/ 61 w 68"/>
                            <a:gd name="T15" fmla="*/ 120 h 120"/>
                            <a:gd name="T16" fmla="*/ 3 w 68"/>
                            <a:gd name="T17" fmla="*/ 120 h 120"/>
                            <a:gd name="T18" fmla="*/ 1 w 68"/>
                            <a:gd name="T19" fmla="*/ 118 h 120"/>
                            <a:gd name="T20" fmla="*/ 0 w 68"/>
                            <a:gd name="T21" fmla="*/ 118 h 120"/>
                            <a:gd name="T22" fmla="*/ 0 w 68"/>
                            <a:gd name="T23" fmla="*/ 118 h 120"/>
                            <a:gd name="T24" fmla="*/ 0 w 68"/>
                            <a:gd name="T25" fmla="*/ 115 h 120"/>
                            <a:gd name="T26" fmla="*/ 0 w 68"/>
                            <a:gd name="T27" fmla="*/ 3 h 120"/>
                            <a:gd name="T28" fmla="*/ 0 w 68"/>
                            <a:gd name="T29" fmla="*/ 1 h 120"/>
                            <a:gd name="T30" fmla="*/ 0 w 68"/>
                            <a:gd name="T31" fmla="*/ 0 h 120"/>
                            <a:gd name="T32" fmla="*/ 1 w 68"/>
                            <a:gd name="T33" fmla="*/ 0 h 120"/>
                            <a:gd name="T34" fmla="*/ 3 w 68"/>
                            <a:gd name="T35" fmla="*/ 0 h 120"/>
                            <a:gd name="T36" fmla="*/ 19 w 68"/>
                            <a:gd name="T37" fmla="*/ 0 h 120"/>
                            <a:gd name="T38" fmla="*/ 21 w 68"/>
                            <a:gd name="T39" fmla="*/ 0 h 120"/>
                            <a:gd name="T40" fmla="*/ 23 w 68"/>
                            <a:gd name="T41" fmla="*/ 0 h 120"/>
                            <a:gd name="T42" fmla="*/ 23 w 68"/>
                            <a:gd name="T43" fmla="*/ 1 h 120"/>
                            <a:gd name="T44" fmla="*/ 23 w 68"/>
                            <a:gd name="T45" fmla="*/ 3 h 120"/>
                            <a:gd name="T46" fmla="*/ 23 w 68"/>
                            <a:gd name="T47" fmla="*/ 98 h 120"/>
                            <a:gd name="T48" fmla="*/ 64 w 68"/>
                            <a:gd name="T49" fmla="*/ 98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8" h="120">
                              <a:moveTo>
                                <a:pt x="64" y="98"/>
                              </a:moveTo>
                              <a:lnTo>
                                <a:pt x="68" y="98"/>
                              </a:lnTo>
                              <a:lnTo>
                                <a:pt x="68" y="100"/>
                              </a:lnTo>
                              <a:lnTo>
                                <a:pt x="68" y="101"/>
                              </a:lnTo>
                              <a:lnTo>
                                <a:pt x="64" y="116"/>
                              </a:lnTo>
                              <a:lnTo>
                                <a:pt x="63" y="118"/>
                              </a:lnTo>
                              <a:lnTo>
                                <a:pt x="61" y="120"/>
                              </a:lnTo>
                              <a:lnTo>
                                <a:pt x="3" y="120"/>
                              </a:lnTo>
                              <a:lnTo>
                                <a:pt x="1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3" y="0"/>
                              </a:lnTo>
                              <a:lnTo>
                                <a:pt x="23" y="1"/>
                              </a:lnTo>
                              <a:lnTo>
                                <a:pt x="23" y="3"/>
                              </a:lnTo>
                              <a:lnTo>
                                <a:pt x="23" y="98"/>
                              </a:lnTo>
                              <a:lnTo>
                                <a:pt x="64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Freeform 826"/>
                      <wps:cNvSpPr>
                        <a:spLocks noChangeAspect="1"/>
                      </wps:cNvSpPr>
                      <wps:spPr bwMode="auto">
                        <a:xfrm>
                          <a:off x="4587" y="3104"/>
                          <a:ext cx="25" cy="46"/>
                        </a:xfrm>
                        <a:custGeom>
                          <a:avLst/>
                          <a:gdLst>
                            <a:gd name="T0" fmla="*/ 23 w 65"/>
                            <a:gd name="T1" fmla="*/ 46 h 120"/>
                            <a:gd name="T2" fmla="*/ 53 w 65"/>
                            <a:gd name="T3" fmla="*/ 46 h 120"/>
                            <a:gd name="T4" fmla="*/ 55 w 65"/>
                            <a:gd name="T5" fmla="*/ 48 h 120"/>
                            <a:gd name="T6" fmla="*/ 57 w 65"/>
                            <a:gd name="T7" fmla="*/ 51 h 120"/>
                            <a:gd name="T8" fmla="*/ 57 w 65"/>
                            <a:gd name="T9" fmla="*/ 63 h 120"/>
                            <a:gd name="T10" fmla="*/ 55 w 65"/>
                            <a:gd name="T11" fmla="*/ 65 h 120"/>
                            <a:gd name="T12" fmla="*/ 53 w 65"/>
                            <a:gd name="T13" fmla="*/ 66 h 120"/>
                            <a:gd name="T14" fmla="*/ 23 w 65"/>
                            <a:gd name="T15" fmla="*/ 66 h 120"/>
                            <a:gd name="T16" fmla="*/ 23 w 65"/>
                            <a:gd name="T17" fmla="*/ 100 h 120"/>
                            <a:gd name="T18" fmla="*/ 60 w 65"/>
                            <a:gd name="T19" fmla="*/ 100 h 120"/>
                            <a:gd name="T20" fmla="*/ 63 w 65"/>
                            <a:gd name="T21" fmla="*/ 101 h 120"/>
                            <a:gd name="T22" fmla="*/ 63 w 65"/>
                            <a:gd name="T23" fmla="*/ 103 h 120"/>
                            <a:gd name="T24" fmla="*/ 63 w 65"/>
                            <a:gd name="T25" fmla="*/ 115 h 120"/>
                            <a:gd name="T26" fmla="*/ 63 w 65"/>
                            <a:gd name="T27" fmla="*/ 118 h 120"/>
                            <a:gd name="T28" fmla="*/ 63 w 65"/>
                            <a:gd name="T29" fmla="*/ 118 h 120"/>
                            <a:gd name="T30" fmla="*/ 62 w 65"/>
                            <a:gd name="T31" fmla="*/ 118 h 120"/>
                            <a:gd name="T32" fmla="*/ 60 w 65"/>
                            <a:gd name="T33" fmla="*/ 120 h 120"/>
                            <a:gd name="T34" fmla="*/ 3 w 65"/>
                            <a:gd name="T35" fmla="*/ 120 h 120"/>
                            <a:gd name="T36" fmla="*/ 2 w 65"/>
                            <a:gd name="T37" fmla="*/ 118 h 120"/>
                            <a:gd name="T38" fmla="*/ 0 w 65"/>
                            <a:gd name="T39" fmla="*/ 118 h 120"/>
                            <a:gd name="T40" fmla="*/ 0 w 65"/>
                            <a:gd name="T41" fmla="*/ 118 h 120"/>
                            <a:gd name="T42" fmla="*/ 0 w 65"/>
                            <a:gd name="T43" fmla="*/ 115 h 120"/>
                            <a:gd name="T44" fmla="*/ 0 w 65"/>
                            <a:gd name="T45" fmla="*/ 3 h 120"/>
                            <a:gd name="T46" fmla="*/ 0 w 65"/>
                            <a:gd name="T47" fmla="*/ 1 h 120"/>
                            <a:gd name="T48" fmla="*/ 0 w 65"/>
                            <a:gd name="T49" fmla="*/ 0 h 120"/>
                            <a:gd name="T50" fmla="*/ 2 w 65"/>
                            <a:gd name="T51" fmla="*/ 0 h 120"/>
                            <a:gd name="T52" fmla="*/ 3 w 65"/>
                            <a:gd name="T53" fmla="*/ 0 h 120"/>
                            <a:gd name="T54" fmla="*/ 62 w 65"/>
                            <a:gd name="T55" fmla="*/ 0 h 120"/>
                            <a:gd name="T56" fmla="*/ 65 w 65"/>
                            <a:gd name="T57" fmla="*/ 0 h 120"/>
                            <a:gd name="T58" fmla="*/ 65 w 65"/>
                            <a:gd name="T59" fmla="*/ 1 h 120"/>
                            <a:gd name="T60" fmla="*/ 65 w 65"/>
                            <a:gd name="T61" fmla="*/ 3 h 120"/>
                            <a:gd name="T62" fmla="*/ 65 w 65"/>
                            <a:gd name="T63" fmla="*/ 3 h 120"/>
                            <a:gd name="T64" fmla="*/ 62 w 65"/>
                            <a:gd name="T65" fmla="*/ 16 h 120"/>
                            <a:gd name="T66" fmla="*/ 60 w 65"/>
                            <a:gd name="T67" fmla="*/ 18 h 120"/>
                            <a:gd name="T68" fmla="*/ 57 w 65"/>
                            <a:gd name="T69" fmla="*/ 18 h 120"/>
                            <a:gd name="T70" fmla="*/ 23 w 65"/>
                            <a:gd name="T71" fmla="*/ 18 h 120"/>
                            <a:gd name="T72" fmla="*/ 23 w 65"/>
                            <a:gd name="T73" fmla="*/ 4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5" h="120">
                              <a:moveTo>
                                <a:pt x="23" y="46"/>
                              </a:moveTo>
                              <a:lnTo>
                                <a:pt x="53" y="46"/>
                              </a:lnTo>
                              <a:lnTo>
                                <a:pt x="55" y="48"/>
                              </a:lnTo>
                              <a:lnTo>
                                <a:pt x="57" y="51"/>
                              </a:lnTo>
                              <a:lnTo>
                                <a:pt x="57" y="63"/>
                              </a:lnTo>
                              <a:lnTo>
                                <a:pt x="55" y="65"/>
                              </a:lnTo>
                              <a:lnTo>
                                <a:pt x="53" y="66"/>
                              </a:lnTo>
                              <a:lnTo>
                                <a:pt x="23" y="66"/>
                              </a:lnTo>
                              <a:lnTo>
                                <a:pt x="23" y="100"/>
                              </a:lnTo>
                              <a:lnTo>
                                <a:pt x="60" y="100"/>
                              </a:lnTo>
                              <a:lnTo>
                                <a:pt x="63" y="101"/>
                              </a:lnTo>
                              <a:lnTo>
                                <a:pt x="63" y="103"/>
                              </a:lnTo>
                              <a:lnTo>
                                <a:pt x="63" y="115"/>
                              </a:lnTo>
                              <a:lnTo>
                                <a:pt x="63" y="118"/>
                              </a:lnTo>
                              <a:lnTo>
                                <a:pt x="62" y="118"/>
                              </a:lnTo>
                              <a:lnTo>
                                <a:pt x="60" y="120"/>
                              </a:lnTo>
                              <a:lnTo>
                                <a:pt x="3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5" y="1"/>
                              </a:lnTo>
                              <a:lnTo>
                                <a:pt x="65" y="3"/>
                              </a:lnTo>
                              <a:lnTo>
                                <a:pt x="62" y="16"/>
                              </a:lnTo>
                              <a:lnTo>
                                <a:pt x="60" y="18"/>
                              </a:lnTo>
                              <a:lnTo>
                                <a:pt x="57" y="18"/>
                              </a:lnTo>
                              <a:lnTo>
                                <a:pt x="23" y="18"/>
                              </a:lnTo>
                              <a:lnTo>
                                <a:pt x="2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Freeform 827"/>
                      <wps:cNvSpPr>
                        <a:spLocks noChangeAspect="1" noEditPoints="1"/>
                      </wps:cNvSpPr>
                      <wps:spPr bwMode="auto">
                        <a:xfrm>
                          <a:off x="4627" y="3090"/>
                          <a:ext cx="29" cy="61"/>
                        </a:xfrm>
                        <a:custGeom>
                          <a:avLst/>
                          <a:gdLst>
                            <a:gd name="T0" fmla="*/ 65 w 73"/>
                            <a:gd name="T1" fmla="*/ 62 h 158"/>
                            <a:gd name="T2" fmla="*/ 62 w 73"/>
                            <a:gd name="T3" fmla="*/ 62 h 158"/>
                            <a:gd name="T4" fmla="*/ 52 w 73"/>
                            <a:gd name="T5" fmla="*/ 55 h 158"/>
                            <a:gd name="T6" fmla="*/ 40 w 73"/>
                            <a:gd name="T7" fmla="*/ 55 h 158"/>
                            <a:gd name="T8" fmla="*/ 32 w 73"/>
                            <a:gd name="T9" fmla="*/ 58 h 158"/>
                            <a:gd name="T10" fmla="*/ 25 w 73"/>
                            <a:gd name="T11" fmla="*/ 75 h 158"/>
                            <a:gd name="T12" fmla="*/ 25 w 73"/>
                            <a:gd name="T13" fmla="*/ 103 h 158"/>
                            <a:gd name="T14" fmla="*/ 28 w 73"/>
                            <a:gd name="T15" fmla="*/ 123 h 158"/>
                            <a:gd name="T16" fmla="*/ 33 w 73"/>
                            <a:gd name="T17" fmla="*/ 133 h 158"/>
                            <a:gd name="T18" fmla="*/ 42 w 73"/>
                            <a:gd name="T19" fmla="*/ 138 h 158"/>
                            <a:gd name="T20" fmla="*/ 55 w 73"/>
                            <a:gd name="T21" fmla="*/ 137 h 158"/>
                            <a:gd name="T22" fmla="*/ 63 w 73"/>
                            <a:gd name="T23" fmla="*/ 132 h 158"/>
                            <a:gd name="T24" fmla="*/ 65 w 73"/>
                            <a:gd name="T25" fmla="*/ 132 h 158"/>
                            <a:gd name="T26" fmla="*/ 73 w 73"/>
                            <a:gd name="T27" fmla="*/ 145 h 158"/>
                            <a:gd name="T28" fmla="*/ 73 w 73"/>
                            <a:gd name="T29" fmla="*/ 147 h 158"/>
                            <a:gd name="T30" fmla="*/ 70 w 73"/>
                            <a:gd name="T31" fmla="*/ 152 h 158"/>
                            <a:gd name="T32" fmla="*/ 58 w 73"/>
                            <a:gd name="T33" fmla="*/ 157 h 158"/>
                            <a:gd name="T34" fmla="*/ 43 w 73"/>
                            <a:gd name="T35" fmla="*/ 158 h 158"/>
                            <a:gd name="T36" fmla="*/ 27 w 73"/>
                            <a:gd name="T37" fmla="*/ 157 h 158"/>
                            <a:gd name="T38" fmla="*/ 15 w 73"/>
                            <a:gd name="T39" fmla="*/ 147 h 158"/>
                            <a:gd name="T40" fmla="*/ 3 w 73"/>
                            <a:gd name="T41" fmla="*/ 125 h 158"/>
                            <a:gd name="T42" fmla="*/ 0 w 73"/>
                            <a:gd name="T43" fmla="*/ 95 h 158"/>
                            <a:gd name="T44" fmla="*/ 3 w 73"/>
                            <a:gd name="T45" fmla="*/ 67 h 158"/>
                            <a:gd name="T46" fmla="*/ 13 w 73"/>
                            <a:gd name="T47" fmla="*/ 47 h 158"/>
                            <a:gd name="T48" fmla="*/ 27 w 73"/>
                            <a:gd name="T49" fmla="*/ 37 h 158"/>
                            <a:gd name="T50" fmla="*/ 43 w 73"/>
                            <a:gd name="T51" fmla="*/ 33 h 158"/>
                            <a:gd name="T52" fmla="*/ 57 w 73"/>
                            <a:gd name="T53" fmla="*/ 37 h 158"/>
                            <a:gd name="T54" fmla="*/ 68 w 73"/>
                            <a:gd name="T55" fmla="*/ 42 h 158"/>
                            <a:gd name="T56" fmla="*/ 73 w 73"/>
                            <a:gd name="T57" fmla="*/ 47 h 158"/>
                            <a:gd name="T58" fmla="*/ 72 w 73"/>
                            <a:gd name="T59" fmla="*/ 48 h 158"/>
                            <a:gd name="T60" fmla="*/ 58 w 73"/>
                            <a:gd name="T61" fmla="*/ 0 h 158"/>
                            <a:gd name="T62" fmla="*/ 62 w 73"/>
                            <a:gd name="T63" fmla="*/ 0 h 158"/>
                            <a:gd name="T64" fmla="*/ 63 w 73"/>
                            <a:gd name="T65" fmla="*/ 2 h 158"/>
                            <a:gd name="T66" fmla="*/ 68 w 73"/>
                            <a:gd name="T67" fmla="*/ 8 h 158"/>
                            <a:gd name="T68" fmla="*/ 68 w 73"/>
                            <a:gd name="T69" fmla="*/ 12 h 158"/>
                            <a:gd name="T70" fmla="*/ 45 w 73"/>
                            <a:gd name="T71" fmla="*/ 27 h 158"/>
                            <a:gd name="T72" fmla="*/ 42 w 73"/>
                            <a:gd name="T73" fmla="*/ 28 h 158"/>
                            <a:gd name="T74" fmla="*/ 40 w 73"/>
                            <a:gd name="T75" fmla="*/ 27 h 158"/>
                            <a:gd name="T76" fmla="*/ 17 w 73"/>
                            <a:gd name="T77" fmla="*/ 12 h 158"/>
                            <a:gd name="T78" fmla="*/ 17 w 73"/>
                            <a:gd name="T79" fmla="*/ 8 h 158"/>
                            <a:gd name="T80" fmla="*/ 20 w 73"/>
                            <a:gd name="T81" fmla="*/ 2 h 158"/>
                            <a:gd name="T82" fmla="*/ 23 w 73"/>
                            <a:gd name="T83" fmla="*/ 0 h 158"/>
                            <a:gd name="T84" fmla="*/ 25 w 73"/>
                            <a:gd name="T85" fmla="*/ 0 h 158"/>
                            <a:gd name="T86" fmla="*/ 58 w 73"/>
                            <a:gd name="T87" fmla="*/ 0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3" h="158">
                              <a:moveTo>
                                <a:pt x="65" y="62"/>
                              </a:moveTo>
                              <a:lnTo>
                                <a:pt x="65" y="62"/>
                              </a:lnTo>
                              <a:lnTo>
                                <a:pt x="63" y="62"/>
                              </a:lnTo>
                              <a:lnTo>
                                <a:pt x="62" y="62"/>
                              </a:lnTo>
                              <a:lnTo>
                                <a:pt x="58" y="58"/>
                              </a:lnTo>
                              <a:lnTo>
                                <a:pt x="52" y="55"/>
                              </a:lnTo>
                              <a:lnTo>
                                <a:pt x="45" y="53"/>
                              </a:lnTo>
                              <a:lnTo>
                                <a:pt x="40" y="55"/>
                              </a:lnTo>
                              <a:lnTo>
                                <a:pt x="35" y="57"/>
                              </a:lnTo>
                              <a:lnTo>
                                <a:pt x="32" y="58"/>
                              </a:lnTo>
                              <a:lnTo>
                                <a:pt x="30" y="63"/>
                              </a:lnTo>
                              <a:lnTo>
                                <a:pt x="25" y="75"/>
                              </a:lnTo>
                              <a:lnTo>
                                <a:pt x="25" y="92"/>
                              </a:lnTo>
                              <a:lnTo>
                                <a:pt x="25" y="103"/>
                              </a:lnTo>
                              <a:lnTo>
                                <a:pt x="27" y="113"/>
                              </a:lnTo>
                              <a:lnTo>
                                <a:pt x="28" y="123"/>
                              </a:lnTo>
                              <a:lnTo>
                                <a:pt x="32" y="130"/>
                              </a:lnTo>
                              <a:lnTo>
                                <a:pt x="33" y="133"/>
                              </a:lnTo>
                              <a:lnTo>
                                <a:pt x="37" y="137"/>
                              </a:lnTo>
                              <a:lnTo>
                                <a:pt x="42" y="138"/>
                              </a:lnTo>
                              <a:lnTo>
                                <a:pt x="47" y="138"/>
                              </a:lnTo>
                              <a:lnTo>
                                <a:pt x="55" y="137"/>
                              </a:lnTo>
                              <a:lnTo>
                                <a:pt x="62" y="132"/>
                              </a:lnTo>
                              <a:lnTo>
                                <a:pt x="63" y="132"/>
                              </a:lnTo>
                              <a:lnTo>
                                <a:pt x="65" y="132"/>
                              </a:lnTo>
                              <a:lnTo>
                                <a:pt x="65" y="133"/>
                              </a:lnTo>
                              <a:lnTo>
                                <a:pt x="73" y="145"/>
                              </a:lnTo>
                              <a:lnTo>
                                <a:pt x="73" y="147"/>
                              </a:lnTo>
                              <a:lnTo>
                                <a:pt x="72" y="150"/>
                              </a:lnTo>
                              <a:lnTo>
                                <a:pt x="70" y="152"/>
                              </a:lnTo>
                              <a:lnTo>
                                <a:pt x="63" y="155"/>
                              </a:lnTo>
                              <a:lnTo>
                                <a:pt x="58" y="157"/>
                              </a:lnTo>
                              <a:lnTo>
                                <a:pt x="52" y="158"/>
                              </a:lnTo>
                              <a:lnTo>
                                <a:pt x="43" y="158"/>
                              </a:lnTo>
                              <a:lnTo>
                                <a:pt x="35" y="158"/>
                              </a:lnTo>
                              <a:lnTo>
                                <a:pt x="27" y="157"/>
                              </a:lnTo>
                              <a:lnTo>
                                <a:pt x="20" y="152"/>
                              </a:lnTo>
                              <a:lnTo>
                                <a:pt x="15" y="147"/>
                              </a:lnTo>
                              <a:lnTo>
                                <a:pt x="8" y="137"/>
                              </a:lnTo>
                              <a:lnTo>
                                <a:pt x="3" y="125"/>
                              </a:lnTo>
                              <a:lnTo>
                                <a:pt x="0" y="112"/>
                              </a:lnTo>
                              <a:lnTo>
                                <a:pt x="0" y="95"/>
                              </a:lnTo>
                              <a:lnTo>
                                <a:pt x="0" y="80"/>
                              </a:lnTo>
                              <a:lnTo>
                                <a:pt x="3" y="67"/>
                              </a:lnTo>
                              <a:lnTo>
                                <a:pt x="7" y="57"/>
                              </a:lnTo>
                              <a:lnTo>
                                <a:pt x="13" y="47"/>
                              </a:lnTo>
                              <a:lnTo>
                                <a:pt x="18" y="42"/>
                              </a:lnTo>
                              <a:lnTo>
                                <a:pt x="27" y="37"/>
                              </a:lnTo>
                              <a:lnTo>
                                <a:pt x="35" y="35"/>
                              </a:lnTo>
                              <a:lnTo>
                                <a:pt x="43" y="33"/>
                              </a:lnTo>
                              <a:lnTo>
                                <a:pt x="50" y="33"/>
                              </a:lnTo>
                              <a:lnTo>
                                <a:pt x="57" y="37"/>
                              </a:lnTo>
                              <a:lnTo>
                                <a:pt x="63" y="38"/>
                              </a:lnTo>
                              <a:lnTo>
                                <a:pt x="68" y="42"/>
                              </a:lnTo>
                              <a:lnTo>
                                <a:pt x="72" y="45"/>
                              </a:lnTo>
                              <a:lnTo>
                                <a:pt x="73" y="47"/>
                              </a:lnTo>
                              <a:lnTo>
                                <a:pt x="72" y="48"/>
                              </a:lnTo>
                              <a:lnTo>
                                <a:pt x="65" y="62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63" y="2"/>
                              </a:lnTo>
                              <a:lnTo>
                                <a:pt x="67" y="7"/>
                              </a:lnTo>
                              <a:lnTo>
                                <a:pt x="68" y="8"/>
                              </a:lnTo>
                              <a:lnTo>
                                <a:pt x="68" y="10"/>
                              </a:lnTo>
                              <a:lnTo>
                                <a:pt x="68" y="12"/>
                              </a:lnTo>
                              <a:lnTo>
                                <a:pt x="67" y="12"/>
                              </a:lnTo>
                              <a:lnTo>
                                <a:pt x="45" y="27"/>
                              </a:lnTo>
                              <a:lnTo>
                                <a:pt x="43" y="28"/>
                              </a:lnTo>
                              <a:lnTo>
                                <a:pt x="42" y="28"/>
                              </a:lnTo>
                              <a:lnTo>
                                <a:pt x="40" y="28"/>
                              </a:lnTo>
                              <a:lnTo>
                                <a:pt x="40" y="27"/>
                              </a:lnTo>
                              <a:lnTo>
                                <a:pt x="18" y="12"/>
                              </a:lnTo>
                              <a:lnTo>
                                <a:pt x="17" y="12"/>
                              </a:lnTo>
                              <a:lnTo>
                                <a:pt x="17" y="10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20" y="2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0"/>
                              </a:lnTo>
                              <a:lnTo>
                                <a:pt x="42" y="8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Freeform 828"/>
                      <wps:cNvSpPr>
                        <a:spLocks noChangeAspect="1"/>
                      </wps:cNvSpPr>
                      <wps:spPr bwMode="auto">
                        <a:xfrm>
                          <a:off x="4670" y="3104"/>
                          <a:ext cx="31" cy="46"/>
                        </a:xfrm>
                        <a:custGeom>
                          <a:avLst/>
                          <a:gdLst>
                            <a:gd name="T0" fmla="*/ 48 w 80"/>
                            <a:gd name="T1" fmla="*/ 53 h 120"/>
                            <a:gd name="T2" fmla="*/ 55 w 80"/>
                            <a:gd name="T3" fmla="*/ 66 h 120"/>
                            <a:gd name="T4" fmla="*/ 60 w 80"/>
                            <a:gd name="T5" fmla="*/ 80 h 120"/>
                            <a:gd name="T6" fmla="*/ 60 w 80"/>
                            <a:gd name="T7" fmla="*/ 66 h 120"/>
                            <a:gd name="T8" fmla="*/ 60 w 80"/>
                            <a:gd name="T9" fmla="*/ 58 h 120"/>
                            <a:gd name="T10" fmla="*/ 60 w 80"/>
                            <a:gd name="T11" fmla="*/ 3 h 120"/>
                            <a:gd name="T12" fmla="*/ 60 w 80"/>
                            <a:gd name="T13" fmla="*/ 1 h 120"/>
                            <a:gd name="T14" fmla="*/ 60 w 80"/>
                            <a:gd name="T15" fmla="*/ 0 h 120"/>
                            <a:gd name="T16" fmla="*/ 62 w 80"/>
                            <a:gd name="T17" fmla="*/ 0 h 120"/>
                            <a:gd name="T18" fmla="*/ 63 w 80"/>
                            <a:gd name="T19" fmla="*/ 0 h 120"/>
                            <a:gd name="T20" fmla="*/ 77 w 80"/>
                            <a:gd name="T21" fmla="*/ 0 h 120"/>
                            <a:gd name="T22" fmla="*/ 78 w 80"/>
                            <a:gd name="T23" fmla="*/ 0 h 120"/>
                            <a:gd name="T24" fmla="*/ 80 w 80"/>
                            <a:gd name="T25" fmla="*/ 0 h 120"/>
                            <a:gd name="T26" fmla="*/ 80 w 80"/>
                            <a:gd name="T27" fmla="*/ 1 h 120"/>
                            <a:gd name="T28" fmla="*/ 80 w 80"/>
                            <a:gd name="T29" fmla="*/ 3 h 120"/>
                            <a:gd name="T30" fmla="*/ 80 w 80"/>
                            <a:gd name="T31" fmla="*/ 115 h 120"/>
                            <a:gd name="T32" fmla="*/ 80 w 80"/>
                            <a:gd name="T33" fmla="*/ 118 h 120"/>
                            <a:gd name="T34" fmla="*/ 80 w 80"/>
                            <a:gd name="T35" fmla="*/ 118 h 120"/>
                            <a:gd name="T36" fmla="*/ 78 w 80"/>
                            <a:gd name="T37" fmla="*/ 118 h 120"/>
                            <a:gd name="T38" fmla="*/ 77 w 80"/>
                            <a:gd name="T39" fmla="*/ 120 h 120"/>
                            <a:gd name="T40" fmla="*/ 65 w 80"/>
                            <a:gd name="T41" fmla="*/ 120 h 120"/>
                            <a:gd name="T42" fmla="*/ 62 w 80"/>
                            <a:gd name="T43" fmla="*/ 118 h 120"/>
                            <a:gd name="T44" fmla="*/ 60 w 80"/>
                            <a:gd name="T45" fmla="*/ 116 h 120"/>
                            <a:gd name="T46" fmla="*/ 30 w 80"/>
                            <a:gd name="T47" fmla="*/ 60 h 120"/>
                            <a:gd name="T48" fmla="*/ 23 w 80"/>
                            <a:gd name="T49" fmla="*/ 46 h 120"/>
                            <a:gd name="T50" fmla="*/ 20 w 80"/>
                            <a:gd name="T51" fmla="*/ 35 h 120"/>
                            <a:gd name="T52" fmla="*/ 20 w 80"/>
                            <a:gd name="T53" fmla="*/ 46 h 120"/>
                            <a:gd name="T54" fmla="*/ 20 w 80"/>
                            <a:gd name="T55" fmla="*/ 56 h 120"/>
                            <a:gd name="T56" fmla="*/ 20 w 80"/>
                            <a:gd name="T57" fmla="*/ 115 h 120"/>
                            <a:gd name="T58" fmla="*/ 20 w 80"/>
                            <a:gd name="T59" fmla="*/ 118 h 120"/>
                            <a:gd name="T60" fmla="*/ 18 w 80"/>
                            <a:gd name="T61" fmla="*/ 118 h 120"/>
                            <a:gd name="T62" fmla="*/ 18 w 80"/>
                            <a:gd name="T63" fmla="*/ 118 h 120"/>
                            <a:gd name="T64" fmla="*/ 17 w 80"/>
                            <a:gd name="T65" fmla="*/ 120 h 120"/>
                            <a:gd name="T66" fmla="*/ 3 w 80"/>
                            <a:gd name="T67" fmla="*/ 120 h 120"/>
                            <a:gd name="T68" fmla="*/ 2 w 80"/>
                            <a:gd name="T69" fmla="*/ 118 h 120"/>
                            <a:gd name="T70" fmla="*/ 0 w 80"/>
                            <a:gd name="T71" fmla="*/ 118 h 120"/>
                            <a:gd name="T72" fmla="*/ 0 w 80"/>
                            <a:gd name="T73" fmla="*/ 118 h 120"/>
                            <a:gd name="T74" fmla="*/ 0 w 80"/>
                            <a:gd name="T75" fmla="*/ 115 h 120"/>
                            <a:gd name="T76" fmla="*/ 0 w 80"/>
                            <a:gd name="T77" fmla="*/ 3 h 120"/>
                            <a:gd name="T78" fmla="*/ 0 w 80"/>
                            <a:gd name="T79" fmla="*/ 1 h 120"/>
                            <a:gd name="T80" fmla="*/ 0 w 80"/>
                            <a:gd name="T81" fmla="*/ 0 h 120"/>
                            <a:gd name="T82" fmla="*/ 2 w 80"/>
                            <a:gd name="T83" fmla="*/ 0 h 120"/>
                            <a:gd name="T84" fmla="*/ 3 w 80"/>
                            <a:gd name="T85" fmla="*/ 0 h 120"/>
                            <a:gd name="T86" fmla="*/ 17 w 80"/>
                            <a:gd name="T87" fmla="*/ 0 h 120"/>
                            <a:gd name="T88" fmla="*/ 20 w 80"/>
                            <a:gd name="T89" fmla="*/ 0 h 120"/>
                            <a:gd name="T90" fmla="*/ 22 w 80"/>
                            <a:gd name="T91" fmla="*/ 3 h 120"/>
                            <a:gd name="T92" fmla="*/ 48 w 80"/>
                            <a:gd name="T93" fmla="*/ 5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48" y="53"/>
                              </a:moveTo>
                              <a:lnTo>
                                <a:pt x="55" y="66"/>
                              </a:lnTo>
                              <a:lnTo>
                                <a:pt x="60" y="80"/>
                              </a:lnTo>
                              <a:lnTo>
                                <a:pt x="60" y="66"/>
                              </a:lnTo>
                              <a:lnTo>
                                <a:pt x="60" y="58"/>
                              </a:lnTo>
                              <a:lnTo>
                                <a:pt x="60" y="3"/>
                              </a:lnTo>
                              <a:lnTo>
                                <a:pt x="60" y="1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77" y="0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1"/>
                              </a:lnTo>
                              <a:lnTo>
                                <a:pt x="80" y="3"/>
                              </a:lnTo>
                              <a:lnTo>
                                <a:pt x="80" y="115"/>
                              </a:lnTo>
                              <a:lnTo>
                                <a:pt x="80" y="118"/>
                              </a:lnTo>
                              <a:lnTo>
                                <a:pt x="78" y="118"/>
                              </a:lnTo>
                              <a:lnTo>
                                <a:pt x="77" y="120"/>
                              </a:lnTo>
                              <a:lnTo>
                                <a:pt x="65" y="120"/>
                              </a:lnTo>
                              <a:lnTo>
                                <a:pt x="62" y="118"/>
                              </a:lnTo>
                              <a:lnTo>
                                <a:pt x="60" y="116"/>
                              </a:lnTo>
                              <a:lnTo>
                                <a:pt x="30" y="60"/>
                              </a:lnTo>
                              <a:lnTo>
                                <a:pt x="23" y="46"/>
                              </a:lnTo>
                              <a:lnTo>
                                <a:pt x="20" y="35"/>
                              </a:lnTo>
                              <a:lnTo>
                                <a:pt x="20" y="46"/>
                              </a:lnTo>
                              <a:lnTo>
                                <a:pt x="20" y="56"/>
                              </a:lnTo>
                              <a:lnTo>
                                <a:pt x="20" y="115"/>
                              </a:lnTo>
                              <a:lnTo>
                                <a:pt x="20" y="118"/>
                              </a:lnTo>
                              <a:lnTo>
                                <a:pt x="18" y="118"/>
                              </a:lnTo>
                              <a:lnTo>
                                <a:pt x="17" y="120"/>
                              </a:lnTo>
                              <a:lnTo>
                                <a:pt x="3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2" y="3"/>
                              </a:lnTo>
                              <a:lnTo>
                                <a:pt x="48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829"/>
                      <wps:cNvSpPr>
                        <a:spLocks noChangeAspect="1" noEditPoints="1"/>
                      </wps:cNvSpPr>
                      <wps:spPr bwMode="auto">
                        <a:xfrm>
                          <a:off x="4718" y="3103"/>
                          <a:ext cx="33" cy="48"/>
                        </a:xfrm>
                        <a:custGeom>
                          <a:avLst/>
                          <a:gdLst>
                            <a:gd name="T0" fmla="*/ 73 w 87"/>
                            <a:gd name="T1" fmla="*/ 14 h 125"/>
                            <a:gd name="T2" fmla="*/ 80 w 87"/>
                            <a:gd name="T3" fmla="*/ 22 h 125"/>
                            <a:gd name="T4" fmla="*/ 83 w 87"/>
                            <a:gd name="T5" fmla="*/ 32 h 125"/>
                            <a:gd name="T6" fmla="*/ 87 w 87"/>
                            <a:gd name="T7" fmla="*/ 45 h 125"/>
                            <a:gd name="T8" fmla="*/ 87 w 87"/>
                            <a:gd name="T9" fmla="*/ 62 h 125"/>
                            <a:gd name="T10" fmla="*/ 87 w 87"/>
                            <a:gd name="T11" fmla="*/ 77 h 125"/>
                            <a:gd name="T12" fmla="*/ 83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70 w 87"/>
                            <a:gd name="T19" fmla="*/ 117 h 125"/>
                            <a:gd name="T20" fmla="*/ 62 w 87"/>
                            <a:gd name="T21" fmla="*/ 122 h 125"/>
                            <a:gd name="T22" fmla="*/ 53 w 87"/>
                            <a:gd name="T23" fmla="*/ 125 h 125"/>
                            <a:gd name="T24" fmla="*/ 43 w 87"/>
                            <a:gd name="T25" fmla="*/ 125 h 125"/>
                            <a:gd name="T26" fmla="*/ 33 w 87"/>
                            <a:gd name="T27" fmla="*/ 125 h 125"/>
                            <a:gd name="T28" fmla="*/ 25 w 87"/>
                            <a:gd name="T29" fmla="*/ 122 h 125"/>
                            <a:gd name="T30" fmla="*/ 17 w 87"/>
                            <a:gd name="T31" fmla="*/ 117 h 125"/>
                            <a:gd name="T32" fmla="*/ 12 w 87"/>
                            <a:gd name="T33" fmla="*/ 110 h 125"/>
                            <a:gd name="T34" fmla="*/ 7 w 87"/>
                            <a:gd name="T35" fmla="*/ 102 h 125"/>
                            <a:gd name="T36" fmla="*/ 3 w 87"/>
                            <a:gd name="T37" fmla="*/ 90 h 125"/>
                            <a:gd name="T38" fmla="*/ 2 w 87"/>
                            <a:gd name="T39" fmla="*/ 77 h 125"/>
                            <a:gd name="T40" fmla="*/ 0 w 87"/>
                            <a:gd name="T41" fmla="*/ 62 h 125"/>
                            <a:gd name="T42" fmla="*/ 2 w 87"/>
                            <a:gd name="T43" fmla="*/ 45 h 125"/>
                            <a:gd name="T44" fmla="*/ 5 w 87"/>
                            <a:gd name="T45" fmla="*/ 32 h 125"/>
                            <a:gd name="T46" fmla="*/ 8 w 87"/>
                            <a:gd name="T47" fmla="*/ 20 h 125"/>
                            <a:gd name="T48" fmla="*/ 17 w 87"/>
                            <a:gd name="T49" fmla="*/ 12 h 125"/>
                            <a:gd name="T50" fmla="*/ 22 w 87"/>
                            <a:gd name="T51" fmla="*/ 7 h 125"/>
                            <a:gd name="T52" fmla="*/ 28 w 87"/>
                            <a:gd name="T53" fmla="*/ 4 h 125"/>
                            <a:gd name="T54" fmla="*/ 37 w 87"/>
                            <a:gd name="T55" fmla="*/ 2 h 125"/>
                            <a:gd name="T56" fmla="*/ 45 w 87"/>
                            <a:gd name="T57" fmla="*/ 0 h 125"/>
                            <a:gd name="T58" fmla="*/ 53 w 87"/>
                            <a:gd name="T59" fmla="*/ 2 h 125"/>
                            <a:gd name="T60" fmla="*/ 62 w 87"/>
                            <a:gd name="T61" fmla="*/ 4 h 125"/>
                            <a:gd name="T62" fmla="*/ 68 w 87"/>
                            <a:gd name="T63" fmla="*/ 7 h 125"/>
                            <a:gd name="T64" fmla="*/ 73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3 w 87"/>
                            <a:gd name="T73" fmla="*/ 100 h 125"/>
                            <a:gd name="T74" fmla="*/ 35 w 87"/>
                            <a:gd name="T75" fmla="*/ 104 h 125"/>
                            <a:gd name="T76" fmla="*/ 40 w 87"/>
                            <a:gd name="T77" fmla="*/ 107 h 125"/>
                            <a:gd name="T78" fmla="*/ 43 w 87"/>
                            <a:gd name="T79" fmla="*/ 107 h 125"/>
                            <a:gd name="T80" fmla="*/ 48 w 87"/>
                            <a:gd name="T81" fmla="*/ 107 h 125"/>
                            <a:gd name="T82" fmla="*/ 52 w 87"/>
                            <a:gd name="T83" fmla="*/ 104 h 125"/>
                            <a:gd name="T84" fmla="*/ 55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5 w 87"/>
                            <a:gd name="T97" fmla="*/ 25 h 125"/>
                            <a:gd name="T98" fmla="*/ 52 w 87"/>
                            <a:gd name="T99" fmla="*/ 22 h 125"/>
                            <a:gd name="T100" fmla="*/ 48 w 87"/>
                            <a:gd name="T101" fmla="*/ 20 h 125"/>
                            <a:gd name="T102" fmla="*/ 43 w 87"/>
                            <a:gd name="T103" fmla="*/ 19 h 125"/>
                            <a:gd name="T104" fmla="*/ 40 w 87"/>
                            <a:gd name="T105" fmla="*/ 20 h 125"/>
                            <a:gd name="T106" fmla="*/ 35 w 87"/>
                            <a:gd name="T107" fmla="*/ 22 h 125"/>
                            <a:gd name="T108" fmla="*/ 33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3" y="14"/>
                              </a:moveTo>
                              <a:lnTo>
                                <a:pt x="80" y="22"/>
                              </a:lnTo>
                              <a:lnTo>
                                <a:pt x="83" y="32"/>
                              </a:lnTo>
                              <a:lnTo>
                                <a:pt x="87" y="45"/>
                              </a:lnTo>
                              <a:lnTo>
                                <a:pt x="87" y="62"/>
                              </a:lnTo>
                              <a:lnTo>
                                <a:pt x="87" y="77"/>
                              </a:lnTo>
                              <a:lnTo>
                                <a:pt x="83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70" y="117"/>
                              </a:lnTo>
                              <a:lnTo>
                                <a:pt x="62" y="122"/>
                              </a:lnTo>
                              <a:lnTo>
                                <a:pt x="53" y="125"/>
                              </a:lnTo>
                              <a:lnTo>
                                <a:pt x="43" y="125"/>
                              </a:lnTo>
                              <a:lnTo>
                                <a:pt x="33" y="125"/>
                              </a:lnTo>
                              <a:lnTo>
                                <a:pt x="25" y="122"/>
                              </a:lnTo>
                              <a:lnTo>
                                <a:pt x="17" y="117"/>
                              </a:lnTo>
                              <a:lnTo>
                                <a:pt x="12" y="110"/>
                              </a:lnTo>
                              <a:lnTo>
                                <a:pt x="7" y="102"/>
                              </a:lnTo>
                              <a:lnTo>
                                <a:pt x="3" y="90"/>
                              </a:lnTo>
                              <a:lnTo>
                                <a:pt x="2" y="77"/>
                              </a:lnTo>
                              <a:lnTo>
                                <a:pt x="0" y="62"/>
                              </a:lnTo>
                              <a:lnTo>
                                <a:pt x="2" y="45"/>
                              </a:lnTo>
                              <a:lnTo>
                                <a:pt x="5" y="32"/>
                              </a:lnTo>
                              <a:lnTo>
                                <a:pt x="8" y="20"/>
                              </a:lnTo>
                              <a:lnTo>
                                <a:pt x="17" y="12"/>
                              </a:lnTo>
                              <a:lnTo>
                                <a:pt x="22" y="7"/>
                              </a:lnTo>
                              <a:lnTo>
                                <a:pt x="28" y="4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3" y="2"/>
                              </a:lnTo>
                              <a:lnTo>
                                <a:pt x="62" y="4"/>
                              </a:lnTo>
                              <a:lnTo>
                                <a:pt x="68" y="7"/>
                              </a:lnTo>
                              <a:lnTo>
                                <a:pt x="73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3" y="100"/>
                              </a:lnTo>
                              <a:lnTo>
                                <a:pt x="35" y="104"/>
                              </a:lnTo>
                              <a:lnTo>
                                <a:pt x="40" y="107"/>
                              </a:lnTo>
                              <a:lnTo>
                                <a:pt x="43" y="107"/>
                              </a:lnTo>
                              <a:lnTo>
                                <a:pt x="48" y="107"/>
                              </a:lnTo>
                              <a:lnTo>
                                <a:pt x="52" y="104"/>
                              </a:lnTo>
                              <a:lnTo>
                                <a:pt x="55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5" y="25"/>
                              </a:lnTo>
                              <a:lnTo>
                                <a:pt x="52" y="22"/>
                              </a:lnTo>
                              <a:lnTo>
                                <a:pt x="48" y="20"/>
                              </a:lnTo>
                              <a:lnTo>
                                <a:pt x="43" y="19"/>
                              </a:lnTo>
                              <a:lnTo>
                                <a:pt x="40" y="20"/>
                              </a:lnTo>
                              <a:lnTo>
                                <a:pt x="35" y="22"/>
                              </a:lnTo>
                              <a:lnTo>
                                <a:pt x="33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830"/>
                      <wps:cNvSpPr>
                        <a:spLocks noChangeAspect="1"/>
                      </wps:cNvSpPr>
                      <wps:spPr bwMode="auto">
                        <a:xfrm>
                          <a:off x="4766" y="3103"/>
                          <a:ext cx="28" cy="48"/>
                        </a:xfrm>
                        <a:custGeom>
                          <a:avLst/>
                          <a:gdLst>
                            <a:gd name="T0" fmla="*/ 65 w 73"/>
                            <a:gd name="T1" fmla="*/ 27 h 125"/>
                            <a:gd name="T2" fmla="*/ 63 w 73"/>
                            <a:gd name="T3" fmla="*/ 27 h 125"/>
                            <a:gd name="T4" fmla="*/ 48 w 73"/>
                            <a:gd name="T5" fmla="*/ 22 h 125"/>
                            <a:gd name="T6" fmla="*/ 33 w 73"/>
                            <a:gd name="T7" fmla="*/ 20 h 125"/>
                            <a:gd name="T8" fmla="*/ 25 w 73"/>
                            <a:gd name="T9" fmla="*/ 27 h 125"/>
                            <a:gd name="T10" fmla="*/ 23 w 73"/>
                            <a:gd name="T11" fmla="*/ 35 h 125"/>
                            <a:gd name="T12" fmla="*/ 26 w 73"/>
                            <a:gd name="T13" fmla="*/ 42 h 125"/>
                            <a:gd name="T14" fmla="*/ 35 w 73"/>
                            <a:gd name="T15" fmla="*/ 47 h 125"/>
                            <a:gd name="T16" fmla="*/ 60 w 73"/>
                            <a:gd name="T17" fmla="*/ 60 h 125"/>
                            <a:gd name="T18" fmla="*/ 70 w 73"/>
                            <a:gd name="T19" fmla="*/ 74 h 125"/>
                            <a:gd name="T20" fmla="*/ 73 w 73"/>
                            <a:gd name="T21" fmla="*/ 84 h 125"/>
                            <a:gd name="T22" fmla="*/ 73 w 73"/>
                            <a:gd name="T23" fmla="*/ 97 h 125"/>
                            <a:gd name="T24" fmla="*/ 68 w 73"/>
                            <a:gd name="T25" fmla="*/ 110 h 125"/>
                            <a:gd name="T26" fmla="*/ 58 w 73"/>
                            <a:gd name="T27" fmla="*/ 120 h 125"/>
                            <a:gd name="T28" fmla="*/ 45 w 73"/>
                            <a:gd name="T29" fmla="*/ 125 h 125"/>
                            <a:gd name="T30" fmla="*/ 25 w 73"/>
                            <a:gd name="T31" fmla="*/ 124 h 125"/>
                            <a:gd name="T32" fmla="*/ 3 w 73"/>
                            <a:gd name="T33" fmla="*/ 119 h 125"/>
                            <a:gd name="T34" fmla="*/ 0 w 73"/>
                            <a:gd name="T35" fmla="*/ 114 h 125"/>
                            <a:gd name="T36" fmla="*/ 6 w 73"/>
                            <a:gd name="T37" fmla="*/ 99 h 125"/>
                            <a:gd name="T38" fmla="*/ 6 w 73"/>
                            <a:gd name="T39" fmla="*/ 97 h 125"/>
                            <a:gd name="T40" fmla="*/ 8 w 73"/>
                            <a:gd name="T41" fmla="*/ 97 h 125"/>
                            <a:gd name="T42" fmla="*/ 23 w 73"/>
                            <a:gd name="T43" fmla="*/ 104 h 125"/>
                            <a:gd name="T44" fmla="*/ 35 w 73"/>
                            <a:gd name="T45" fmla="*/ 105 h 125"/>
                            <a:gd name="T46" fmla="*/ 46 w 73"/>
                            <a:gd name="T47" fmla="*/ 102 h 125"/>
                            <a:gd name="T48" fmla="*/ 51 w 73"/>
                            <a:gd name="T49" fmla="*/ 90 h 125"/>
                            <a:gd name="T50" fmla="*/ 48 w 73"/>
                            <a:gd name="T51" fmla="*/ 80 h 125"/>
                            <a:gd name="T52" fmla="*/ 28 w 73"/>
                            <a:gd name="T53" fmla="*/ 69 h 125"/>
                            <a:gd name="T54" fmla="*/ 6 w 73"/>
                            <a:gd name="T55" fmla="*/ 54 h 125"/>
                            <a:gd name="T56" fmla="*/ 1 w 73"/>
                            <a:gd name="T57" fmla="*/ 45 h 125"/>
                            <a:gd name="T58" fmla="*/ 0 w 73"/>
                            <a:gd name="T59" fmla="*/ 35 h 125"/>
                            <a:gd name="T60" fmla="*/ 3 w 73"/>
                            <a:gd name="T61" fmla="*/ 20 h 125"/>
                            <a:gd name="T62" fmla="*/ 11 w 73"/>
                            <a:gd name="T63" fmla="*/ 10 h 125"/>
                            <a:gd name="T64" fmla="*/ 23 w 73"/>
                            <a:gd name="T65" fmla="*/ 4 h 125"/>
                            <a:gd name="T66" fmla="*/ 38 w 73"/>
                            <a:gd name="T67" fmla="*/ 0 h 125"/>
                            <a:gd name="T68" fmla="*/ 60 w 73"/>
                            <a:gd name="T69" fmla="*/ 5 h 125"/>
                            <a:gd name="T70" fmla="*/ 71 w 73"/>
                            <a:gd name="T71" fmla="*/ 12 h 125"/>
                            <a:gd name="T72" fmla="*/ 71 w 73"/>
                            <a:gd name="T73" fmla="*/ 1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3" h="125">
                              <a:moveTo>
                                <a:pt x="65" y="27"/>
                              </a:moveTo>
                              <a:lnTo>
                                <a:pt x="65" y="27"/>
                              </a:lnTo>
                              <a:lnTo>
                                <a:pt x="63" y="29"/>
                              </a:lnTo>
                              <a:lnTo>
                                <a:pt x="63" y="27"/>
                              </a:lnTo>
                              <a:lnTo>
                                <a:pt x="56" y="25"/>
                              </a:lnTo>
                              <a:lnTo>
                                <a:pt x="48" y="22"/>
                              </a:lnTo>
                              <a:lnTo>
                                <a:pt x="40" y="20"/>
                              </a:lnTo>
                              <a:lnTo>
                                <a:pt x="33" y="20"/>
                              </a:lnTo>
                              <a:lnTo>
                                <a:pt x="28" y="24"/>
                              </a:lnTo>
                              <a:lnTo>
                                <a:pt x="25" y="27"/>
                              </a:lnTo>
                              <a:lnTo>
                                <a:pt x="23" y="34"/>
                              </a:lnTo>
                              <a:lnTo>
                                <a:pt x="23" y="35"/>
                              </a:lnTo>
                              <a:lnTo>
                                <a:pt x="25" y="39"/>
                              </a:lnTo>
                              <a:lnTo>
                                <a:pt x="26" y="42"/>
                              </a:lnTo>
                              <a:lnTo>
                                <a:pt x="30" y="44"/>
                              </a:lnTo>
                              <a:lnTo>
                                <a:pt x="35" y="47"/>
                              </a:lnTo>
                              <a:lnTo>
                                <a:pt x="48" y="54"/>
                              </a:lnTo>
                              <a:lnTo>
                                <a:pt x="60" y="60"/>
                              </a:lnTo>
                              <a:lnTo>
                                <a:pt x="68" y="69"/>
                              </a:lnTo>
                              <a:lnTo>
                                <a:pt x="70" y="74"/>
                              </a:lnTo>
                              <a:lnTo>
                                <a:pt x="73" y="79"/>
                              </a:lnTo>
                              <a:lnTo>
                                <a:pt x="73" y="84"/>
                              </a:lnTo>
                              <a:lnTo>
                                <a:pt x="73" y="89"/>
                              </a:lnTo>
                              <a:lnTo>
                                <a:pt x="73" y="97"/>
                              </a:lnTo>
                              <a:lnTo>
                                <a:pt x="71" y="104"/>
                              </a:lnTo>
                              <a:lnTo>
                                <a:pt x="68" y="110"/>
                              </a:lnTo>
                              <a:lnTo>
                                <a:pt x="63" y="115"/>
                              </a:lnTo>
                              <a:lnTo>
                                <a:pt x="58" y="120"/>
                              </a:lnTo>
                              <a:lnTo>
                                <a:pt x="51" y="122"/>
                              </a:lnTo>
                              <a:lnTo>
                                <a:pt x="45" y="125"/>
                              </a:lnTo>
                              <a:lnTo>
                                <a:pt x="36" y="125"/>
                              </a:lnTo>
                              <a:lnTo>
                                <a:pt x="25" y="124"/>
                              </a:lnTo>
                              <a:lnTo>
                                <a:pt x="13" y="122"/>
                              </a:lnTo>
                              <a:lnTo>
                                <a:pt x="3" y="119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6" y="99"/>
                              </a:lnTo>
                              <a:lnTo>
                                <a:pt x="6" y="97"/>
                              </a:lnTo>
                              <a:lnTo>
                                <a:pt x="8" y="97"/>
                              </a:lnTo>
                              <a:lnTo>
                                <a:pt x="16" y="100"/>
                              </a:lnTo>
                              <a:lnTo>
                                <a:pt x="23" y="104"/>
                              </a:lnTo>
                              <a:lnTo>
                                <a:pt x="30" y="105"/>
                              </a:lnTo>
                              <a:lnTo>
                                <a:pt x="35" y="105"/>
                              </a:lnTo>
                              <a:lnTo>
                                <a:pt x="41" y="105"/>
                              </a:lnTo>
                              <a:lnTo>
                                <a:pt x="46" y="102"/>
                              </a:lnTo>
                              <a:lnTo>
                                <a:pt x="50" y="97"/>
                              </a:lnTo>
                              <a:lnTo>
                                <a:pt x="51" y="90"/>
                              </a:lnTo>
                              <a:lnTo>
                                <a:pt x="50" y="85"/>
                              </a:lnTo>
                              <a:lnTo>
                                <a:pt x="48" y="80"/>
                              </a:lnTo>
                              <a:lnTo>
                                <a:pt x="41" y="75"/>
                              </a:lnTo>
                              <a:lnTo>
                                <a:pt x="28" y="69"/>
                              </a:lnTo>
                              <a:lnTo>
                                <a:pt x="15" y="60"/>
                              </a:lnTo>
                              <a:lnTo>
                                <a:pt x="6" y="54"/>
                              </a:lnTo>
                              <a:lnTo>
                                <a:pt x="3" y="49"/>
                              </a:ln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35"/>
                              </a:lnTo>
                              <a:lnTo>
                                <a:pt x="1" y="27"/>
                              </a:lnTo>
                              <a:lnTo>
                                <a:pt x="3" y="20"/>
                              </a:lnTo>
                              <a:lnTo>
                                <a:pt x="6" y="15"/>
                              </a:lnTo>
                              <a:lnTo>
                                <a:pt x="11" y="10"/>
                              </a:lnTo>
                              <a:lnTo>
                                <a:pt x="16" y="7"/>
                              </a:lnTo>
                              <a:lnTo>
                                <a:pt x="23" y="4"/>
                              </a:lnTo>
                              <a:lnTo>
                                <a:pt x="30" y="2"/>
                              </a:lnTo>
                              <a:lnTo>
                                <a:pt x="38" y="0"/>
                              </a:lnTo>
                              <a:lnTo>
                                <a:pt x="50" y="2"/>
                              </a:lnTo>
                              <a:lnTo>
                                <a:pt x="60" y="5"/>
                              </a:lnTo>
                              <a:lnTo>
                                <a:pt x="68" y="9"/>
                              </a:lnTo>
                              <a:lnTo>
                                <a:pt x="71" y="12"/>
                              </a:lnTo>
                              <a:lnTo>
                                <a:pt x="71" y="14"/>
                              </a:lnTo>
                              <a:lnTo>
                                <a:pt x="6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831"/>
                      <wps:cNvSpPr>
                        <a:spLocks noChangeAspect="1"/>
                      </wps:cNvSpPr>
                      <wps:spPr bwMode="auto">
                        <a:xfrm>
                          <a:off x="4805" y="3104"/>
                          <a:ext cx="31" cy="46"/>
                        </a:xfrm>
                        <a:custGeom>
                          <a:avLst/>
                          <a:gdLst>
                            <a:gd name="T0" fmla="*/ 50 w 78"/>
                            <a:gd name="T1" fmla="*/ 115 h 120"/>
                            <a:gd name="T2" fmla="*/ 50 w 78"/>
                            <a:gd name="T3" fmla="*/ 118 h 120"/>
                            <a:gd name="T4" fmla="*/ 48 w 78"/>
                            <a:gd name="T5" fmla="*/ 118 h 120"/>
                            <a:gd name="T6" fmla="*/ 48 w 78"/>
                            <a:gd name="T7" fmla="*/ 118 h 120"/>
                            <a:gd name="T8" fmla="*/ 46 w 78"/>
                            <a:gd name="T9" fmla="*/ 120 h 120"/>
                            <a:gd name="T10" fmla="*/ 30 w 78"/>
                            <a:gd name="T11" fmla="*/ 120 h 120"/>
                            <a:gd name="T12" fmla="*/ 26 w 78"/>
                            <a:gd name="T13" fmla="*/ 118 h 120"/>
                            <a:gd name="T14" fmla="*/ 26 w 78"/>
                            <a:gd name="T15" fmla="*/ 118 h 120"/>
                            <a:gd name="T16" fmla="*/ 25 w 78"/>
                            <a:gd name="T17" fmla="*/ 118 h 120"/>
                            <a:gd name="T18" fmla="*/ 25 w 78"/>
                            <a:gd name="T19" fmla="*/ 115 h 120"/>
                            <a:gd name="T20" fmla="*/ 25 w 78"/>
                            <a:gd name="T21" fmla="*/ 20 h 120"/>
                            <a:gd name="T22" fmla="*/ 3 w 78"/>
                            <a:gd name="T23" fmla="*/ 20 h 120"/>
                            <a:gd name="T24" fmla="*/ 1 w 78"/>
                            <a:gd name="T25" fmla="*/ 20 h 120"/>
                            <a:gd name="T26" fmla="*/ 0 w 78"/>
                            <a:gd name="T27" fmla="*/ 20 h 120"/>
                            <a:gd name="T28" fmla="*/ 0 w 78"/>
                            <a:gd name="T29" fmla="*/ 18 h 120"/>
                            <a:gd name="T30" fmla="*/ 0 w 78"/>
                            <a:gd name="T31" fmla="*/ 16 h 120"/>
                            <a:gd name="T32" fmla="*/ 0 w 78"/>
                            <a:gd name="T33" fmla="*/ 3 h 120"/>
                            <a:gd name="T34" fmla="*/ 0 w 78"/>
                            <a:gd name="T35" fmla="*/ 1 h 120"/>
                            <a:gd name="T36" fmla="*/ 0 w 78"/>
                            <a:gd name="T37" fmla="*/ 0 h 120"/>
                            <a:gd name="T38" fmla="*/ 1 w 78"/>
                            <a:gd name="T39" fmla="*/ 0 h 120"/>
                            <a:gd name="T40" fmla="*/ 3 w 78"/>
                            <a:gd name="T41" fmla="*/ 0 h 120"/>
                            <a:gd name="T42" fmla="*/ 75 w 78"/>
                            <a:gd name="T43" fmla="*/ 0 h 120"/>
                            <a:gd name="T44" fmla="*/ 78 w 78"/>
                            <a:gd name="T45" fmla="*/ 0 h 120"/>
                            <a:gd name="T46" fmla="*/ 78 w 78"/>
                            <a:gd name="T47" fmla="*/ 1 h 120"/>
                            <a:gd name="T48" fmla="*/ 78 w 78"/>
                            <a:gd name="T49" fmla="*/ 3 h 120"/>
                            <a:gd name="T50" fmla="*/ 78 w 78"/>
                            <a:gd name="T51" fmla="*/ 3 h 120"/>
                            <a:gd name="T52" fmla="*/ 75 w 78"/>
                            <a:gd name="T53" fmla="*/ 18 h 120"/>
                            <a:gd name="T54" fmla="*/ 73 w 78"/>
                            <a:gd name="T55" fmla="*/ 20 h 120"/>
                            <a:gd name="T56" fmla="*/ 71 w 78"/>
                            <a:gd name="T57" fmla="*/ 20 h 120"/>
                            <a:gd name="T58" fmla="*/ 50 w 78"/>
                            <a:gd name="T59" fmla="*/ 20 h 120"/>
                            <a:gd name="T60" fmla="*/ 50 w 78"/>
                            <a:gd name="T61" fmla="*/ 11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8" h="120">
                              <a:moveTo>
                                <a:pt x="50" y="115"/>
                              </a:moveTo>
                              <a:lnTo>
                                <a:pt x="50" y="118"/>
                              </a:lnTo>
                              <a:lnTo>
                                <a:pt x="48" y="118"/>
                              </a:lnTo>
                              <a:lnTo>
                                <a:pt x="46" y="120"/>
                              </a:lnTo>
                              <a:lnTo>
                                <a:pt x="30" y="120"/>
                              </a:lnTo>
                              <a:lnTo>
                                <a:pt x="26" y="118"/>
                              </a:lnTo>
                              <a:lnTo>
                                <a:pt x="25" y="118"/>
                              </a:lnTo>
                              <a:lnTo>
                                <a:pt x="25" y="115"/>
                              </a:lnTo>
                              <a:lnTo>
                                <a:pt x="25" y="20"/>
                              </a:lnTo>
                              <a:lnTo>
                                <a:pt x="3" y="20"/>
                              </a:lnTo>
                              <a:lnTo>
                                <a:pt x="1" y="20"/>
                              </a:lnTo>
                              <a:lnTo>
                                <a:pt x="0" y="20"/>
                              </a:lnTo>
                              <a:lnTo>
                                <a:pt x="0" y="18"/>
                              </a:lnTo>
                              <a:lnTo>
                                <a:pt x="0" y="16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75" y="0"/>
                              </a:lnTo>
                              <a:lnTo>
                                <a:pt x="78" y="0"/>
                              </a:lnTo>
                              <a:lnTo>
                                <a:pt x="78" y="1"/>
                              </a:lnTo>
                              <a:lnTo>
                                <a:pt x="78" y="3"/>
                              </a:lnTo>
                              <a:lnTo>
                                <a:pt x="75" y="18"/>
                              </a:lnTo>
                              <a:lnTo>
                                <a:pt x="73" y="20"/>
                              </a:lnTo>
                              <a:lnTo>
                                <a:pt x="71" y="20"/>
                              </a:lnTo>
                              <a:lnTo>
                                <a:pt x="50" y="20"/>
                              </a:lnTo>
                              <a:lnTo>
                                <a:pt x="5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832"/>
                      <wps:cNvSpPr>
                        <a:spLocks noChangeAspect="1"/>
                      </wps:cNvSpPr>
                      <wps:spPr bwMode="auto">
                        <a:xfrm>
                          <a:off x="3078" y="3009"/>
                          <a:ext cx="526" cy="314"/>
                        </a:xfrm>
                        <a:custGeom>
                          <a:avLst/>
                          <a:gdLst>
                            <a:gd name="T0" fmla="*/ 151 w 1355"/>
                            <a:gd name="T1" fmla="*/ 744 h 807"/>
                            <a:gd name="T2" fmla="*/ 148 w 1355"/>
                            <a:gd name="T3" fmla="*/ 651 h 807"/>
                            <a:gd name="T4" fmla="*/ 158 w 1355"/>
                            <a:gd name="T5" fmla="*/ 571 h 807"/>
                            <a:gd name="T6" fmla="*/ 179 w 1355"/>
                            <a:gd name="T7" fmla="*/ 496 h 807"/>
                            <a:gd name="T8" fmla="*/ 211 w 1355"/>
                            <a:gd name="T9" fmla="*/ 424 h 807"/>
                            <a:gd name="T10" fmla="*/ 253 w 1355"/>
                            <a:gd name="T11" fmla="*/ 361 h 807"/>
                            <a:gd name="T12" fmla="*/ 303 w 1355"/>
                            <a:gd name="T13" fmla="*/ 303 h 807"/>
                            <a:gd name="T14" fmla="*/ 361 w 1355"/>
                            <a:gd name="T15" fmla="*/ 253 h 807"/>
                            <a:gd name="T16" fmla="*/ 424 w 1355"/>
                            <a:gd name="T17" fmla="*/ 211 h 807"/>
                            <a:gd name="T18" fmla="*/ 496 w 1355"/>
                            <a:gd name="T19" fmla="*/ 179 h 807"/>
                            <a:gd name="T20" fmla="*/ 571 w 1355"/>
                            <a:gd name="T21" fmla="*/ 158 h 807"/>
                            <a:gd name="T22" fmla="*/ 649 w 1355"/>
                            <a:gd name="T23" fmla="*/ 148 h 807"/>
                            <a:gd name="T24" fmla="*/ 731 w 1355"/>
                            <a:gd name="T25" fmla="*/ 151 h 807"/>
                            <a:gd name="T26" fmla="*/ 809 w 1355"/>
                            <a:gd name="T27" fmla="*/ 164 h 807"/>
                            <a:gd name="T28" fmla="*/ 882 w 1355"/>
                            <a:gd name="T29" fmla="*/ 189 h 807"/>
                            <a:gd name="T30" fmla="*/ 952 w 1355"/>
                            <a:gd name="T31" fmla="*/ 224 h 807"/>
                            <a:gd name="T32" fmla="*/ 1014 w 1355"/>
                            <a:gd name="T33" fmla="*/ 269 h 807"/>
                            <a:gd name="T34" fmla="*/ 1069 w 1355"/>
                            <a:gd name="T35" fmla="*/ 321 h 807"/>
                            <a:gd name="T36" fmla="*/ 1115 w 1355"/>
                            <a:gd name="T37" fmla="*/ 381 h 807"/>
                            <a:gd name="T38" fmla="*/ 1154 w 1355"/>
                            <a:gd name="T39" fmla="*/ 447 h 807"/>
                            <a:gd name="T40" fmla="*/ 1182 w 1355"/>
                            <a:gd name="T41" fmla="*/ 519 h 807"/>
                            <a:gd name="T42" fmla="*/ 1200 w 1355"/>
                            <a:gd name="T43" fmla="*/ 597 h 807"/>
                            <a:gd name="T44" fmla="*/ 1207 w 1355"/>
                            <a:gd name="T45" fmla="*/ 677 h 807"/>
                            <a:gd name="T46" fmla="*/ 1197 w 1355"/>
                            <a:gd name="T47" fmla="*/ 775 h 807"/>
                            <a:gd name="T48" fmla="*/ 1348 w 1355"/>
                            <a:gd name="T49" fmla="*/ 775 h 807"/>
                            <a:gd name="T50" fmla="*/ 1355 w 1355"/>
                            <a:gd name="T51" fmla="*/ 677 h 807"/>
                            <a:gd name="T52" fmla="*/ 1347 w 1355"/>
                            <a:gd name="T53" fmla="*/ 574 h 807"/>
                            <a:gd name="T54" fmla="*/ 1325 w 1355"/>
                            <a:gd name="T55" fmla="*/ 476 h 807"/>
                            <a:gd name="T56" fmla="*/ 1288 w 1355"/>
                            <a:gd name="T57" fmla="*/ 384 h 807"/>
                            <a:gd name="T58" fmla="*/ 1239 w 1355"/>
                            <a:gd name="T59" fmla="*/ 298 h 807"/>
                            <a:gd name="T60" fmla="*/ 1179 w 1355"/>
                            <a:gd name="T61" fmla="*/ 221 h 807"/>
                            <a:gd name="T62" fmla="*/ 1109 w 1355"/>
                            <a:gd name="T63" fmla="*/ 154 h 807"/>
                            <a:gd name="T64" fmla="*/ 1029 w 1355"/>
                            <a:gd name="T65" fmla="*/ 98 h 807"/>
                            <a:gd name="T66" fmla="*/ 940 w 1355"/>
                            <a:gd name="T67" fmla="*/ 53 h 807"/>
                            <a:gd name="T68" fmla="*/ 846 w 1355"/>
                            <a:gd name="T69" fmla="*/ 21 h 807"/>
                            <a:gd name="T70" fmla="*/ 746 w 1355"/>
                            <a:gd name="T71" fmla="*/ 3 h 807"/>
                            <a:gd name="T72" fmla="*/ 642 w 1355"/>
                            <a:gd name="T73" fmla="*/ 0 h 807"/>
                            <a:gd name="T74" fmla="*/ 541 w 1355"/>
                            <a:gd name="T75" fmla="*/ 13 h 807"/>
                            <a:gd name="T76" fmla="*/ 444 w 1355"/>
                            <a:gd name="T77" fmla="*/ 41 h 807"/>
                            <a:gd name="T78" fmla="*/ 354 w 1355"/>
                            <a:gd name="T79" fmla="*/ 81 h 807"/>
                            <a:gd name="T80" fmla="*/ 271 w 1355"/>
                            <a:gd name="T81" fmla="*/ 134 h 807"/>
                            <a:gd name="T82" fmla="*/ 198 w 1355"/>
                            <a:gd name="T83" fmla="*/ 198 h 807"/>
                            <a:gd name="T84" fmla="*/ 134 w 1355"/>
                            <a:gd name="T85" fmla="*/ 271 h 807"/>
                            <a:gd name="T86" fmla="*/ 81 w 1355"/>
                            <a:gd name="T87" fmla="*/ 354 h 807"/>
                            <a:gd name="T88" fmla="*/ 39 w 1355"/>
                            <a:gd name="T89" fmla="*/ 444 h 807"/>
                            <a:gd name="T90" fmla="*/ 13 w 1355"/>
                            <a:gd name="T91" fmla="*/ 541 h 807"/>
                            <a:gd name="T92" fmla="*/ 0 w 1355"/>
                            <a:gd name="T93" fmla="*/ 642 h 807"/>
                            <a:gd name="T94" fmla="*/ 3 w 1355"/>
                            <a:gd name="T95" fmla="*/ 744 h 807"/>
                            <a:gd name="T96" fmla="*/ 164 w 1355"/>
                            <a:gd name="T97" fmla="*/ 807 h 8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355" h="807">
                              <a:moveTo>
                                <a:pt x="164" y="807"/>
                              </a:moveTo>
                              <a:lnTo>
                                <a:pt x="156" y="775"/>
                              </a:lnTo>
                              <a:lnTo>
                                <a:pt x="151" y="744"/>
                              </a:lnTo>
                              <a:lnTo>
                                <a:pt x="148" y="710"/>
                              </a:lnTo>
                              <a:lnTo>
                                <a:pt x="148" y="677"/>
                              </a:lnTo>
                              <a:lnTo>
                                <a:pt x="148" y="651"/>
                              </a:lnTo>
                              <a:lnTo>
                                <a:pt x="149" y="622"/>
                              </a:lnTo>
                              <a:lnTo>
                                <a:pt x="153" y="597"/>
                              </a:lnTo>
                              <a:lnTo>
                                <a:pt x="158" y="571"/>
                              </a:lnTo>
                              <a:lnTo>
                                <a:pt x="164" y="546"/>
                              </a:lnTo>
                              <a:lnTo>
                                <a:pt x="171" y="519"/>
                              </a:lnTo>
                              <a:lnTo>
                                <a:pt x="179" y="496"/>
                              </a:lnTo>
                              <a:lnTo>
                                <a:pt x="189" y="471"/>
                              </a:lnTo>
                              <a:lnTo>
                                <a:pt x="199" y="447"/>
                              </a:lnTo>
                              <a:lnTo>
                                <a:pt x="211" y="424"/>
                              </a:lnTo>
                              <a:lnTo>
                                <a:pt x="224" y="402"/>
                              </a:lnTo>
                              <a:lnTo>
                                <a:pt x="238" y="381"/>
                              </a:lnTo>
                              <a:lnTo>
                                <a:pt x="253" y="361"/>
                              </a:lnTo>
                              <a:lnTo>
                                <a:pt x="268" y="341"/>
                              </a:lnTo>
                              <a:lnTo>
                                <a:pt x="284" y="321"/>
                              </a:lnTo>
                              <a:lnTo>
                                <a:pt x="303" y="303"/>
                              </a:lnTo>
                              <a:lnTo>
                                <a:pt x="321" y="286"/>
                              </a:lnTo>
                              <a:lnTo>
                                <a:pt x="341" y="269"/>
                              </a:lnTo>
                              <a:lnTo>
                                <a:pt x="361" y="253"/>
                              </a:lnTo>
                              <a:lnTo>
                                <a:pt x="381" y="238"/>
                              </a:lnTo>
                              <a:lnTo>
                                <a:pt x="403" y="224"/>
                              </a:lnTo>
                              <a:lnTo>
                                <a:pt x="424" y="211"/>
                              </a:lnTo>
                              <a:lnTo>
                                <a:pt x="448" y="199"/>
                              </a:lnTo>
                              <a:lnTo>
                                <a:pt x="471" y="189"/>
                              </a:lnTo>
                              <a:lnTo>
                                <a:pt x="496" y="179"/>
                              </a:lnTo>
                              <a:lnTo>
                                <a:pt x="519" y="171"/>
                              </a:lnTo>
                              <a:lnTo>
                                <a:pt x="544" y="164"/>
                              </a:lnTo>
                              <a:lnTo>
                                <a:pt x="571" y="158"/>
                              </a:lnTo>
                              <a:lnTo>
                                <a:pt x="596" y="154"/>
                              </a:lnTo>
                              <a:lnTo>
                                <a:pt x="622" y="151"/>
                              </a:lnTo>
                              <a:lnTo>
                                <a:pt x="649" y="148"/>
                              </a:lnTo>
                              <a:lnTo>
                                <a:pt x="677" y="148"/>
                              </a:lnTo>
                              <a:lnTo>
                                <a:pt x="704" y="148"/>
                              </a:lnTo>
                              <a:lnTo>
                                <a:pt x="731" y="151"/>
                              </a:lnTo>
                              <a:lnTo>
                                <a:pt x="757" y="154"/>
                              </a:lnTo>
                              <a:lnTo>
                                <a:pt x="784" y="158"/>
                              </a:lnTo>
                              <a:lnTo>
                                <a:pt x="809" y="164"/>
                              </a:lnTo>
                              <a:lnTo>
                                <a:pt x="834" y="171"/>
                              </a:lnTo>
                              <a:lnTo>
                                <a:pt x="859" y="179"/>
                              </a:lnTo>
                              <a:lnTo>
                                <a:pt x="882" y="189"/>
                              </a:lnTo>
                              <a:lnTo>
                                <a:pt x="907" y="199"/>
                              </a:lnTo>
                              <a:lnTo>
                                <a:pt x="929" y="211"/>
                              </a:lnTo>
                              <a:lnTo>
                                <a:pt x="952" y="224"/>
                              </a:lnTo>
                              <a:lnTo>
                                <a:pt x="972" y="238"/>
                              </a:lnTo>
                              <a:lnTo>
                                <a:pt x="994" y="253"/>
                              </a:lnTo>
                              <a:lnTo>
                                <a:pt x="1014" y="269"/>
                              </a:lnTo>
                              <a:lnTo>
                                <a:pt x="1034" y="286"/>
                              </a:lnTo>
                              <a:lnTo>
                                <a:pt x="1052" y="303"/>
                              </a:lnTo>
                              <a:lnTo>
                                <a:pt x="1069" y="321"/>
                              </a:lnTo>
                              <a:lnTo>
                                <a:pt x="1085" y="341"/>
                              </a:lnTo>
                              <a:lnTo>
                                <a:pt x="1102" y="361"/>
                              </a:lnTo>
                              <a:lnTo>
                                <a:pt x="1115" y="381"/>
                              </a:lnTo>
                              <a:lnTo>
                                <a:pt x="1130" y="402"/>
                              </a:lnTo>
                              <a:lnTo>
                                <a:pt x="1142" y="424"/>
                              </a:lnTo>
                              <a:lnTo>
                                <a:pt x="1154" y="447"/>
                              </a:lnTo>
                              <a:lnTo>
                                <a:pt x="1165" y="471"/>
                              </a:lnTo>
                              <a:lnTo>
                                <a:pt x="1174" y="496"/>
                              </a:lnTo>
                              <a:lnTo>
                                <a:pt x="1182" y="519"/>
                              </a:lnTo>
                              <a:lnTo>
                                <a:pt x="1190" y="546"/>
                              </a:lnTo>
                              <a:lnTo>
                                <a:pt x="1195" y="571"/>
                              </a:lnTo>
                              <a:lnTo>
                                <a:pt x="1200" y="597"/>
                              </a:lnTo>
                              <a:lnTo>
                                <a:pt x="1204" y="622"/>
                              </a:lnTo>
                              <a:lnTo>
                                <a:pt x="1205" y="651"/>
                              </a:lnTo>
                              <a:lnTo>
                                <a:pt x="1207" y="677"/>
                              </a:lnTo>
                              <a:lnTo>
                                <a:pt x="1205" y="710"/>
                              </a:lnTo>
                              <a:lnTo>
                                <a:pt x="1202" y="744"/>
                              </a:lnTo>
                              <a:lnTo>
                                <a:pt x="1197" y="775"/>
                              </a:lnTo>
                              <a:lnTo>
                                <a:pt x="1190" y="807"/>
                              </a:lnTo>
                              <a:lnTo>
                                <a:pt x="1342" y="807"/>
                              </a:lnTo>
                              <a:lnTo>
                                <a:pt x="1348" y="775"/>
                              </a:lnTo>
                              <a:lnTo>
                                <a:pt x="1352" y="744"/>
                              </a:lnTo>
                              <a:lnTo>
                                <a:pt x="1353" y="710"/>
                              </a:lnTo>
                              <a:lnTo>
                                <a:pt x="1355" y="677"/>
                              </a:lnTo>
                              <a:lnTo>
                                <a:pt x="1353" y="642"/>
                              </a:lnTo>
                              <a:lnTo>
                                <a:pt x="1352" y="607"/>
                              </a:lnTo>
                              <a:lnTo>
                                <a:pt x="1347" y="574"/>
                              </a:lnTo>
                              <a:lnTo>
                                <a:pt x="1342" y="541"/>
                              </a:lnTo>
                              <a:lnTo>
                                <a:pt x="1333" y="507"/>
                              </a:lnTo>
                              <a:lnTo>
                                <a:pt x="1325" y="476"/>
                              </a:lnTo>
                              <a:lnTo>
                                <a:pt x="1313" y="444"/>
                              </a:lnTo>
                              <a:lnTo>
                                <a:pt x="1302" y="414"/>
                              </a:lnTo>
                              <a:lnTo>
                                <a:pt x="1288" y="384"/>
                              </a:lnTo>
                              <a:lnTo>
                                <a:pt x="1274" y="354"/>
                              </a:lnTo>
                              <a:lnTo>
                                <a:pt x="1257" y="326"/>
                              </a:lnTo>
                              <a:lnTo>
                                <a:pt x="1239" y="298"/>
                              </a:lnTo>
                              <a:lnTo>
                                <a:pt x="1220" y="271"/>
                              </a:lnTo>
                              <a:lnTo>
                                <a:pt x="1200" y="246"/>
                              </a:lnTo>
                              <a:lnTo>
                                <a:pt x="1179" y="221"/>
                              </a:lnTo>
                              <a:lnTo>
                                <a:pt x="1157" y="198"/>
                              </a:lnTo>
                              <a:lnTo>
                                <a:pt x="1132" y="176"/>
                              </a:lnTo>
                              <a:lnTo>
                                <a:pt x="1109" y="154"/>
                              </a:lnTo>
                              <a:lnTo>
                                <a:pt x="1082" y="134"/>
                              </a:lnTo>
                              <a:lnTo>
                                <a:pt x="1055" y="114"/>
                              </a:lnTo>
                              <a:lnTo>
                                <a:pt x="1029" y="98"/>
                              </a:lnTo>
                              <a:lnTo>
                                <a:pt x="1000" y="81"/>
                              </a:lnTo>
                              <a:lnTo>
                                <a:pt x="970" y="66"/>
                              </a:lnTo>
                              <a:lnTo>
                                <a:pt x="940" y="53"/>
                              </a:lnTo>
                              <a:lnTo>
                                <a:pt x="910" y="41"/>
                              </a:lnTo>
                              <a:lnTo>
                                <a:pt x="879" y="30"/>
                              </a:lnTo>
                              <a:lnTo>
                                <a:pt x="846" y="21"/>
                              </a:lnTo>
                              <a:lnTo>
                                <a:pt x="814" y="13"/>
                              </a:lnTo>
                              <a:lnTo>
                                <a:pt x="781" y="8"/>
                              </a:lnTo>
                              <a:lnTo>
                                <a:pt x="746" y="3"/>
                              </a:lnTo>
                              <a:lnTo>
                                <a:pt x="712" y="0"/>
                              </a:lnTo>
                              <a:lnTo>
                                <a:pt x="677" y="0"/>
                              </a:lnTo>
                              <a:lnTo>
                                <a:pt x="642" y="0"/>
                              </a:lnTo>
                              <a:lnTo>
                                <a:pt x="607" y="3"/>
                              </a:lnTo>
                              <a:lnTo>
                                <a:pt x="574" y="8"/>
                              </a:lnTo>
                              <a:lnTo>
                                <a:pt x="541" y="13"/>
                              </a:lnTo>
                              <a:lnTo>
                                <a:pt x="507" y="21"/>
                              </a:lnTo>
                              <a:lnTo>
                                <a:pt x="476" y="30"/>
                              </a:lnTo>
                              <a:lnTo>
                                <a:pt x="444" y="41"/>
                              </a:lnTo>
                              <a:lnTo>
                                <a:pt x="413" y="53"/>
                              </a:lnTo>
                              <a:lnTo>
                                <a:pt x="383" y="66"/>
                              </a:lnTo>
                              <a:lnTo>
                                <a:pt x="354" y="81"/>
                              </a:lnTo>
                              <a:lnTo>
                                <a:pt x="326" y="98"/>
                              </a:lnTo>
                              <a:lnTo>
                                <a:pt x="298" y="114"/>
                              </a:lnTo>
                              <a:lnTo>
                                <a:pt x="271" y="134"/>
                              </a:lnTo>
                              <a:lnTo>
                                <a:pt x="246" y="154"/>
                              </a:lnTo>
                              <a:lnTo>
                                <a:pt x="221" y="176"/>
                              </a:lnTo>
                              <a:lnTo>
                                <a:pt x="198" y="198"/>
                              </a:lnTo>
                              <a:lnTo>
                                <a:pt x="176" y="221"/>
                              </a:lnTo>
                              <a:lnTo>
                                <a:pt x="154" y="246"/>
                              </a:lnTo>
                              <a:lnTo>
                                <a:pt x="134" y="271"/>
                              </a:lnTo>
                              <a:lnTo>
                                <a:pt x="114" y="298"/>
                              </a:lnTo>
                              <a:lnTo>
                                <a:pt x="98" y="326"/>
                              </a:lnTo>
                              <a:lnTo>
                                <a:pt x="81" y="354"/>
                              </a:lnTo>
                              <a:lnTo>
                                <a:pt x="66" y="384"/>
                              </a:lnTo>
                              <a:lnTo>
                                <a:pt x="53" y="414"/>
                              </a:lnTo>
                              <a:lnTo>
                                <a:pt x="39" y="444"/>
                              </a:lnTo>
                              <a:lnTo>
                                <a:pt x="29" y="476"/>
                              </a:lnTo>
                              <a:lnTo>
                                <a:pt x="21" y="507"/>
                              </a:lnTo>
                              <a:lnTo>
                                <a:pt x="13" y="541"/>
                              </a:lnTo>
                              <a:lnTo>
                                <a:pt x="6" y="574"/>
                              </a:lnTo>
                              <a:lnTo>
                                <a:pt x="3" y="607"/>
                              </a:lnTo>
                              <a:lnTo>
                                <a:pt x="0" y="642"/>
                              </a:lnTo>
                              <a:lnTo>
                                <a:pt x="0" y="677"/>
                              </a:lnTo>
                              <a:lnTo>
                                <a:pt x="0" y="710"/>
                              </a:lnTo>
                              <a:lnTo>
                                <a:pt x="3" y="744"/>
                              </a:lnTo>
                              <a:lnTo>
                                <a:pt x="6" y="775"/>
                              </a:lnTo>
                              <a:lnTo>
                                <a:pt x="11" y="807"/>
                              </a:lnTo>
                              <a:lnTo>
                                <a:pt x="164" y="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Freeform 833"/>
                      <wps:cNvSpPr>
                        <a:spLocks noChangeAspect="1"/>
                      </wps:cNvSpPr>
                      <wps:spPr bwMode="auto">
                        <a:xfrm>
                          <a:off x="3219" y="2986"/>
                          <a:ext cx="254" cy="372"/>
                        </a:xfrm>
                        <a:custGeom>
                          <a:avLst/>
                          <a:gdLst>
                            <a:gd name="T0" fmla="*/ 654 w 656"/>
                            <a:gd name="T1" fmla="*/ 5 h 959"/>
                            <a:gd name="T2" fmla="*/ 621 w 656"/>
                            <a:gd name="T3" fmla="*/ 8 h 959"/>
                            <a:gd name="T4" fmla="*/ 557 w 656"/>
                            <a:gd name="T5" fmla="*/ 35 h 959"/>
                            <a:gd name="T6" fmla="*/ 499 w 656"/>
                            <a:gd name="T7" fmla="*/ 75 h 959"/>
                            <a:gd name="T8" fmla="*/ 463 w 656"/>
                            <a:gd name="T9" fmla="*/ 113 h 959"/>
                            <a:gd name="T10" fmla="*/ 451 w 656"/>
                            <a:gd name="T11" fmla="*/ 144 h 959"/>
                            <a:gd name="T12" fmla="*/ 454 w 656"/>
                            <a:gd name="T13" fmla="*/ 176 h 959"/>
                            <a:gd name="T14" fmla="*/ 484 w 656"/>
                            <a:gd name="T15" fmla="*/ 244 h 959"/>
                            <a:gd name="T16" fmla="*/ 517 w 656"/>
                            <a:gd name="T17" fmla="*/ 321 h 959"/>
                            <a:gd name="T18" fmla="*/ 526 w 656"/>
                            <a:gd name="T19" fmla="*/ 364 h 959"/>
                            <a:gd name="T20" fmla="*/ 524 w 656"/>
                            <a:gd name="T21" fmla="*/ 409 h 959"/>
                            <a:gd name="T22" fmla="*/ 506 w 656"/>
                            <a:gd name="T23" fmla="*/ 459 h 959"/>
                            <a:gd name="T24" fmla="*/ 468 w 656"/>
                            <a:gd name="T25" fmla="*/ 512 h 959"/>
                            <a:gd name="T26" fmla="*/ 376 w 656"/>
                            <a:gd name="T27" fmla="*/ 581 h 959"/>
                            <a:gd name="T28" fmla="*/ 263 w 656"/>
                            <a:gd name="T29" fmla="*/ 639 h 959"/>
                            <a:gd name="T30" fmla="*/ 189 w 656"/>
                            <a:gd name="T31" fmla="*/ 662 h 959"/>
                            <a:gd name="T32" fmla="*/ 256 w 656"/>
                            <a:gd name="T33" fmla="*/ 549 h 959"/>
                            <a:gd name="T34" fmla="*/ 361 w 656"/>
                            <a:gd name="T35" fmla="*/ 398 h 959"/>
                            <a:gd name="T36" fmla="*/ 483 w 656"/>
                            <a:gd name="T37" fmla="*/ 261 h 959"/>
                            <a:gd name="T38" fmla="*/ 393 w 656"/>
                            <a:gd name="T39" fmla="*/ 314 h 959"/>
                            <a:gd name="T40" fmla="*/ 274 w 656"/>
                            <a:gd name="T41" fmla="*/ 449 h 959"/>
                            <a:gd name="T42" fmla="*/ 168 w 656"/>
                            <a:gd name="T43" fmla="*/ 586 h 959"/>
                            <a:gd name="T44" fmla="*/ 78 w 656"/>
                            <a:gd name="T45" fmla="*/ 711 h 959"/>
                            <a:gd name="T46" fmla="*/ 18 w 656"/>
                            <a:gd name="T47" fmla="*/ 810 h 959"/>
                            <a:gd name="T48" fmla="*/ 3 w 656"/>
                            <a:gd name="T49" fmla="*/ 855 h 959"/>
                            <a:gd name="T50" fmla="*/ 10 w 656"/>
                            <a:gd name="T51" fmla="*/ 865 h 959"/>
                            <a:gd name="T52" fmla="*/ 6 w 656"/>
                            <a:gd name="T53" fmla="*/ 919 h 959"/>
                            <a:gd name="T54" fmla="*/ 13 w 656"/>
                            <a:gd name="T55" fmla="*/ 950 h 959"/>
                            <a:gd name="T56" fmla="*/ 48 w 656"/>
                            <a:gd name="T57" fmla="*/ 959 h 959"/>
                            <a:gd name="T58" fmla="*/ 55 w 656"/>
                            <a:gd name="T59" fmla="*/ 954 h 959"/>
                            <a:gd name="T60" fmla="*/ 66 w 656"/>
                            <a:gd name="T61" fmla="*/ 920 h 959"/>
                            <a:gd name="T62" fmla="*/ 103 w 656"/>
                            <a:gd name="T63" fmla="*/ 829 h 959"/>
                            <a:gd name="T64" fmla="*/ 224 w 656"/>
                            <a:gd name="T65" fmla="*/ 677 h 959"/>
                            <a:gd name="T66" fmla="*/ 389 w 656"/>
                            <a:gd name="T67" fmla="*/ 606 h 959"/>
                            <a:gd name="T68" fmla="*/ 468 w 656"/>
                            <a:gd name="T69" fmla="*/ 564 h 959"/>
                            <a:gd name="T70" fmla="*/ 536 w 656"/>
                            <a:gd name="T71" fmla="*/ 516 h 959"/>
                            <a:gd name="T72" fmla="*/ 584 w 656"/>
                            <a:gd name="T73" fmla="*/ 469 h 959"/>
                            <a:gd name="T74" fmla="*/ 607 w 656"/>
                            <a:gd name="T75" fmla="*/ 432 h 959"/>
                            <a:gd name="T76" fmla="*/ 617 w 656"/>
                            <a:gd name="T77" fmla="*/ 393 h 959"/>
                            <a:gd name="T78" fmla="*/ 619 w 656"/>
                            <a:gd name="T79" fmla="*/ 349 h 959"/>
                            <a:gd name="T80" fmla="*/ 607 w 656"/>
                            <a:gd name="T81" fmla="*/ 288 h 959"/>
                            <a:gd name="T82" fmla="*/ 562 w 656"/>
                            <a:gd name="T83" fmla="*/ 188 h 959"/>
                            <a:gd name="T84" fmla="*/ 542 w 656"/>
                            <a:gd name="T85" fmla="*/ 136 h 959"/>
                            <a:gd name="T86" fmla="*/ 546 w 656"/>
                            <a:gd name="T87" fmla="*/ 99 h 959"/>
                            <a:gd name="T88" fmla="*/ 567 w 656"/>
                            <a:gd name="T89" fmla="*/ 68 h 959"/>
                            <a:gd name="T90" fmla="*/ 616 w 656"/>
                            <a:gd name="T91" fmla="*/ 30 h 9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656" h="959">
                              <a:moveTo>
                                <a:pt x="654" y="11"/>
                              </a:moveTo>
                              <a:lnTo>
                                <a:pt x="656" y="8"/>
                              </a:lnTo>
                              <a:lnTo>
                                <a:pt x="654" y="5"/>
                              </a:lnTo>
                              <a:lnTo>
                                <a:pt x="652" y="1"/>
                              </a:lnTo>
                              <a:lnTo>
                                <a:pt x="647" y="0"/>
                              </a:lnTo>
                              <a:lnTo>
                                <a:pt x="621" y="8"/>
                              </a:lnTo>
                              <a:lnTo>
                                <a:pt x="597" y="16"/>
                              </a:lnTo>
                              <a:lnTo>
                                <a:pt x="577" y="25"/>
                              </a:lnTo>
                              <a:lnTo>
                                <a:pt x="557" y="35"/>
                              </a:lnTo>
                              <a:lnTo>
                                <a:pt x="539" y="46"/>
                              </a:lnTo>
                              <a:lnTo>
                                <a:pt x="519" y="60"/>
                              </a:lnTo>
                              <a:lnTo>
                                <a:pt x="499" y="75"/>
                              </a:lnTo>
                              <a:lnTo>
                                <a:pt x="479" y="91"/>
                              </a:lnTo>
                              <a:lnTo>
                                <a:pt x="469" y="103"/>
                              </a:lnTo>
                              <a:lnTo>
                                <a:pt x="463" y="113"/>
                              </a:lnTo>
                              <a:lnTo>
                                <a:pt x="458" y="123"/>
                              </a:lnTo>
                              <a:lnTo>
                                <a:pt x="454" y="134"/>
                              </a:lnTo>
                              <a:lnTo>
                                <a:pt x="451" y="144"/>
                              </a:lnTo>
                              <a:lnTo>
                                <a:pt x="451" y="154"/>
                              </a:lnTo>
                              <a:lnTo>
                                <a:pt x="453" y="166"/>
                              </a:lnTo>
                              <a:lnTo>
                                <a:pt x="454" y="176"/>
                              </a:lnTo>
                              <a:lnTo>
                                <a:pt x="463" y="199"/>
                              </a:lnTo>
                              <a:lnTo>
                                <a:pt x="473" y="221"/>
                              </a:lnTo>
                              <a:lnTo>
                                <a:pt x="484" y="244"/>
                              </a:lnTo>
                              <a:lnTo>
                                <a:pt x="496" y="269"/>
                              </a:lnTo>
                              <a:lnTo>
                                <a:pt x="507" y="294"/>
                              </a:lnTo>
                              <a:lnTo>
                                <a:pt x="517" y="321"/>
                              </a:lnTo>
                              <a:lnTo>
                                <a:pt x="522" y="336"/>
                              </a:lnTo>
                              <a:lnTo>
                                <a:pt x="524" y="349"/>
                              </a:lnTo>
                              <a:lnTo>
                                <a:pt x="526" y="364"/>
                              </a:lnTo>
                              <a:lnTo>
                                <a:pt x="527" y="379"/>
                              </a:lnTo>
                              <a:lnTo>
                                <a:pt x="526" y="394"/>
                              </a:lnTo>
                              <a:lnTo>
                                <a:pt x="524" y="409"/>
                              </a:lnTo>
                              <a:lnTo>
                                <a:pt x="519" y="426"/>
                              </a:lnTo>
                              <a:lnTo>
                                <a:pt x="514" y="441"/>
                              </a:lnTo>
                              <a:lnTo>
                                <a:pt x="506" y="459"/>
                              </a:lnTo>
                              <a:lnTo>
                                <a:pt x="496" y="476"/>
                              </a:lnTo>
                              <a:lnTo>
                                <a:pt x="483" y="494"/>
                              </a:lnTo>
                              <a:lnTo>
                                <a:pt x="468" y="512"/>
                              </a:lnTo>
                              <a:lnTo>
                                <a:pt x="441" y="536"/>
                              </a:lnTo>
                              <a:lnTo>
                                <a:pt x="409" y="559"/>
                              </a:lnTo>
                              <a:lnTo>
                                <a:pt x="376" y="581"/>
                              </a:lnTo>
                              <a:lnTo>
                                <a:pt x="339" y="601"/>
                              </a:lnTo>
                              <a:lnTo>
                                <a:pt x="301" y="621"/>
                              </a:lnTo>
                              <a:lnTo>
                                <a:pt x="263" y="639"/>
                              </a:lnTo>
                              <a:lnTo>
                                <a:pt x="223" y="657"/>
                              </a:lnTo>
                              <a:lnTo>
                                <a:pt x="183" y="674"/>
                              </a:lnTo>
                              <a:lnTo>
                                <a:pt x="189" y="662"/>
                              </a:lnTo>
                              <a:lnTo>
                                <a:pt x="194" y="652"/>
                              </a:lnTo>
                              <a:lnTo>
                                <a:pt x="224" y="601"/>
                              </a:lnTo>
                              <a:lnTo>
                                <a:pt x="256" y="549"/>
                              </a:lnTo>
                              <a:lnTo>
                                <a:pt x="289" y="497"/>
                              </a:lnTo>
                              <a:lnTo>
                                <a:pt x="324" y="447"/>
                              </a:lnTo>
                              <a:lnTo>
                                <a:pt x="361" y="398"/>
                              </a:lnTo>
                              <a:lnTo>
                                <a:pt x="399" y="351"/>
                              </a:lnTo>
                              <a:lnTo>
                                <a:pt x="439" y="304"/>
                              </a:lnTo>
                              <a:lnTo>
                                <a:pt x="483" y="261"/>
                              </a:lnTo>
                              <a:lnTo>
                                <a:pt x="471" y="233"/>
                              </a:lnTo>
                              <a:lnTo>
                                <a:pt x="431" y="273"/>
                              </a:lnTo>
                              <a:lnTo>
                                <a:pt x="393" y="314"/>
                              </a:lnTo>
                              <a:lnTo>
                                <a:pt x="353" y="358"/>
                              </a:lnTo>
                              <a:lnTo>
                                <a:pt x="314" y="403"/>
                              </a:lnTo>
                              <a:lnTo>
                                <a:pt x="274" y="449"/>
                              </a:lnTo>
                              <a:lnTo>
                                <a:pt x="238" y="494"/>
                              </a:lnTo>
                              <a:lnTo>
                                <a:pt x="201" y="541"/>
                              </a:lnTo>
                              <a:lnTo>
                                <a:pt x="168" y="586"/>
                              </a:lnTo>
                              <a:lnTo>
                                <a:pt x="134" y="629"/>
                              </a:lnTo>
                              <a:lnTo>
                                <a:pt x="104" y="671"/>
                              </a:lnTo>
                              <a:lnTo>
                                <a:pt x="78" y="711"/>
                              </a:lnTo>
                              <a:lnTo>
                                <a:pt x="55" y="747"/>
                              </a:lnTo>
                              <a:lnTo>
                                <a:pt x="35" y="780"/>
                              </a:lnTo>
                              <a:lnTo>
                                <a:pt x="18" y="810"/>
                              </a:lnTo>
                              <a:lnTo>
                                <a:pt x="6" y="835"/>
                              </a:lnTo>
                              <a:lnTo>
                                <a:pt x="0" y="855"/>
                              </a:lnTo>
                              <a:lnTo>
                                <a:pt x="3" y="855"/>
                              </a:lnTo>
                              <a:lnTo>
                                <a:pt x="6" y="859"/>
                              </a:lnTo>
                              <a:lnTo>
                                <a:pt x="8" y="862"/>
                              </a:lnTo>
                              <a:lnTo>
                                <a:pt x="10" y="865"/>
                              </a:lnTo>
                              <a:lnTo>
                                <a:pt x="6" y="887"/>
                              </a:lnTo>
                              <a:lnTo>
                                <a:pt x="6" y="909"/>
                              </a:lnTo>
                              <a:lnTo>
                                <a:pt x="6" y="919"/>
                              </a:lnTo>
                              <a:lnTo>
                                <a:pt x="8" y="929"/>
                              </a:lnTo>
                              <a:lnTo>
                                <a:pt x="10" y="940"/>
                              </a:lnTo>
                              <a:lnTo>
                                <a:pt x="13" y="950"/>
                              </a:lnTo>
                              <a:lnTo>
                                <a:pt x="28" y="954"/>
                              </a:lnTo>
                              <a:lnTo>
                                <a:pt x="45" y="957"/>
                              </a:lnTo>
                              <a:lnTo>
                                <a:pt x="48" y="959"/>
                              </a:lnTo>
                              <a:lnTo>
                                <a:pt x="51" y="957"/>
                              </a:lnTo>
                              <a:lnTo>
                                <a:pt x="53" y="955"/>
                              </a:lnTo>
                              <a:lnTo>
                                <a:pt x="55" y="954"/>
                              </a:lnTo>
                              <a:lnTo>
                                <a:pt x="58" y="949"/>
                              </a:lnTo>
                              <a:lnTo>
                                <a:pt x="60" y="944"/>
                              </a:lnTo>
                              <a:lnTo>
                                <a:pt x="66" y="920"/>
                              </a:lnTo>
                              <a:lnTo>
                                <a:pt x="75" y="892"/>
                              </a:lnTo>
                              <a:lnTo>
                                <a:pt x="88" y="862"/>
                              </a:lnTo>
                              <a:lnTo>
                                <a:pt x="103" y="829"/>
                              </a:lnTo>
                              <a:lnTo>
                                <a:pt x="136" y="762"/>
                              </a:lnTo>
                              <a:lnTo>
                                <a:pt x="169" y="699"/>
                              </a:lnTo>
                              <a:lnTo>
                                <a:pt x="224" y="677"/>
                              </a:lnTo>
                              <a:lnTo>
                                <a:pt x="279" y="654"/>
                              </a:lnTo>
                              <a:lnTo>
                                <a:pt x="336" y="631"/>
                              </a:lnTo>
                              <a:lnTo>
                                <a:pt x="389" y="606"/>
                              </a:lnTo>
                              <a:lnTo>
                                <a:pt x="416" y="592"/>
                              </a:lnTo>
                              <a:lnTo>
                                <a:pt x="443" y="577"/>
                              </a:lnTo>
                              <a:lnTo>
                                <a:pt x="468" y="564"/>
                              </a:lnTo>
                              <a:lnTo>
                                <a:pt x="491" y="547"/>
                              </a:lnTo>
                              <a:lnTo>
                                <a:pt x="514" y="532"/>
                              </a:lnTo>
                              <a:lnTo>
                                <a:pt x="536" y="516"/>
                              </a:lnTo>
                              <a:lnTo>
                                <a:pt x="556" y="499"/>
                              </a:lnTo>
                              <a:lnTo>
                                <a:pt x="574" y="481"/>
                              </a:lnTo>
                              <a:lnTo>
                                <a:pt x="584" y="469"/>
                              </a:lnTo>
                              <a:lnTo>
                                <a:pt x="594" y="457"/>
                              </a:lnTo>
                              <a:lnTo>
                                <a:pt x="601" y="446"/>
                              </a:lnTo>
                              <a:lnTo>
                                <a:pt x="607" y="432"/>
                              </a:lnTo>
                              <a:lnTo>
                                <a:pt x="612" y="419"/>
                              </a:lnTo>
                              <a:lnTo>
                                <a:pt x="616" y="406"/>
                              </a:lnTo>
                              <a:lnTo>
                                <a:pt x="617" y="393"/>
                              </a:lnTo>
                              <a:lnTo>
                                <a:pt x="619" y="379"/>
                              </a:lnTo>
                              <a:lnTo>
                                <a:pt x="619" y="364"/>
                              </a:lnTo>
                              <a:lnTo>
                                <a:pt x="619" y="349"/>
                              </a:lnTo>
                              <a:lnTo>
                                <a:pt x="617" y="334"/>
                              </a:lnTo>
                              <a:lnTo>
                                <a:pt x="614" y="319"/>
                              </a:lnTo>
                              <a:lnTo>
                                <a:pt x="607" y="288"/>
                              </a:lnTo>
                              <a:lnTo>
                                <a:pt x="597" y="256"/>
                              </a:lnTo>
                              <a:lnTo>
                                <a:pt x="582" y="221"/>
                              </a:lnTo>
                              <a:lnTo>
                                <a:pt x="562" y="188"/>
                              </a:lnTo>
                              <a:lnTo>
                                <a:pt x="554" y="171"/>
                              </a:lnTo>
                              <a:lnTo>
                                <a:pt x="547" y="153"/>
                              </a:lnTo>
                              <a:lnTo>
                                <a:pt x="542" y="136"/>
                              </a:lnTo>
                              <a:lnTo>
                                <a:pt x="541" y="118"/>
                              </a:lnTo>
                              <a:lnTo>
                                <a:pt x="542" y="108"/>
                              </a:lnTo>
                              <a:lnTo>
                                <a:pt x="546" y="99"/>
                              </a:lnTo>
                              <a:lnTo>
                                <a:pt x="551" y="91"/>
                              </a:lnTo>
                              <a:lnTo>
                                <a:pt x="556" y="83"/>
                              </a:lnTo>
                              <a:lnTo>
                                <a:pt x="567" y="68"/>
                              </a:lnTo>
                              <a:lnTo>
                                <a:pt x="582" y="53"/>
                              </a:lnTo>
                              <a:lnTo>
                                <a:pt x="597" y="41"/>
                              </a:lnTo>
                              <a:lnTo>
                                <a:pt x="616" y="30"/>
                              </a:lnTo>
                              <a:lnTo>
                                <a:pt x="634" y="20"/>
                              </a:lnTo>
                              <a:lnTo>
                                <a:pt x="65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3" name="Freeform 834"/>
                      <wps:cNvSpPr>
                        <a:spLocks noChangeAspect="1"/>
                      </wps:cNvSpPr>
                      <wps:spPr bwMode="auto">
                        <a:xfrm>
                          <a:off x="3696" y="3200"/>
                          <a:ext cx="39" cy="23"/>
                        </a:xfrm>
                        <a:custGeom>
                          <a:avLst/>
                          <a:gdLst>
                            <a:gd name="T0" fmla="*/ 100 w 101"/>
                            <a:gd name="T1" fmla="*/ 16 h 60"/>
                            <a:gd name="T2" fmla="*/ 101 w 101"/>
                            <a:gd name="T3" fmla="*/ 20 h 60"/>
                            <a:gd name="T4" fmla="*/ 100 w 101"/>
                            <a:gd name="T5" fmla="*/ 23 h 60"/>
                            <a:gd name="T6" fmla="*/ 53 w 101"/>
                            <a:gd name="T7" fmla="*/ 60 h 60"/>
                            <a:gd name="T8" fmla="*/ 51 w 101"/>
                            <a:gd name="T9" fmla="*/ 60 h 60"/>
                            <a:gd name="T10" fmla="*/ 48 w 101"/>
                            <a:gd name="T11" fmla="*/ 60 h 60"/>
                            <a:gd name="T12" fmla="*/ 1 w 101"/>
                            <a:gd name="T13" fmla="*/ 23 h 60"/>
                            <a:gd name="T14" fmla="*/ 0 w 101"/>
                            <a:gd name="T15" fmla="*/ 20 h 60"/>
                            <a:gd name="T16" fmla="*/ 0 w 101"/>
                            <a:gd name="T17" fmla="*/ 16 h 60"/>
                            <a:gd name="T18" fmla="*/ 10 w 101"/>
                            <a:gd name="T19" fmla="*/ 1 h 60"/>
                            <a:gd name="T20" fmla="*/ 11 w 101"/>
                            <a:gd name="T21" fmla="*/ 0 h 60"/>
                            <a:gd name="T22" fmla="*/ 15 w 101"/>
                            <a:gd name="T23" fmla="*/ 0 h 60"/>
                            <a:gd name="T24" fmla="*/ 48 w 101"/>
                            <a:gd name="T25" fmla="*/ 18 h 60"/>
                            <a:gd name="T26" fmla="*/ 51 w 101"/>
                            <a:gd name="T27" fmla="*/ 18 h 60"/>
                            <a:gd name="T28" fmla="*/ 55 w 101"/>
                            <a:gd name="T29" fmla="*/ 18 h 60"/>
                            <a:gd name="T30" fmla="*/ 86 w 101"/>
                            <a:gd name="T31" fmla="*/ 0 h 60"/>
                            <a:gd name="T32" fmla="*/ 90 w 101"/>
                            <a:gd name="T33" fmla="*/ 0 h 60"/>
                            <a:gd name="T34" fmla="*/ 91 w 101"/>
                            <a:gd name="T35" fmla="*/ 1 h 60"/>
                            <a:gd name="T36" fmla="*/ 100 w 101"/>
                            <a:gd name="T37" fmla="*/ 16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1" h="60">
                              <a:moveTo>
                                <a:pt x="100" y="16"/>
                              </a:moveTo>
                              <a:lnTo>
                                <a:pt x="101" y="20"/>
                              </a:lnTo>
                              <a:lnTo>
                                <a:pt x="100" y="23"/>
                              </a:lnTo>
                              <a:lnTo>
                                <a:pt x="53" y="60"/>
                              </a:lnTo>
                              <a:lnTo>
                                <a:pt x="51" y="60"/>
                              </a:lnTo>
                              <a:lnTo>
                                <a:pt x="48" y="60"/>
                              </a:lnTo>
                              <a:lnTo>
                                <a:pt x="1" y="23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10" y="1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48" y="18"/>
                              </a:lnTo>
                              <a:lnTo>
                                <a:pt x="51" y="18"/>
                              </a:lnTo>
                              <a:lnTo>
                                <a:pt x="55" y="18"/>
                              </a:lnTo>
                              <a:lnTo>
                                <a:pt x="86" y="0"/>
                              </a:lnTo>
                              <a:lnTo>
                                <a:pt x="90" y="0"/>
                              </a:lnTo>
                              <a:lnTo>
                                <a:pt x="91" y="1"/>
                              </a:lnTo>
                              <a:lnTo>
                                <a:pt x="10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Freeform 835"/>
                      <wps:cNvSpPr>
                        <a:spLocks noChangeAspect="1"/>
                      </wps:cNvSpPr>
                      <wps:spPr bwMode="auto">
                        <a:xfrm>
                          <a:off x="3675" y="3228"/>
                          <a:ext cx="64" cy="97"/>
                        </a:xfrm>
                        <a:custGeom>
                          <a:avLst/>
                          <a:gdLst>
                            <a:gd name="T0" fmla="*/ 142 w 164"/>
                            <a:gd name="T1" fmla="*/ 50 h 252"/>
                            <a:gd name="T2" fmla="*/ 137 w 164"/>
                            <a:gd name="T3" fmla="*/ 50 h 252"/>
                            <a:gd name="T4" fmla="*/ 105 w 164"/>
                            <a:gd name="T5" fmla="*/ 39 h 252"/>
                            <a:gd name="T6" fmla="*/ 84 w 164"/>
                            <a:gd name="T7" fmla="*/ 45 h 252"/>
                            <a:gd name="T8" fmla="*/ 69 w 164"/>
                            <a:gd name="T9" fmla="*/ 60 h 252"/>
                            <a:gd name="T10" fmla="*/ 59 w 164"/>
                            <a:gd name="T11" fmla="*/ 85 h 252"/>
                            <a:gd name="T12" fmla="*/ 57 w 164"/>
                            <a:gd name="T13" fmla="*/ 122 h 252"/>
                            <a:gd name="T14" fmla="*/ 59 w 164"/>
                            <a:gd name="T15" fmla="*/ 162 h 252"/>
                            <a:gd name="T16" fmla="*/ 65 w 164"/>
                            <a:gd name="T17" fmla="*/ 187 h 252"/>
                            <a:gd name="T18" fmla="*/ 74 w 164"/>
                            <a:gd name="T19" fmla="*/ 198 h 252"/>
                            <a:gd name="T20" fmla="*/ 82 w 164"/>
                            <a:gd name="T21" fmla="*/ 205 h 252"/>
                            <a:gd name="T22" fmla="*/ 107 w 164"/>
                            <a:gd name="T23" fmla="*/ 210 h 252"/>
                            <a:gd name="T24" fmla="*/ 124 w 164"/>
                            <a:gd name="T25" fmla="*/ 208 h 252"/>
                            <a:gd name="T26" fmla="*/ 140 w 164"/>
                            <a:gd name="T27" fmla="*/ 198 h 252"/>
                            <a:gd name="T28" fmla="*/ 145 w 164"/>
                            <a:gd name="T29" fmla="*/ 195 h 252"/>
                            <a:gd name="T30" fmla="*/ 164 w 164"/>
                            <a:gd name="T31" fmla="*/ 228 h 252"/>
                            <a:gd name="T32" fmla="*/ 157 w 164"/>
                            <a:gd name="T33" fmla="*/ 233 h 252"/>
                            <a:gd name="T34" fmla="*/ 134 w 164"/>
                            <a:gd name="T35" fmla="*/ 245 h 252"/>
                            <a:gd name="T36" fmla="*/ 114 w 164"/>
                            <a:gd name="T37" fmla="*/ 250 h 252"/>
                            <a:gd name="T38" fmla="*/ 92 w 164"/>
                            <a:gd name="T39" fmla="*/ 252 h 252"/>
                            <a:gd name="T40" fmla="*/ 70 w 164"/>
                            <a:gd name="T41" fmla="*/ 247 h 252"/>
                            <a:gd name="T42" fmla="*/ 52 w 164"/>
                            <a:gd name="T43" fmla="*/ 238 h 252"/>
                            <a:gd name="T44" fmla="*/ 35 w 164"/>
                            <a:gd name="T45" fmla="*/ 227 h 252"/>
                            <a:gd name="T46" fmla="*/ 22 w 164"/>
                            <a:gd name="T47" fmla="*/ 210 h 252"/>
                            <a:gd name="T48" fmla="*/ 12 w 164"/>
                            <a:gd name="T49" fmla="*/ 190 h 252"/>
                            <a:gd name="T50" fmla="*/ 5 w 164"/>
                            <a:gd name="T51" fmla="*/ 168 h 252"/>
                            <a:gd name="T52" fmla="*/ 2 w 164"/>
                            <a:gd name="T53" fmla="*/ 145 h 252"/>
                            <a:gd name="T54" fmla="*/ 2 w 164"/>
                            <a:gd name="T55" fmla="*/ 110 h 252"/>
                            <a:gd name="T56" fmla="*/ 9 w 164"/>
                            <a:gd name="T57" fmla="*/ 74 h 252"/>
                            <a:gd name="T58" fmla="*/ 22 w 164"/>
                            <a:gd name="T59" fmla="*/ 44 h 252"/>
                            <a:gd name="T60" fmla="*/ 42 w 164"/>
                            <a:gd name="T61" fmla="*/ 24 h 252"/>
                            <a:gd name="T62" fmla="*/ 65 w 164"/>
                            <a:gd name="T63" fmla="*/ 9 h 252"/>
                            <a:gd name="T64" fmla="*/ 90 w 164"/>
                            <a:gd name="T65" fmla="*/ 2 h 252"/>
                            <a:gd name="T66" fmla="*/ 120 w 164"/>
                            <a:gd name="T67" fmla="*/ 2 h 252"/>
                            <a:gd name="T68" fmla="*/ 150 w 164"/>
                            <a:gd name="T69" fmla="*/ 1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4" h="252">
                              <a:moveTo>
                                <a:pt x="160" y="20"/>
                              </a:moveTo>
                              <a:lnTo>
                                <a:pt x="142" y="50"/>
                              </a:lnTo>
                              <a:lnTo>
                                <a:pt x="140" y="52"/>
                              </a:lnTo>
                              <a:lnTo>
                                <a:pt x="137" y="50"/>
                              </a:lnTo>
                              <a:lnTo>
                                <a:pt x="125" y="45"/>
                              </a:lnTo>
                              <a:lnTo>
                                <a:pt x="105" y="39"/>
                              </a:lnTo>
                              <a:lnTo>
                                <a:pt x="94" y="40"/>
                              </a:lnTo>
                              <a:lnTo>
                                <a:pt x="84" y="45"/>
                              </a:lnTo>
                              <a:lnTo>
                                <a:pt x="75" y="52"/>
                              </a:lnTo>
                              <a:lnTo>
                                <a:pt x="69" y="60"/>
                              </a:lnTo>
                              <a:lnTo>
                                <a:pt x="64" y="72"/>
                              </a:lnTo>
                              <a:lnTo>
                                <a:pt x="59" y="85"/>
                              </a:lnTo>
                              <a:lnTo>
                                <a:pt x="57" y="102"/>
                              </a:lnTo>
                              <a:lnTo>
                                <a:pt x="57" y="122"/>
                              </a:lnTo>
                              <a:lnTo>
                                <a:pt x="57" y="145"/>
                              </a:lnTo>
                              <a:lnTo>
                                <a:pt x="59" y="162"/>
                              </a:lnTo>
                              <a:lnTo>
                                <a:pt x="62" y="175"/>
                              </a:lnTo>
                              <a:lnTo>
                                <a:pt x="65" y="187"/>
                              </a:lnTo>
                              <a:lnTo>
                                <a:pt x="69" y="193"/>
                              </a:lnTo>
                              <a:lnTo>
                                <a:pt x="74" y="198"/>
                              </a:lnTo>
                              <a:lnTo>
                                <a:pt x="77" y="202"/>
                              </a:lnTo>
                              <a:lnTo>
                                <a:pt x="82" y="205"/>
                              </a:lnTo>
                              <a:lnTo>
                                <a:pt x="94" y="210"/>
                              </a:lnTo>
                              <a:lnTo>
                                <a:pt x="107" y="210"/>
                              </a:lnTo>
                              <a:lnTo>
                                <a:pt x="115" y="210"/>
                              </a:lnTo>
                              <a:lnTo>
                                <a:pt x="124" y="208"/>
                              </a:lnTo>
                              <a:lnTo>
                                <a:pt x="132" y="205"/>
                              </a:lnTo>
                              <a:lnTo>
                                <a:pt x="140" y="198"/>
                              </a:lnTo>
                              <a:lnTo>
                                <a:pt x="142" y="197"/>
                              </a:lnTo>
                              <a:lnTo>
                                <a:pt x="145" y="195"/>
                              </a:lnTo>
                              <a:lnTo>
                                <a:pt x="164" y="225"/>
                              </a:lnTo>
                              <a:lnTo>
                                <a:pt x="164" y="228"/>
                              </a:lnTo>
                              <a:lnTo>
                                <a:pt x="162" y="230"/>
                              </a:lnTo>
                              <a:lnTo>
                                <a:pt x="157" y="233"/>
                              </a:lnTo>
                              <a:lnTo>
                                <a:pt x="142" y="242"/>
                              </a:lnTo>
                              <a:lnTo>
                                <a:pt x="134" y="245"/>
                              </a:lnTo>
                              <a:lnTo>
                                <a:pt x="124" y="248"/>
                              </a:lnTo>
                              <a:lnTo>
                                <a:pt x="114" y="250"/>
                              </a:lnTo>
                              <a:lnTo>
                                <a:pt x="104" y="252"/>
                              </a:lnTo>
                              <a:lnTo>
                                <a:pt x="92" y="252"/>
                              </a:lnTo>
                              <a:lnTo>
                                <a:pt x="80" y="250"/>
                              </a:lnTo>
                              <a:lnTo>
                                <a:pt x="70" y="247"/>
                              </a:lnTo>
                              <a:lnTo>
                                <a:pt x="60" y="243"/>
                              </a:lnTo>
                              <a:lnTo>
                                <a:pt x="52" y="238"/>
                              </a:lnTo>
                              <a:lnTo>
                                <a:pt x="44" y="233"/>
                              </a:lnTo>
                              <a:lnTo>
                                <a:pt x="35" y="227"/>
                              </a:lnTo>
                              <a:lnTo>
                                <a:pt x="29" y="218"/>
                              </a:lnTo>
                              <a:lnTo>
                                <a:pt x="22" y="210"/>
                              </a:lnTo>
                              <a:lnTo>
                                <a:pt x="15" y="200"/>
                              </a:lnTo>
                              <a:lnTo>
                                <a:pt x="12" y="190"/>
                              </a:lnTo>
                              <a:lnTo>
                                <a:pt x="7" y="180"/>
                              </a:lnTo>
                              <a:lnTo>
                                <a:pt x="5" y="168"/>
                              </a:lnTo>
                              <a:lnTo>
                                <a:pt x="2" y="157"/>
                              </a:lnTo>
                              <a:lnTo>
                                <a:pt x="2" y="145"/>
                              </a:lnTo>
                              <a:lnTo>
                                <a:pt x="0" y="132"/>
                              </a:lnTo>
                              <a:lnTo>
                                <a:pt x="2" y="110"/>
                              </a:lnTo>
                              <a:lnTo>
                                <a:pt x="4" y="90"/>
                              </a:lnTo>
                              <a:lnTo>
                                <a:pt x="9" y="74"/>
                              </a:lnTo>
                              <a:lnTo>
                                <a:pt x="15" y="57"/>
                              </a:lnTo>
                              <a:lnTo>
                                <a:pt x="22" y="44"/>
                              </a:lnTo>
                              <a:lnTo>
                                <a:pt x="32" y="34"/>
                              </a:lnTo>
                              <a:lnTo>
                                <a:pt x="42" y="24"/>
                              </a:lnTo>
                              <a:lnTo>
                                <a:pt x="52" y="15"/>
                              </a:lnTo>
                              <a:lnTo>
                                <a:pt x="65" y="9"/>
                              </a:lnTo>
                              <a:lnTo>
                                <a:pt x="77" y="4"/>
                              </a:lnTo>
                              <a:lnTo>
                                <a:pt x="90" y="2"/>
                              </a:lnTo>
                              <a:lnTo>
                                <a:pt x="104" y="0"/>
                              </a:lnTo>
                              <a:lnTo>
                                <a:pt x="120" y="2"/>
                              </a:lnTo>
                              <a:lnTo>
                                <a:pt x="135" y="5"/>
                              </a:lnTo>
                              <a:lnTo>
                                <a:pt x="150" y="12"/>
                              </a:lnTo>
                              <a:lnTo>
                                <a:pt x="1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836"/>
                      <wps:cNvSpPr>
                        <a:spLocks noChangeAspect="1"/>
                      </wps:cNvSpPr>
                      <wps:spPr bwMode="auto">
                        <a:xfrm>
                          <a:off x="3758" y="3230"/>
                          <a:ext cx="51" cy="93"/>
                        </a:xfrm>
                        <a:custGeom>
                          <a:avLst/>
                          <a:gdLst>
                            <a:gd name="T0" fmla="*/ 0 w 132"/>
                            <a:gd name="T1" fmla="*/ 5 h 242"/>
                            <a:gd name="T2" fmla="*/ 2 w 132"/>
                            <a:gd name="T3" fmla="*/ 2 h 242"/>
                            <a:gd name="T4" fmla="*/ 4 w 132"/>
                            <a:gd name="T5" fmla="*/ 0 h 242"/>
                            <a:gd name="T6" fmla="*/ 125 w 132"/>
                            <a:gd name="T7" fmla="*/ 0 h 242"/>
                            <a:gd name="T8" fmla="*/ 129 w 132"/>
                            <a:gd name="T9" fmla="*/ 2 h 242"/>
                            <a:gd name="T10" fmla="*/ 129 w 132"/>
                            <a:gd name="T11" fmla="*/ 5 h 242"/>
                            <a:gd name="T12" fmla="*/ 125 w 132"/>
                            <a:gd name="T13" fmla="*/ 37 h 242"/>
                            <a:gd name="T14" fmla="*/ 124 w 132"/>
                            <a:gd name="T15" fmla="*/ 40 h 242"/>
                            <a:gd name="T16" fmla="*/ 120 w 132"/>
                            <a:gd name="T17" fmla="*/ 42 h 242"/>
                            <a:gd name="T18" fmla="*/ 50 w 132"/>
                            <a:gd name="T19" fmla="*/ 42 h 242"/>
                            <a:gd name="T20" fmla="*/ 49 w 132"/>
                            <a:gd name="T21" fmla="*/ 42 h 242"/>
                            <a:gd name="T22" fmla="*/ 47 w 132"/>
                            <a:gd name="T23" fmla="*/ 45 h 242"/>
                            <a:gd name="T24" fmla="*/ 47 w 132"/>
                            <a:gd name="T25" fmla="*/ 92 h 242"/>
                            <a:gd name="T26" fmla="*/ 49 w 132"/>
                            <a:gd name="T27" fmla="*/ 95 h 242"/>
                            <a:gd name="T28" fmla="*/ 50 w 132"/>
                            <a:gd name="T29" fmla="*/ 97 h 242"/>
                            <a:gd name="T30" fmla="*/ 107 w 132"/>
                            <a:gd name="T31" fmla="*/ 97 h 242"/>
                            <a:gd name="T32" fmla="*/ 110 w 132"/>
                            <a:gd name="T33" fmla="*/ 97 h 242"/>
                            <a:gd name="T34" fmla="*/ 112 w 132"/>
                            <a:gd name="T35" fmla="*/ 100 h 242"/>
                            <a:gd name="T36" fmla="*/ 112 w 132"/>
                            <a:gd name="T37" fmla="*/ 132 h 242"/>
                            <a:gd name="T38" fmla="*/ 110 w 132"/>
                            <a:gd name="T39" fmla="*/ 135 h 242"/>
                            <a:gd name="T40" fmla="*/ 107 w 132"/>
                            <a:gd name="T41" fmla="*/ 135 h 242"/>
                            <a:gd name="T42" fmla="*/ 52 w 132"/>
                            <a:gd name="T43" fmla="*/ 135 h 242"/>
                            <a:gd name="T44" fmla="*/ 49 w 132"/>
                            <a:gd name="T45" fmla="*/ 137 h 242"/>
                            <a:gd name="T46" fmla="*/ 49 w 132"/>
                            <a:gd name="T47" fmla="*/ 140 h 242"/>
                            <a:gd name="T48" fmla="*/ 49 w 132"/>
                            <a:gd name="T49" fmla="*/ 197 h 242"/>
                            <a:gd name="T50" fmla="*/ 49 w 132"/>
                            <a:gd name="T51" fmla="*/ 198 h 242"/>
                            <a:gd name="T52" fmla="*/ 52 w 132"/>
                            <a:gd name="T53" fmla="*/ 200 h 242"/>
                            <a:gd name="T54" fmla="*/ 129 w 132"/>
                            <a:gd name="T55" fmla="*/ 200 h 242"/>
                            <a:gd name="T56" fmla="*/ 132 w 132"/>
                            <a:gd name="T57" fmla="*/ 202 h 242"/>
                            <a:gd name="T58" fmla="*/ 132 w 132"/>
                            <a:gd name="T59" fmla="*/ 203 h 242"/>
                            <a:gd name="T60" fmla="*/ 132 w 132"/>
                            <a:gd name="T61" fmla="*/ 238 h 242"/>
                            <a:gd name="T62" fmla="*/ 132 w 132"/>
                            <a:gd name="T63" fmla="*/ 242 h 242"/>
                            <a:gd name="T64" fmla="*/ 129 w 132"/>
                            <a:gd name="T65" fmla="*/ 242 h 242"/>
                            <a:gd name="T66" fmla="*/ 4 w 132"/>
                            <a:gd name="T67" fmla="*/ 242 h 242"/>
                            <a:gd name="T68" fmla="*/ 2 w 132"/>
                            <a:gd name="T69" fmla="*/ 242 h 242"/>
                            <a:gd name="T70" fmla="*/ 0 w 132"/>
                            <a:gd name="T71" fmla="*/ 238 h 242"/>
                            <a:gd name="T72" fmla="*/ 0 w 132"/>
                            <a:gd name="T73" fmla="*/ 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" h="242">
                              <a:moveTo>
                                <a:pt x="0" y="5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125" y="0"/>
                              </a:lnTo>
                              <a:lnTo>
                                <a:pt x="129" y="2"/>
                              </a:lnTo>
                              <a:lnTo>
                                <a:pt x="129" y="5"/>
                              </a:lnTo>
                              <a:lnTo>
                                <a:pt x="125" y="37"/>
                              </a:lnTo>
                              <a:lnTo>
                                <a:pt x="124" y="40"/>
                              </a:lnTo>
                              <a:lnTo>
                                <a:pt x="120" y="42"/>
                              </a:lnTo>
                              <a:lnTo>
                                <a:pt x="50" y="42"/>
                              </a:lnTo>
                              <a:lnTo>
                                <a:pt x="49" y="42"/>
                              </a:lnTo>
                              <a:lnTo>
                                <a:pt x="47" y="45"/>
                              </a:lnTo>
                              <a:lnTo>
                                <a:pt x="47" y="92"/>
                              </a:lnTo>
                              <a:lnTo>
                                <a:pt x="49" y="95"/>
                              </a:lnTo>
                              <a:lnTo>
                                <a:pt x="50" y="97"/>
                              </a:lnTo>
                              <a:lnTo>
                                <a:pt x="107" y="97"/>
                              </a:lnTo>
                              <a:lnTo>
                                <a:pt x="110" y="97"/>
                              </a:lnTo>
                              <a:lnTo>
                                <a:pt x="112" y="100"/>
                              </a:lnTo>
                              <a:lnTo>
                                <a:pt x="112" y="132"/>
                              </a:lnTo>
                              <a:lnTo>
                                <a:pt x="110" y="135"/>
                              </a:lnTo>
                              <a:lnTo>
                                <a:pt x="107" y="135"/>
                              </a:lnTo>
                              <a:lnTo>
                                <a:pt x="52" y="135"/>
                              </a:lnTo>
                              <a:lnTo>
                                <a:pt x="49" y="137"/>
                              </a:lnTo>
                              <a:lnTo>
                                <a:pt x="49" y="140"/>
                              </a:lnTo>
                              <a:lnTo>
                                <a:pt x="49" y="197"/>
                              </a:lnTo>
                              <a:lnTo>
                                <a:pt x="49" y="198"/>
                              </a:lnTo>
                              <a:lnTo>
                                <a:pt x="52" y="200"/>
                              </a:lnTo>
                              <a:lnTo>
                                <a:pt x="129" y="200"/>
                              </a:lnTo>
                              <a:lnTo>
                                <a:pt x="132" y="202"/>
                              </a:lnTo>
                              <a:lnTo>
                                <a:pt x="132" y="203"/>
                              </a:lnTo>
                              <a:lnTo>
                                <a:pt x="132" y="238"/>
                              </a:lnTo>
                              <a:lnTo>
                                <a:pt x="132" y="242"/>
                              </a:lnTo>
                              <a:lnTo>
                                <a:pt x="129" y="242"/>
                              </a:lnTo>
                              <a:lnTo>
                                <a:pt x="4" y="242"/>
                              </a:lnTo>
                              <a:lnTo>
                                <a:pt x="2" y="242"/>
                              </a:lnTo>
                              <a:lnTo>
                                <a:pt x="0" y="238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Freeform 837"/>
                      <wps:cNvSpPr>
                        <a:spLocks noChangeAspect="1"/>
                      </wps:cNvSpPr>
                      <wps:spPr bwMode="auto">
                        <a:xfrm>
                          <a:off x="3824" y="3227"/>
                          <a:ext cx="65" cy="99"/>
                        </a:xfrm>
                        <a:custGeom>
                          <a:avLst/>
                          <a:gdLst>
                            <a:gd name="T0" fmla="*/ 160 w 169"/>
                            <a:gd name="T1" fmla="*/ 21 h 254"/>
                            <a:gd name="T2" fmla="*/ 162 w 169"/>
                            <a:gd name="T3" fmla="*/ 28 h 254"/>
                            <a:gd name="T4" fmla="*/ 149 w 169"/>
                            <a:gd name="T5" fmla="*/ 51 h 254"/>
                            <a:gd name="T6" fmla="*/ 144 w 169"/>
                            <a:gd name="T7" fmla="*/ 56 h 254"/>
                            <a:gd name="T8" fmla="*/ 135 w 169"/>
                            <a:gd name="T9" fmla="*/ 53 h 254"/>
                            <a:gd name="T10" fmla="*/ 112 w 169"/>
                            <a:gd name="T11" fmla="*/ 43 h 254"/>
                            <a:gd name="T12" fmla="*/ 92 w 169"/>
                            <a:gd name="T13" fmla="*/ 40 h 254"/>
                            <a:gd name="T14" fmla="*/ 79 w 169"/>
                            <a:gd name="T15" fmla="*/ 43 h 254"/>
                            <a:gd name="T16" fmla="*/ 69 w 169"/>
                            <a:gd name="T17" fmla="*/ 48 h 254"/>
                            <a:gd name="T18" fmla="*/ 62 w 169"/>
                            <a:gd name="T19" fmla="*/ 56 h 254"/>
                            <a:gd name="T20" fmla="*/ 59 w 169"/>
                            <a:gd name="T21" fmla="*/ 68 h 254"/>
                            <a:gd name="T22" fmla="*/ 60 w 169"/>
                            <a:gd name="T23" fmla="*/ 76 h 254"/>
                            <a:gd name="T24" fmla="*/ 65 w 169"/>
                            <a:gd name="T25" fmla="*/ 83 h 254"/>
                            <a:gd name="T26" fmla="*/ 85 w 169"/>
                            <a:gd name="T27" fmla="*/ 95 h 254"/>
                            <a:gd name="T28" fmla="*/ 125 w 169"/>
                            <a:gd name="T29" fmla="*/ 106 h 254"/>
                            <a:gd name="T30" fmla="*/ 145 w 169"/>
                            <a:gd name="T31" fmla="*/ 120 h 254"/>
                            <a:gd name="T32" fmla="*/ 160 w 169"/>
                            <a:gd name="T33" fmla="*/ 138 h 254"/>
                            <a:gd name="T34" fmla="*/ 169 w 169"/>
                            <a:gd name="T35" fmla="*/ 159 h 254"/>
                            <a:gd name="T36" fmla="*/ 169 w 169"/>
                            <a:gd name="T37" fmla="*/ 181 h 254"/>
                            <a:gd name="T38" fmla="*/ 165 w 169"/>
                            <a:gd name="T39" fmla="*/ 198 h 254"/>
                            <a:gd name="T40" fmla="*/ 159 w 169"/>
                            <a:gd name="T41" fmla="*/ 213 h 254"/>
                            <a:gd name="T42" fmla="*/ 149 w 169"/>
                            <a:gd name="T43" fmla="*/ 226 h 254"/>
                            <a:gd name="T44" fmla="*/ 137 w 169"/>
                            <a:gd name="T45" fmla="*/ 236 h 254"/>
                            <a:gd name="T46" fmla="*/ 122 w 169"/>
                            <a:gd name="T47" fmla="*/ 244 h 254"/>
                            <a:gd name="T48" fmla="*/ 97 w 169"/>
                            <a:gd name="T49" fmla="*/ 253 h 254"/>
                            <a:gd name="T50" fmla="*/ 59 w 169"/>
                            <a:gd name="T51" fmla="*/ 253 h 254"/>
                            <a:gd name="T52" fmla="*/ 22 w 169"/>
                            <a:gd name="T53" fmla="*/ 243 h 254"/>
                            <a:gd name="T54" fmla="*/ 2 w 169"/>
                            <a:gd name="T55" fmla="*/ 233 h 254"/>
                            <a:gd name="T56" fmla="*/ 2 w 169"/>
                            <a:gd name="T57" fmla="*/ 228 h 254"/>
                            <a:gd name="T58" fmla="*/ 15 w 169"/>
                            <a:gd name="T59" fmla="*/ 198 h 254"/>
                            <a:gd name="T60" fmla="*/ 17 w 169"/>
                            <a:gd name="T61" fmla="*/ 194 h 254"/>
                            <a:gd name="T62" fmla="*/ 22 w 169"/>
                            <a:gd name="T63" fmla="*/ 196 h 254"/>
                            <a:gd name="T64" fmla="*/ 49 w 169"/>
                            <a:gd name="T65" fmla="*/ 209 h 254"/>
                            <a:gd name="T66" fmla="*/ 79 w 169"/>
                            <a:gd name="T67" fmla="*/ 213 h 254"/>
                            <a:gd name="T68" fmla="*/ 95 w 169"/>
                            <a:gd name="T69" fmla="*/ 211 h 254"/>
                            <a:gd name="T70" fmla="*/ 109 w 169"/>
                            <a:gd name="T71" fmla="*/ 204 h 254"/>
                            <a:gd name="T72" fmla="*/ 117 w 169"/>
                            <a:gd name="T73" fmla="*/ 194 h 254"/>
                            <a:gd name="T74" fmla="*/ 119 w 169"/>
                            <a:gd name="T75" fmla="*/ 179 h 254"/>
                            <a:gd name="T76" fmla="*/ 117 w 169"/>
                            <a:gd name="T77" fmla="*/ 169 h 254"/>
                            <a:gd name="T78" fmla="*/ 112 w 169"/>
                            <a:gd name="T79" fmla="*/ 159 h 254"/>
                            <a:gd name="T80" fmla="*/ 102 w 169"/>
                            <a:gd name="T81" fmla="*/ 151 h 254"/>
                            <a:gd name="T82" fmla="*/ 89 w 169"/>
                            <a:gd name="T83" fmla="*/ 146 h 254"/>
                            <a:gd name="T84" fmla="*/ 49 w 169"/>
                            <a:gd name="T85" fmla="*/ 133 h 254"/>
                            <a:gd name="T86" fmla="*/ 27 w 169"/>
                            <a:gd name="T87" fmla="*/ 118 h 254"/>
                            <a:gd name="T88" fmla="*/ 15 w 169"/>
                            <a:gd name="T89" fmla="*/ 100 h 254"/>
                            <a:gd name="T90" fmla="*/ 10 w 169"/>
                            <a:gd name="T91" fmla="*/ 83 h 254"/>
                            <a:gd name="T92" fmla="*/ 12 w 169"/>
                            <a:gd name="T93" fmla="*/ 58 h 254"/>
                            <a:gd name="T94" fmla="*/ 24 w 169"/>
                            <a:gd name="T95" fmla="*/ 31 h 254"/>
                            <a:gd name="T96" fmla="*/ 44 w 169"/>
                            <a:gd name="T97" fmla="*/ 11 h 254"/>
                            <a:gd name="T98" fmla="*/ 74 w 169"/>
                            <a:gd name="T99" fmla="*/ 1 h 254"/>
                            <a:gd name="T100" fmla="*/ 109 w 169"/>
                            <a:gd name="T101" fmla="*/ 1 h 254"/>
                            <a:gd name="T102" fmla="*/ 142 w 169"/>
                            <a:gd name="T103" fmla="*/ 1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9" h="254">
                              <a:moveTo>
                                <a:pt x="157" y="18"/>
                              </a:moveTo>
                              <a:lnTo>
                                <a:pt x="160" y="21"/>
                              </a:lnTo>
                              <a:lnTo>
                                <a:pt x="164" y="25"/>
                              </a:lnTo>
                              <a:lnTo>
                                <a:pt x="162" y="28"/>
                              </a:lnTo>
                              <a:lnTo>
                                <a:pt x="160" y="31"/>
                              </a:lnTo>
                              <a:lnTo>
                                <a:pt x="149" y="51"/>
                              </a:lnTo>
                              <a:lnTo>
                                <a:pt x="147" y="55"/>
                              </a:lnTo>
                              <a:lnTo>
                                <a:pt x="144" y="56"/>
                              </a:lnTo>
                              <a:lnTo>
                                <a:pt x="139" y="56"/>
                              </a:lnTo>
                              <a:lnTo>
                                <a:pt x="135" y="53"/>
                              </a:lnTo>
                              <a:lnTo>
                                <a:pt x="124" y="48"/>
                              </a:lnTo>
                              <a:lnTo>
                                <a:pt x="112" y="43"/>
                              </a:lnTo>
                              <a:lnTo>
                                <a:pt x="102" y="41"/>
                              </a:lnTo>
                              <a:lnTo>
                                <a:pt x="92" y="40"/>
                              </a:lnTo>
                              <a:lnTo>
                                <a:pt x="85" y="41"/>
                              </a:lnTo>
                              <a:lnTo>
                                <a:pt x="79" y="43"/>
                              </a:lnTo>
                              <a:lnTo>
                                <a:pt x="74" y="45"/>
                              </a:lnTo>
                              <a:lnTo>
                                <a:pt x="69" y="48"/>
                              </a:lnTo>
                              <a:lnTo>
                                <a:pt x="64" y="51"/>
                              </a:lnTo>
                              <a:lnTo>
                                <a:pt x="62" y="56"/>
                              </a:lnTo>
                              <a:lnTo>
                                <a:pt x="59" y="61"/>
                              </a:lnTo>
                              <a:lnTo>
                                <a:pt x="59" y="68"/>
                              </a:lnTo>
                              <a:lnTo>
                                <a:pt x="59" y="73"/>
                              </a:lnTo>
                              <a:lnTo>
                                <a:pt x="60" y="76"/>
                              </a:lnTo>
                              <a:lnTo>
                                <a:pt x="62" y="80"/>
                              </a:lnTo>
                              <a:lnTo>
                                <a:pt x="65" y="83"/>
                              </a:lnTo>
                              <a:lnTo>
                                <a:pt x="74" y="90"/>
                              </a:lnTo>
                              <a:lnTo>
                                <a:pt x="85" y="95"/>
                              </a:lnTo>
                              <a:lnTo>
                                <a:pt x="112" y="101"/>
                              </a:lnTo>
                              <a:lnTo>
                                <a:pt x="125" y="106"/>
                              </a:lnTo>
                              <a:lnTo>
                                <a:pt x="137" y="113"/>
                              </a:lnTo>
                              <a:lnTo>
                                <a:pt x="145" y="120"/>
                              </a:lnTo>
                              <a:lnTo>
                                <a:pt x="154" y="128"/>
                              </a:lnTo>
                              <a:lnTo>
                                <a:pt x="160" y="138"/>
                              </a:lnTo>
                              <a:lnTo>
                                <a:pt x="165" y="148"/>
                              </a:lnTo>
                              <a:lnTo>
                                <a:pt x="169" y="159"/>
                              </a:lnTo>
                              <a:lnTo>
                                <a:pt x="169" y="173"/>
                              </a:lnTo>
                              <a:lnTo>
                                <a:pt x="169" y="181"/>
                              </a:lnTo>
                              <a:lnTo>
                                <a:pt x="167" y="189"/>
                              </a:lnTo>
                              <a:lnTo>
                                <a:pt x="165" y="198"/>
                              </a:lnTo>
                              <a:lnTo>
                                <a:pt x="162" y="206"/>
                              </a:lnTo>
                              <a:lnTo>
                                <a:pt x="159" y="213"/>
                              </a:lnTo>
                              <a:lnTo>
                                <a:pt x="154" y="219"/>
                              </a:lnTo>
                              <a:lnTo>
                                <a:pt x="149" y="226"/>
                              </a:lnTo>
                              <a:lnTo>
                                <a:pt x="144" y="231"/>
                              </a:lnTo>
                              <a:lnTo>
                                <a:pt x="137" y="236"/>
                              </a:lnTo>
                              <a:lnTo>
                                <a:pt x="130" y="241"/>
                              </a:lnTo>
                              <a:lnTo>
                                <a:pt x="122" y="244"/>
                              </a:lnTo>
                              <a:lnTo>
                                <a:pt x="114" y="248"/>
                              </a:lnTo>
                              <a:lnTo>
                                <a:pt x="97" y="253"/>
                              </a:lnTo>
                              <a:lnTo>
                                <a:pt x="77" y="254"/>
                              </a:lnTo>
                              <a:lnTo>
                                <a:pt x="59" y="253"/>
                              </a:lnTo>
                              <a:lnTo>
                                <a:pt x="39" y="248"/>
                              </a:lnTo>
                              <a:lnTo>
                                <a:pt x="22" y="243"/>
                              </a:lnTo>
                              <a:lnTo>
                                <a:pt x="4" y="234"/>
                              </a:lnTo>
                              <a:lnTo>
                                <a:pt x="2" y="233"/>
                              </a:lnTo>
                              <a:lnTo>
                                <a:pt x="0" y="231"/>
                              </a:lnTo>
                              <a:lnTo>
                                <a:pt x="2" y="228"/>
                              </a:lnTo>
                              <a:lnTo>
                                <a:pt x="2" y="226"/>
                              </a:lnTo>
                              <a:lnTo>
                                <a:pt x="15" y="198"/>
                              </a:lnTo>
                              <a:lnTo>
                                <a:pt x="17" y="194"/>
                              </a:lnTo>
                              <a:lnTo>
                                <a:pt x="19" y="194"/>
                              </a:lnTo>
                              <a:lnTo>
                                <a:pt x="22" y="196"/>
                              </a:lnTo>
                              <a:lnTo>
                                <a:pt x="35" y="203"/>
                              </a:lnTo>
                              <a:lnTo>
                                <a:pt x="49" y="209"/>
                              </a:lnTo>
                              <a:lnTo>
                                <a:pt x="64" y="213"/>
                              </a:lnTo>
                              <a:lnTo>
                                <a:pt x="79" y="213"/>
                              </a:lnTo>
                              <a:lnTo>
                                <a:pt x="87" y="213"/>
                              </a:lnTo>
                              <a:lnTo>
                                <a:pt x="95" y="211"/>
                              </a:lnTo>
                              <a:lnTo>
                                <a:pt x="102" y="208"/>
                              </a:lnTo>
                              <a:lnTo>
                                <a:pt x="109" y="204"/>
                              </a:lnTo>
                              <a:lnTo>
                                <a:pt x="114" y="199"/>
                              </a:lnTo>
                              <a:lnTo>
                                <a:pt x="117" y="194"/>
                              </a:lnTo>
                              <a:lnTo>
                                <a:pt x="119" y="188"/>
                              </a:lnTo>
                              <a:lnTo>
                                <a:pt x="119" y="179"/>
                              </a:lnTo>
                              <a:lnTo>
                                <a:pt x="119" y="174"/>
                              </a:lnTo>
                              <a:lnTo>
                                <a:pt x="117" y="169"/>
                              </a:lnTo>
                              <a:lnTo>
                                <a:pt x="115" y="164"/>
                              </a:lnTo>
                              <a:lnTo>
                                <a:pt x="112" y="159"/>
                              </a:lnTo>
                              <a:lnTo>
                                <a:pt x="107" y="154"/>
                              </a:lnTo>
                              <a:lnTo>
                                <a:pt x="102" y="151"/>
                              </a:lnTo>
                              <a:lnTo>
                                <a:pt x="95" y="148"/>
                              </a:lnTo>
                              <a:lnTo>
                                <a:pt x="89" y="146"/>
                              </a:lnTo>
                              <a:lnTo>
                                <a:pt x="64" y="138"/>
                              </a:lnTo>
                              <a:lnTo>
                                <a:pt x="49" y="133"/>
                              </a:lnTo>
                              <a:lnTo>
                                <a:pt x="35" y="126"/>
                              </a:lnTo>
                              <a:lnTo>
                                <a:pt x="27" y="118"/>
                              </a:lnTo>
                              <a:lnTo>
                                <a:pt x="19" y="108"/>
                              </a:lnTo>
                              <a:lnTo>
                                <a:pt x="15" y="100"/>
                              </a:lnTo>
                              <a:lnTo>
                                <a:pt x="12" y="93"/>
                              </a:lnTo>
                              <a:lnTo>
                                <a:pt x="10" y="83"/>
                              </a:lnTo>
                              <a:lnTo>
                                <a:pt x="10" y="75"/>
                              </a:lnTo>
                              <a:lnTo>
                                <a:pt x="12" y="58"/>
                              </a:lnTo>
                              <a:lnTo>
                                <a:pt x="15" y="45"/>
                              </a:lnTo>
                              <a:lnTo>
                                <a:pt x="24" y="31"/>
                              </a:lnTo>
                              <a:lnTo>
                                <a:pt x="32" y="20"/>
                              </a:lnTo>
                              <a:lnTo>
                                <a:pt x="44" y="11"/>
                              </a:lnTo>
                              <a:lnTo>
                                <a:pt x="57" y="5"/>
                              </a:lnTo>
                              <a:lnTo>
                                <a:pt x="74" y="1"/>
                              </a:lnTo>
                              <a:lnTo>
                                <a:pt x="90" y="0"/>
                              </a:lnTo>
                              <a:lnTo>
                                <a:pt x="109" y="1"/>
                              </a:lnTo>
                              <a:lnTo>
                                <a:pt x="125" y="5"/>
                              </a:lnTo>
                              <a:lnTo>
                                <a:pt x="142" y="10"/>
                              </a:lnTo>
                              <a:lnTo>
                                <a:pt x="157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838"/>
                      <wps:cNvSpPr>
                        <a:spLocks noChangeAspect="1"/>
                      </wps:cNvSpPr>
                      <wps:spPr bwMode="auto">
                        <a:xfrm>
                          <a:off x="3910" y="3230"/>
                          <a:ext cx="67" cy="93"/>
                        </a:xfrm>
                        <a:custGeom>
                          <a:avLst/>
                          <a:gdLst>
                            <a:gd name="T0" fmla="*/ 0 w 174"/>
                            <a:gd name="T1" fmla="*/ 5 h 242"/>
                            <a:gd name="T2" fmla="*/ 2 w 174"/>
                            <a:gd name="T3" fmla="*/ 2 h 242"/>
                            <a:gd name="T4" fmla="*/ 4 w 174"/>
                            <a:gd name="T5" fmla="*/ 0 h 242"/>
                            <a:gd name="T6" fmla="*/ 45 w 174"/>
                            <a:gd name="T7" fmla="*/ 0 h 242"/>
                            <a:gd name="T8" fmla="*/ 47 w 174"/>
                            <a:gd name="T9" fmla="*/ 2 h 242"/>
                            <a:gd name="T10" fmla="*/ 49 w 174"/>
                            <a:gd name="T11" fmla="*/ 5 h 242"/>
                            <a:gd name="T12" fmla="*/ 49 w 174"/>
                            <a:gd name="T13" fmla="*/ 107 h 242"/>
                            <a:gd name="T14" fmla="*/ 49 w 174"/>
                            <a:gd name="T15" fmla="*/ 109 h 242"/>
                            <a:gd name="T16" fmla="*/ 50 w 174"/>
                            <a:gd name="T17" fmla="*/ 107 h 242"/>
                            <a:gd name="T18" fmla="*/ 110 w 174"/>
                            <a:gd name="T19" fmla="*/ 4 h 242"/>
                            <a:gd name="T20" fmla="*/ 114 w 174"/>
                            <a:gd name="T21" fmla="*/ 2 h 242"/>
                            <a:gd name="T22" fmla="*/ 115 w 174"/>
                            <a:gd name="T23" fmla="*/ 0 h 242"/>
                            <a:gd name="T24" fmla="*/ 164 w 174"/>
                            <a:gd name="T25" fmla="*/ 0 h 242"/>
                            <a:gd name="T26" fmla="*/ 165 w 174"/>
                            <a:gd name="T27" fmla="*/ 2 h 242"/>
                            <a:gd name="T28" fmla="*/ 165 w 174"/>
                            <a:gd name="T29" fmla="*/ 4 h 242"/>
                            <a:gd name="T30" fmla="*/ 99 w 174"/>
                            <a:gd name="T31" fmla="*/ 110 h 242"/>
                            <a:gd name="T32" fmla="*/ 97 w 174"/>
                            <a:gd name="T33" fmla="*/ 114 h 242"/>
                            <a:gd name="T34" fmla="*/ 99 w 174"/>
                            <a:gd name="T35" fmla="*/ 115 h 242"/>
                            <a:gd name="T36" fmla="*/ 174 w 174"/>
                            <a:gd name="T37" fmla="*/ 238 h 242"/>
                            <a:gd name="T38" fmla="*/ 174 w 174"/>
                            <a:gd name="T39" fmla="*/ 242 h 242"/>
                            <a:gd name="T40" fmla="*/ 172 w 174"/>
                            <a:gd name="T41" fmla="*/ 242 h 242"/>
                            <a:gd name="T42" fmla="*/ 120 w 174"/>
                            <a:gd name="T43" fmla="*/ 242 h 242"/>
                            <a:gd name="T44" fmla="*/ 117 w 174"/>
                            <a:gd name="T45" fmla="*/ 242 h 242"/>
                            <a:gd name="T46" fmla="*/ 115 w 174"/>
                            <a:gd name="T47" fmla="*/ 238 h 242"/>
                            <a:gd name="T48" fmla="*/ 50 w 174"/>
                            <a:gd name="T49" fmla="*/ 120 h 242"/>
                            <a:gd name="T50" fmla="*/ 49 w 174"/>
                            <a:gd name="T51" fmla="*/ 119 h 242"/>
                            <a:gd name="T52" fmla="*/ 49 w 174"/>
                            <a:gd name="T53" fmla="*/ 120 h 242"/>
                            <a:gd name="T54" fmla="*/ 49 w 174"/>
                            <a:gd name="T55" fmla="*/ 238 h 242"/>
                            <a:gd name="T56" fmla="*/ 47 w 174"/>
                            <a:gd name="T57" fmla="*/ 242 h 242"/>
                            <a:gd name="T58" fmla="*/ 45 w 174"/>
                            <a:gd name="T59" fmla="*/ 242 h 242"/>
                            <a:gd name="T60" fmla="*/ 4 w 174"/>
                            <a:gd name="T61" fmla="*/ 242 h 242"/>
                            <a:gd name="T62" fmla="*/ 2 w 174"/>
                            <a:gd name="T63" fmla="*/ 242 h 242"/>
                            <a:gd name="T64" fmla="*/ 0 w 174"/>
                            <a:gd name="T65" fmla="*/ 238 h 242"/>
                            <a:gd name="T66" fmla="*/ 0 w 174"/>
                            <a:gd name="T67" fmla="*/ 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74" h="242">
                              <a:moveTo>
                                <a:pt x="0" y="5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45" y="0"/>
                              </a:lnTo>
                              <a:lnTo>
                                <a:pt x="47" y="2"/>
                              </a:lnTo>
                              <a:lnTo>
                                <a:pt x="49" y="5"/>
                              </a:lnTo>
                              <a:lnTo>
                                <a:pt x="49" y="107"/>
                              </a:lnTo>
                              <a:lnTo>
                                <a:pt x="49" y="109"/>
                              </a:lnTo>
                              <a:lnTo>
                                <a:pt x="50" y="107"/>
                              </a:lnTo>
                              <a:lnTo>
                                <a:pt x="110" y="4"/>
                              </a:lnTo>
                              <a:lnTo>
                                <a:pt x="114" y="2"/>
                              </a:lnTo>
                              <a:lnTo>
                                <a:pt x="115" y="0"/>
                              </a:lnTo>
                              <a:lnTo>
                                <a:pt x="164" y="0"/>
                              </a:lnTo>
                              <a:lnTo>
                                <a:pt x="165" y="2"/>
                              </a:lnTo>
                              <a:lnTo>
                                <a:pt x="165" y="4"/>
                              </a:lnTo>
                              <a:lnTo>
                                <a:pt x="99" y="110"/>
                              </a:lnTo>
                              <a:lnTo>
                                <a:pt x="97" y="114"/>
                              </a:lnTo>
                              <a:lnTo>
                                <a:pt x="99" y="115"/>
                              </a:lnTo>
                              <a:lnTo>
                                <a:pt x="174" y="238"/>
                              </a:lnTo>
                              <a:lnTo>
                                <a:pt x="174" y="242"/>
                              </a:lnTo>
                              <a:lnTo>
                                <a:pt x="172" y="242"/>
                              </a:lnTo>
                              <a:lnTo>
                                <a:pt x="120" y="242"/>
                              </a:lnTo>
                              <a:lnTo>
                                <a:pt x="117" y="242"/>
                              </a:lnTo>
                              <a:lnTo>
                                <a:pt x="115" y="238"/>
                              </a:lnTo>
                              <a:lnTo>
                                <a:pt x="50" y="120"/>
                              </a:lnTo>
                              <a:lnTo>
                                <a:pt x="49" y="119"/>
                              </a:lnTo>
                              <a:lnTo>
                                <a:pt x="49" y="120"/>
                              </a:lnTo>
                              <a:lnTo>
                                <a:pt x="49" y="238"/>
                              </a:lnTo>
                              <a:lnTo>
                                <a:pt x="47" y="242"/>
                              </a:lnTo>
                              <a:lnTo>
                                <a:pt x="45" y="242"/>
                              </a:lnTo>
                              <a:lnTo>
                                <a:pt x="4" y="242"/>
                              </a:lnTo>
                              <a:lnTo>
                                <a:pt x="2" y="242"/>
                              </a:lnTo>
                              <a:lnTo>
                                <a:pt x="0" y="238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839"/>
                      <wps:cNvSpPr>
                        <a:spLocks noChangeAspect="1" noEditPoints="1"/>
                      </wps:cNvSpPr>
                      <wps:spPr bwMode="auto">
                        <a:xfrm>
                          <a:off x="3997" y="3200"/>
                          <a:ext cx="51" cy="123"/>
                        </a:xfrm>
                        <a:custGeom>
                          <a:avLst/>
                          <a:gdLst>
                            <a:gd name="T0" fmla="*/ 0 w 131"/>
                            <a:gd name="T1" fmla="*/ 83 h 320"/>
                            <a:gd name="T2" fmla="*/ 1 w 131"/>
                            <a:gd name="T3" fmla="*/ 80 h 320"/>
                            <a:gd name="T4" fmla="*/ 3 w 131"/>
                            <a:gd name="T5" fmla="*/ 78 h 320"/>
                            <a:gd name="T6" fmla="*/ 125 w 131"/>
                            <a:gd name="T7" fmla="*/ 78 h 320"/>
                            <a:gd name="T8" fmla="*/ 128 w 131"/>
                            <a:gd name="T9" fmla="*/ 80 h 320"/>
                            <a:gd name="T10" fmla="*/ 128 w 131"/>
                            <a:gd name="T11" fmla="*/ 83 h 320"/>
                            <a:gd name="T12" fmla="*/ 123 w 131"/>
                            <a:gd name="T13" fmla="*/ 115 h 320"/>
                            <a:gd name="T14" fmla="*/ 123 w 131"/>
                            <a:gd name="T15" fmla="*/ 117 h 320"/>
                            <a:gd name="T16" fmla="*/ 120 w 131"/>
                            <a:gd name="T17" fmla="*/ 118 h 320"/>
                            <a:gd name="T18" fmla="*/ 50 w 131"/>
                            <a:gd name="T19" fmla="*/ 118 h 320"/>
                            <a:gd name="T20" fmla="*/ 48 w 131"/>
                            <a:gd name="T21" fmla="*/ 120 h 320"/>
                            <a:gd name="T22" fmla="*/ 46 w 131"/>
                            <a:gd name="T23" fmla="*/ 122 h 320"/>
                            <a:gd name="T24" fmla="*/ 46 w 131"/>
                            <a:gd name="T25" fmla="*/ 170 h 320"/>
                            <a:gd name="T26" fmla="*/ 48 w 131"/>
                            <a:gd name="T27" fmla="*/ 173 h 320"/>
                            <a:gd name="T28" fmla="*/ 50 w 131"/>
                            <a:gd name="T29" fmla="*/ 175 h 320"/>
                            <a:gd name="T30" fmla="*/ 106 w 131"/>
                            <a:gd name="T31" fmla="*/ 175 h 320"/>
                            <a:gd name="T32" fmla="*/ 110 w 131"/>
                            <a:gd name="T33" fmla="*/ 175 h 320"/>
                            <a:gd name="T34" fmla="*/ 111 w 131"/>
                            <a:gd name="T35" fmla="*/ 178 h 320"/>
                            <a:gd name="T36" fmla="*/ 111 w 131"/>
                            <a:gd name="T37" fmla="*/ 210 h 320"/>
                            <a:gd name="T38" fmla="*/ 110 w 131"/>
                            <a:gd name="T39" fmla="*/ 213 h 320"/>
                            <a:gd name="T40" fmla="*/ 106 w 131"/>
                            <a:gd name="T41" fmla="*/ 213 h 320"/>
                            <a:gd name="T42" fmla="*/ 51 w 131"/>
                            <a:gd name="T43" fmla="*/ 213 h 320"/>
                            <a:gd name="T44" fmla="*/ 48 w 131"/>
                            <a:gd name="T45" fmla="*/ 215 h 320"/>
                            <a:gd name="T46" fmla="*/ 48 w 131"/>
                            <a:gd name="T47" fmla="*/ 218 h 320"/>
                            <a:gd name="T48" fmla="*/ 48 w 131"/>
                            <a:gd name="T49" fmla="*/ 275 h 320"/>
                            <a:gd name="T50" fmla="*/ 48 w 131"/>
                            <a:gd name="T51" fmla="*/ 278 h 320"/>
                            <a:gd name="T52" fmla="*/ 51 w 131"/>
                            <a:gd name="T53" fmla="*/ 278 h 320"/>
                            <a:gd name="T54" fmla="*/ 128 w 131"/>
                            <a:gd name="T55" fmla="*/ 278 h 320"/>
                            <a:gd name="T56" fmla="*/ 131 w 131"/>
                            <a:gd name="T57" fmla="*/ 280 h 320"/>
                            <a:gd name="T58" fmla="*/ 131 w 131"/>
                            <a:gd name="T59" fmla="*/ 283 h 320"/>
                            <a:gd name="T60" fmla="*/ 131 w 131"/>
                            <a:gd name="T61" fmla="*/ 316 h 320"/>
                            <a:gd name="T62" fmla="*/ 131 w 131"/>
                            <a:gd name="T63" fmla="*/ 320 h 320"/>
                            <a:gd name="T64" fmla="*/ 128 w 131"/>
                            <a:gd name="T65" fmla="*/ 320 h 320"/>
                            <a:gd name="T66" fmla="*/ 3 w 131"/>
                            <a:gd name="T67" fmla="*/ 320 h 320"/>
                            <a:gd name="T68" fmla="*/ 1 w 131"/>
                            <a:gd name="T69" fmla="*/ 320 h 320"/>
                            <a:gd name="T70" fmla="*/ 0 w 131"/>
                            <a:gd name="T71" fmla="*/ 316 h 320"/>
                            <a:gd name="T72" fmla="*/ 0 w 131"/>
                            <a:gd name="T73" fmla="*/ 83 h 320"/>
                            <a:gd name="T74" fmla="*/ 88 w 131"/>
                            <a:gd name="T75" fmla="*/ 0 h 320"/>
                            <a:gd name="T76" fmla="*/ 91 w 131"/>
                            <a:gd name="T77" fmla="*/ 0 h 320"/>
                            <a:gd name="T78" fmla="*/ 93 w 131"/>
                            <a:gd name="T79" fmla="*/ 2 h 320"/>
                            <a:gd name="T80" fmla="*/ 108 w 131"/>
                            <a:gd name="T81" fmla="*/ 32 h 320"/>
                            <a:gd name="T82" fmla="*/ 108 w 131"/>
                            <a:gd name="T83" fmla="*/ 35 h 320"/>
                            <a:gd name="T84" fmla="*/ 106 w 131"/>
                            <a:gd name="T85" fmla="*/ 37 h 320"/>
                            <a:gd name="T86" fmla="*/ 41 w 131"/>
                            <a:gd name="T87" fmla="*/ 68 h 320"/>
                            <a:gd name="T88" fmla="*/ 38 w 131"/>
                            <a:gd name="T89" fmla="*/ 68 h 320"/>
                            <a:gd name="T90" fmla="*/ 36 w 131"/>
                            <a:gd name="T91" fmla="*/ 67 h 320"/>
                            <a:gd name="T92" fmla="*/ 26 w 131"/>
                            <a:gd name="T93" fmla="*/ 47 h 320"/>
                            <a:gd name="T94" fmla="*/ 26 w 131"/>
                            <a:gd name="T95" fmla="*/ 45 h 320"/>
                            <a:gd name="T96" fmla="*/ 28 w 131"/>
                            <a:gd name="T97" fmla="*/ 42 h 320"/>
                            <a:gd name="T98" fmla="*/ 88 w 131"/>
                            <a:gd name="T9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31" h="320">
                              <a:moveTo>
                                <a:pt x="0" y="83"/>
                              </a:moveTo>
                              <a:lnTo>
                                <a:pt x="1" y="80"/>
                              </a:lnTo>
                              <a:lnTo>
                                <a:pt x="3" y="78"/>
                              </a:lnTo>
                              <a:lnTo>
                                <a:pt x="125" y="78"/>
                              </a:lnTo>
                              <a:lnTo>
                                <a:pt x="128" y="80"/>
                              </a:lnTo>
                              <a:lnTo>
                                <a:pt x="128" y="83"/>
                              </a:lnTo>
                              <a:lnTo>
                                <a:pt x="123" y="115"/>
                              </a:lnTo>
                              <a:lnTo>
                                <a:pt x="123" y="117"/>
                              </a:lnTo>
                              <a:lnTo>
                                <a:pt x="120" y="118"/>
                              </a:lnTo>
                              <a:lnTo>
                                <a:pt x="50" y="118"/>
                              </a:lnTo>
                              <a:lnTo>
                                <a:pt x="48" y="120"/>
                              </a:lnTo>
                              <a:lnTo>
                                <a:pt x="46" y="122"/>
                              </a:lnTo>
                              <a:lnTo>
                                <a:pt x="46" y="170"/>
                              </a:lnTo>
                              <a:lnTo>
                                <a:pt x="48" y="173"/>
                              </a:lnTo>
                              <a:lnTo>
                                <a:pt x="50" y="175"/>
                              </a:lnTo>
                              <a:lnTo>
                                <a:pt x="106" y="175"/>
                              </a:lnTo>
                              <a:lnTo>
                                <a:pt x="110" y="175"/>
                              </a:lnTo>
                              <a:lnTo>
                                <a:pt x="111" y="178"/>
                              </a:lnTo>
                              <a:lnTo>
                                <a:pt x="111" y="210"/>
                              </a:lnTo>
                              <a:lnTo>
                                <a:pt x="110" y="213"/>
                              </a:lnTo>
                              <a:lnTo>
                                <a:pt x="106" y="213"/>
                              </a:lnTo>
                              <a:lnTo>
                                <a:pt x="51" y="213"/>
                              </a:lnTo>
                              <a:lnTo>
                                <a:pt x="48" y="215"/>
                              </a:lnTo>
                              <a:lnTo>
                                <a:pt x="48" y="218"/>
                              </a:lnTo>
                              <a:lnTo>
                                <a:pt x="48" y="275"/>
                              </a:lnTo>
                              <a:lnTo>
                                <a:pt x="48" y="278"/>
                              </a:lnTo>
                              <a:lnTo>
                                <a:pt x="51" y="278"/>
                              </a:lnTo>
                              <a:lnTo>
                                <a:pt x="128" y="278"/>
                              </a:lnTo>
                              <a:lnTo>
                                <a:pt x="131" y="280"/>
                              </a:lnTo>
                              <a:lnTo>
                                <a:pt x="131" y="283"/>
                              </a:lnTo>
                              <a:lnTo>
                                <a:pt x="131" y="316"/>
                              </a:lnTo>
                              <a:lnTo>
                                <a:pt x="131" y="320"/>
                              </a:lnTo>
                              <a:lnTo>
                                <a:pt x="128" y="320"/>
                              </a:lnTo>
                              <a:lnTo>
                                <a:pt x="3" y="320"/>
                              </a:lnTo>
                              <a:lnTo>
                                <a:pt x="1" y="320"/>
                              </a:lnTo>
                              <a:lnTo>
                                <a:pt x="0" y="316"/>
                              </a:lnTo>
                              <a:lnTo>
                                <a:pt x="0" y="83"/>
                              </a:lnTo>
                              <a:close/>
                              <a:moveTo>
                                <a:pt x="88" y="0"/>
                              </a:moveTo>
                              <a:lnTo>
                                <a:pt x="91" y="0"/>
                              </a:lnTo>
                              <a:lnTo>
                                <a:pt x="93" y="2"/>
                              </a:lnTo>
                              <a:lnTo>
                                <a:pt x="108" y="32"/>
                              </a:lnTo>
                              <a:lnTo>
                                <a:pt x="108" y="35"/>
                              </a:lnTo>
                              <a:lnTo>
                                <a:pt x="106" y="37"/>
                              </a:lnTo>
                              <a:lnTo>
                                <a:pt x="41" y="68"/>
                              </a:lnTo>
                              <a:lnTo>
                                <a:pt x="38" y="68"/>
                              </a:lnTo>
                              <a:lnTo>
                                <a:pt x="36" y="67"/>
                              </a:lnTo>
                              <a:lnTo>
                                <a:pt x="26" y="47"/>
                              </a:lnTo>
                              <a:lnTo>
                                <a:pt x="26" y="45"/>
                              </a:lnTo>
                              <a:lnTo>
                                <a:pt x="28" y="42"/>
                              </a:lnTo>
                              <a:lnTo>
                                <a:pt x="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840"/>
                      <wps:cNvSpPr>
                        <a:spLocks noChangeAspect="1"/>
                      </wps:cNvSpPr>
                      <wps:spPr bwMode="auto">
                        <a:xfrm>
                          <a:off x="4193" y="3230"/>
                          <a:ext cx="77" cy="94"/>
                        </a:xfrm>
                        <a:custGeom>
                          <a:avLst/>
                          <a:gdLst>
                            <a:gd name="T0" fmla="*/ 0 w 200"/>
                            <a:gd name="T1" fmla="*/ 4 h 243"/>
                            <a:gd name="T2" fmla="*/ 2 w 200"/>
                            <a:gd name="T3" fmla="*/ 2 h 243"/>
                            <a:gd name="T4" fmla="*/ 4 w 200"/>
                            <a:gd name="T5" fmla="*/ 0 h 243"/>
                            <a:gd name="T6" fmla="*/ 49 w 200"/>
                            <a:gd name="T7" fmla="*/ 0 h 243"/>
                            <a:gd name="T8" fmla="*/ 52 w 200"/>
                            <a:gd name="T9" fmla="*/ 2 h 243"/>
                            <a:gd name="T10" fmla="*/ 54 w 200"/>
                            <a:gd name="T11" fmla="*/ 4 h 243"/>
                            <a:gd name="T12" fmla="*/ 88 w 200"/>
                            <a:gd name="T13" fmla="*/ 124 h 243"/>
                            <a:gd name="T14" fmla="*/ 88 w 200"/>
                            <a:gd name="T15" fmla="*/ 127 h 243"/>
                            <a:gd name="T16" fmla="*/ 90 w 200"/>
                            <a:gd name="T17" fmla="*/ 130 h 243"/>
                            <a:gd name="T18" fmla="*/ 92 w 200"/>
                            <a:gd name="T19" fmla="*/ 138 h 243"/>
                            <a:gd name="T20" fmla="*/ 97 w 200"/>
                            <a:gd name="T21" fmla="*/ 153 h 243"/>
                            <a:gd name="T22" fmla="*/ 98 w 200"/>
                            <a:gd name="T23" fmla="*/ 160 h 243"/>
                            <a:gd name="T24" fmla="*/ 100 w 200"/>
                            <a:gd name="T25" fmla="*/ 168 h 243"/>
                            <a:gd name="T26" fmla="*/ 102 w 200"/>
                            <a:gd name="T27" fmla="*/ 160 h 243"/>
                            <a:gd name="T28" fmla="*/ 103 w 200"/>
                            <a:gd name="T29" fmla="*/ 152 h 243"/>
                            <a:gd name="T30" fmla="*/ 108 w 200"/>
                            <a:gd name="T31" fmla="*/ 135 h 243"/>
                            <a:gd name="T32" fmla="*/ 112 w 200"/>
                            <a:gd name="T33" fmla="*/ 120 h 243"/>
                            <a:gd name="T34" fmla="*/ 148 w 200"/>
                            <a:gd name="T35" fmla="*/ 4 h 243"/>
                            <a:gd name="T36" fmla="*/ 152 w 200"/>
                            <a:gd name="T37" fmla="*/ 2 h 243"/>
                            <a:gd name="T38" fmla="*/ 153 w 200"/>
                            <a:gd name="T39" fmla="*/ 0 h 243"/>
                            <a:gd name="T40" fmla="*/ 198 w 200"/>
                            <a:gd name="T41" fmla="*/ 0 h 243"/>
                            <a:gd name="T42" fmla="*/ 200 w 200"/>
                            <a:gd name="T43" fmla="*/ 2 h 243"/>
                            <a:gd name="T44" fmla="*/ 200 w 200"/>
                            <a:gd name="T45" fmla="*/ 4 h 243"/>
                            <a:gd name="T46" fmla="*/ 125 w 200"/>
                            <a:gd name="T47" fmla="*/ 240 h 243"/>
                            <a:gd name="T48" fmla="*/ 123 w 200"/>
                            <a:gd name="T49" fmla="*/ 243 h 243"/>
                            <a:gd name="T50" fmla="*/ 120 w 200"/>
                            <a:gd name="T51" fmla="*/ 243 h 243"/>
                            <a:gd name="T52" fmla="*/ 80 w 200"/>
                            <a:gd name="T53" fmla="*/ 243 h 243"/>
                            <a:gd name="T54" fmla="*/ 77 w 200"/>
                            <a:gd name="T55" fmla="*/ 243 h 243"/>
                            <a:gd name="T56" fmla="*/ 75 w 200"/>
                            <a:gd name="T57" fmla="*/ 240 h 243"/>
                            <a:gd name="T58" fmla="*/ 0 w 200"/>
                            <a:gd name="T59" fmla="*/ 4 h 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43">
                              <a:moveTo>
                                <a:pt x="0" y="4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49" y="0"/>
                              </a:lnTo>
                              <a:lnTo>
                                <a:pt x="52" y="2"/>
                              </a:lnTo>
                              <a:lnTo>
                                <a:pt x="54" y="4"/>
                              </a:lnTo>
                              <a:lnTo>
                                <a:pt x="88" y="124"/>
                              </a:lnTo>
                              <a:lnTo>
                                <a:pt x="88" y="127"/>
                              </a:lnTo>
                              <a:lnTo>
                                <a:pt x="90" y="130"/>
                              </a:lnTo>
                              <a:lnTo>
                                <a:pt x="92" y="138"/>
                              </a:lnTo>
                              <a:lnTo>
                                <a:pt x="97" y="153"/>
                              </a:lnTo>
                              <a:lnTo>
                                <a:pt x="98" y="160"/>
                              </a:lnTo>
                              <a:lnTo>
                                <a:pt x="100" y="168"/>
                              </a:lnTo>
                              <a:lnTo>
                                <a:pt x="102" y="160"/>
                              </a:lnTo>
                              <a:lnTo>
                                <a:pt x="103" y="152"/>
                              </a:lnTo>
                              <a:lnTo>
                                <a:pt x="108" y="135"/>
                              </a:lnTo>
                              <a:lnTo>
                                <a:pt x="112" y="120"/>
                              </a:lnTo>
                              <a:lnTo>
                                <a:pt x="148" y="4"/>
                              </a:lnTo>
                              <a:lnTo>
                                <a:pt x="152" y="2"/>
                              </a:lnTo>
                              <a:lnTo>
                                <a:pt x="153" y="0"/>
                              </a:lnTo>
                              <a:lnTo>
                                <a:pt x="198" y="0"/>
                              </a:lnTo>
                              <a:lnTo>
                                <a:pt x="200" y="2"/>
                              </a:lnTo>
                              <a:lnTo>
                                <a:pt x="200" y="4"/>
                              </a:lnTo>
                              <a:lnTo>
                                <a:pt x="125" y="240"/>
                              </a:lnTo>
                              <a:lnTo>
                                <a:pt x="123" y="243"/>
                              </a:lnTo>
                              <a:lnTo>
                                <a:pt x="120" y="243"/>
                              </a:lnTo>
                              <a:lnTo>
                                <a:pt x="80" y="243"/>
                              </a:lnTo>
                              <a:lnTo>
                                <a:pt x="77" y="243"/>
                              </a:lnTo>
                              <a:lnTo>
                                <a:pt x="75" y="24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Freeform 841"/>
                      <wps:cNvSpPr>
                        <a:spLocks noChangeAspect="1"/>
                      </wps:cNvSpPr>
                      <wps:spPr bwMode="auto">
                        <a:xfrm>
                          <a:off x="4357" y="3228"/>
                          <a:ext cx="63" cy="97"/>
                        </a:xfrm>
                        <a:custGeom>
                          <a:avLst/>
                          <a:gdLst>
                            <a:gd name="T0" fmla="*/ 142 w 163"/>
                            <a:gd name="T1" fmla="*/ 50 h 252"/>
                            <a:gd name="T2" fmla="*/ 137 w 163"/>
                            <a:gd name="T3" fmla="*/ 50 h 252"/>
                            <a:gd name="T4" fmla="*/ 103 w 163"/>
                            <a:gd name="T5" fmla="*/ 39 h 252"/>
                            <a:gd name="T6" fmla="*/ 84 w 163"/>
                            <a:gd name="T7" fmla="*/ 45 h 252"/>
                            <a:gd name="T8" fmla="*/ 70 w 163"/>
                            <a:gd name="T9" fmla="*/ 60 h 252"/>
                            <a:gd name="T10" fmla="*/ 60 w 163"/>
                            <a:gd name="T11" fmla="*/ 85 h 252"/>
                            <a:gd name="T12" fmla="*/ 57 w 163"/>
                            <a:gd name="T13" fmla="*/ 122 h 252"/>
                            <a:gd name="T14" fmla="*/ 59 w 163"/>
                            <a:gd name="T15" fmla="*/ 162 h 252"/>
                            <a:gd name="T16" fmla="*/ 67 w 163"/>
                            <a:gd name="T17" fmla="*/ 187 h 252"/>
                            <a:gd name="T18" fmla="*/ 74 w 163"/>
                            <a:gd name="T19" fmla="*/ 198 h 252"/>
                            <a:gd name="T20" fmla="*/ 82 w 163"/>
                            <a:gd name="T21" fmla="*/ 205 h 252"/>
                            <a:gd name="T22" fmla="*/ 107 w 163"/>
                            <a:gd name="T23" fmla="*/ 210 h 252"/>
                            <a:gd name="T24" fmla="*/ 123 w 163"/>
                            <a:gd name="T25" fmla="*/ 208 h 252"/>
                            <a:gd name="T26" fmla="*/ 140 w 163"/>
                            <a:gd name="T27" fmla="*/ 198 h 252"/>
                            <a:gd name="T28" fmla="*/ 142 w 163"/>
                            <a:gd name="T29" fmla="*/ 197 h 252"/>
                            <a:gd name="T30" fmla="*/ 145 w 163"/>
                            <a:gd name="T31" fmla="*/ 197 h 252"/>
                            <a:gd name="T32" fmla="*/ 147 w 163"/>
                            <a:gd name="T33" fmla="*/ 198 h 252"/>
                            <a:gd name="T34" fmla="*/ 163 w 163"/>
                            <a:gd name="T35" fmla="*/ 225 h 252"/>
                            <a:gd name="T36" fmla="*/ 162 w 163"/>
                            <a:gd name="T37" fmla="*/ 230 h 252"/>
                            <a:gd name="T38" fmla="*/ 142 w 163"/>
                            <a:gd name="T39" fmla="*/ 242 h 252"/>
                            <a:gd name="T40" fmla="*/ 123 w 163"/>
                            <a:gd name="T41" fmla="*/ 248 h 252"/>
                            <a:gd name="T42" fmla="*/ 103 w 163"/>
                            <a:gd name="T43" fmla="*/ 252 h 252"/>
                            <a:gd name="T44" fmla="*/ 80 w 163"/>
                            <a:gd name="T45" fmla="*/ 250 h 252"/>
                            <a:gd name="T46" fmla="*/ 60 w 163"/>
                            <a:gd name="T47" fmla="*/ 243 h 252"/>
                            <a:gd name="T48" fmla="*/ 44 w 163"/>
                            <a:gd name="T49" fmla="*/ 233 h 252"/>
                            <a:gd name="T50" fmla="*/ 29 w 163"/>
                            <a:gd name="T51" fmla="*/ 218 h 252"/>
                            <a:gd name="T52" fmla="*/ 15 w 163"/>
                            <a:gd name="T53" fmla="*/ 200 h 252"/>
                            <a:gd name="T54" fmla="*/ 7 w 163"/>
                            <a:gd name="T55" fmla="*/ 180 h 252"/>
                            <a:gd name="T56" fmla="*/ 2 w 163"/>
                            <a:gd name="T57" fmla="*/ 157 h 252"/>
                            <a:gd name="T58" fmla="*/ 0 w 163"/>
                            <a:gd name="T59" fmla="*/ 132 h 252"/>
                            <a:gd name="T60" fmla="*/ 4 w 163"/>
                            <a:gd name="T61" fmla="*/ 90 h 252"/>
                            <a:gd name="T62" fmla="*/ 15 w 163"/>
                            <a:gd name="T63" fmla="*/ 57 h 252"/>
                            <a:gd name="T64" fmla="*/ 32 w 163"/>
                            <a:gd name="T65" fmla="*/ 34 h 252"/>
                            <a:gd name="T66" fmla="*/ 54 w 163"/>
                            <a:gd name="T67" fmla="*/ 15 h 252"/>
                            <a:gd name="T68" fmla="*/ 77 w 163"/>
                            <a:gd name="T69" fmla="*/ 4 h 252"/>
                            <a:gd name="T70" fmla="*/ 103 w 163"/>
                            <a:gd name="T71" fmla="*/ 0 h 252"/>
                            <a:gd name="T72" fmla="*/ 135 w 163"/>
                            <a:gd name="T73" fmla="*/ 5 h 252"/>
                            <a:gd name="T74" fmla="*/ 160 w 163"/>
                            <a:gd name="T75" fmla="*/ 20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63" h="252">
                              <a:moveTo>
                                <a:pt x="160" y="20"/>
                              </a:moveTo>
                              <a:lnTo>
                                <a:pt x="142" y="50"/>
                              </a:lnTo>
                              <a:lnTo>
                                <a:pt x="140" y="52"/>
                              </a:lnTo>
                              <a:lnTo>
                                <a:pt x="137" y="50"/>
                              </a:lnTo>
                              <a:lnTo>
                                <a:pt x="125" y="45"/>
                              </a:lnTo>
                              <a:lnTo>
                                <a:pt x="103" y="39"/>
                              </a:lnTo>
                              <a:lnTo>
                                <a:pt x="93" y="40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70" y="60"/>
                              </a:lnTo>
                              <a:lnTo>
                                <a:pt x="64" y="72"/>
                              </a:lnTo>
                              <a:lnTo>
                                <a:pt x="60" y="85"/>
                              </a:lnTo>
                              <a:lnTo>
                                <a:pt x="57" y="102"/>
                              </a:lnTo>
                              <a:lnTo>
                                <a:pt x="57" y="122"/>
                              </a:lnTo>
                              <a:lnTo>
                                <a:pt x="57" y="145"/>
                              </a:lnTo>
                              <a:lnTo>
                                <a:pt x="59" y="162"/>
                              </a:lnTo>
                              <a:lnTo>
                                <a:pt x="62" y="175"/>
                              </a:lnTo>
                              <a:lnTo>
                                <a:pt x="67" y="187"/>
                              </a:lnTo>
                              <a:lnTo>
                                <a:pt x="70" y="193"/>
                              </a:lnTo>
                              <a:lnTo>
                                <a:pt x="74" y="198"/>
                              </a:lnTo>
                              <a:lnTo>
                                <a:pt x="79" y="202"/>
                              </a:lnTo>
                              <a:lnTo>
                                <a:pt x="82" y="205"/>
                              </a:lnTo>
                              <a:lnTo>
                                <a:pt x="93" y="210"/>
                              </a:lnTo>
                              <a:lnTo>
                                <a:pt x="107" y="210"/>
                              </a:lnTo>
                              <a:lnTo>
                                <a:pt x="115" y="210"/>
                              </a:lnTo>
                              <a:lnTo>
                                <a:pt x="123" y="208"/>
                              </a:lnTo>
                              <a:lnTo>
                                <a:pt x="132" y="205"/>
                              </a:lnTo>
                              <a:lnTo>
                                <a:pt x="140" y="198"/>
                              </a:lnTo>
                              <a:lnTo>
                                <a:pt x="142" y="198"/>
                              </a:lnTo>
                              <a:lnTo>
                                <a:pt x="142" y="197"/>
                              </a:lnTo>
                              <a:lnTo>
                                <a:pt x="143" y="197"/>
                              </a:lnTo>
                              <a:lnTo>
                                <a:pt x="145" y="197"/>
                              </a:lnTo>
                              <a:lnTo>
                                <a:pt x="147" y="198"/>
                              </a:lnTo>
                              <a:lnTo>
                                <a:pt x="148" y="202"/>
                              </a:lnTo>
                              <a:lnTo>
                                <a:pt x="163" y="225"/>
                              </a:lnTo>
                              <a:lnTo>
                                <a:pt x="163" y="228"/>
                              </a:lnTo>
                              <a:lnTo>
                                <a:pt x="162" y="230"/>
                              </a:lnTo>
                              <a:lnTo>
                                <a:pt x="157" y="233"/>
                              </a:lnTo>
                              <a:lnTo>
                                <a:pt x="142" y="242"/>
                              </a:lnTo>
                              <a:lnTo>
                                <a:pt x="133" y="245"/>
                              </a:lnTo>
                              <a:lnTo>
                                <a:pt x="123" y="248"/>
                              </a:lnTo>
                              <a:lnTo>
                                <a:pt x="113" y="250"/>
                              </a:lnTo>
                              <a:lnTo>
                                <a:pt x="103" y="252"/>
                              </a:lnTo>
                              <a:lnTo>
                                <a:pt x="92" y="252"/>
                              </a:lnTo>
                              <a:lnTo>
                                <a:pt x="80" y="250"/>
                              </a:lnTo>
                              <a:lnTo>
                                <a:pt x="70" y="247"/>
                              </a:lnTo>
                              <a:lnTo>
                                <a:pt x="60" y="243"/>
                              </a:lnTo>
                              <a:lnTo>
                                <a:pt x="52" y="238"/>
                              </a:lnTo>
                              <a:lnTo>
                                <a:pt x="44" y="233"/>
                              </a:lnTo>
                              <a:lnTo>
                                <a:pt x="35" y="227"/>
                              </a:lnTo>
                              <a:lnTo>
                                <a:pt x="29" y="218"/>
                              </a:lnTo>
                              <a:lnTo>
                                <a:pt x="22" y="210"/>
                              </a:lnTo>
                              <a:lnTo>
                                <a:pt x="15" y="200"/>
                              </a:lnTo>
                              <a:lnTo>
                                <a:pt x="12" y="190"/>
                              </a:lnTo>
                              <a:lnTo>
                                <a:pt x="7" y="180"/>
                              </a:lnTo>
                              <a:lnTo>
                                <a:pt x="5" y="168"/>
                              </a:lnTo>
                              <a:lnTo>
                                <a:pt x="2" y="157"/>
                              </a:lnTo>
                              <a:lnTo>
                                <a:pt x="2" y="145"/>
                              </a:lnTo>
                              <a:lnTo>
                                <a:pt x="0" y="132"/>
                              </a:lnTo>
                              <a:lnTo>
                                <a:pt x="2" y="110"/>
                              </a:lnTo>
                              <a:lnTo>
                                <a:pt x="4" y="90"/>
                              </a:lnTo>
                              <a:lnTo>
                                <a:pt x="9" y="74"/>
                              </a:lnTo>
                              <a:lnTo>
                                <a:pt x="15" y="57"/>
                              </a:lnTo>
                              <a:lnTo>
                                <a:pt x="24" y="44"/>
                              </a:lnTo>
                              <a:lnTo>
                                <a:pt x="32" y="34"/>
                              </a:lnTo>
                              <a:lnTo>
                                <a:pt x="42" y="24"/>
                              </a:lnTo>
                              <a:lnTo>
                                <a:pt x="54" y="15"/>
                              </a:lnTo>
                              <a:lnTo>
                                <a:pt x="65" y="9"/>
                              </a:lnTo>
                              <a:lnTo>
                                <a:pt x="77" y="4"/>
                              </a:lnTo>
                              <a:lnTo>
                                <a:pt x="90" y="2"/>
                              </a:lnTo>
                              <a:lnTo>
                                <a:pt x="103" y="0"/>
                              </a:lnTo>
                              <a:lnTo>
                                <a:pt x="120" y="2"/>
                              </a:lnTo>
                              <a:lnTo>
                                <a:pt x="135" y="5"/>
                              </a:lnTo>
                              <a:lnTo>
                                <a:pt x="150" y="12"/>
                              </a:lnTo>
                              <a:lnTo>
                                <a:pt x="1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1" name="Freeform 842"/>
                      <wps:cNvSpPr>
                        <a:spLocks noChangeAspect="1" noEditPoints="1"/>
                      </wps:cNvSpPr>
                      <wps:spPr bwMode="auto">
                        <a:xfrm>
                          <a:off x="4425" y="3230"/>
                          <a:ext cx="78" cy="93"/>
                        </a:xfrm>
                        <a:custGeom>
                          <a:avLst/>
                          <a:gdLst>
                            <a:gd name="T0" fmla="*/ 71 w 200"/>
                            <a:gd name="T1" fmla="*/ 4 h 242"/>
                            <a:gd name="T2" fmla="*/ 73 w 200"/>
                            <a:gd name="T3" fmla="*/ 2 h 242"/>
                            <a:gd name="T4" fmla="*/ 75 w 200"/>
                            <a:gd name="T5" fmla="*/ 0 h 242"/>
                            <a:gd name="T6" fmla="*/ 126 w 200"/>
                            <a:gd name="T7" fmla="*/ 0 h 242"/>
                            <a:gd name="T8" fmla="*/ 130 w 200"/>
                            <a:gd name="T9" fmla="*/ 2 h 242"/>
                            <a:gd name="T10" fmla="*/ 131 w 200"/>
                            <a:gd name="T11" fmla="*/ 4 h 242"/>
                            <a:gd name="T12" fmla="*/ 200 w 200"/>
                            <a:gd name="T13" fmla="*/ 238 h 242"/>
                            <a:gd name="T14" fmla="*/ 200 w 200"/>
                            <a:gd name="T15" fmla="*/ 242 h 242"/>
                            <a:gd name="T16" fmla="*/ 196 w 200"/>
                            <a:gd name="T17" fmla="*/ 242 h 242"/>
                            <a:gd name="T18" fmla="*/ 153 w 200"/>
                            <a:gd name="T19" fmla="*/ 242 h 242"/>
                            <a:gd name="T20" fmla="*/ 150 w 200"/>
                            <a:gd name="T21" fmla="*/ 242 h 242"/>
                            <a:gd name="T22" fmla="*/ 148 w 200"/>
                            <a:gd name="T23" fmla="*/ 238 h 242"/>
                            <a:gd name="T24" fmla="*/ 135 w 200"/>
                            <a:gd name="T25" fmla="*/ 188 h 242"/>
                            <a:gd name="T26" fmla="*/ 131 w 200"/>
                            <a:gd name="T27" fmla="*/ 187 h 242"/>
                            <a:gd name="T28" fmla="*/ 130 w 200"/>
                            <a:gd name="T29" fmla="*/ 185 h 242"/>
                            <a:gd name="T30" fmla="*/ 71 w 200"/>
                            <a:gd name="T31" fmla="*/ 185 h 242"/>
                            <a:gd name="T32" fmla="*/ 68 w 200"/>
                            <a:gd name="T33" fmla="*/ 187 h 242"/>
                            <a:gd name="T34" fmla="*/ 66 w 200"/>
                            <a:gd name="T35" fmla="*/ 188 h 242"/>
                            <a:gd name="T36" fmla="*/ 53 w 200"/>
                            <a:gd name="T37" fmla="*/ 238 h 242"/>
                            <a:gd name="T38" fmla="*/ 51 w 200"/>
                            <a:gd name="T39" fmla="*/ 242 h 242"/>
                            <a:gd name="T40" fmla="*/ 48 w 200"/>
                            <a:gd name="T41" fmla="*/ 242 h 242"/>
                            <a:gd name="T42" fmla="*/ 1 w 200"/>
                            <a:gd name="T43" fmla="*/ 242 h 242"/>
                            <a:gd name="T44" fmla="*/ 0 w 200"/>
                            <a:gd name="T45" fmla="*/ 242 h 242"/>
                            <a:gd name="T46" fmla="*/ 0 w 200"/>
                            <a:gd name="T47" fmla="*/ 238 h 242"/>
                            <a:gd name="T48" fmla="*/ 71 w 200"/>
                            <a:gd name="T49" fmla="*/ 4 h 242"/>
                            <a:gd name="T50" fmla="*/ 78 w 200"/>
                            <a:gd name="T51" fmla="*/ 145 h 242"/>
                            <a:gd name="T52" fmla="*/ 118 w 200"/>
                            <a:gd name="T53" fmla="*/ 145 h 242"/>
                            <a:gd name="T54" fmla="*/ 121 w 200"/>
                            <a:gd name="T55" fmla="*/ 143 h 242"/>
                            <a:gd name="T56" fmla="*/ 121 w 200"/>
                            <a:gd name="T57" fmla="*/ 142 h 242"/>
                            <a:gd name="T58" fmla="*/ 116 w 200"/>
                            <a:gd name="T59" fmla="*/ 127 h 242"/>
                            <a:gd name="T60" fmla="*/ 110 w 200"/>
                            <a:gd name="T61" fmla="*/ 95 h 242"/>
                            <a:gd name="T62" fmla="*/ 105 w 200"/>
                            <a:gd name="T63" fmla="*/ 72 h 242"/>
                            <a:gd name="T64" fmla="*/ 101 w 200"/>
                            <a:gd name="T65" fmla="*/ 57 h 242"/>
                            <a:gd name="T66" fmla="*/ 101 w 200"/>
                            <a:gd name="T67" fmla="*/ 55 h 242"/>
                            <a:gd name="T68" fmla="*/ 100 w 200"/>
                            <a:gd name="T69" fmla="*/ 57 h 242"/>
                            <a:gd name="T70" fmla="*/ 96 w 200"/>
                            <a:gd name="T71" fmla="*/ 72 h 242"/>
                            <a:gd name="T72" fmla="*/ 90 w 200"/>
                            <a:gd name="T73" fmla="*/ 100 h 242"/>
                            <a:gd name="T74" fmla="*/ 85 w 200"/>
                            <a:gd name="T75" fmla="*/ 124 h 242"/>
                            <a:gd name="T76" fmla="*/ 78 w 200"/>
                            <a:gd name="T77" fmla="*/ 14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00" h="242">
                              <a:moveTo>
                                <a:pt x="71" y="4"/>
                              </a:moveTo>
                              <a:lnTo>
                                <a:pt x="73" y="2"/>
                              </a:lnTo>
                              <a:lnTo>
                                <a:pt x="75" y="0"/>
                              </a:lnTo>
                              <a:lnTo>
                                <a:pt x="126" y="0"/>
                              </a:lnTo>
                              <a:lnTo>
                                <a:pt x="130" y="2"/>
                              </a:lnTo>
                              <a:lnTo>
                                <a:pt x="131" y="4"/>
                              </a:lnTo>
                              <a:lnTo>
                                <a:pt x="200" y="238"/>
                              </a:lnTo>
                              <a:lnTo>
                                <a:pt x="200" y="242"/>
                              </a:lnTo>
                              <a:lnTo>
                                <a:pt x="196" y="242"/>
                              </a:lnTo>
                              <a:lnTo>
                                <a:pt x="153" y="242"/>
                              </a:lnTo>
                              <a:lnTo>
                                <a:pt x="150" y="242"/>
                              </a:lnTo>
                              <a:lnTo>
                                <a:pt x="148" y="238"/>
                              </a:lnTo>
                              <a:lnTo>
                                <a:pt x="135" y="188"/>
                              </a:lnTo>
                              <a:lnTo>
                                <a:pt x="131" y="187"/>
                              </a:lnTo>
                              <a:lnTo>
                                <a:pt x="130" y="185"/>
                              </a:lnTo>
                              <a:lnTo>
                                <a:pt x="71" y="185"/>
                              </a:lnTo>
                              <a:lnTo>
                                <a:pt x="68" y="187"/>
                              </a:lnTo>
                              <a:lnTo>
                                <a:pt x="66" y="188"/>
                              </a:lnTo>
                              <a:lnTo>
                                <a:pt x="53" y="238"/>
                              </a:lnTo>
                              <a:lnTo>
                                <a:pt x="51" y="242"/>
                              </a:lnTo>
                              <a:lnTo>
                                <a:pt x="48" y="242"/>
                              </a:lnTo>
                              <a:lnTo>
                                <a:pt x="1" y="242"/>
                              </a:lnTo>
                              <a:lnTo>
                                <a:pt x="0" y="242"/>
                              </a:lnTo>
                              <a:lnTo>
                                <a:pt x="0" y="238"/>
                              </a:lnTo>
                              <a:lnTo>
                                <a:pt x="71" y="4"/>
                              </a:lnTo>
                              <a:close/>
                              <a:moveTo>
                                <a:pt x="78" y="145"/>
                              </a:moveTo>
                              <a:lnTo>
                                <a:pt x="118" y="145"/>
                              </a:lnTo>
                              <a:lnTo>
                                <a:pt x="121" y="143"/>
                              </a:lnTo>
                              <a:lnTo>
                                <a:pt x="121" y="142"/>
                              </a:lnTo>
                              <a:lnTo>
                                <a:pt x="116" y="127"/>
                              </a:lnTo>
                              <a:lnTo>
                                <a:pt x="110" y="95"/>
                              </a:lnTo>
                              <a:lnTo>
                                <a:pt x="105" y="72"/>
                              </a:lnTo>
                              <a:lnTo>
                                <a:pt x="101" y="57"/>
                              </a:lnTo>
                              <a:lnTo>
                                <a:pt x="101" y="55"/>
                              </a:lnTo>
                              <a:lnTo>
                                <a:pt x="100" y="57"/>
                              </a:lnTo>
                              <a:lnTo>
                                <a:pt x="96" y="72"/>
                              </a:lnTo>
                              <a:lnTo>
                                <a:pt x="90" y="100"/>
                              </a:lnTo>
                              <a:lnTo>
                                <a:pt x="85" y="124"/>
                              </a:lnTo>
                              <a:lnTo>
                                <a:pt x="78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" name="Freeform 843"/>
                      <wps:cNvSpPr>
                        <a:spLocks noChangeAspect="1" noEditPoints="1"/>
                      </wps:cNvSpPr>
                      <wps:spPr bwMode="auto">
                        <a:xfrm>
                          <a:off x="4521" y="3230"/>
                          <a:ext cx="63" cy="93"/>
                        </a:xfrm>
                        <a:custGeom>
                          <a:avLst/>
                          <a:gdLst>
                            <a:gd name="T0" fmla="*/ 0 w 162"/>
                            <a:gd name="T1" fmla="*/ 7 h 242"/>
                            <a:gd name="T2" fmla="*/ 2 w 162"/>
                            <a:gd name="T3" fmla="*/ 2 h 242"/>
                            <a:gd name="T4" fmla="*/ 9 w 162"/>
                            <a:gd name="T5" fmla="*/ 0 h 242"/>
                            <a:gd name="T6" fmla="*/ 100 w 162"/>
                            <a:gd name="T7" fmla="*/ 2 h 242"/>
                            <a:gd name="T8" fmla="*/ 123 w 162"/>
                            <a:gd name="T9" fmla="*/ 12 h 242"/>
                            <a:gd name="T10" fmla="*/ 140 w 162"/>
                            <a:gd name="T11" fmla="*/ 30 h 242"/>
                            <a:gd name="T12" fmla="*/ 150 w 162"/>
                            <a:gd name="T13" fmla="*/ 57 h 242"/>
                            <a:gd name="T14" fmla="*/ 150 w 162"/>
                            <a:gd name="T15" fmla="*/ 85 h 242"/>
                            <a:gd name="T16" fmla="*/ 142 w 162"/>
                            <a:gd name="T17" fmla="*/ 109 h 242"/>
                            <a:gd name="T18" fmla="*/ 128 w 162"/>
                            <a:gd name="T19" fmla="*/ 127 h 242"/>
                            <a:gd name="T20" fmla="*/ 112 w 162"/>
                            <a:gd name="T21" fmla="*/ 137 h 242"/>
                            <a:gd name="T22" fmla="*/ 107 w 162"/>
                            <a:gd name="T23" fmla="*/ 143 h 242"/>
                            <a:gd name="T24" fmla="*/ 120 w 162"/>
                            <a:gd name="T25" fmla="*/ 163 h 242"/>
                            <a:gd name="T26" fmla="*/ 147 w 162"/>
                            <a:gd name="T27" fmla="*/ 210 h 242"/>
                            <a:gd name="T28" fmla="*/ 162 w 162"/>
                            <a:gd name="T29" fmla="*/ 237 h 242"/>
                            <a:gd name="T30" fmla="*/ 158 w 162"/>
                            <a:gd name="T31" fmla="*/ 242 h 242"/>
                            <a:gd name="T32" fmla="*/ 117 w 162"/>
                            <a:gd name="T33" fmla="*/ 242 h 242"/>
                            <a:gd name="T34" fmla="*/ 112 w 162"/>
                            <a:gd name="T35" fmla="*/ 242 h 242"/>
                            <a:gd name="T36" fmla="*/ 107 w 162"/>
                            <a:gd name="T37" fmla="*/ 237 h 242"/>
                            <a:gd name="T38" fmla="*/ 90 w 162"/>
                            <a:gd name="T39" fmla="*/ 203 h 242"/>
                            <a:gd name="T40" fmla="*/ 67 w 162"/>
                            <a:gd name="T41" fmla="*/ 158 h 242"/>
                            <a:gd name="T42" fmla="*/ 54 w 162"/>
                            <a:gd name="T43" fmla="*/ 143 h 242"/>
                            <a:gd name="T44" fmla="*/ 45 w 162"/>
                            <a:gd name="T45" fmla="*/ 142 h 242"/>
                            <a:gd name="T46" fmla="*/ 45 w 162"/>
                            <a:gd name="T47" fmla="*/ 238 h 242"/>
                            <a:gd name="T48" fmla="*/ 42 w 162"/>
                            <a:gd name="T49" fmla="*/ 242 h 242"/>
                            <a:gd name="T50" fmla="*/ 7 w 162"/>
                            <a:gd name="T51" fmla="*/ 242 h 242"/>
                            <a:gd name="T52" fmla="*/ 2 w 162"/>
                            <a:gd name="T53" fmla="*/ 240 h 242"/>
                            <a:gd name="T54" fmla="*/ 0 w 162"/>
                            <a:gd name="T55" fmla="*/ 235 h 242"/>
                            <a:gd name="T56" fmla="*/ 45 w 162"/>
                            <a:gd name="T57" fmla="*/ 105 h 242"/>
                            <a:gd name="T58" fmla="*/ 74 w 162"/>
                            <a:gd name="T59" fmla="*/ 105 h 242"/>
                            <a:gd name="T60" fmla="*/ 90 w 162"/>
                            <a:gd name="T61" fmla="*/ 100 h 242"/>
                            <a:gd name="T62" fmla="*/ 98 w 162"/>
                            <a:gd name="T63" fmla="*/ 92 h 242"/>
                            <a:gd name="T64" fmla="*/ 103 w 162"/>
                            <a:gd name="T65" fmla="*/ 80 h 242"/>
                            <a:gd name="T66" fmla="*/ 102 w 162"/>
                            <a:gd name="T67" fmla="*/ 62 h 242"/>
                            <a:gd name="T68" fmla="*/ 95 w 162"/>
                            <a:gd name="T69" fmla="*/ 47 h 242"/>
                            <a:gd name="T70" fmla="*/ 77 w 162"/>
                            <a:gd name="T71" fmla="*/ 40 h 242"/>
                            <a:gd name="T72" fmla="*/ 47 w 162"/>
                            <a:gd name="T73" fmla="*/ 40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62" h="242">
                              <a:moveTo>
                                <a:pt x="0" y="235"/>
                              </a:move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85" y="0"/>
                              </a:lnTo>
                              <a:lnTo>
                                <a:pt x="100" y="2"/>
                              </a:lnTo>
                              <a:lnTo>
                                <a:pt x="112" y="5"/>
                              </a:lnTo>
                              <a:lnTo>
                                <a:pt x="123" y="12"/>
                              </a:lnTo>
                              <a:lnTo>
                                <a:pt x="133" y="20"/>
                              </a:lnTo>
                              <a:lnTo>
                                <a:pt x="140" y="30"/>
                              </a:lnTo>
                              <a:lnTo>
                                <a:pt x="147" y="42"/>
                              </a:lnTo>
                              <a:lnTo>
                                <a:pt x="150" y="57"/>
                              </a:lnTo>
                              <a:lnTo>
                                <a:pt x="150" y="72"/>
                              </a:lnTo>
                              <a:lnTo>
                                <a:pt x="150" y="85"/>
                              </a:lnTo>
                              <a:lnTo>
                                <a:pt x="147" y="97"/>
                              </a:lnTo>
                              <a:lnTo>
                                <a:pt x="142" y="109"/>
                              </a:lnTo>
                              <a:lnTo>
                                <a:pt x="137" y="119"/>
                              </a:lnTo>
                              <a:lnTo>
                                <a:pt x="128" y="127"/>
                              </a:lnTo>
                              <a:lnTo>
                                <a:pt x="120" y="133"/>
                              </a:lnTo>
                              <a:lnTo>
                                <a:pt x="112" y="137"/>
                              </a:lnTo>
                              <a:lnTo>
                                <a:pt x="100" y="138"/>
                              </a:lnTo>
                              <a:lnTo>
                                <a:pt x="107" y="143"/>
                              </a:lnTo>
                              <a:lnTo>
                                <a:pt x="110" y="148"/>
                              </a:lnTo>
                              <a:lnTo>
                                <a:pt x="120" y="163"/>
                              </a:lnTo>
                              <a:lnTo>
                                <a:pt x="133" y="185"/>
                              </a:lnTo>
                              <a:lnTo>
                                <a:pt x="147" y="210"/>
                              </a:lnTo>
                              <a:lnTo>
                                <a:pt x="160" y="233"/>
                              </a:lnTo>
                              <a:lnTo>
                                <a:pt x="162" y="237"/>
                              </a:lnTo>
                              <a:lnTo>
                                <a:pt x="162" y="240"/>
                              </a:lnTo>
                              <a:lnTo>
                                <a:pt x="158" y="242"/>
                              </a:lnTo>
                              <a:lnTo>
                                <a:pt x="155" y="242"/>
                              </a:lnTo>
                              <a:lnTo>
                                <a:pt x="117" y="242"/>
                              </a:lnTo>
                              <a:lnTo>
                                <a:pt x="115" y="242"/>
                              </a:lnTo>
                              <a:lnTo>
                                <a:pt x="112" y="242"/>
                              </a:lnTo>
                              <a:lnTo>
                                <a:pt x="108" y="238"/>
                              </a:lnTo>
                              <a:lnTo>
                                <a:pt x="107" y="237"/>
                              </a:lnTo>
                              <a:lnTo>
                                <a:pt x="98" y="220"/>
                              </a:lnTo>
                              <a:lnTo>
                                <a:pt x="90" y="203"/>
                              </a:lnTo>
                              <a:lnTo>
                                <a:pt x="75" y="175"/>
                              </a:lnTo>
                              <a:lnTo>
                                <a:pt x="67" y="158"/>
                              </a:lnTo>
                              <a:lnTo>
                                <a:pt x="59" y="148"/>
                              </a:lnTo>
                              <a:lnTo>
                                <a:pt x="54" y="143"/>
                              </a:lnTo>
                              <a:lnTo>
                                <a:pt x="50" y="142"/>
                              </a:lnTo>
                              <a:lnTo>
                                <a:pt x="45" y="142"/>
                              </a:lnTo>
                              <a:lnTo>
                                <a:pt x="45" y="237"/>
                              </a:lnTo>
                              <a:lnTo>
                                <a:pt x="45" y="238"/>
                              </a:lnTo>
                              <a:lnTo>
                                <a:pt x="45" y="242"/>
                              </a:lnTo>
                              <a:lnTo>
                                <a:pt x="42" y="242"/>
                              </a:lnTo>
                              <a:lnTo>
                                <a:pt x="40" y="242"/>
                              </a:lnTo>
                              <a:lnTo>
                                <a:pt x="7" y="242"/>
                              </a:lnTo>
                              <a:lnTo>
                                <a:pt x="5" y="242"/>
                              </a:lnTo>
                              <a:lnTo>
                                <a:pt x="2" y="240"/>
                              </a:lnTo>
                              <a:lnTo>
                                <a:pt x="0" y="238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47" y="40"/>
                              </a:moveTo>
                              <a:lnTo>
                                <a:pt x="45" y="105"/>
                              </a:lnTo>
                              <a:lnTo>
                                <a:pt x="62" y="105"/>
                              </a:lnTo>
                              <a:lnTo>
                                <a:pt x="74" y="105"/>
                              </a:lnTo>
                              <a:lnTo>
                                <a:pt x="83" y="104"/>
                              </a:lnTo>
                              <a:lnTo>
                                <a:pt x="90" y="100"/>
                              </a:lnTo>
                              <a:lnTo>
                                <a:pt x="95" y="97"/>
                              </a:lnTo>
                              <a:lnTo>
                                <a:pt x="98" y="92"/>
                              </a:lnTo>
                              <a:lnTo>
                                <a:pt x="102" y="87"/>
                              </a:lnTo>
                              <a:lnTo>
                                <a:pt x="103" y="80"/>
                              </a:lnTo>
                              <a:lnTo>
                                <a:pt x="103" y="72"/>
                              </a:lnTo>
                              <a:lnTo>
                                <a:pt x="102" y="62"/>
                              </a:lnTo>
                              <a:lnTo>
                                <a:pt x="100" y="54"/>
                              </a:lnTo>
                              <a:lnTo>
                                <a:pt x="95" y="47"/>
                              </a:lnTo>
                              <a:lnTo>
                                <a:pt x="87" y="44"/>
                              </a:lnTo>
                              <a:lnTo>
                                <a:pt x="77" y="40"/>
                              </a:lnTo>
                              <a:lnTo>
                                <a:pt x="62" y="40"/>
                              </a:lnTo>
                              <a:lnTo>
                                <a:pt x="4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3" name="Freeform 844"/>
                      <wps:cNvSpPr>
                        <a:spLocks noChangeAspect="1"/>
                      </wps:cNvSpPr>
                      <wps:spPr bwMode="auto">
                        <a:xfrm>
                          <a:off x="4597" y="3227"/>
                          <a:ext cx="65" cy="99"/>
                        </a:xfrm>
                        <a:custGeom>
                          <a:avLst/>
                          <a:gdLst>
                            <a:gd name="T0" fmla="*/ 164 w 169"/>
                            <a:gd name="T1" fmla="*/ 23 h 254"/>
                            <a:gd name="T2" fmla="*/ 164 w 169"/>
                            <a:gd name="T3" fmla="*/ 26 h 254"/>
                            <a:gd name="T4" fmla="*/ 145 w 169"/>
                            <a:gd name="T5" fmla="*/ 55 h 254"/>
                            <a:gd name="T6" fmla="*/ 144 w 169"/>
                            <a:gd name="T7" fmla="*/ 58 h 254"/>
                            <a:gd name="T8" fmla="*/ 139 w 169"/>
                            <a:gd name="T9" fmla="*/ 56 h 254"/>
                            <a:gd name="T10" fmla="*/ 114 w 169"/>
                            <a:gd name="T11" fmla="*/ 43 h 254"/>
                            <a:gd name="T12" fmla="*/ 92 w 169"/>
                            <a:gd name="T13" fmla="*/ 40 h 254"/>
                            <a:gd name="T14" fmla="*/ 79 w 169"/>
                            <a:gd name="T15" fmla="*/ 43 h 254"/>
                            <a:gd name="T16" fmla="*/ 69 w 169"/>
                            <a:gd name="T17" fmla="*/ 48 h 254"/>
                            <a:gd name="T18" fmla="*/ 62 w 169"/>
                            <a:gd name="T19" fmla="*/ 56 h 254"/>
                            <a:gd name="T20" fmla="*/ 60 w 169"/>
                            <a:gd name="T21" fmla="*/ 68 h 254"/>
                            <a:gd name="T22" fmla="*/ 65 w 169"/>
                            <a:gd name="T23" fmla="*/ 83 h 254"/>
                            <a:gd name="T24" fmla="*/ 85 w 169"/>
                            <a:gd name="T25" fmla="*/ 93 h 254"/>
                            <a:gd name="T26" fmla="*/ 125 w 169"/>
                            <a:gd name="T27" fmla="*/ 106 h 254"/>
                            <a:gd name="T28" fmla="*/ 147 w 169"/>
                            <a:gd name="T29" fmla="*/ 120 h 254"/>
                            <a:gd name="T30" fmla="*/ 160 w 169"/>
                            <a:gd name="T31" fmla="*/ 136 h 254"/>
                            <a:gd name="T32" fmla="*/ 169 w 169"/>
                            <a:gd name="T33" fmla="*/ 159 h 254"/>
                            <a:gd name="T34" fmla="*/ 169 w 169"/>
                            <a:gd name="T35" fmla="*/ 181 h 254"/>
                            <a:gd name="T36" fmla="*/ 165 w 169"/>
                            <a:gd name="T37" fmla="*/ 198 h 254"/>
                            <a:gd name="T38" fmla="*/ 159 w 169"/>
                            <a:gd name="T39" fmla="*/ 213 h 254"/>
                            <a:gd name="T40" fmla="*/ 149 w 169"/>
                            <a:gd name="T41" fmla="*/ 226 h 254"/>
                            <a:gd name="T42" fmla="*/ 137 w 169"/>
                            <a:gd name="T43" fmla="*/ 236 h 254"/>
                            <a:gd name="T44" fmla="*/ 122 w 169"/>
                            <a:gd name="T45" fmla="*/ 244 h 254"/>
                            <a:gd name="T46" fmla="*/ 97 w 169"/>
                            <a:gd name="T47" fmla="*/ 253 h 254"/>
                            <a:gd name="T48" fmla="*/ 57 w 169"/>
                            <a:gd name="T49" fmla="*/ 253 h 254"/>
                            <a:gd name="T50" fmla="*/ 20 w 169"/>
                            <a:gd name="T51" fmla="*/ 243 h 254"/>
                            <a:gd name="T52" fmla="*/ 2 w 169"/>
                            <a:gd name="T53" fmla="*/ 233 h 254"/>
                            <a:gd name="T54" fmla="*/ 2 w 169"/>
                            <a:gd name="T55" fmla="*/ 229 h 254"/>
                            <a:gd name="T56" fmla="*/ 15 w 169"/>
                            <a:gd name="T57" fmla="*/ 198 h 254"/>
                            <a:gd name="T58" fmla="*/ 17 w 169"/>
                            <a:gd name="T59" fmla="*/ 194 h 254"/>
                            <a:gd name="T60" fmla="*/ 20 w 169"/>
                            <a:gd name="T61" fmla="*/ 196 h 254"/>
                            <a:gd name="T62" fmla="*/ 49 w 169"/>
                            <a:gd name="T63" fmla="*/ 208 h 254"/>
                            <a:gd name="T64" fmla="*/ 79 w 169"/>
                            <a:gd name="T65" fmla="*/ 213 h 254"/>
                            <a:gd name="T66" fmla="*/ 95 w 169"/>
                            <a:gd name="T67" fmla="*/ 211 h 254"/>
                            <a:gd name="T68" fmla="*/ 107 w 169"/>
                            <a:gd name="T69" fmla="*/ 204 h 254"/>
                            <a:gd name="T70" fmla="*/ 115 w 169"/>
                            <a:gd name="T71" fmla="*/ 194 h 254"/>
                            <a:gd name="T72" fmla="*/ 117 w 169"/>
                            <a:gd name="T73" fmla="*/ 179 h 254"/>
                            <a:gd name="T74" fmla="*/ 115 w 169"/>
                            <a:gd name="T75" fmla="*/ 169 h 254"/>
                            <a:gd name="T76" fmla="*/ 110 w 169"/>
                            <a:gd name="T77" fmla="*/ 161 h 254"/>
                            <a:gd name="T78" fmla="*/ 102 w 169"/>
                            <a:gd name="T79" fmla="*/ 153 h 254"/>
                            <a:gd name="T80" fmla="*/ 89 w 169"/>
                            <a:gd name="T81" fmla="*/ 148 h 254"/>
                            <a:gd name="T82" fmla="*/ 49 w 169"/>
                            <a:gd name="T83" fmla="*/ 136 h 254"/>
                            <a:gd name="T84" fmla="*/ 27 w 169"/>
                            <a:gd name="T85" fmla="*/ 120 h 254"/>
                            <a:gd name="T86" fmla="*/ 15 w 169"/>
                            <a:gd name="T87" fmla="*/ 101 h 254"/>
                            <a:gd name="T88" fmla="*/ 10 w 169"/>
                            <a:gd name="T89" fmla="*/ 85 h 254"/>
                            <a:gd name="T90" fmla="*/ 12 w 169"/>
                            <a:gd name="T91" fmla="*/ 58 h 254"/>
                            <a:gd name="T92" fmla="*/ 24 w 169"/>
                            <a:gd name="T93" fmla="*/ 31 h 254"/>
                            <a:gd name="T94" fmla="*/ 44 w 169"/>
                            <a:gd name="T95" fmla="*/ 11 h 254"/>
                            <a:gd name="T96" fmla="*/ 74 w 169"/>
                            <a:gd name="T97" fmla="*/ 1 h 254"/>
                            <a:gd name="T98" fmla="*/ 110 w 169"/>
                            <a:gd name="T99" fmla="*/ 1 h 254"/>
                            <a:gd name="T100" fmla="*/ 145 w 169"/>
                            <a:gd name="T101" fmla="*/ 11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9" h="254">
                              <a:moveTo>
                                <a:pt x="162" y="21"/>
                              </a:moveTo>
                              <a:lnTo>
                                <a:pt x="164" y="23"/>
                              </a:lnTo>
                              <a:lnTo>
                                <a:pt x="164" y="25"/>
                              </a:lnTo>
                              <a:lnTo>
                                <a:pt x="164" y="26"/>
                              </a:lnTo>
                              <a:lnTo>
                                <a:pt x="145" y="55"/>
                              </a:lnTo>
                              <a:lnTo>
                                <a:pt x="145" y="56"/>
                              </a:lnTo>
                              <a:lnTo>
                                <a:pt x="144" y="58"/>
                              </a:lnTo>
                              <a:lnTo>
                                <a:pt x="140" y="56"/>
                              </a:lnTo>
                              <a:lnTo>
                                <a:pt x="139" y="56"/>
                              </a:lnTo>
                              <a:lnTo>
                                <a:pt x="125" y="48"/>
                              </a:lnTo>
                              <a:lnTo>
                                <a:pt x="114" y="43"/>
                              </a:lnTo>
                              <a:lnTo>
                                <a:pt x="104" y="41"/>
                              </a:lnTo>
                              <a:lnTo>
                                <a:pt x="92" y="40"/>
                              </a:lnTo>
                              <a:lnTo>
                                <a:pt x="85" y="41"/>
                              </a:lnTo>
                              <a:lnTo>
                                <a:pt x="79" y="43"/>
                              </a:lnTo>
                              <a:lnTo>
                                <a:pt x="74" y="45"/>
                              </a:lnTo>
                              <a:lnTo>
                                <a:pt x="69" y="48"/>
                              </a:lnTo>
                              <a:lnTo>
                                <a:pt x="65" y="51"/>
                              </a:lnTo>
                              <a:lnTo>
                                <a:pt x="62" y="56"/>
                              </a:lnTo>
                              <a:lnTo>
                                <a:pt x="60" y="61"/>
                              </a:lnTo>
                              <a:lnTo>
                                <a:pt x="60" y="68"/>
                              </a:lnTo>
                              <a:lnTo>
                                <a:pt x="62" y="76"/>
                              </a:lnTo>
                              <a:lnTo>
                                <a:pt x="65" y="83"/>
                              </a:lnTo>
                              <a:lnTo>
                                <a:pt x="74" y="88"/>
                              </a:lnTo>
                              <a:lnTo>
                                <a:pt x="85" y="93"/>
                              </a:lnTo>
                              <a:lnTo>
                                <a:pt x="112" y="101"/>
                              </a:lnTo>
                              <a:lnTo>
                                <a:pt x="125" y="106"/>
                              </a:lnTo>
                              <a:lnTo>
                                <a:pt x="137" y="111"/>
                              </a:lnTo>
                              <a:lnTo>
                                <a:pt x="147" y="120"/>
                              </a:lnTo>
                              <a:lnTo>
                                <a:pt x="154" y="128"/>
                              </a:lnTo>
                              <a:lnTo>
                                <a:pt x="160" y="136"/>
                              </a:lnTo>
                              <a:lnTo>
                                <a:pt x="165" y="148"/>
                              </a:lnTo>
                              <a:lnTo>
                                <a:pt x="169" y="159"/>
                              </a:lnTo>
                              <a:lnTo>
                                <a:pt x="169" y="173"/>
                              </a:lnTo>
                              <a:lnTo>
                                <a:pt x="169" y="181"/>
                              </a:lnTo>
                              <a:lnTo>
                                <a:pt x="167" y="189"/>
                              </a:lnTo>
                              <a:lnTo>
                                <a:pt x="165" y="198"/>
                              </a:lnTo>
                              <a:lnTo>
                                <a:pt x="162" y="206"/>
                              </a:lnTo>
                              <a:lnTo>
                                <a:pt x="159" y="213"/>
                              </a:lnTo>
                              <a:lnTo>
                                <a:pt x="154" y="219"/>
                              </a:lnTo>
                              <a:lnTo>
                                <a:pt x="149" y="226"/>
                              </a:lnTo>
                              <a:lnTo>
                                <a:pt x="144" y="231"/>
                              </a:lnTo>
                              <a:lnTo>
                                <a:pt x="137" y="236"/>
                              </a:lnTo>
                              <a:lnTo>
                                <a:pt x="130" y="241"/>
                              </a:lnTo>
                              <a:lnTo>
                                <a:pt x="122" y="244"/>
                              </a:lnTo>
                              <a:lnTo>
                                <a:pt x="114" y="248"/>
                              </a:lnTo>
                              <a:lnTo>
                                <a:pt x="97" y="253"/>
                              </a:lnTo>
                              <a:lnTo>
                                <a:pt x="77" y="254"/>
                              </a:lnTo>
                              <a:lnTo>
                                <a:pt x="57" y="253"/>
                              </a:lnTo>
                              <a:lnTo>
                                <a:pt x="39" y="248"/>
                              </a:lnTo>
                              <a:lnTo>
                                <a:pt x="20" y="243"/>
                              </a:lnTo>
                              <a:lnTo>
                                <a:pt x="4" y="233"/>
                              </a:lnTo>
                              <a:lnTo>
                                <a:pt x="2" y="233"/>
                              </a:lnTo>
                              <a:lnTo>
                                <a:pt x="0" y="231"/>
                              </a:lnTo>
                              <a:lnTo>
                                <a:pt x="2" y="229"/>
                              </a:lnTo>
                              <a:lnTo>
                                <a:pt x="2" y="228"/>
                              </a:lnTo>
                              <a:lnTo>
                                <a:pt x="15" y="198"/>
                              </a:lnTo>
                              <a:lnTo>
                                <a:pt x="15" y="196"/>
                              </a:lnTo>
                              <a:lnTo>
                                <a:pt x="17" y="194"/>
                              </a:lnTo>
                              <a:lnTo>
                                <a:pt x="19" y="194"/>
                              </a:lnTo>
                              <a:lnTo>
                                <a:pt x="20" y="196"/>
                              </a:lnTo>
                              <a:lnTo>
                                <a:pt x="35" y="203"/>
                              </a:lnTo>
                              <a:lnTo>
                                <a:pt x="49" y="208"/>
                              </a:lnTo>
                              <a:lnTo>
                                <a:pt x="64" y="213"/>
                              </a:lnTo>
                              <a:lnTo>
                                <a:pt x="79" y="213"/>
                              </a:lnTo>
                              <a:lnTo>
                                <a:pt x="87" y="213"/>
                              </a:lnTo>
                              <a:lnTo>
                                <a:pt x="95" y="211"/>
                              </a:lnTo>
                              <a:lnTo>
                                <a:pt x="102" y="208"/>
                              </a:lnTo>
                              <a:lnTo>
                                <a:pt x="107" y="204"/>
                              </a:lnTo>
                              <a:lnTo>
                                <a:pt x="112" y="199"/>
                              </a:lnTo>
                              <a:lnTo>
                                <a:pt x="115" y="194"/>
                              </a:lnTo>
                              <a:lnTo>
                                <a:pt x="117" y="188"/>
                              </a:lnTo>
                              <a:lnTo>
                                <a:pt x="117" y="179"/>
                              </a:lnTo>
                              <a:lnTo>
                                <a:pt x="117" y="174"/>
                              </a:lnTo>
                              <a:lnTo>
                                <a:pt x="115" y="169"/>
                              </a:lnTo>
                              <a:lnTo>
                                <a:pt x="114" y="164"/>
                              </a:lnTo>
                              <a:lnTo>
                                <a:pt x="110" y="161"/>
                              </a:lnTo>
                              <a:lnTo>
                                <a:pt x="107" y="156"/>
                              </a:lnTo>
                              <a:lnTo>
                                <a:pt x="102" y="153"/>
                              </a:lnTo>
                              <a:lnTo>
                                <a:pt x="95" y="151"/>
                              </a:lnTo>
                              <a:lnTo>
                                <a:pt x="89" y="148"/>
                              </a:lnTo>
                              <a:lnTo>
                                <a:pt x="64" y="141"/>
                              </a:lnTo>
                              <a:lnTo>
                                <a:pt x="49" y="136"/>
                              </a:lnTo>
                              <a:lnTo>
                                <a:pt x="35" y="128"/>
                              </a:lnTo>
                              <a:lnTo>
                                <a:pt x="27" y="120"/>
                              </a:lnTo>
                              <a:lnTo>
                                <a:pt x="19" y="110"/>
                              </a:lnTo>
                              <a:lnTo>
                                <a:pt x="15" y="101"/>
                              </a:lnTo>
                              <a:lnTo>
                                <a:pt x="12" y="93"/>
                              </a:lnTo>
                              <a:lnTo>
                                <a:pt x="10" y="85"/>
                              </a:lnTo>
                              <a:lnTo>
                                <a:pt x="10" y="75"/>
                              </a:lnTo>
                              <a:lnTo>
                                <a:pt x="12" y="58"/>
                              </a:lnTo>
                              <a:lnTo>
                                <a:pt x="15" y="45"/>
                              </a:lnTo>
                              <a:lnTo>
                                <a:pt x="24" y="31"/>
                              </a:lnTo>
                              <a:lnTo>
                                <a:pt x="32" y="20"/>
                              </a:lnTo>
                              <a:lnTo>
                                <a:pt x="44" y="11"/>
                              </a:lnTo>
                              <a:lnTo>
                                <a:pt x="57" y="5"/>
                              </a:lnTo>
                              <a:lnTo>
                                <a:pt x="74" y="1"/>
                              </a:lnTo>
                              <a:lnTo>
                                <a:pt x="90" y="0"/>
                              </a:lnTo>
                              <a:lnTo>
                                <a:pt x="110" y="1"/>
                              </a:lnTo>
                              <a:lnTo>
                                <a:pt x="129" y="5"/>
                              </a:lnTo>
                              <a:lnTo>
                                <a:pt x="145" y="11"/>
                              </a:lnTo>
                              <a:lnTo>
                                <a:pt x="162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Freeform 845"/>
                      <wps:cNvSpPr>
                        <a:spLocks noChangeAspect="1"/>
                      </wps:cNvSpPr>
                      <wps:spPr bwMode="auto">
                        <a:xfrm>
                          <a:off x="4685" y="3230"/>
                          <a:ext cx="67" cy="93"/>
                        </a:xfrm>
                        <a:custGeom>
                          <a:avLst/>
                          <a:gdLst>
                            <a:gd name="T0" fmla="*/ 0 w 174"/>
                            <a:gd name="T1" fmla="*/ 5 h 242"/>
                            <a:gd name="T2" fmla="*/ 1 w 174"/>
                            <a:gd name="T3" fmla="*/ 2 h 242"/>
                            <a:gd name="T4" fmla="*/ 5 w 174"/>
                            <a:gd name="T5" fmla="*/ 0 h 242"/>
                            <a:gd name="T6" fmla="*/ 46 w 174"/>
                            <a:gd name="T7" fmla="*/ 0 h 242"/>
                            <a:gd name="T8" fmla="*/ 48 w 174"/>
                            <a:gd name="T9" fmla="*/ 2 h 242"/>
                            <a:gd name="T10" fmla="*/ 50 w 174"/>
                            <a:gd name="T11" fmla="*/ 5 h 242"/>
                            <a:gd name="T12" fmla="*/ 50 w 174"/>
                            <a:gd name="T13" fmla="*/ 107 h 242"/>
                            <a:gd name="T14" fmla="*/ 50 w 174"/>
                            <a:gd name="T15" fmla="*/ 109 h 242"/>
                            <a:gd name="T16" fmla="*/ 51 w 174"/>
                            <a:gd name="T17" fmla="*/ 107 h 242"/>
                            <a:gd name="T18" fmla="*/ 111 w 174"/>
                            <a:gd name="T19" fmla="*/ 4 h 242"/>
                            <a:gd name="T20" fmla="*/ 113 w 174"/>
                            <a:gd name="T21" fmla="*/ 2 h 242"/>
                            <a:gd name="T22" fmla="*/ 116 w 174"/>
                            <a:gd name="T23" fmla="*/ 0 h 242"/>
                            <a:gd name="T24" fmla="*/ 164 w 174"/>
                            <a:gd name="T25" fmla="*/ 0 h 242"/>
                            <a:gd name="T26" fmla="*/ 166 w 174"/>
                            <a:gd name="T27" fmla="*/ 2 h 242"/>
                            <a:gd name="T28" fmla="*/ 166 w 174"/>
                            <a:gd name="T29" fmla="*/ 4 h 242"/>
                            <a:gd name="T30" fmla="*/ 99 w 174"/>
                            <a:gd name="T31" fmla="*/ 110 h 242"/>
                            <a:gd name="T32" fmla="*/ 98 w 174"/>
                            <a:gd name="T33" fmla="*/ 114 h 242"/>
                            <a:gd name="T34" fmla="*/ 99 w 174"/>
                            <a:gd name="T35" fmla="*/ 115 h 242"/>
                            <a:gd name="T36" fmla="*/ 174 w 174"/>
                            <a:gd name="T37" fmla="*/ 238 h 242"/>
                            <a:gd name="T38" fmla="*/ 174 w 174"/>
                            <a:gd name="T39" fmla="*/ 242 h 242"/>
                            <a:gd name="T40" fmla="*/ 173 w 174"/>
                            <a:gd name="T41" fmla="*/ 242 h 242"/>
                            <a:gd name="T42" fmla="*/ 121 w 174"/>
                            <a:gd name="T43" fmla="*/ 242 h 242"/>
                            <a:gd name="T44" fmla="*/ 118 w 174"/>
                            <a:gd name="T45" fmla="*/ 242 h 242"/>
                            <a:gd name="T46" fmla="*/ 116 w 174"/>
                            <a:gd name="T47" fmla="*/ 238 h 242"/>
                            <a:gd name="T48" fmla="*/ 51 w 174"/>
                            <a:gd name="T49" fmla="*/ 120 h 242"/>
                            <a:gd name="T50" fmla="*/ 50 w 174"/>
                            <a:gd name="T51" fmla="*/ 119 h 242"/>
                            <a:gd name="T52" fmla="*/ 50 w 174"/>
                            <a:gd name="T53" fmla="*/ 120 h 242"/>
                            <a:gd name="T54" fmla="*/ 50 w 174"/>
                            <a:gd name="T55" fmla="*/ 238 h 242"/>
                            <a:gd name="T56" fmla="*/ 48 w 174"/>
                            <a:gd name="T57" fmla="*/ 242 h 242"/>
                            <a:gd name="T58" fmla="*/ 46 w 174"/>
                            <a:gd name="T59" fmla="*/ 242 h 242"/>
                            <a:gd name="T60" fmla="*/ 5 w 174"/>
                            <a:gd name="T61" fmla="*/ 242 h 242"/>
                            <a:gd name="T62" fmla="*/ 1 w 174"/>
                            <a:gd name="T63" fmla="*/ 242 h 242"/>
                            <a:gd name="T64" fmla="*/ 0 w 174"/>
                            <a:gd name="T65" fmla="*/ 238 h 242"/>
                            <a:gd name="T66" fmla="*/ 0 w 174"/>
                            <a:gd name="T67" fmla="*/ 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74" h="242">
                              <a:moveTo>
                                <a:pt x="0" y="5"/>
                              </a:moveTo>
                              <a:lnTo>
                                <a:pt x="1" y="2"/>
                              </a:lnTo>
                              <a:lnTo>
                                <a:pt x="5" y="0"/>
                              </a:lnTo>
                              <a:lnTo>
                                <a:pt x="46" y="0"/>
                              </a:lnTo>
                              <a:lnTo>
                                <a:pt x="48" y="2"/>
                              </a:lnTo>
                              <a:lnTo>
                                <a:pt x="50" y="5"/>
                              </a:lnTo>
                              <a:lnTo>
                                <a:pt x="50" y="107"/>
                              </a:lnTo>
                              <a:lnTo>
                                <a:pt x="50" y="109"/>
                              </a:lnTo>
                              <a:lnTo>
                                <a:pt x="51" y="107"/>
                              </a:lnTo>
                              <a:lnTo>
                                <a:pt x="111" y="4"/>
                              </a:lnTo>
                              <a:lnTo>
                                <a:pt x="113" y="2"/>
                              </a:lnTo>
                              <a:lnTo>
                                <a:pt x="116" y="0"/>
                              </a:lnTo>
                              <a:lnTo>
                                <a:pt x="164" y="0"/>
                              </a:lnTo>
                              <a:lnTo>
                                <a:pt x="166" y="2"/>
                              </a:lnTo>
                              <a:lnTo>
                                <a:pt x="166" y="4"/>
                              </a:lnTo>
                              <a:lnTo>
                                <a:pt x="99" y="110"/>
                              </a:lnTo>
                              <a:lnTo>
                                <a:pt x="98" y="114"/>
                              </a:lnTo>
                              <a:lnTo>
                                <a:pt x="99" y="115"/>
                              </a:lnTo>
                              <a:lnTo>
                                <a:pt x="174" y="238"/>
                              </a:lnTo>
                              <a:lnTo>
                                <a:pt x="174" y="242"/>
                              </a:lnTo>
                              <a:lnTo>
                                <a:pt x="173" y="242"/>
                              </a:lnTo>
                              <a:lnTo>
                                <a:pt x="121" y="242"/>
                              </a:lnTo>
                              <a:lnTo>
                                <a:pt x="118" y="242"/>
                              </a:lnTo>
                              <a:lnTo>
                                <a:pt x="116" y="238"/>
                              </a:lnTo>
                              <a:lnTo>
                                <a:pt x="51" y="120"/>
                              </a:lnTo>
                              <a:lnTo>
                                <a:pt x="50" y="119"/>
                              </a:lnTo>
                              <a:lnTo>
                                <a:pt x="50" y="120"/>
                              </a:lnTo>
                              <a:lnTo>
                                <a:pt x="50" y="238"/>
                              </a:lnTo>
                              <a:lnTo>
                                <a:pt x="48" y="242"/>
                              </a:lnTo>
                              <a:lnTo>
                                <a:pt x="46" y="242"/>
                              </a:lnTo>
                              <a:lnTo>
                                <a:pt x="5" y="242"/>
                              </a:lnTo>
                              <a:lnTo>
                                <a:pt x="1" y="242"/>
                              </a:lnTo>
                              <a:lnTo>
                                <a:pt x="0" y="238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Freeform 846"/>
                      <wps:cNvSpPr>
                        <a:spLocks noChangeAspect="1" noEditPoints="1"/>
                      </wps:cNvSpPr>
                      <wps:spPr bwMode="auto">
                        <a:xfrm>
                          <a:off x="4762" y="3229"/>
                          <a:ext cx="74" cy="96"/>
                        </a:xfrm>
                        <a:custGeom>
                          <a:avLst/>
                          <a:gdLst>
                            <a:gd name="T0" fmla="*/ 108 w 193"/>
                            <a:gd name="T1" fmla="*/ 2 h 250"/>
                            <a:gd name="T2" fmla="*/ 128 w 193"/>
                            <a:gd name="T3" fmla="*/ 5 h 250"/>
                            <a:gd name="T4" fmla="*/ 146 w 193"/>
                            <a:gd name="T5" fmla="*/ 13 h 250"/>
                            <a:gd name="T6" fmla="*/ 161 w 193"/>
                            <a:gd name="T7" fmla="*/ 27 h 250"/>
                            <a:gd name="T8" fmla="*/ 173 w 193"/>
                            <a:gd name="T9" fmla="*/ 42 h 250"/>
                            <a:gd name="T10" fmla="*/ 183 w 193"/>
                            <a:gd name="T11" fmla="*/ 62 h 250"/>
                            <a:gd name="T12" fmla="*/ 190 w 193"/>
                            <a:gd name="T13" fmla="*/ 83 h 250"/>
                            <a:gd name="T14" fmla="*/ 193 w 193"/>
                            <a:gd name="T15" fmla="*/ 110 h 250"/>
                            <a:gd name="T16" fmla="*/ 193 w 193"/>
                            <a:gd name="T17" fmla="*/ 143 h 250"/>
                            <a:gd name="T18" fmla="*/ 186 w 193"/>
                            <a:gd name="T19" fmla="*/ 178 h 250"/>
                            <a:gd name="T20" fmla="*/ 173 w 193"/>
                            <a:gd name="T21" fmla="*/ 208 h 250"/>
                            <a:gd name="T22" fmla="*/ 155 w 193"/>
                            <a:gd name="T23" fmla="*/ 230 h 250"/>
                            <a:gd name="T24" fmla="*/ 133 w 193"/>
                            <a:gd name="T25" fmla="*/ 243 h 250"/>
                            <a:gd name="T26" fmla="*/ 111 w 193"/>
                            <a:gd name="T27" fmla="*/ 248 h 250"/>
                            <a:gd name="T28" fmla="*/ 86 w 193"/>
                            <a:gd name="T29" fmla="*/ 248 h 250"/>
                            <a:gd name="T30" fmla="*/ 65 w 193"/>
                            <a:gd name="T31" fmla="*/ 245 h 250"/>
                            <a:gd name="T32" fmla="*/ 48 w 193"/>
                            <a:gd name="T33" fmla="*/ 236 h 250"/>
                            <a:gd name="T34" fmla="*/ 33 w 193"/>
                            <a:gd name="T35" fmla="*/ 223 h 250"/>
                            <a:gd name="T36" fmla="*/ 20 w 193"/>
                            <a:gd name="T37" fmla="*/ 206 h 250"/>
                            <a:gd name="T38" fmla="*/ 10 w 193"/>
                            <a:gd name="T39" fmla="*/ 186 h 250"/>
                            <a:gd name="T40" fmla="*/ 3 w 193"/>
                            <a:gd name="T41" fmla="*/ 163 h 250"/>
                            <a:gd name="T42" fmla="*/ 0 w 193"/>
                            <a:gd name="T43" fmla="*/ 138 h 250"/>
                            <a:gd name="T44" fmla="*/ 1 w 193"/>
                            <a:gd name="T45" fmla="*/ 107 h 250"/>
                            <a:gd name="T46" fmla="*/ 8 w 193"/>
                            <a:gd name="T47" fmla="*/ 72 h 250"/>
                            <a:gd name="T48" fmla="*/ 21 w 193"/>
                            <a:gd name="T49" fmla="*/ 43 h 250"/>
                            <a:gd name="T50" fmla="*/ 40 w 193"/>
                            <a:gd name="T51" fmla="*/ 20 h 250"/>
                            <a:gd name="T52" fmla="*/ 61 w 193"/>
                            <a:gd name="T53" fmla="*/ 7 h 250"/>
                            <a:gd name="T54" fmla="*/ 85 w 193"/>
                            <a:gd name="T55" fmla="*/ 2 h 250"/>
                            <a:gd name="T56" fmla="*/ 96 w 193"/>
                            <a:gd name="T57" fmla="*/ 38 h 250"/>
                            <a:gd name="T58" fmla="*/ 76 w 193"/>
                            <a:gd name="T59" fmla="*/ 43 h 250"/>
                            <a:gd name="T60" fmla="*/ 63 w 193"/>
                            <a:gd name="T61" fmla="*/ 60 h 250"/>
                            <a:gd name="T62" fmla="*/ 55 w 193"/>
                            <a:gd name="T63" fmla="*/ 87 h 250"/>
                            <a:gd name="T64" fmla="*/ 51 w 193"/>
                            <a:gd name="T65" fmla="*/ 125 h 250"/>
                            <a:gd name="T66" fmla="*/ 56 w 193"/>
                            <a:gd name="T67" fmla="*/ 176 h 250"/>
                            <a:gd name="T68" fmla="*/ 63 w 193"/>
                            <a:gd name="T69" fmla="*/ 191 h 250"/>
                            <a:gd name="T70" fmla="*/ 71 w 193"/>
                            <a:gd name="T71" fmla="*/ 203 h 250"/>
                            <a:gd name="T72" fmla="*/ 83 w 193"/>
                            <a:gd name="T73" fmla="*/ 210 h 250"/>
                            <a:gd name="T74" fmla="*/ 96 w 193"/>
                            <a:gd name="T75" fmla="*/ 211 h 250"/>
                            <a:gd name="T76" fmla="*/ 116 w 193"/>
                            <a:gd name="T77" fmla="*/ 206 h 250"/>
                            <a:gd name="T78" fmla="*/ 130 w 193"/>
                            <a:gd name="T79" fmla="*/ 191 h 250"/>
                            <a:gd name="T80" fmla="*/ 138 w 193"/>
                            <a:gd name="T81" fmla="*/ 165 h 250"/>
                            <a:gd name="T82" fmla="*/ 140 w 193"/>
                            <a:gd name="T83" fmla="*/ 125 h 250"/>
                            <a:gd name="T84" fmla="*/ 138 w 193"/>
                            <a:gd name="T85" fmla="*/ 93 h 250"/>
                            <a:gd name="T86" fmla="*/ 135 w 193"/>
                            <a:gd name="T87" fmla="*/ 68 h 250"/>
                            <a:gd name="T88" fmla="*/ 123 w 193"/>
                            <a:gd name="T89" fmla="*/ 48 h 250"/>
                            <a:gd name="T90" fmla="*/ 111 w 193"/>
                            <a:gd name="T91" fmla="*/ 42 h 250"/>
                            <a:gd name="T92" fmla="*/ 96 w 193"/>
                            <a:gd name="T93" fmla="*/ 38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93" h="250">
                              <a:moveTo>
                                <a:pt x="96" y="0"/>
                              </a:moveTo>
                              <a:lnTo>
                                <a:pt x="108" y="2"/>
                              </a:lnTo>
                              <a:lnTo>
                                <a:pt x="118" y="3"/>
                              </a:lnTo>
                              <a:lnTo>
                                <a:pt x="128" y="5"/>
                              </a:lnTo>
                              <a:lnTo>
                                <a:pt x="136" y="10"/>
                              </a:lnTo>
                              <a:lnTo>
                                <a:pt x="146" y="13"/>
                              </a:lnTo>
                              <a:lnTo>
                                <a:pt x="153" y="20"/>
                              </a:lnTo>
                              <a:lnTo>
                                <a:pt x="161" y="27"/>
                              </a:lnTo>
                              <a:lnTo>
                                <a:pt x="168" y="33"/>
                              </a:lnTo>
                              <a:lnTo>
                                <a:pt x="173" y="42"/>
                              </a:lnTo>
                              <a:lnTo>
                                <a:pt x="178" y="52"/>
                              </a:lnTo>
                              <a:lnTo>
                                <a:pt x="183" y="62"/>
                              </a:lnTo>
                              <a:lnTo>
                                <a:pt x="186" y="72"/>
                              </a:lnTo>
                              <a:lnTo>
                                <a:pt x="190" y="83"/>
                              </a:lnTo>
                              <a:lnTo>
                                <a:pt x="191" y="97"/>
                              </a:lnTo>
                              <a:lnTo>
                                <a:pt x="193" y="110"/>
                              </a:lnTo>
                              <a:lnTo>
                                <a:pt x="193" y="123"/>
                              </a:lnTo>
                              <a:lnTo>
                                <a:pt x="193" y="143"/>
                              </a:lnTo>
                              <a:lnTo>
                                <a:pt x="190" y="161"/>
                              </a:lnTo>
                              <a:lnTo>
                                <a:pt x="186" y="178"/>
                              </a:lnTo>
                              <a:lnTo>
                                <a:pt x="180" y="193"/>
                              </a:lnTo>
                              <a:lnTo>
                                <a:pt x="173" y="208"/>
                              </a:lnTo>
                              <a:lnTo>
                                <a:pt x="165" y="220"/>
                              </a:lnTo>
                              <a:lnTo>
                                <a:pt x="155" y="230"/>
                              </a:lnTo>
                              <a:lnTo>
                                <a:pt x="143" y="238"/>
                              </a:lnTo>
                              <a:lnTo>
                                <a:pt x="133" y="243"/>
                              </a:lnTo>
                              <a:lnTo>
                                <a:pt x="123" y="246"/>
                              </a:lnTo>
                              <a:lnTo>
                                <a:pt x="111" y="248"/>
                              </a:lnTo>
                              <a:lnTo>
                                <a:pt x="98" y="250"/>
                              </a:lnTo>
                              <a:lnTo>
                                <a:pt x="86" y="248"/>
                              </a:lnTo>
                              <a:lnTo>
                                <a:pt x="75" y="246"/>
                              </a:lnTo>
                              <a:lnTo>
                                <a:pt x="65" y="245"/>
                              </a:lnTo>
                              <a:lnTo>
                                <a:pt x="56" y="241"/>
                              </a:lnTo>
                              <a:lnTo>
                                <a:pt x="48" y="236"/>
                              </a:lnTo>
                              <a:lnTo>
                                <a:pt x="40" y="230"/>
                              </a:lnTo>
                              <a:lnTo>
                                <a:pt x="33" y="223"/>
                              </a:lnTo>
                              <a:lnTo>
                                <a:pt x="26" y="215"/>
                              </a:lnTo>
                              <a:lnTo>
                                <a:pt x="20" y="206"/>
                              </a:lnTo>
                              <a:lnTo>
                                <a:pt x="15" y="196"/>
                              </a:lnTo>
                              <a:lnTo>
                                <a:pt x="10" y="186"/>
                              </a:lnTo>
                              <a:lnTo>
                                <a:pt x="6" y="175"/>
                              </a:lnTo>
                              <a:lnTo>
                                <a:pt x="3" y="163"/>
                              </a:lnTo>
                              <a:lnTo>
                                <a:pt x="1" y="151"/>
                              </a:lnTo>
                              <a:lnTo>
                                <a:pt x="0" y="138"/>
                              </a:lnTo>
                              <a:lnTo>
                                <a:pt x="0" y="125"/>
                              </a:lnTo>
                              <a:lnTo>
                                <a:pt x="1" y="107"/>
                              </a:lnTo>
                              <a:lnTo>
                                <a:pt x="3" y="88"/>
                              </a:lnTo>
                              <a:lnTo>
                                <a:pt x="8" y="72"/>
                              </a:lnTo>
                              <a:lnTo>
                                <a:pt x="13" y="57"/>
                              </a:lnTo>
                              <a:lnTo>
                                <a:pt x="21" y="43"/>
                              </a:lnTo>
                              <a:lnTo>
                                <a:pt x="30" y="32"/>
                              </a:lnTo>
                              <a:lnTo>
                                <a:pt x="40" y="20"/>
                              </a:lnTo>
                              <a:lnTo>
                                <a:pt x="51" y="13"/>
                              </a:lnTo>
                              <a:lnTo>
                                <a:pt x="61" y="7"/>
                              </a:lnTo>
                              <a:lnTo>
                                <a:pt x="73" y="3"/>
                              </a:lnTo>
                              <a:lnTo>
                                <a:pt x="85" y="2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96" y="38"/>
                              </a:moveTo>
                              <a:lnTo>
                                <a:pt x="86" y="40"/>
                              </a:lnTo>
                              <a:lnTo>
                                <a:pt x="76" y="43"/>
                              </a:lnTo>
                              <a:lnTo>
                                <a:pt x="68" y="50"/>
                              </a:lnTo>
                              <a:lnTo>
                                <a:pt x="63" y="60"/>
                              </a:lnTo>
                              <a:lnTo>
                                <a:pt x="58" y="72"/>
                              </a:lnTo>
                              <a:lnTo>
                                <a:pt x="55" y="87"/>
                              </a:lnTo>
                              <a:lnTo>
                                <a:pt x="53" y="105"/>
                              </a:lnTo>
                              <a:lnTo>
                                <a:pt x="51" y="125"/>
                              </a:lnTo>
                              <a:lnTo>
                                <a:pt x="53" y="153"/>
                              </a:lnTo>
                              <a:lnTo>
                                <a:pt x="56" y="176"/>
                              </a:lnTo>
                              <a:lnTo>
                                <a:pt x="60" y="185"/>
                              </a:lnTo>
                              <a:lnTo>
                                <a:pt x="63" y="191"/>
                              </a:lnTo>
                              <a:lnTo>
                                <a:pt x="68" y="198"/>
                              </a:lnTo>
                              <a:lnTo>
                                <a:pt x="71" y="203"/>
                              </a:lnTo>
                              <a:lnTo>
                                <a:pt x="78" y="206"/>
                              </a:lnTo>
                              <a:lnTo>
                                <a:pt x="83" y="210"/>
                              </a:lnTo>
                              <a:lnTo>
                                <a:pt x="90" y="211"/>
                              </a:lnTo>
                              <a:lnTo>
                                <a:pt x="96" y="211"/>
                              </a:lnTo>
                              <a:lnTo>
                                <a:pt x="108" y="211"/>
                              </a:lnTo>
                              <a:lnTo>
                                <a:pt x="116" y="206"/>
                              </a:lnTo>
                              <a:lnTo>
                                <a:pt x="125" y="200"/>
                              </a:lnTo>
                              <a:lnTo>
                                <a:pt x="130" y="191"/>
                              </a:lnTo>
                              <a:lnTo>
                                <a:pt x="135" y="180"/>
                              </a:lnTo>
                              <a:lnTo>
                                <a:pt x="138" y="165"/>
                              </a:lnTo>
                              <a:lnTo>
                                <a:pt x="140" y="146"/>
                              </a:lnTo>
                              <a:lnTo>
                                <a:pt x="140" y="125"/>
                              </a:lnTo>
                              <a:lnTo>
                                <a:pt x="140" y="108"/>
                              </a:lnTo>
                              <a:lnTo>
                                <a:pt x="138" y="93"/>
                              </a:lnTo>
                              <a:lnTo>
                                <a:pt x="136" y="80"/>
                              </a:lnTo>
                              <a:lnTo>
                                <a:pt x="135" y="68"/>
                              </a:lnTo>
                              <a:lnTo>
                                <a:pt x="130" y="58"/>
                              </a:lnTo>
                              <a:lnTo>
                                <a:pt x="123" y="48"/>
                              </a:lnTo>
                              <a:lnTo>
                                <a:pt x="118" y="45"/>
                              </a:lnTo>
                              <a:lnTo>
                                <a:pt x="111" y="42"/>
                              </a:lnTo>
                              <a:lnTo>
                                <a:pt x="105" y="38"/>
                              </a:lnTo>
                              <a:lnTo>
                                <a:pt x="9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847"/>
                      <wps:cNvSpPr>
                        <a:spLocks noChangeAspect="1"/>
                      </wps:cNvSpPr>
                      <wps:spPr bwMode="auto">
                        <a:xfrm>
                          <a:off x="4114" y="3227"/>
                          <a:ext cx="65" cy="99"/>
                        </a:xfrm>
                        <a:custGeom>
                          <a:avLst/>
                          <a:gdLst>
                            <a:gd name="T0" fmla="*/ 163 w 168"/>
                            <a:gd name="T1" fmla="*/ 23 h 254"/>
                            <a:gd name="T2" fmla="*/ 163 w 168"/>
                            <a:gd name="T3" fmla="*/ 26 h 254"/>
                            <a:gd name="T4" fmla="*/ 145 w 168"/>
                            <a:gd name="T5" fmla="*/ 56 h 254"/>
                            <a:gd name="T6" fmla="*/ 143 w 168"/>
                            <a:gd name="T7" fmla="*/ 58 h 254"/>
                            <a:gd name="T8" fmla="*/ 140 w 168"/>
                            <a:gd name="T9" fmla="*/ 56 h 254"/>
                            <a:gd name="T10" fmla="*/ 115 w 168"/>
                            <a:gd name="T11" fmla="*/ 45 h 254"/>
                            <a:gd name="T12" fmla="*/ 90 w 168"/>
                            <a:gd name="T13" fmla="*/ 40 h 254"/>
                            <a:gd name="T14" fmla="*/ 78 w 168"/>
                            <a:gd name="T15" fmla="*/ 43 h 254"/>
                            <a:gd name="T16" fmla="*/ 68 w 168"/>
                            <a:gd name="T17" fmla="*/ 48 h 254"/>
                            <a:gd name="T18" fmla="*/ 61 w 168"/>
                            <a:gd name="T19" fmla="*/ 56 h 254"/>
                            <a:gd name="T20" fmla="*/ 60 w 168"/>
                            <a:gd name="T21" fmla="*/ 68 h 254"/>
                            <a:gd name="T22" fmla="*/ 60 w 168"/>
                            <a:gd name="T23" fmla="*/ 76 h 254"/>
                            <a:gd name="T24" fmla="*/ 65 w 168"/>
                            <a:gd name="T25" fmla="*/ 83 h 254"/>
                            <a:gd name="T26" fmla="*/ 85 w 168"/>
                            <a:gd name="T27" fmla="*/ 93 h 254"/>
                            <a:gd name="T28" fmla="*/ 125 w 168"/>
                            <a:gd name="T29" fmla="*/ 105 h 254"/>
                            <a:gd name="T30" fmla="*/ 145 w 168"/>
                            <a:gd name="T31" fmla="*/ 118 h 254"/>
                            <a:gd name="T32" fmla="*/ 160 w 168"/>
                            <a:gd name="T33" fmla="*/ 136 h 254"/>
                            <a:gd name="T34" fmla="*/ 166 w 168"/>
                            <a:gd name="T35" fmla="*/ 159 h 254"/>
                            <a:gd name="T36" fmla="*/ 168 w 168"/>
                            <a:gd name="T37" fmla="*/ 181 h 254"/>
                            <a:gd name="T38" fmla="*/ 165 w 168"/>
                            <a:gd name="T39" fmla="*/ 198 h 254"/>
                            <a:gd name="T40" fmla="*/ 158 w 168"/>
                            <a:gd name="T41" fmla="*/ 213 h 254"/>
                            <a:gd name="T42" fmla="*/ 148 w 168"/>
                            <a:gd name="T43" fmla="*/ 226 h 254"/>
                            <a:gd name="T44" fmla="*/ 136 w 168"/>
                            <a:gd name="T45" fmla="*/ 236 h 254"/>
                            <a:gd name="T46" fmla="*/ 121 w 168"/>
                            <a:gd name="T47" fmla="*/ 244 h 254"/>
                            <a:gd name="T48" fmla="*/ 95 w 168"/>
                            <a:gd name="T49" fmla="*/ 253 h 254"/>
                            <a:gd name="T50" fmla="*/ 56 w 168"/>
                            <a:gd name="T51" fmla="*/ 253 h 254"/>
                            <a:gd name="T52" fmla="*/ 18 w 168"/>
                            <a:gd name="T53" fmla="*/ 241 h 254"/>
                            <a:gd name="T54" fmla="*/ 0 w 168"/>
                            <a:gd name="T55" fmla="*/ 233 h 254"/>
                            <a:gd name="T56" fmla="*/ 0 w 168"/>
                            <a:gd name="T57" fmla="*/ 229 h 254"/>
                            <a:gd name="T58" fmla="*/ 15 w 168"/>
                            <a:gd name="T59" fmla="*/ 196 h 254"/>
                            <a:gd name="T60" fmla="*/ 16 w 168"/>
                            <a:gd name="T61" fmla="*/ 194 h 254"/>
                            <a:gd name="T62" fmla="*/ 18 w 168"/>
                            <a:gd name="T63" fmla="*/ 194 h 254"/>
                            <a:gd name="T64" fmla="*/ 46 w 168"/>
                            <a:gd name="T65" fmla="*/ 208 h 254"/>
                            <a:gd name="T66" fmla="*/ 78 w 168"/>
                            <a:gd name="T67" fmla="*/ 213 h 254"/>
                            <a:gd name="T68" fmla="*/ 95 w 168"/>
                            <a:gd name="T69" fmla="*/ 211 h 254"/>
                            <a:gd name="T70" fmla="*/ 106 w 168"/>
                            <a:gd name="T71" fmla="*/ 204 h 254"/>
                            <a:gd name="T72" fmla="*/ 115 w 168"/>
                            <a:gd name="T73" fmla="*/ 194 h 254"/>
                            <a:gd name="T74" fmla="*/ 116 w 168"/>
                            <a:gd name="T75" fmla="*/ 179 h 254"/>
                            <a:gd name="T76" fmla="*/ 115 w 168"/>
                            <a:gd name="T77" fmla="*/ 169 h 254"/>
                            <a:gd name="T78" fmla="*/ 110 w 168"/>
                            <a:gd name="T79" fmla="*/ 161 h 254"/>
                            <a:gd name="T80" fmla="*/ 100 w 168"/>
                            <a:gd name="T81" fmla="*/ 154 h 254"/>
                            <a:gd name="T82" fmla="*/ 88 w 168"/>
                            <a:gd name="T83" fmla="*/ 149 h 254"/>
                            <a:gd name="T84" fmla="*/ 48 w 168"/>
                            <a:gd name="T85" fmla="*/ 136 h 254"/>
                            <a:gd name="T86" fmla="*/ 25 w 168"/>
                            <a:gd name="T87" fmla="*/ 121 h 254"/>
                            <a:gd name="T88" fmla="*/ 15 w 168"/>
                            <a:gd name="T89" fmla="*/ 103 h 254"/>
                            <a:gd name="T90" fmla="*/ 10 w 168"/>
                            <a:gd name="T91" fmla="*/ 85 h 254"/>
                            <a:gd name="T92" fmla="*/ 11 w 168"/>
                            <a:gd name="T93" fmla="*/ 58 h 254"/>
                            <a:gd name="T94" fmla="*/ 21 w 168"/>
                            <a:gd name="T95" fmla="*/ 31 h 254"/>
                            <a:gd name="T96" fmla="*/ 43 w 168"/>
                            <a:gd name="T97" fmla="*/ 11 h 254"/>
                            <a:gd name="T98" fmla="*/ 71 w 168"/>
                            <a:gd name="T99" fmla="*/ 1 h 254"/>
                            <a:gd name="T100" fmla="*/ 108 w 168"/>
                            <a:gd name="T101" fmla="*/ 1 h 254"/>
                            <a:gd name="T102" fmla="*/ 145 w 168"/>
                            <a:gd name="T103" fmla="*/ 13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8" h="254">
                              <a:moveTo>
                                <a:pt x="161" y="21"/>
                              </a:moveTo>
                              <a:lnTo>
                                <a:pt x="163" y="23"/>
                              </a:lnTo>
                              <a:lnTo>
                                <a:pt x="163" y="25"/>
                              </a:lnTo>
                              <a:lnTo>
                                <a:pt x="163" y="26"/>
                              </a:lnTo>
                              <a:lnTo>
                                <a:pt x="145" y="56"/>
                              </a:lnTo>
                              <a:lnTo>
                                <a:pt x="143" y="58"/>
                              </a:lnTo>
                              <a:lnTo>
                                <a:pt x="141" y="58"/>
                              </a:lnTo>
                              <a:lnTo>
                                <a:pt x="140" y="56"/>
                              </a:lnTo>
                              <a:lnTo>
                                <a:pt x="126" y="50"/>
                              </a:lnTo>
                              <a:lnTo>
                                <a:pt x="115" y="45"/>
                              </a:lnTo>
                              <a:lnTo>
                                <a:pt x="103" y="41"/>
                              </a:lnTo>
                              <a:lnTo>
                                <a:pt x="90" y="40"/>
                              </a:lnTo>
                              <a:lnTo>
                                <a:pt x="83" y="41"/>
                              </a:lnTo>
                              <a:lnTo>
                                <a:pt x="78" y="43"/>
                              </a:lnTo>
                              <a:lnTo>
                                <a:pt x="73" y="45"/>
                              </a:lnTo>
                              <a:lnTo>
                                <a:pt x="68" y="48"/>
                              </a:lnTo>
                              <a:lnTo>
                                <a:pt x="65" y="51"/>
                              </a:lnTo>
                              <a:lnTo>
                                <a:pt x="61" y="56"/>
                              </a:lnTo>
                              <a:lnTo>
                                <a:pt x="60" y="61"/>
                              </a:lnTo>
                              <a:lnTo>
                                <a:pt x="60" y="68"/>
                              </a:lnTo>
                              <a:lnTo>
                                <a:pt x="60" y="73"/>
                              </a:lnTo>
                              <a:lnTo>
                                <a:pt x="60" y="76"/>
                              </a:lnTo>
                              <a:lnTo>
                                <a:pt x="61" y="80"/>
                              </a:lnTo>
                              <a:lnTo>
                                <a:pt x="65" y="83"/>
                              </a:lnTo>
                              <a:lnTo>
                                <a:pt x="73" y="88"/>
                              </a:lnTo>
                              <a:lnTo>
                                <a:pt x="85" y="93"/>
                              </a:lnTo>
                              <a:lnTo>
                                <a:pt x="111" y="100"/>
                              </a:lnTo>
                              <a:lnTo>
                                <a:pt x="125" y="105"/>
                              </a:lnTo>
                              <a:lnTo>
                                <a:pt x="135" y="111"/>
                              </a:lnTo>
                              <a:lnTo>
                                <a:pt x="145" y="118"/>
                              </a:lnTo>
                              <a:lnTo>
                                <a:pt x="153" y="126"/>
                              </a:lnTo>
                              <a:lnTo>
                                <a:pt x="160" y="136"/>
                              </a:lnTo>
                              <a:lnTo>
                                <a:pt x="165" y="148"/>
                              </a:lnTo>
                              <a:lnTo>
                                <a:pt x="166" y="159"/>
                              </a:lnTo>
                              <a:lnTo>
                                <a:pt x="168" y="173"/>
                              </a:lnTo>
                              <a:lnTo>
                                <a:pt x="168" y="181"/>
                              </a:lnTo>
                              <a:lnTo>
                                <a:pt x="166" y="189"/>
                              </a:lnTo>
                              <a:lnTo>
                                <a:pt x="165" y="198"/>
                              </a:lnTo>
                              <a:lnTo>
                                <a:pt x="161" y="206"/>
                              </a:lnTo>
                              <a:lnTo>
                                <a:pt x="158" y="213"/>
                              </a:lnTo>
                              <a:lnTo>
                                <a:pt x="153" y="219"/>
                              </a:lnTo>
                              <a:lnTo>
                                <a:pt x="148" y="226"/>
                              </a:lnTo>
                              <a:lnTo>
                                <a:pt x="143" y="231"/>
                              </a:lnTo>
                              <a:lnTo>
                                <a:pt x="136" y="236"/>
                              </a:lnTo>
                              <a:lnTo>
                                <a:pt x="130" y="241"/>
                              </a:lnTo>
                              <a:lnTo>
                                <a:pt x="121" y="244"/>
                              </a:lnTo>
                              <a:lnTo>
                                <a:pt x="113" y="248"/>
                              </a:lnTo>
                              <a:lnTo>
                                <a:pt x="95" y="253"/>
                              </a:lnTo>
                              <a:lnTo>
                                <a:pt x="75" y="254"/>
                              </a:lnTo>
                              <a:lnTo>
                                <a:pt x="56" y="253"/>
                              </a:lnTo>
                              <a:lnTo>
                                <a:pt x="38" y="248"/>
                              </a:lnTo>
                              <a:lnTo>
                                <a:pt x="18" y="241"/>
                              </a:lnTo>
                              <a:lnTo>
                                <a:pt x="1" y="233"/>
                              </a:lnTo>
                              <a:lnTo>
                                <a:pt x="0" y="233"/>
                              </a:lnTo>
                              <a:lnTo>
                                <a:pt x="0" y="231"/>
                              </a:lnTo>
                              <a:lnTo>
                                <a:pt x="0" y="229"/>
                              </a:lnTo>
                              <a:lnTo>
                                <a:pt x="15" y="196"/>
                              </a:lnTo>
                              <a:lnTo>
                                <a:pt x="16" y="194"/>
                              </a:lnTo>
                              <a:lnTo>
                                <a:pt x="18" y="194"/>
                              </a:lnTo>
                              <a:lnTo>
                                <a:pt x="33" y="203"/>
                              </a:lnTo>
                              <a:lnTo>
                                <a:pt x="46" y="208"/>
                              </a:lnTo>
                              <a:lnTo>
                                <a:pt x="61" y="211"/>
                              </a:lnTo>
                              <a:lnTo>
                                <a:pt x="78" y="213"/>
                              </a:lnTo>
                              <a:lnTo>
                                <a:pt x="86" y="213"/>
                              </a:lnTo>
                              <a:lnTo>
                                <a:pt x="95" y="211"/>
                              </a:lnTo>
                              <a:lnTo>
                                <a:pt x="101" y="208"/>
                              </a:lnTo>
                              <a:lnTo>
                                <a:pt x="106" y="204"/>
                              </a:lnTo>
                              <a:lnTo>
                                <a:pt x="111" y="199"/>
                              </a:lnTo>
                              <a:lnTo>
                                <a:pt x="115" y="194"/>
                              </a:lnTo>
                              <a:lnTo>
                                <a:pt x="116" y="188"/>
                              </a:lnTo>
                              <a:lnTo>
                                <a:pt x="116" y="179"/>
                              </a:lnTo>
                              <a:lnTo>
                                <a:pt x="116" y="174"/>
                              </a:lnTo>
                              <a:lnTo>
                                <a:pt x="115" y="169"/>
                              </a:lnTo>
                              <a:lnTo>
                                <a:pt x="113" y="164"/>
                              </a:lnTo>
                              <a:lnTo>
                                <a:pt x="110" y="161"/>
                              </a:lnTo>
                              <a:lnTo>
                                <a:pt x="105" y="158"/>
                              </a:lnTo>
                              <a:lnTo>
                                <a:pt x="100" y="154"/>
                              </a:lnTo>
                              <a:lnTo>
                                <a:pt x="95" y="151"/>
                              </a:lnTo>
                              <a:lnTo>
                                <a:pt x="88" y="149"/>
                              </a:lnTo>
                              <a:lnTo>
                                <a:pt x="63" y="141"/>
                              </a:lnTo>
                              <a:lnTo>
                                <a:pt x="48" y="136"/>
                              </a:lnTo>
                              <a:lnTo>
                                <a:pt x="35" y="130"/>
                              </a:lnTo>
                              <a:lnTo>
                                <a:pt x="25" y="121"/>
                              </a:lnTo>
                              <a:lnTo>
                                <a:pt x="18" y="111"/>
                              </a:lnTo>
                              <a:lnTo>
                                <a:pt x="15" y="103"/>
                              </a:lnTo>
                              <a:lnTo>
                                <a:pt x="11" y="93"/>
                              </a:lnTo>
                              <a:lnTo>
                                <a:pt x="10" y="85"/>
                              </a:lnTo>
                              <a:lnTo>
                                <a:pt x="10" y="75"/>
                              </a:lnTo>
                              <a:lnTo>
                                <a:pt x="11" y="58"/>
                              </a:lnTo>
                              <a:lnTo>
                                <a:pt x="15" y="45"/>
                              </a:lnTo>
                              <a:lnTo>
                                <a:pt x="21" y="31"/>
                              </a:lnTo>
                              <a:lnTo>
                                <a:pt x="31" y="20"/>
                              </a:lnTo>
                              <a:lnTo>
                                <a:pt x="43" y="11"/>
                              </a:lnTo>
                              <a:lnTo>
                                <a:pt x="56" y="5"/>
                              </a:lnTo>
                              <a:lnTo>
                                <a:pt x="71" y="1"/>
                              </a:lnTo>
                              <a:lnTo>
                                <a:pt x="90" y="0"/>
                              </a:lnTo>
                              <a:lnTo>
                                <a:pt x="108" y="1"/>
                              </a:lnTo>
                              <a:lnTo>
                                <a:pt x="128" y="5"/>
                              </a:lnTo>
                              <a:lnTo>
                                <a:pt x="145" y="13"/>
                              </a:lnTo>
                              <a:lnTo>
                                <a:pt x="16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Freeform 848"/>
                      <wps:cNvSpPr>
                        <a:spLocks noChangeAspect="1"/>
                      </wps:cNvSpPr>
                      <wps:spPr bwMode="auto">
                        <a:xfrm>
                          <a:off x="4130" y="3200"/>
                          <a:ext cx="39" cy="23"/>
                        </a:xfrm>
                        <a:custGeom>
                          <a:avLst/>
                          <a:gdLst>
                            <a:gd name="T0" fmla="*/ 102 w 102"/>
                            <a:gd name="T1" fmla="*/ 16 h 60"/>
                            <a:gd name="T2" fmla="*/ 102 w 102"/>
                            <a:gd name="T3" fmla="*/ 20 h 60"/>
                            <a:gd name="T4" fmla="*/ 100 w 102"/>
                            <a:gd name="T5" fmla="*/ 23 h 60"/>
                            <a:gd name="T6" fmla="*/ 55 w 102"/>
                            <a:gd name="T7" fmla="*/ 60 h 60"/>
                            <a:gd name="T8" fmla="*/ 52 w 102"/>
                            <a:gd name="T9" fmla="*/ 60 h 60"/>
                            <a:gd name="T10" fmla="*/ 48 w 102"/>
                            <a:gd name="T11" fmla="*/ 60 h 60"/>
                            <a:gd name="T12" fmla="*/ 2 w 102"/>
                            <a:gd name="T13" fmla="*/ 23 h 60"/>
                            <a:gd name="T14" fmla="*/ 0 w 102"/>
                            <a:gd name="T15" fmla="*/ 20 h 60"/>
                            <a:gd name="T16" fmla="*/ 2 w 102"/>
                            <a:gd name="T17" fmla="*/ 16 h 60"/>
                            <a:gd name="T18" fmla="*/ 10 w 102"/>
                            <a:gd name="T19" fmla="*/ 1 h 60"/>
                            <a:gd name="T20" fmla="*/ 12 w 102"/>
                            <a:gd name="T21" fmla="*/ 0 h 60"/>
                            <a:gd name="T22" fmla="*/ 15 w 102"/>
                            <a:gd name="T23" fmla="*/ 0 h 60"/>
                            <a:gd name="T24" fmla="*/ 48 w 102"/>
                            <a:gd name="T25" fmla="*/ 18 h 60"/>
                            <a:gd name="T26" fmla="*/ 52 w 102"/>
                            <a:gd name="T27" fmla="*/ 18 h 60"/>
                            <a:gd name="T28" fmla="*/ 55 w 102"/>
                            <a:gd name="T29" fmla="*/ 18 h 60"/>
                            <a:gd name="T30" fmla="*/ 87 w 102"/>
                            <a:gd name="T31" fmla="*/ 0 h 60"/>
                            <a:gd name="T32" fmla="*/ 90 w 102"/>
                            <a:gd name="T33" fmla="*/ 0 h 60"/>
                            <a:gd name="T34" fmla="*/ 92 w 102"/>
                            <a:gd name="T35" fmla="*/ 1 h 60"/>
                            <a:gd name="T36" fmla="*/ 102 w 102"/>
                            <a:gd name="T37" fmla="*/ 16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2" h="60">
                              <a:moveTo>
                                <a:pt x="102" y="16"/>
                              </a:moveTo>
                              <a:lnTo>
                                <a:pt x="102" y="20"/>
                              </a:lnTo>
                              <a:lnTo>
                                <a:pt x="100" y="23"/>
                              </a:lnTo>
                              <a:lnTo>
                                <a:pt x="55" y="60"/>
                              </a:lnTo>
                              <a:lnTo>
                                <a:pt x="52" y="60"/>
                              </a:lnTo>
                              <a:lnTo>
                                <a:pt x="48" y="60"/>
                              </a:lnTo>
                              <a:lnTo>
                                <a:pt x="2" y="23"/>
                              </a:lnTo>
                              <a:lnTo>
                                <a:pt x="0" y="20"/>
                              </a:lnTo>
                              <a:lnTo>
                                <a:pt x="2" y="16"/>
                              </a:lnTo>
                              <a:lnTo>
                                <a:pt x="10" y="1"/>
                              </a:lnTo>
                              <a:lnTo>
                                <a:pt x="12" y="0"/>
                              </a:lnTo>
                              <a:lnTo>
                                <a:pt x="15" y="0"/>
                              </a:lnTo>
                              <a:lnTo>
                                <a:pt x="48" y="18"/>
                              </a:lnTo>
                              <a:lnTo>
                                <a:pt x="52" y="18"/>
                              </a:lnTo>
                              <a:lnTo>
                                <a:pt x="55" y="18"/>
                              </a:lnTo>
                              <a:lnTo>
                                <a:pt x="87" y="0"/>
                              </a:lnTo>
                              <a:lnTo>
                                <a:pt x="90" y="0"/>
                              </a:lnTo>
                              <a:lnTo>
                                <a:pt x="92" y="1"/>
                              </a:lnTo>
                              <a:lnTo>
                                <a:pt x="10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849"/>
                      <wps:cNvSpPr>
                        <a:spLocks noChangeAspect="1"/>
                      </wps:cNvSpPr>
                      <wps:spPr bwMode="auto">
                        <a:xfrm>
                          <a:off x="4277" y="3230"/>
                          <a:ext cx="72" cy="93"/>
                        </a:xfrm>
                        <a:custGeom>
                          <a:avLst/>
                          <a:gdLst>
                            <a:gd name="T0" fmla="*/ 0 w 188"/>
                            <a:gd name="T1" fmla="*/ 4 h 242"/>
                            <a:gd name="T2" fmla="*/ 0 w 188"/>
                            <a:gd name="T3" fmla="*/ 0 h 242"/>
                            <a:gd name="T4" fmla="*/ 2 w 188"/>
                            <a:gd name="T5" fmla="*/ 0 h 242"/>
                            <a:gd name="T6" fmla="*/ 50 w 188"/>
                            <a:gd name="T7" fmla="*/ 0 h 242"/>
                            <a:gd name="T8" fmla="*/ 53 w 188"/>
                            <a:gd name="T9" fmla="*/ 0 h 242"/>
                            <a:gd name="T10" fmla="*/ 55 w 188"/>
                            <a:gd name="T11" fmla="*/ 4 h 242"/>
                            <a:gd name="T12" fmla="*/ 82 w 188"/>
                            <a:gd name="T13" fmla="*/ 64 h 242"/>
                            <a:gd name="T14" fmla="*/ 83 w 188"/>
                            <a:gd name="T15" fmla="*/ 67 h 242"/>
                            <a:gd name="T16" fmla="*/ 85 w 188"/>
                            <a:gd name="T17" fmla="*/ 70 h 242"/>
                            <a:gd name="T18" fmla="*/ 88 w 188"/>
                            <a:gd name="T19" fmla="*/ 80 h 242"/>
                            <a:gd name="T20" fmla="*/ 95 w 188"/>
                            <a:gd name="T21" fmla="*/ 99 h 242"/>
                            <a:gd name="T22" fmla="*/ 100 w 188"/>
                            <a:gd name="T23" fmla="*/ 84 h 242"/>
                            <a:gd name="T24" fmla="*/ 107 w 188"/>
                            <a:gd name="T25" fmla="*/ 67 h 242"/>
                            <a:gd name="T26" fmla="*/ 133 w 188"/>
                            <a:gd name="T27" fmla="*/ 4 h 242"/>
                            <a:gd name="T28" fmla="*/ 135 w 188"/>
                            <a:gd name="T29" fmla="*/ 2 h 242"/>
                            <a:gd name="T30" fmla="*/ 138 w 188"/>
                            <a:gd name="T31" fmla="*/ 0 h 242"/>
                            <a:gd name="T32" fmla="*/ 187 w 188"/>
                            <a:gd name="T33" fmla="*/ 0 h 242"/>
                            <a:gd name="T34" fmla="*/ 188 w 188"/>
                            <a:gd name="T35" fmla="*/ 2 h 242"/>
                            <a:gd name="T36" fmla="*/ 188 w 188"/>
                            <a:gd name="T37" fmla="*/ 4 h 242"/>
                            <a:gd name="T38" fmla="*/ 120 w 188"/>
                            <a:gd name="T39" fmla="*/ 140 h 242"/>
                            <a:gd name="T40" fmla="*/ 118 w 188"/>
                            <a:gd name="T41" fmla="*/ 143 h 242"/>
                            <a:gd name="T42" fmla="*/ 118 w 188"/>
                            <a:gd name="T43" fmla="*/ 147 h 242"/>
                            <a:gd name="T44" fmla="*/ 118 w 188"/>
                            <a:gd name="T45" fmla="*/ 238 h 242"/>
                            <a:gd name="T46" fmla="*/ 117 w 188"/>
                            <a:gd name="T47" fmla="*/ 242 h 242"/>
                            <a:gd name="T48" fmla="*/ 115 w 188"/>
                            <a:gd name="T49" fmla="*/ 242 h 242"/>
                            <a:gd name="T50" fmla="*/ 72 w 188"/>
                            <a:gd name="T51" fmla="*/ 242 h 242"/>
                            <a:gd name="T52" fmla="*/ 70 w 188"/>
                            <a:gd name="T53" fmla="*/ 242 h 242"/>
                            <a:gd name="T54" fmla="*/ 68 w 188"/>
                            <a:gd name="T55" fmla="*/ 238 h 242"/>
                            <a:gd name="T56" fmla="*/ 68 w 188"/>
                            <a:gd name="T57" fmla="*/ 147 h 242"/>
                            <a:gd name="T58" fmla="*/ 68 w 188"/>
                            <a:gd name="T59" fmla="*/ 143 h 242"/>
                            <a:gd name="T60" fmla="*/ 67 w 188"/>
                            <a:gd name="T61" fmla="*/ 140 h 242"/>
                            <a:gd name="T62" fmla="*/ 0 w 188"/>
                            <a:gd name="T63" fmla="*/ 4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88" h="242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50" y="0"/>
                              </a:lnTo>
                              <a:lnTo>
                                <a:pt x="53" y="0"/>
                              </a:lnTo>
                              <a:lnTo>
                                <a:pt x="55" y="4"/>
                              </a:lnTo>
                              <a:lnTo>
                                <a:pt x="82" y="64"/>
                              </a:lnTo>
                              <a:lnTo>
                                <a:pt x="83" y="67"/>
                              </a:lnTo>
                              <a:lnTo>
                                <a:pt x="85" y="70"/>
                              </a:lnTo>
                              <a:lnTo>
                                <a:pt x="88" y="80"/>
                              </a:lnTo>
                              <a:lnTo>
                                <a:pt x="95" y="99"/>
                              </a:lnTo>
                              <a:lnTo>
                                <a:pt x="100" y="84"/>
                              </a:lnTo>
                              <a:lnTo>
                                <a:pt x="107" y="67"/>
                              </a:lnTo>
                              <a:lnTo>
                                <a:pt x="133" y="4"/>
                              </a:lnTo>
                              <a:lnTo>
                                <a:pt x="135" y="2"/>
                              </a:lnTo>
                              <a:lnTo>
                                <a:pt x="138" y="0"/>
                              </a:lnTo>
                              <a:lnTo>
                                <a:pt x="187" y="0"/>
                              </a:lnTo>
                              <a:lnTo>
                                <a:pt x="188" y="2"/>
                              </a:lnTo>
                              <a:lnTo>
                                <a:pt x="188" y="4"/>
                              </a:lnTo>
                              <a:lnTo>
                                <a:pt x="120" y="140"/>
                              </a:lnTo>
                              <a:lnTo>
                                <a:pt x="118" y="143"/>
                              </a:lnTo>
                              <a:lnTo>
                                <a:pt x="118" y="147"/>
                              </a:lnTo>
                              <a:lnTo>
                                <a:pt x="118" y="238"/>
                              </a:lnTo>
                              <a:lnTo>
                                <a:pt x="117" y="242"/>
                              </a:lnTo>
                              <a:lnTo>
                                <a:pt x="115" y="242"/>
                              </a:lnTo>
                              <a:lnTo>
                                <a:pt x="72" y="242"/>
                              </a:lnTo>
                              <a:lnTo>
                                <a:pt x="70" y="242"/>
                              </a:lnTo>
                              <a:lnTo>
                                <a:pt x="68" y="238"/>
                              </a:lnTo>
                              <a:lnTo>
                                <a:pt x="68" y="147"/>
                              </a:lnTo>
                              <a:lnTo>
                                <a:pt x="68" y="143"/>
                              </a:lnTo>
                              <a:lnTo>
                                <a:pt x="67" y="14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850"/>
                      <wps:cNvSpPr>
                        <a:spLocks noChangeAspect="1"/>
                      </wps:cNvSpPr>
                      <wps:spPr bwMode="auto">
                        <a:xfrm>
                          <a:off x="4304" y="3200"/>
                          <a:ext cx="32" cy="26"/>
                        </a:xfrm>
                        <a:custGeom>
                          <a:avLst/>
                          <a:gdLst>
                            <a:gd name="T0" fmla="*/ 62 w 82"/>
                            <a:gd name="T1" fmla="*/ 0 h 68"/>
                            <a:gd name="T2" fmla="*/ 65 w 82"/>
                            <a:gd name="T3" fmla="*/ 0 h 68"/>
                            <a:gd name="T4" fmla="*/ 67 w 82"/>
                            <a:gd name="T5" fmla="*/ 2 h 68"/>
                            <a:gd name="T6" fmla="*/ 82 w 82"/>
                            <a:gd name="T7" fmla="*/ 32 h 68"/>
                            <a:gd name="T8" fmla="*/ 82 w 82"/>
                            <a:gd name="T9" fmla="*/ 35 h 68"/>
                            <a:gd name="T10" fmla="*/ 80 w 82"/>
                            <a:gd name="T11" fmla="*/ 37 h 68"/>
                            <a:gd name="T12" fmla="*/ 15 w 82"/>
                            <a:gd name="T13" fmla="*/ 68 h 68"/>
                            <a:gd name="T14" fmla="*/ 12 w 82"/>
                            <a:gd name="T15" fmla="*/ 68 h 68"/>
                            <a:gd name="T16" fmla="*/ 10 w 82"/>
                            <a:gd name="T17" fmla="*/ 67 h 68"/>
                            <a:gd name="T18" fmla="*/ 0 w 82"/>
                            <a:gd name="T19" fmla="*/ 47 h 68"/>
                            <a:gd name="T20" fmla="*/ 0 w 82"/>
                            <a:gd name="T21" fmla="*/ 45 h 68"/>
                            <a:gd name="T22" fmla="*/ 2 w 82"/>
                            <a:gd name="T23" fmla="*/ 42 h 68"/>
                            <a:gd name="T24" fmla="*/ 62 w 82"/>
                            <a:gd name="T25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2" h="68">
                              <a:moveTo>
                                <a:pt x="62" y="0"/>
                              </a:moveTo>
                              <a:lnTo>
                                <a:pt x="65" y="0"/>
                              </a:lnTo>
                              <a:lnTo>
                                <a:pt x="67" y="2"/>
                              </a:lnTo>
                              <a:lnTo>
                                <a:pt x="82" y="32"/>
                              </a:lnTo>
                              <a:lnTo>
                                <a:pt x="82" y="35"/>
                              </a:lnTo>
                              <a:lnTo>
                                <a:pt x="80" y="37"/>
                              </a:lnTo>
                              <a:lnTo>
                                <a:pt x="15" y="68"/>
                              </a:lnTo>
                              <a:lnTo>
                                <a:pt x="12" y="68"/>
                              </a:lnTo>
                              <a:lnTo>
                                <a:pt x="10" y="67"/>
                              </a:lnTo>
                              <a:lnTo>
                                <a:pt x="0" y="47"/>
                              </a:lnTo>
                              <a:lnTo>
                                <a:pt x="0" y="45"/>
                              </a:lnTo>
                              <a:lnTo>
                                <a:pt x="2" y="42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Freeform 851"/>
                      <wps:cNvSpPr>
                        <a:spLocks noChangeAspect="1"/>
                      </wps:cNvSpPr>
                      <wps:spPr bwMode="auto">
                        <a:xfrm>
                          <a:off x="8875" y="9315"/>
                          <a:ext cx="956" cy="2962"/>
                        </a:xfrm>
                        <a:custGeom>
                          <a:avLst/>
                          <a:gdLst>
                            <a:gd name="T0" fmla="*/ 1945 w 2463"/>
                            <a:gd name="T1" fmla="*/ 6472 h 7638"/>
                            <a:gd name="T2" fmla="*/ 1695 w 2463"/>
                            <a:gd name="T3" fmla="*/ 6237 h 7638"/>
                            <a:gd name="T4" fmla="*/ 1470 w 2463"/>
                            <a:gd name="T5" fmla="*/ 5983 h 7638"/>
                            <a:gd name="T6" fmla="*/ 1272 w 2463"/>
                            <a:gd name="T7" fmla="*/ 5708 h 7638"/>
                            <a:gd name="T8" fmla="*/ 1102 w 2463"/>
                            <a:gd name="T9" fmla="*/ 5415 h 7638"/>
                            <a:gd name="T10" fmla="*/ 963 w 2463"/>
                            <a:gd name="T11" fmla="*/ 5107 h 7638"/>
                            <a:gd name="T12" fmla="*/ 853 w 2463"/>
                            <a:gd name="T13" fmla="*/ 4784 h 7638"/>
                            <a:gd name="T14" fmla="*/ 773 w 2463"/>
                            <a:gd name="T15" fmla="*/ 4447 h 7638"/>
                            <a:gd name="T16" fmla="*/ 728 w 2463"/>
                            <a:gd name="T17" fmla="*/ 4103 h 7638"/>
                            <a:gd name="T18" fmla="*/ 714 w 2463"/>
                            <a:gd name="T19" fmla="*/ 3761 h 7638"/>
                            <a:gd name="T20" fmla="*/ 736 w 2463"/>
                            <a:gd name="T21" fmla="*/ 3422 h 7638"/>
                            <a:gd name="T22" fmla="*/ 791 w 2463"/>
                            <a:gd name="T23" fmla="*/ 3087 h 7638"/>
                            <a:gd name="T24" fmla="*/ 878 w 2463"/>
                            <a:gd name="T25" fmla="*/ 2761 h 7638"/>
                            <a:gd name="T26" fmla="*/ 998 w 2463"/>
                            <a:gd name="T27" fmla="*/ 2443 h 7638"/>
                            <a:gd name="T28" fmla="*/ 1147 w 2463"/>
                            <a:gd name="T29" fmla="*/ 2136 h 7638"/>
                            <a:gd name="T30" fmla="*/ 1329 w 2463"/>
                            <a:gd name="T31" fmla="*/ 1843 h 7638"/>
                            <a:gd name="T32" fmla="*/ 1555 w 2463"/>
                            <a:gd name="T33" fmla="*/ 1550 h 7638"/>
                            <a:gd name="T34" fmla="*/ 1810 w 2463"/>
                            <a:gd name="T35" fmla="*/ 1284 h 7638"/>
                            <a:gd name="T36" fmla="*/ 2088 w 2463"/>
                            <a:gd name="T37" fmla="*/ 1049 h 7638"/>
                            <a:gd name="T38" fmla="*/ 2386 w 2463"/>
                            <a:gd name="T39" fmla="*/ 846 h 7638"/>
                            <a:gd name="T40" fmla="*/ 2343 w 2463"/>
                            <a:gd name="T41" fmla="*/ 55 h 7638"/>
                            <a:gd name="T42" fmla="*/ 2108 w 2463"/>
                            <a:gd name="T43" fmla="*/ 180 h 7638"/>
                            <a:gd name="T44" fmla="*/ 1882 w 2463"/>
                            <a:gd name="T45" fmla="*/ 318 h 7638"/>
                            <a:gd name="T46" fmla="*/ 1664 w 2463"/>
                            <a:gd name="T47" fmla="*/ 473 h 7638"/>
                            <a:gd name="T48" fmla="*/ 1454 w 2463"/>
                            <a:gd name="T49" fmla="*/ 643 h 7638"/>
                            <a:gd name="T50" fmla="*/ 1254 w 2463"/>
                            <a:gd name="T51" fmla="*/ 828 h 7638"/>
                            <a:gd name="T52" fmla="*/ 1064 w 2463"/>
                            <a:gd name="T53" fmla="*/ 1026 h 7638"/>
                            <a:gd name="T54" fmla="*/ 886 w 2463"/>
                            <a:gd name="T55" fmla="*/ 1239 h 7638"/>
                            <a:gd name="T56" fmla="*/ 683 w 2463"/>
                            <a:gd name="T57" fmla="*/ 1524 h 7638"/>
                            <a:gd name="T58" fmla="*/ 473 w 2463"/>
                            <a:gd name="T59" fmla="*/ 1882 h 7638"/>
                            <a:gd name="T60" fmla="*/ 300 w 2463"/>
                            <a:gd name="T61" fmla="*/ 2255 h 7638"/>
                            <a:gd name="T62" fmla="*/ 166 w 2463"/>
                            <a:gd name="T63" fmla="*/ 2641 h 7638"/>
                            <a:gd name="T64" fmla="*/ 72 w 2463"/>
                            <a:gd name="T65" fmla="*/ 3037 h 7638"/>
                            <a:gd name="T66" fmla="*/ 15 w 2463"/>
                            <a:gd name="T67" fmla="*/ 3442 h 7638"/>
                            <a:gd name="T68" fmla="*/ 0 w 2463"/>
                            <a:gd name="T69" fmla="*/ 3853 h 7638"/>
                            <a:gd name="T70" fmla="*/ 25 w 2463"/>
                            <a:gd name="T71" fmla="*/ 4266 h 7638"/>
                            <a:gd name="T72" fmla="*/ 90 w 2463"/>
                            <a:gd name="T73" fmla="*/ 4679 h 7638"/>
                            <a:gd name="T74" fmla="*/ 195 w 2463"/>
                            <a:gd name="T75" fmla="*/ 5080 h 7638"/>
                            <a:gd name="T76" fmla="*/ 336 w 2463"/>
                            <a:gd name="T77" fmla="*/ 5466 h 7638"/>
                            <a:gd name="T78" fmla="*/ 515 w 2463"/>
                            <a:gd name="T79" fmla="*/ 5834 h 7638"/>
                            <a:gd name="T80" fmla="*/ 728 w 2463"/>
                            <a:gd name="T81" fmla="*/ 6181 h 7638"/>
                            <a:gd name="T82" fmla="*/ 974 w 2463"/>
                            <a:gd name="T83" fmla="*/ 6507 h 7638"/>
                            <a:gd name="T84" fmla="*/ 1254 w 2463"/>
                            <a:gd name="T85" fmla="*/ 6808 h 7638"/>
                            <a:gd name="T86" fmla="*/ 1564 w 2463"/>
                            <a:gd name="T87" fmla="*/ 7083 h 7638"/>
                            <a:gd name="T88" fmla="*/ 1908 w 2463"/>
                            <a:gd name="T89" fmla="*/ 7333 h 7638"/>
                            <a:gd name="T90" fmla="*/ 2275 w 2463"/>
                            <a:gd name="T91" fmla="*/ 7546 h 7638"/>
                            <a:gd name="T92" fmla="*/ 2423 w 2463"/>
                            <a:gd name="T93" fmla="*/ 6810 h 7638"/>
                            <a:gd name="T94" fmla="*/ 2266 w 2463"/>
                            <a:gd name="T95" fmla="*/ 6712 h 7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463" h="7638">
                              <a:moveTo>
                                <a:pt x="2150" y="6632"/>
                              </a:moveTo>
                              <a:lnTo>
                                <a:pt x="2080" y="6580"/>
                              </a:lnTo>
                              <a:lnTo>
                                <a:pt x="2013" y="6527"/>
                              </a:lnTo>
                              <a:lnTo>
                                <a:pt x="1945" y="6472"/>
                              </a:lnTo>
                              <a:lnTo>
                                <a:pt x="1880" y="6416"/>
                              </a:lnTo>
                              <a:lnTo>
                                <a:pt x="1817" y="6357"/>
                              </a:lnTo>
                              <a:lnTo>
                                <a:pt x="1755" y="6297"/>
                              </a:lnTo>
                              <a:lnTo>
                                <a:pt x="1695" y="6237"/>
                              </a:lnTo>
                              <a:lnTo>
                                <a:pt x="1637" y="6176"/>
                              </a:lnTo>
                              <a:lnTo>
                                <a:pt x="1579" y="6112"/>
                              </a:lnTo>
                              <a:lnTo>
                                <a:pt x="1524" y="6048"/>
                              </a:lnTo>
                              <a:lnTo>
                                <a:pt x="1470" y="5983"/>
                              </a:lnTo>
                              <a:lnTo>
                                <a:pt x="1417" y="5916"/>
                              </a:lnTo>
                              <a:lnTo>
                                <a:pt x="1367" y="5848"/>
                              </a:lnTo>
                              <a:lnTo>
                                <a:pt x="1319" y="5778"/>
                              </a:lnTo>
                              <a:lnTo>
                                <a:pt x="1272" y="5708"/>
                              </a:lnTo>
                              <a:lnTo>
                                <a:pt x="1227" y="5636"/>
                              </a:lnTo>
                              <a:lnTo>
                                <a:pt x="1184" y="5563"/>
                              </a:lnTo>
                              <a:lnTo>
                                <a:pt x="1142" y="5490"/>
                              </a:lnTo>
                              <a:lnTo>
                                <a:pt x="1102" y="5415"/>
                              </a:lnTo>
                              <a:lnTo>
                                <a:pt x="1064" y="5340"/>
                              </a:lnTo>
                              <a:lnTo>
                                <a:pt x="1029" y="5263"/>
                              </a:lnTo>
                              <a:lnTo>
                                <a:pt x="994" y="5185"/>
                              </a:lnTo>
                              <a:lnTo>
                                <a:pt x="963" y="5107"/>
                              </a:lnTo>
                              <a:lnTo>
                                <a:pt x="931" y="5027"/>
                              </a:lnTo>
                              <a:lnTo>
                                <a:pt x="903" y="4947"/>
                              </a:lnTo>
                              <a:lnTo>
                                <a:pt x="876" y="4865"/>
                              </a:lnTo>
                              <a:lnTo>
                                <a:pt x="853" y="4784"/>
                              </a:lnTo>
                              <a:lnTo>
                                <a:pt x="829" y="4701"/>
                              </a:lnTo>
                              <a:lnTo>
                                <a:pt x="808" y="4617"/>
                              </a:lnTo>
                              <a:lnTo>
                                <a:pt x="789" y="4532"/>
                              </a:lnTo>
                              <a:lnTo>
                                <a:pt x="773" y="4447"/>
                              </a:lnTo>
                              <a:lnTo>
                                <a:pt x="758" y="4361"/>
                              </a:lnTo>
                              <a:lnTo>
                                <a:pt x="746" y="4276"/>
                              </a:lnTo>
                              <a:lnTo>
                                <a:pt x="736" y="4189"/>
                              </a:lnTo>
                              <a:lnTo>
                                <a:pt x="728" y="4103"/>
                              </a:lnTo>
                              <a:lnTo>
                                <a:pt x="721" y="4018"/>
                              </a:lnTo>
                              <a:lnTo>
                                <a:pt x="716" y="3931"/>
                              </a:lnTo>
                              <a:lnTo>
                                <a:pt x="714" y="3846"/>
                              </a:lnTo>
                              <a:lnTo>
                                <a:pt x="714" y="3761"/>
                              </a:lnTo>
                              <a:lnTo>
                                <a:pt x="718" y="3675"/>
                              </a:lnTo>
                              <a:lnTo>
                                <a:pt x="721" y="3590"/>
                              </a:lnTo>
                              <a:lnTo>
                                <a:pt x="728" y="3505"/>
                              </a:lnTo>
                              <a:lnTo>
                                <a:pt x="736" y="3422"/>
                              </a:lnTo>
                              <a:lnTo>
                                <a:pt x="748" y="3337"/>
                              </a:lnTo>
                              <a:lnTo>
                                <a:pt x="759" y="3254"/>
                              </a:lnTo>
                              <a:lnTo>
                                <a:pt x="774" y="3170"/>
                              </a:lnTo>
                              <a:lnTo>
                                <a:pt x="791" y="3087"/>
                              </a:lnTo>
                              <a:lnTo>
                                <a:pt x="809" y="3006"/>
                              </a:lnTo>
                              <a:lnTo>
                                <a:pt x="831" y="2922"/>
                              </a:lnTo>
                              <a:lnTo>
                                <a:pt x="853" y="2841"/>
                              </a:lnTo>
                              <a:lnTo>
                                <a:pt x="878" y="2761"/>
                              </a:lnTo>
                              <a:lnTo>
                                <a:pt x="904" y="2681"/>
                              </a:lnTo>
                              <a:lnTo>
                                <a:pt x="933" y="2601"/>
                              </a:lnTo>
                              <a:lnTo>
                                <a:pt x="964" y="2521"/>
                              </a:lnTo>
                              <a:lnTo>
                                <a:pt x="998" y="2443"/>
                              </a:lnTo>
                              <a:lnTo>
                                <a:pt x="1031" y="2365"/>
                              </a:lnTo>
                              <a:lnTo>
                                <a:pt x="1067" y="2288"/>
                              </a:lnTo>
                              <a:lnTo>
                                <a:pt x="1107" y="2211"/>
                              </a:lnTo>
                              <a:lnTo>
                                <a:pt x="1147" y="2136"/>
                              </a:lnTo>
                              <a:lnTo>
                                <a:pt x="1191" y="2062"/>
                              </a:lnTo>
                              <a:lnTo>
                                <a:pt x="1234" y="1988"/>
                              </a:lnTo>
                              <a:lnTo>
                                <a:pt x="1281" y="1915"/>
                              </a:lnTo>
                              <a:lnTo>
                                <a:pt x="1329" y="1843"/>
                              </a:lnTo>
                              <a:lnTo>
                                <a:pt x="1379" y="1772"/>
                              </a:lnTo>
                              <a:lnTo>
                                <a:pt x="1435" y="1697"/>
                              </a:lnTo>
                              <a:lnTo>
                                <a:pt x="1494" y="1624"/>
                              </a:lnTo>
                              <a:lnTo>
                                <a:pt x="1555" y="1550"/>
                              </a:lnTo>
                              <a:lnTo>
                                <a:pt x="1617" y="1480"/>
                              </a:lnTo>
                              <a:lnTo>
                                <a:pt x="1679" y="1414"/>
                              </a:lnTo>
                              <a:lnTo>
                                <a:pt x="1744" y="1347"/>
                              </a:lnTo>
                              <a:lnTo>
                                <a:pt x="1810" y="1284"/>
                              </a:lnTo>
                              <a:lnTo>
                                <a:pt x="1878" y="1222"/>
                              </a:lnTo>
                              <a:lnTo>
                                <a:pt x="1947" y="1162"/>
                              </a:lnTo>
                              <a:lnTo>
                                <a:pt x="2017" y="1104"/>
                              </a:lnTo>
                              <a:lnTo>
                                <a:pt x="2088" y="1049"/>
                              </a:lnTo>
                              <a:lnTo>
                                <a:pt x="2162" y="994"/>
                              </a:lnTo>
                              <a:lnTo>
                                <a:pt x="2235" y="943"/>
                              </a:lnTo>
                              <a:lnTo>
                                <a:pt x="2310" y="894"/>
                              </a:lnTo>
                              <a:lnTo>
                                <a:pt x="2386" y="846"/>
                              </a:lnTo>
                              <a:lnTo>
                                <a:pt x="2463" y="801"/>
                              </a:lnTo>
                              <a:lnTo>
                                <a:pt x="2463" y="0"/>
                              </a:lnTo>
                              <a:lnTo>
                                <a:pt x="2403" y="27"/>
                              </a:lnTo>
                              <a:lnTo>
                                <a:pt x="2343" y="55"/>
                              </a:lnTo>
                              <a:lnTo>
                                <a:pt x="2285" y="85"/>
                              </a:lnTo>
                              <a:lnTo>
                                <a:pt x="2225" y="115"/>
                              </a:lnTo>
                              <a:lnTo>
                                <a:pt x="2167" y="147"/>
                              </a:lnTo>
                              <a:lnTo>
                                <a:pt x="2108" y="180"/>
                              </a:lnTo>
                              <a:lnTo>
                                <a:pt x="2052" y="213"/>
                              </a:lnTo>
                              <a:lnTo>
                                <a:pt x="1995" y="247"/>
                              </a:lnTo>
                              <a:lnTo>
                                <a:pt x="1938" y="283"/>
                              </a:lnTo>
                              <a:lnTo>
                                <a:pt x="1882" y="318"/>
                              </a:lnTo>
                              <a:lnTo>
                                <a:pt x="1827" y="357"/>
                              </a:lnTo>
                              <a:lnTo>
                                <a:pt x="1772" y="395"/>
                              </a:lnTo>
                              <a:lnTo>
                                <a:pt x="1717" y="433"/>
                              </a:lnTo>
                              <a:lnTo>
                                <a:pt x="1664" y="473"/>
                              </a:lnTo>
                              <a:lnTo>
                                <a:pt x="1610" y="515"/>
                              </a:lnTo>
                              <a:lnTo>
                                <a:pt x="1557" y="556"/>
                              </a:lnTo>
                              <a:lnTo>
                                <a:pt x="1505" y="600"/>
                              </a:lnTo>
                              <a:lnTo>
                                <a:pt x="1454" y="643"/>
                              </a:lnTo>
                              <a:lnTo>
                                <a:pt x="1402" y="688"/>
                              </a:lnTo>
                              <a:lnTo>
                                <a:pt x="1352" y="733"/>
                              </a:lnTo>
                              <a:lnTo>
                                <a:pt x="1302" y="779"/>
                              </a:lnTo>
                              <a:lnTo>
                                <a:pt x="1254" y="828"/>
                              </a:lnTo>
                              <a:lnTo>
                                <a:pt x="1204" y="876"/>
                              </a:lnTo>
                              <a:lnTo>
                                <a:pt x="1157" y="924"/>
                              </a:lnTo>
                              <a:lnTo>
                                <a:pt x="1111" y="974"/>
                              </a:lnTo>
                              <a:lnTo>
                                <a:pt x="1064" y="1026"/>
                              </a:lnTo>
                              <a:lnTo>
                                <a:pt x="1017" y="1078"/>
                              </a:lnTo>
                              <a:lnTo>
                                <a:pt x="973" y="1131"/>
                              </a:lnTo>
                              <a:lnTo>
                                <a:pt x="929" y="1186"/>
                              </a:lnTo>
                              <a:lnTo>
                                <a:pt x="886" y="1239"/>
                              </a:lnTo>
                              <a:lnTo>
                                <a:pt x="843" y="1296"/>
                              </a:lnTo>
                              <a:lnTo>
                                <a:pt x="801" y="1352"/>
                              </a:lnTo>
                              <a:lnTo>
                                <a:pt x="741" y="1437"/>
                              </a:lnTo>
                              <a:lnTo>
                                <a:pt x="683" y="1524"/>
                              </a:lnTo>
                              <a:lnTo>
                                <a:pt x="626" y="1612"/>
                              </a:lnTo>
                              <a:lnTo>
                                <a:pt x="573" y="1702"/>
                              </a:lnTo>
                              <a:lnTo>
                                <a:pt x="521" y="1792"/>
                              </a:lnTo>
                              <a:lnTo>
                                <a:pt x="473" y="1882"/>
                              </a:lnTo>
                              <a:lnTo>
                                <a:pt x="426" y="1973"/>
                              </a:lnTo>
                              <a:lnTo>
                                <a:pt x="381" y="2067"/>
                              </a:lnTo>
                              <a:lnTo>
                                <a:pt x="340" y="2160"/>
                              </a:lnTo>
                              <a:lnTo>
                                <a:pt x="300" y="2255"/>
                              </a:lnTo>
                              <a:lnTo>
                                <a:pt x="263" y="2350"/>
                              </a:lnTo>
                              <a:lnTo>
                                <a:pt x="228" y="2446"/>
                              </a:lnTo>
                              <a:lnTo>
                                <a:pt x="196" y="2543"/>
                              </a:lnTo>
                              <a:lnTo>
                                <a:pt x="166" y="2641"/>
                              </a:lnTo>
                              <a:lnTo>
                                <a:pt x="138" y="2739"/>
                              </a:lnTo>
                              <a:lnTo>
                                <a:pt x="113" y="2837"/>
                              </a:lnTo>
                              <a:lnTo>
                                <a:pt x="92" y="2937"/>
                              </a:lnTo>
                              <a:lnTo>
                                <a:pt x="72" y="3037"/>
                              </a:lnTo>
                              <a:lnTo>
                                <a:pt x="53" y="3137"/>
                              </a:lnTo>
                              <a:lnTo>
                                <a:pt x="38" y="3239"/>
                              </a:lnTo>
                              <a:lnTo>
                                <a:pt x="25" y="3340"/>
                              </a:lnTo>
                              <a:lnTo>
                                <a:pt x="15" y="3442"/>
                              </a:lnTo>
                              <a:lnTo>
                                <a:pt x="7" y="3543"/>
                              </a:lnTo>
                              <a:lnTo>
                                <a:pt x="2" y="3647"/>
                              </a:lnTo>
                              <a:lnTo>
                                <a:pt x="0" y="3750"/>
                              </a:lnTo>
                              <a:lnTo>
                                <a:pt x="0" y="3853"/>
                              </a:lnTo>
                              <a:lnTo>
                                <a:pt x="2" y="3956"/>
                              </a:lnTo>
                              <a:lnTo>
                                <a:pt x="7" y="4060"/>
                              </a:lnTo>
                              <a:lnTo>
                                <a:pt x="13" y="4163"/>
                              </a:lnTo>
                              <a:lnTo>
                                <a:pt x="25" y="4266"/>
                              </a:lnTo>
                              <a:lnTo>
                                <a:pt x="37" y="4369"/>
                              </a:lnTo>
                              <a:lnTo>
                                <a:pt x="52" y="4474"/>
                              </a:lnTo>
                              <a:lnTo>
                                <a:pt x="70" y="4577"/>
                              </a:lnTo>
                              <a:lnTo>
                                <a:pt x="90" y="4679"/>
                              </a:lnTo>
                              <a:lnTo>
                                <a:pt x="112" y="4780"/>
                              </a:lnTo>
                              <a:lnTo>
                                <a:pt x="137" y="4882"/>
                              </a:lnTo>
                              <a:lnTo>
                                <a:pt x="165" y="4982"/>
                              </a:lnTo>
                              <a:lnTo>
                                <a:pt x="195" y="5080"/>
                              </a:lnTo>
                              <a:lnTo>
                                <a:pt x="226" y="5178"/>
                              </a:lnTo>
                              <a:lnTo>
                                <a:pt x="261" y="5275"/>
                              </a:lnTo>
                              <a:lnTo>
                                <a:pt x="298" y="5372"/>
                              </a:lnTo>
                              <a:lnTo>
                                <a:pt x="336" y="5466"/>
                              </a:lnTo>
                              <a:lnTo>
                                <a:pt x="378" y="5560"/>
                              </a:lnTo>
                              <a:lnTo>
                                <a:pt x="421" y="5653"/>
                              </a:lnTo>
                              <a:lnTo>
                                <a:pt x="466" y="5743"/>
                              </a:lnTo>
                              <a:lnTo>
                                <a:pt x="515" y="5834"/>
                              </a:lnTo>
                              <a:lnTo>
                                <a:pt x="565" y="5923"/>
                              </a:lnTo>
                              <a:lnTo>
                                <a:pt x="616" y="6009"/>
                              </a:lnTo>
                              <a:lnTo>
                                <a:pt x="671" y="6096"/>
                              </a:lnTo>
                              <a:lnTo>
                                <a:pt x="728" y="6181"/>
                              </a:lnTo>
                              <a:lnTo>
                                <a:pt x="786" y="6264"/>
                              </a:lnTo>
                              <a:lnTo>
                                <a:pt x="848" y="6347"/>
                              </a:lnTo>
                              <a:lnTo>
                                <a:pt x="909" y="6427"/>
                              </a:lnTo>
                              <a:lnTo>
                                <a:pt x="974" y="6507"/>
                              </a:lnTo>
                              <a:lnTo>
                                <a:pt x="1041" y="6584"/>
                              </a:lnTo>
                              <a:lnTo>
                                <a:pt x="1111" y="6660"/>
                              </a:lnTo>
                              <a:lnTo>
                                <a:pt x="1181" y="6735"/>
                              </a:lnTo>
                              <a:lnTo>
                                <a:pt x="1254" y="6808"/>
                              </a:lnTo>
                              <a:lnTo>
                                <a:pt x="1329" y="6880"/>
                              </a:lnTo>
                              <a:lnTo>
                                <a:pt x="1406" y="6948"/>
                              </a:lnTo>
                              <a:lnTo>
                                <a:pt x="1484" y="7017"/>
                              </a:lnTo>
                              <a:lnTo>
                                <a:pt x="1564" y="7083"/>
                              </a:lnTo>
                              <a:lnTo>
                                <a:pt x="1645" y="7148"/>
                              </a:lnTo>
                              <a:lnTo>
                                <a:pt x="1730" y="7210"/>
                              </a:lnTo>
                              <a:lnTo>
                                <a:pt x="1819" y="7273"/>
                              </a:lnTo>
                              <a:lnTo>
                                <a:pt x="1908" y="7333"/>
                              </a:lnTo>
                              <a:lnTo>
                                <a:pt x="1998" y="7390"/>
                              </a:lnTo>
                              <a:lnTo>
                                <a:pt x="2090" y="7444"/>
                              </a:lnTo>
                              <a:lnTo>
                                <a:pt x="2182" y="7496"/>
                              </a:lnTo>
                              <a:lnTo>
                                <a:pt x="2275" y="7546"/>
                              </a:lnTo>
                              <a:lnTo>
                                <a:pt x="2368" y="7593"/>
                              </a:lnTo>
                              <a:lnTo>
                                <a:pt x="2463" y="7638"/>
                              </a:lnTo>
                              <a:lnTo>
                                <a:pt x="2463" y="6833"/>
                              </a:lnTo>
                              <a:lnTo>
                                <a:pt x="2423" y="6810"/>
                              </a:lnTo>
                              <a:lnTo>
                                <a:pt x="2383" y="6787"/>
                              </a:lnTo>
                              <a:lnTo>
                                <a:pt x="2345" y="6762"/>
                              </a:lnTo>
                              <a:lnTo>
                                <a:pt x="2305" y="6737"/>
                              </a:lnTo>
                              <a:lnTo>
                                <a:pt x="2266" y="6712"/>
                              </a:lnTo>
                              <a:lnTo>
                                <a:pt x="2227" y="6685"/>
                              </a:lnTo>
                              <a:lnTo>
                                <a:pt x="2188" y="6659"/>
                              </a:lnTo>
                              <a:lnTo>
                                <a:pt x="2150" y="6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Freeform 852"/>
                      <wps:cNvSpPr>
                        <a:spLocks noChangeAspect="1"/>
                      </wps:cNvSpPr>
                      <wps:spPr bwMode="auto">
                        <a:xfrm>
                          <a:off x="9537" y="10101"/>
                          <a:ext cx="294" cy="1388"/>
                        </a:xfrm>
                        <a:custGeom>
                          <a:avLst/>
                          <a:gdLst>
                            <a:gd name="T0" fmla="*/ 758 w 758"/>
                            <a:gd name="T1" fmla="*/ 0 h 3577"/>
                            <a:gd name="T2" fmla="*/ 690 w 758"/>
                            <a:gd name="T3" fmla="*/ 68 h 3577"/>
                            <a:gd name="T4" fmla="*/ 625 w 758"/>
                            <a:gd name="T5" fmla="*/ 138 h 3577"/>
                            <a:gd name="T6" fmla="*/ 563 w 758"/>
                            <a:gd name="T7" fmla="*/ 212 h 3577"/>
                            <a:gd name="T8" fmla="*/ 505 w 758"/>
                            <a:gd name="T9" fmla="*/ 287 h 3577"/>
                            <a:gd name="T10" fmla="*/ 448 w 758"/>
                            <a:gd name="T11" fmla="*/ 363 h 3577"/>
                            <a:gd name="T12" fmla="*/ 395 w 758"/>
                            <a:gd name="T13" fmla="*/ 443 h 3577"/>
                            <a:gd name="T14" fmla="*/ 345 w 758"/>
                            <a:gd name="T15" fmla="*/ 523 h 3577"/>
                            <a:gd name="T16" fmla="*/ 298 w 758"/>
                            <a:gd name="T17" fmla="*/ 606 h 3577"/>
                            <a:gd name="T18" fmla="*/ 255 w 758"/>
                            <a:gd name="T19" fmla="*/ 691 h 3577"/>
                            <a:gd name="T20" fmla="*/ 213 w 758"/>
                            <a:gd name="T21" fmla="*/ 778 h 3577"/>
                            <a:gd name="T22" fmla="*/ 177 w 758"/>
                            <a:gd name="T23" fmla="*/ 866 h 3577"/>
                            <a:gd name="T24" fmla="*/ 143 w 758"/>
                            <a:gd name="T25" fmla="*/ 956 h 3577"/>
                            <a:gd name="T26" fmla="*/ 114 w 758"/>
                            <a:gd name="T27" fmla="*/ 1048 h 3577"/>
                            <a:gd name="T28" fmla="*/ 87 w 758"/>
                            <a:gd name="T29" fmla="*/ 1141 h 3577"/>
                            <a:gd name="T30" fmla="*/ 64 w 758"/>
                            <a:gd name="T31" fmla="*/ 1234 h 3577"/>
                            <a:gd name="T32" fmla="*/ 44 w 758"/>
                            <a:gd name="T33" fmla="*/ 1331 h 3577"/>
                            <a:gd name="T34" fmla="*/ 24 w 758"/>
                            <a:gd name="T35" fmla="*/ 1454 h 3577"/>
                            <a:gd name="T36" fmla="*/ 9 w 758"/>
                            <a:gd name="T37" fmla="*/ 1575 h 3577"/>
                            <a:gd name="T38" fmla="*/ 2 w 758"/>
                            <a:gd name="T39" fmla="*/ 1699 h 3577"/>
                            <a:gd name="T40" fmla="*/ 0 w 758"/>
                            <a:gd name="T41" fmla="*/ 1820 h 3577"/>
                            <a:gd name="T42" fmla="*/ 4 w 758"/>
                            <a:gd name="T43" fmla="*/ 1942 h 3577"/>
                            <a:gd name="T44" fmla="*/ 15 w 758"/>
                            <a:gd name="T45" fmla="*/ 2063 h 3577"/>
                            <a:gd name="T46" fmla="*/ 30 w 758"/>
                            <a:gd name="T47" fmla="*/ 2183 h 3577"/>
                            <a:gd name="T48" fmla="*/ 54 w 758"/>
                            <a:gd name="T49" fmla="*/ 2301 h 3577"/>
                            <a:gd name="T50" fmla="*/ 80 w 758"/>
                            <a:gd name="T51" fmla="*/ 2419 h 3577"/>
                            <a:gd name="T52" fmla="*/ 114 w 758"/>
                            <a:gd name="T53" fmla="*/ 2536 h 3577"/>
                            <a:gd name="T54" fmla="*/ 153 w 758"/>
                            <a:gd name="T55" fmla="*/ 2651 h 3577"/>
                            <a:gd name="T56" fmla="*/ 198 w 758"/>
                            <a:gd name="T57" fmla="*/ 2764 h 3577"/>
                            <a:gd name="T58" fmla="*/ 250 w 758"/>
                            <a:gd name="T59" fmla="*/ 2874 h 3577"/>
                            <a:gd name="T60" fmla="*/ 307 w 758"/>
                            <a:gd name="T61" fmla="*/ 2984 h 3577"/>
                            <a:gd name="T62" fmla="*/ 368 w 758"/>
                            <a:gd name="T63" fmla="*/ 3090 h 3577"/>
                            <a:gd name="T64" fmla="*/ 437 w 758"/>
                            <a:gd name="T65" fmla="*/ 3194 h 3577"/>
                            <a:gd name="T66" fmla="*/ 510 w 758"/>
                            <a:gd name="T67" fmla="*/ 3297 h 3577"/>
                            <a:gd name="T68" fmla="*/ 588 w 758"/>
                            <a:gd name="T69" fmla="*/ 3395 h 3577"/>
                            <a:gd name="T70" fmla="*/ 671 w 758"/>
                            <a:gd name="T71" fmla="*/ 3488 h 3577"/>
                            <a:gd name="T72" fmla="*/ 758 w 758"/>
                            <a:gd name="T73" fmla="*/ 3577 h 3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58" h="3577">
                              <a:moveTo>
                                <a:pt x="758" y="3577"/>
                              </a:moveTo>
                              <a:lnTo>
                                <a:pt x="758" y="0"/>
                              </a:lnTo>
                              <a:lnTo>
                                <a:pt x="723" y="34"/>
                              </a:lnTo>
                              <a:lnTo>
                                <a:pt x="690" y="68"/>
                              </a:lnTo>
                              <a:lnTo>
                                <a:pt x="658" y="103"/>
                              </a:lnTo>
                              <a:lnTo>
                                <a:pt x="625" y="138"/>
                              </a:lnTo>
                              <a:lnTo>
                                <a:pt x="593" y="175"/>
                              </a:lnTo>
                              <a:lnTo>
                                <a:pt x="563" y="212"/>
                              </a:lnTo>
                              <a:lnTo>
                                <a:pt x="533" y="248"/>
                              </a:lnTo>
                              <a:lnTo>
                                <a:pt x="505" y="287"/>
                              </a:lnTo>
                              <a:lnTo>
                                <a:pt x="475" y="325"/>
                              </a:lnTo>
                              <a:lnTo>
                                <a:pt x="448" y="363"/>
                              </a:lnTo>
                              <a:lnTo>
                                <a:pt x="422" y="403"/>
                              </a:lnTo>
                              <a:lnTo>
                                <a:pt x="395" y="443"/>
                              </a:lnTo>
                              <a:lnTo>
                                <a:pt x="370" y="483"/>
                              </a:lnTo>
                              <a:lnTo>
                                <a:pt x="345" y="523"/>
                              </a:lnTo>
                              <a:lnTo>
                                <a:pt x="322" y="565"/>
                              </a:lnTo>
                              <a:lnTo>
                                <a:pt x="298" y="606"/>
                              </a:lnTo>
                              <a:lnTo>
                                <a:pt x="277" y="648"/>
                              </a:lnTo>
                              <a:lnTo>
                                <a:pt x="255" y="691"/>
                              </a:lnTo>
                              <a:lnTo>
                                <a:pt x="233" y="734"/>
                              </a:lnTo>
                              <a:lnTo>
                                <a:pt x="213" y="778"/>
                              </a:lnTo>
                              <a:lnTo>
                                <a:pt x="195" y="821"/>
                              </a:lnTo>
                              <a:lnTo>
                                <a:pt x="177" y="866"/>
                              </a:lnTo>
                              <a:lnTo>
                                <a:pt x="160" y="911"/>
                              </a:lnTo>
                              <a:lnTo>
                                <a:pt x="143" y="956"/>
                              </a:lnTo>
                              <a:lnTo>
                                <a:pt x="129" y="1001"/>
                              </a:lnTo>
                              <a:lnTo>
                                <a:pt x="114" y="1048"/>
                              </a:lnTo>
                              <a:lnTo>
                                <a:pt x="99" y="1094"/>
                              </a:lnTo>
                              <a:lnTo>
                                <a:pt x="87" y="1141"/>
                              </a:lnTo>
                              <a:lnTo>
                                <a:pt x="74" y="1187"/>
                              </a:lnTo>
                              <a:lnTo>
                                <a:pt x="64" y="1234"/>
                              </a:lnTo>
                              <a:lnTo>
                                <a:pt x="52" y="1282"/>
                              </a:lnTo>
                              <a:lnTo>
                                <a:pt x="44" y="1331"/>
                              </a:lnTo>
                              <a:lnTo>
                                <a:pt x="32" y="1392"/>
                              </a:lnTo>
                              <a:lnTo>
                                <a:pt x="24" y="1454"/>
                              </a:lnTo>
                              <a:lnTo>
                                <a:pt x="15" y="1514"/>
                              </a:lnTo>
                              <a:lnTo>
                                <a:pt x="9" y="1575"/>
                              </a:lnTo>
                              <a:lnTo>
                                <a:pt x="5" y="1637"/>
                              </a:lnTo>
                              <a:lnTo>
                                <a:pt x="2" y="1699"/>
                              </a:lnTo>
                              <a:lnTo>
                                <a:pt x="0" y="1760"/>
                              </a:lnTo>
                              <a:lnTo>
                                <a:pt x="0" y="1820"/>
                              </a:lnTo>
                              <a:lnTo>
                                <a:pt x="2" y="1882"/>
                              </a:lnTo>
                              <a:lnTo>
                                <a:pt x="4" y="1942"/>
                              </a:lnTo>
                              <a:lnTo>
                                <a:pt x="9" y="2003"/>
                              </a:lnTo>
                              <a:lnTo>
                                <a:pt x="15" y="2063"/>
                              </a:lnTo>
                              <a:lnTo>
                                <a:pt x="22" y="2123"/>
                              </a:lnTo>
                              <a:lnTo>
                                <a:pt x="30" y="2183"/>
                              </a:lnTo>
                              <a:lnTo>
                                <a:pt x="40" y="2243"/>
                              </a:lnTo>
                              <a:lnTo>
                                <a:pt x="54" y="2301"/>
                              </a:lnTo>
                              <a:lnTo>
                                <a:pt x="65" y="2361"/>
                              </a:lnTo>
                              <a:lnTo>
                                <a:pt x="80" y="2419"/>
                              </a:lnTo>
                              <a:lnTo>
                                <a:pt x="97" y="2478"/>
                              </a:lnTo>
                              <a:lnTo>
                                <a:pt x="114" y="2536"/>
                              </a:lnTo>
                              <a:lnTo>
                                <a:pt x="133" y="2594"/>
                              </a:lnTo>
                              <a:lnTo>
                                <a:pt x="153" y="2651"/>
                              </a:lnTo>
                              <a:lnTo>
                                <a:pt x="175" y="2708"/>
                              </a:lnTo>
                              <a:lnTo>
                                <a:pt x="198" y="2764"/>
                              </a:lnTo>
                              <a:lnTo>
                                <a:pt x="223" y="2819"/>
                              </a:lnTo>
                              <a:lnTo>
                                <a:pt x="250" y="2874"/>
                              </a:lnTo>
                              <a:lnTo>
                                <a:pt x="277" y="2929"/>
                              </a:lnTo>
                              <a:lnTo>
                                <a:pt x="307" y="2984"/>
                              </a:lnTo>
                              <a:lnTo>
                                <a:pt x="337" y="3037"/>
                              </a:lnTo>
                              <a:lnTo>
                                <a:pt x="368" y="3090"/>
                              </a:lnTo>
                              <a:lnTo>
                                <a:pt x="402" y="3142"/>
                              </a:lnTo>
                              <a:lnTo>
                                <a:pt x="437" y="3194"/>
                              </a:lnTo>
                              <a:lnTo>
                                <a:pt x="473" y="3247"/>
                              </a:lnTo>
                              <a:lnTo>
                                <a:pt x="510" y="3297"/>
                              </a:lnTo>
                              <a:lnTo>
                                <a:pt x="550" y="3347"/>
                              </a:lnTo>
                              <a:lnTo>
                                <a:pt x="588" y="3395"/>
                              </a:lnTo>
                              <a:lnTo>
                                <a:pt x="630" y="3442"/>
                              </a:lnTo>
                              <a:lnTo>
                                <a:pt x="671" y="3488"/>
                              </a:lnTo>
                              <a:lnTo>
                                <a:pt x="715" y="3533"/>
                              </a:lnTo>
                              <a:lnTo>
                                <a:pt x="758" y="3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853"/>
                      <wps:cNvSpPr>
                        <a:spLocks noChangeAspect="1"/>
                      </wps:cNvSpPr>
                      <wps:spPr bwMode="auto">
                        <a:xfrm>
                          <a:off x="5080" y="2569"/>
                          <a:ext cx="625" cy="838"/>
                        </a:xfrm>
                        <a:custGeom>
                          <a:avLst/>
                          <a:gdLst>
                            <a:gd name="T0" fmla="*/ 873 w 1610"/>
                            <a:gd name="T1" fmla="*/ 58 h 2160"/>
                            <a:gd name="T2" fmla="*/ 846 w 1610"/>
                            <a:gd name="T3" fmla="*/ 173 h 2160"/>
                            <a:gd name="T4" fmla="*/ 816 w 1610"/>
                            <a:gd name="T5" fmla="*/ 288 h 2160"/>
                            <a:gd name="T6" fmla="*/ 781 w 1610"/>
                            <a:gd name="T7" fmla="*/ 401 h 2160"/>
                            <a:gd name="T8" fmla="*/ 741 w 1610"/>
                            <a:gd name="T9" fmla="*/ 513 h 2160"/>
                            <a:gd name="T10" fmla="*/ 698 w 1610"/>
                            <a:gd name="T11" fmla="*/ 623 h 2160"/>
                            <a:gd name="T12" fmla="*/ 650 w 1610"/>
                            <a:gd name="T13" fmla="*/ 731 h 2160"/>
                            <a:gd name="T14" fmla="*/ 598 w 1610"/>
                            <a:gd name="T15" fmla="*/ 836 h 2160"/>
                            <a:gd name="T16" fmla="*/ 543 w 1610"/>
                            <a:gd name="T17" fmla="*/ 941 h 2160"/>
                            <a:gd name="T18" fmla="*/ 483 w 1610"/>
                            <a:gd name="T19" fmla="*/ 1042 h 2160"/>
                            <a:gd name="T20" fmla="*/ 420 w 1610"/>
                            <a:gd name="T21" fmla="*/ 1142 h 2160"/>
                            <a:gd name="T22" fmla="*/ 351 w 1610"/>
                            <a:gd name="T23" fmla="*/ 1240 h 2160"/>
                            <a:gd name="T24" fmla="*/ 280 w 1610"/>
                            <a:gd name="T25" fmla="*/ 1335 h 2160"/>
                            <a:gd name="T26" fmla="*/ 205 w 1610"/>
                            <a:gd name="T27" fmla="*/ 1429 h 2160"/>
                            <a:gd name="T28" fmla="*/ 127 w 1610"/>
                            <a:gd name="T29" fmla="*/ 1520 h 2160"/>
                            <a:gd name="T30" fmla="*/ 43 w 1610"/>
                            <a:gd name="T31" fmla="*/ 1608 h 2160"/>
                            <a:gd name="T32" fmla="*/ 501 w 1610"/>
                            <a:gd name="T33" fmla="*/ 2160 h 2160"/>
                            <a:gd name="T34" fmla="*/ 611 w 1610"/>
                            <a:gd name="T35" fmla="*/ 2048 h 2160"/>
                            <a:gd name="T36" fmla="*/ 716 w 1610"/>
                            <a:gd name="T37" fmla="*/ 1931 h 2160"/>
                            <a:gd name="T38" fmla="*/ 816 w 1610"/>
                            <a:gd name="T39" fmla="*/ 1812 h 2160"/>
                            <a:gd name="T40" fmla="*/ 911 w 1610"/>
                            <a:gd name="T41" fmla="*/ 1688 h 2160"/>
                            <a:gd name="T42" fmla="*/ 999 w 1610"/>
                            <a:gd name="T43" fmla="*/ 1562 h 2160"/>
                            <a:gd name="T44" fmla="*/ 1083 w 1610"/>
                            <a:gd name="T45" fmla="*/ 1434 h 2160"/>
                            <a:gd name="T46" fmla="*/ 1161 w 1610"/>
                            <a:gd name="T47" fmla="*/ 1300 h 2160"/>
                            <a:gd name="T48" fmla="*/ 1234 w 1610"/>
                            <a:gd name="T49" fmla="*/ 1166 h 2160"/>
                            <a:gd name="T50" fmla="*/ 1301 w 1610"/>
                            <a:gd name="T51" fmla="*/ 1027 h 2160"/>
                            <a:gd name="T52" fmla="*/ 1362 w 1610"/>
                            <a:gd name="T53" fmla="*/ 887 h 2160"/>
                            <a:gd name="T54" fmla="*/ 1419 w 1610"/>
                            <a:gd name="T55" fmla="*/ 744 h 2160"/>
                            <a:gd name="T56" fmla="*/ 1469 w 1610"/>
                            <a:gd name="T57" fmla="*/ 599 h 2160"/>
                            <a:gd name="T58" fmla="*/ 1512 w 1610"/>
                            <a:gd name="T59" fmla="*/ 453 h 2160"/>
                            <a:gd name="T60" fmla="*/ 1551 w 1610"/>
                            <a:gd name="T61" fmla="*/ 303 h 2160"/>
                            <a:gd name="T62" fmla="*/ 1584 w 1610"/>
                            <a:gd name="T63" fmla="*/ 153 h 2160"/>
                            <a:gd name="T64" fmla="*/ 1610 w 1610"/>
                            <a:gd name="T65" fmla="*/ 0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10" h="2160">
                              <a:moveTo>
                                <a:pt x="884" y="0"/>
                              </a:moveTo>
                              <a:lnTo>
                                <a:pt x="873" y="58"/>
                              </a:lnTo>
                              <a:lnTo>
                                <a:pt x="859" y="117"/>
                              </a:lnTo>
                              <a:lnTo>
                                <a:pt x="846" y="173"/>
                              </a:lnTo>
                              <a:lnTo>
                                <a:pt x="831" y="231"/>
                              </a:lnTo>
                              <a:lnTo>
                                <a:pt x="816" y="288"/>
                              </a:lnTo>
                              <a:lnTo>
                                <a:pt x="798" y="345"/>
                              </a:lnTo>
                              <a:lnTo>
                                <a:pt x="781" y="401"/>
                              </a:lnTo>
                              <a:lnTo>
                                <a:pt x="761" y="456"/>
                              </a:lnTo>
                              <a:lnTo>
                                <a:pt x="741" y="513"/>
                              </a:lnTo>
                              <a:lnTo>
                                <a:pt x="720" y="568"/>
                              </a:lnTo>
                              <a:lnTo>
                                <a:pt x="698" y="623"/>
                              </a:lnTo>
                              <a:lnTo>
                                <a:pt x="675" y="676"/>
                              </a:lnTo>
                              <a:lnTo>
                                <a:pt x="650" y="731"/>
                              </a:lnTo>
                              <a:lnTo>
                                <a:pt x="625" y="784"/>
                              </a:lnTo>
                              <a:lnTo>
                                <a:pt x="598" y="836"/>
                              </a:lnTo>
                              <a:lnTo>
                                <a:pt x="571" y="889"/>
                              </a:lnTo>
                              <a:lnTo>
                                <a:pt x="543" y="941"/>
                              </a:lnTo>
                              <a:lnTo>
                                <a:pt x="513" y="992"/>
                              </a:lnTo>
                              <a:lnTo>
                                <a:pt x="483" y="1042"/>
                              </a:lnTo>
                              <a:lnTo>
                                <a:pt x="451" y="1092"/>
                              </a:lnTo>
                              <a:lnTo>
                                <a:pt x="420" y="1142"/>
                              </a:lnTo>
                              <a:lnTo>
                                <a:pt x="386" y="1192"/>
                              </a:lnTo>
                              <a:lnTo>
                                <a:pt x="351" y="1240"/>
                              </a:lnTo>
                              <a:lnTo>
                                <a:pt x="316" y="1289"/>
                              </a:lnTo>
                              <a:lnTo>
                                <a:pt x="280" y="1335"/>
                              </a:lnTo>
                              <a:lnTo>
                                <a:pt x="243" y="1384"/>
                              </a:lnTo>
                              <a:lnTo>
                                <a:pt x="205" y="1429"/>
                              </a:lnTo>
                              <a:lnTo>
                                <a:pt x="167" y="1475"/>
                              </a:lnTo>
                              <a:lnTo>
                                <a:pt x="127" y="1520"/>
                              </a:lnTo>
                              <a:lnTo>
                                <a:pt x="85" y="1563"/>
                              </a:lnTo>
                              <a:lnTo>
                                <a:pt x="43" y="1608"/>
                              </a:lnTo>
                              <a:lnTo>
                                <a:pt x="0" y="1650"/>
                              </a:lnTo>
                              <a:lnTo>
                                <a:pt x="501" y="2160"/>
                              </a:lnTo>
                              <a:lnTo>
                                <a:pt x="558" y="2105"/>
                              </a:lnTo>
                              <a:lnTo>
                                <a:pt x="611" y="2048"/>
                              </a:lnTo>
                              <a:lnTo>
                                <a:pt x="665" y="1990"/>
                              </a:lnTo>
                              <a:lnTo>
                                <a:pt x="716" y="1931"/>
                              </a:lnTo>
                              <a:lnTo>
                                <a:pt x="768" y="1871"/>
                              </a:lnTo>
                              <a:lnTo>
                                <a:pt x="816" y="1812"/>
                              </a:lnTo>
                              <a:lnTo>
                                <a:pt x="864" y="1750"/>
                              </a:lnTo>
                              <a:lnTo>
                                <a:pt x="911" y="1688"/>
                              </a:lnTo>
                              <a:lnTo>
                                <a:pt x="956" y="1625"/>
                              </a:lnTo>
                              <a:lnTo>
                                <a:pt x="999" y="1562"/>
                              </a:lnTo>
                              <a:lnTo>
                                <a:pt x="1043" y="1499"/>
                              </a:lnTo>
                              <a:lnTo>
                                <a:pt x="1083" y="1434"/>
                              </a:lnTo>
                              <a:lnTo>
                                <a:pt x="1123" y="1367"/>
                              </a:lnTo>
                              <a:lnTo>
                                <a:pt x="1161" y="1300"/>
                              </a:lnTo>
                              <a:lnTo>
                                <a:pt x="1199" y="1234"/>
                              </a:lnTo>
                              <a:lnTo>
                                <a:pt x="1234" y="1166"/>
                              </a:lnTo>
                              <a:lnTo>
                                <a:pt x="1269" y="1097"/>
                              </a:lnTo>
                              <a:lnTo>
                                <a:pt x="1301" y="1027"/>
                              </a:lnTo>
                              <a:lnTo>
                                <a:pt x="1332" y="957"/>
                              </a:lnTo>
                              <a:lnTo>
                                <a:pt x="1362" y="887"/>
                              </a:lnTo>
                              <a:lnTo>
                                <a:pt x="1391" y="816"/>
                              </a:lnTo>
                              <a:lnTo>
                                <a:pt x="1419" y="744"/>
                              </a:lnTo>
                              <a:lnTo>
                                <a:pt x="1444" y="673"/>
                              </a:lnTo>
                              <a:lnTo>
                                <a:pt x="1469" y="599"/>
                              </a:lnTo>
                              <a:lnTo>
                                <a:pt x="1492" y="526"/>
                              </a:lnTo>
                              <a:lnTo>
                                <a:pt x="1512" y="453"/>
                              </a:lnTo>
                              <a:lnTo>
                                <a:pt x="1532" y="378"/>
                              </a:lnTo>
                              <a:lnTo>
                                <a:pt x="1551" y="303"/>
                              </a:lnTo>
                              <a:lnTo>
                                <a:pt x="1569" y="228"/>
                              </a:lnTo>
                              <a:lnTo>
                                <a:pt x="1584" y="153"/>
                              </a:lnTo>
                              <a:lnTo>
                                <a:pt x="1597" y="77"/>
                              </a:lnTo>
                              <a:lnTo>
                                <a:pt x="1610" y="0"/>
                              </a:lnTo>
                              <a:lnTo>
                                <a:pt x="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05" o:spid="_x0000_s1026" style="position:absolute;margin-left:0;margin-top:0;width:595.5pt;height:841.9pt;z-index:251658752;mso-position-horizontal-relative:page;mso-position-vertical-relative:page" coordorigin="2521,2569" coordsize="7310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">
              <o:lock v:ext="edit" aspectratio="t"/>
              <v:rect id="Rectangle 806" o:spid="_x0000_s1027" style="position:absolute;left:2521;top:2569;width:279;height:10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xgMUA&#10;AADcAAAADwAAAGRycy9kb3ducmV2LnhtbESPT2vCQBTE74V+h+UVems2/repq4hQGvAUldLjI/tM&#10;otm3IbuNsZ++Kwgeh5n5DbNY9aYWHbWusqxgEMUgiHOrKy4UHPafb3MQziNrrC2Tgis5WC2fnxaY&#10;aHvhjLqdL0SAsEtQQel9k0jp8pIMusg2xME72tagD7ItpG7xEuCmlsM4nkqDFYeFEhvalJSfd79G&#10;gf2iLf/p6fb0/Z6Njzj/Oc/SsVKvL/36A4Sn3j/C93aqFYwmE7id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3GAxQAAANwAAAAPAAAAAAAAAAAAAAAAAJgCAABkcnMv&#10;ZG93bnJldi54bWxQSwUGAAAAAAQABAD1AAAAigMAAAAA&#10;" fillcolor="#969594" stroked="f">
                <o:lock v:ext="edit" aspectratio="t"/>
              </v:rect>
              <v:shape id="Freeform 807" o:spid="_x0000_s1028" style="position:absolute;left:3675;top:3103;width:33;height:48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8xMUA&#10;AADcAAAADwAAAGRycy9kb3ducmV2LnhtbESPS2vDMBCE74X+B7GF3hq5zduJEppCQptbXuDjYm1s&#10;UWtlLDlx8uurQqHHYWa+YebLzlbiQo03jhW89hIQxLnThgsFx8P6ZQLCB2SNlWNScCMPy8XjwxxT&#10;7a68o8s+FCJC2KeooAyhTqX0eUkWfc/VxNE7u8ZiiLIppG7wGuG2km9JMpIWDceFEmv6KCn/3rdW&#10;wcnLzdiYoR60rp1+ZfdsddtmSj0/de8zEIG68B/+a39qBf3hC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zExQAAANwAAAAPAAAAAAAAAAAAAAAAAJgCAABkcnMv&#10;ZG93bnJldi54bWxQSwUGAAAAAAQABAD1AAAAigMAAAAA&#10;" path="m74,14r6,8l84,32r1,13l87,62r,15l84,90r-4,10l75,110r-5,7l62,122r-8,3l44,125r-10,l25,122r-8,-5l12,110,7,102,4,90,2,77,,62,2,45,5,32,9,20r8,-8l22,7,29,4,37,2,45,r9,2l62,4r7,3l74,14xm25,64r2,18l30,97r4,3l35,104r5,3l44,107r5,l52,104r3,-4l57,97,60,82,62,64,60,44,57,30,55,25,52,22,49,20,44,19r-4,1l35,22r-1,3l30,30,27,44,25,64xe" fillcolor="#969594" stroked="f">
                <v:path arrowok="t" o:connecttype="custom" o:connectlocs="28,5;30,8;32,12;32,17;33,24;33,30;32,35;30,38;28,42;27,45;24,47;20,48;17,48;13,48;9,47;6,45;5,42;3,39;2,35;1,30;0,24;1,17;2,12;3,8;6,5;8,3;11,2;14,1;17,0;20,1;24,2;26,3;28,5;9,25;10,31;11,37;13,38;13,40;15,41;17,41;19,41;20,40;21,38;22,37;23,31;24,25;23,17;22,12;21,10;20,8;19,8;17,7;15,8;13,8;13,10;11,12;10,17;9,25" o:connectangles="0,0,0,0,0,0,0,0,0,0,0,0,0,0,0,0,0,0,0,0,0,0,0,0,0,0,0,0,0,0,0,0,0,0,0,0,0,0,0,0,0,0,0,0,0,0,0,0,0,0,0,0,0,0,0,0,0,0"/>
                <o:lock v:ext="edit" aspectratio="t" verticies="t"/>
              </v:shape>
              <v:shape id="Freeform 808" o:spid="_x0000_s1029" style="position:absolute;left:3726;top:3104;width:30;height:46;visibility:visible;mso-wrap-style:square;v-text-anchor:top" coordsize="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DE8YA&#10;AADcAAAADwAAAGRycy9kb3ducmV2LnhtbESPT2sCMRTE74V+h/AKXopm21KVrVHE0tJDD/6nx0fy&#10;3CzdvCybqPHbNwXB4zAzv2Ems+QacaIu1J4VPA0KEMTam5orBdvNR38MIkRkg41nUnChALPp/d0E&#10;S+PPvKLTOlYiQziUqMDG2JZSBm3JYRj4ljh7B985jFl2lTQdnjPcNfK5KIbSYc15wWJLC0v6d310&#10;ClbpJ31rbau9+3zfHR4vy+18sVSq95DmbyAipXgLX9tfRsHL6wj+z+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4DE8YAAADcAAAADwAAAAAAAAAAAAAAAACYAgAAZHJz&#10;L2Rvd25yZXYueG1sUEsFBgAAAAAEAAQA9QAAAIsDAAAAAA==&#10;" path="m32,l43,r7,1l56,1r4,4l65,10r5,5l71,23r2,7l71,40r-3,6l63,51r-8,5l65,60r6,6l75,75r1,10l75,95r-4,8l66,110r-6,5l50,118r-17,2l3,120,2,118r-2,l,115,,3,,1,2,,3,,32,xm23,50r7,l38,48r5,-2l48,41r2,-8l48,28r,-3l45,21,43,18r-5,l32,16r-9,l23,50xm23,100r9,l41,100r7,-4l50,95r1,-4l53,88r,-5l51,76,48,71,41,68,32,66r-9,l23,100xe" fillcolor="#969594" stroked="f">
                <v:path arrowok="t" o:connecttype="custom" o:connectlocs="13,0;17,0;20,0;22,0;24,2;26,4;28,6;28,9;29,12;28,15;27,18;25,20;22,21;26,23;28,25;30,29;30,33;30,36;28,39;26,42;24,44;20,45;13,46;1,46;1,45;1,45;0,45;0,44;0,1;0,0;1,0;1,0;1,0;13,0;9,19;12,19;15,18;17,18;19,16;20,13;19,11;19,10;18,8;17,7;15,7;13,6;9,6;9,19;9,38;13,38;16,38;19,37;20,36;20,35;21,34;21,32;20,29;19,27;16,26;13,25;9,25;9,38" o:connectangles="0,0,0,0,0,0,0,0,0,0,0,0,0,0,0,0,0,0,0,0,0,0,0,0,0,0,0,0,0,0,0,0,0,0,0,0,0,0,0,0,0,0,0,0,0,0,0,0,0,0,0,0,0,0,0,0,0,0,0,0,0,0"/>
                <o:lock v:ext="edit" aspectratio="t" verticies="t"/>
              </v:shape>
              <v:shape id="Freeform 809" o:spid="_x0000_s1030" style="position:absolute;left:3774;top:3104;width:26;height:46;visibility:visible;mso-wrap-style:square;v-text-anchor:top" coordsize="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qHbwA&#10;AADcAAAADwAAAGRycy9kb3ducmV2LnhtbERPSwrCMBDdC94hjODOpiqKVKOIIAi6ae0BhmZsi82k&#10;NLHW25uF4PLx/rvDYBrRU+dqywrmUQyCuLC65lJBfj/PNiCcR9bYWCYFH3Jw2I9HO0y0fXNKfeZL&#10;EULYJaig8r5NpHRFRQZdZFviwD1sZ9AH2JVSd/gO4aaRizheS4M1h4YKWzpVVDyzl1GQXi956rLT&#10;3C37NM7xlmt+PJWaTobjFoSnwf/FP/dFK1iuwtpwJhwBu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dyodvAAAANwAAAAPAAAAAAAAAAAAAAAAAJgCAABkcnMvZG93bnJldi54&#10;bWxQSwUGAAAAAAQABAD1AAAAgQMAAAAA&#10;" path="m23,46r28,l55,48r,3l55,63r,2l51,66r-28,l23,100r37,l63,101r,2l63,115r,3l61,118r-1,2l3,120,1,118r-1,l,115,,3,,1,,,1,,3,,61,r2,l65,1r,2l63,3,60,16r,2l56,18r-33,l23,46xe" fillcolor="#969594" stroked="f">
                <v:path arrowok="t" o:connecttype="custom" o:connectlocs="9,18;20,18;22,18;22,20;22,24;22,25;20,25;9,25;9,38;24,38;25,39;25,39;25,44;25,45;25,45;24,45;24,46;1,46;0,45;0,45;0,45;0,44;0,1;0,0;0,0;0,0;1,0;24,0;25,0;26,0;26,1;25,1;24,6;24,7;22,7;9,7;9,18" o:connectangles="0,0,0,0,0,0,0,0,0,0,0,0,0,0,0,0,0,0,0,0,0,0,0,0,0,0,0,0,0,0,0,0,0,0,0,0,0"/>
                <o:lock v:ext="edit" aspectratio="t"/>
              </v:shape>
              <v:shape id="Freeform 810" o:spid="_x0000_s1031" style="position:absolute;left:3812;top:3103;width:28;height:48;visibility:visible;mso-wrap-style:square;v-text-anchor:top" coordsize="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1+cMA&#10;AADcAAAADwAAAGRycy9kb3ducmV2LnhtbESPQWvCQBSE7wX/w/KE3nTTtEqNriJCS+vNxN6f2Wc2&#10;Nvs2ZLcm/fddQehxmJlvmNVmsI24UudrxwqepgkI4tLpmisFx+Jt8grCB2SNjWNS8EseNuvRwwoz&#10;7Xo+0DUPlYgQ9hkqMCG0mZS+NGTRT11LHL2z6yyGKLtK6g77CLeNTJNkLi3WHBcMtrQzVH7nP1ZB&#10;/8KFSZPjV75Pw2l/WdAnvZNSj+NhuwQRaAj/4Xv7Qyt4ni3gdi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K1+cMAAADcAAAADwAAAAAAAAAAAAAAAACYAgAAZHJzL2Rv&#10;d25yZXYueG1sUEsFBgAAAAAEAAQA9QAAAIgDAAAAAA==&#10;" path="m65,29r,l64,29,59,25,52,22,45,20r-5,2l37,24r-5,1l30,30,27,42,25,59r,11l27,80r2,10l32,97r3,3l39,104r3,1l47,105r8,-1l64,99r1,l67,100r7,12l74,114r,3l70,119r-6,3l59,124r-7,1l45,125r-10,l27,124r-7,-5l15,114,9,104,4,92,,79,,62,,47,4,34,7,24,14,14,20,9,27,4,35,2,44,r6,l57,4r7,1l70,9r2,3l74,14r,1l65,29xe" fillcolor="#969594" stroked="f">
                <v:path arrowok="t" o:connecttype="custom" o:connectlocs="25,11;25,11;24,11;24,11;22,10;20,8;17,8;15,8;14,9;12,10;11,12;10,16;9,23;9,27;10,31;11,35;12,37;13,38;15,40;16,40;18,40;21,40;24,38;24,38;25,38;25,38;25,38;28,43;28,44;28,44;28,45;26,46;24,47;22,48;20,48;17,48;13,48;10,48;8,46;6,44;3,40;2,35;0,30;0,24;0,18;2,13;3,9;5,5;8,3;10,2;13,1;17,0;19,0;22,2;24,2;26,3;27,5;28,5;28,5;28,6;25,11" o:connectangles="0,0,0,0,0,0,0,0,0,0,0,0,0,0,0,0,0,0,0,0,0,0,0,0,0,0,0,0,0,0,0,0,0,0,0,0,0,0,0,0,0,0,0,0,0,0,0,0,0,0,0,0,0,0,0,0,0,0,0,0,0"/>
                <o:lock v:ext="edit" aspectratio="t"/>
              </v:shape>
              <v:shape id="Freeform 811" o:spid="_x0000_s1032" style="position:absolute;left:3855;top:3104;width:31;height:46;visibility:visible;mso-wrap-style:square;v-text-anchor:top" coordsize="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aTcEA&#10;AADcAAAADwAAAGRycy9kb3ducmV2LnhtbERPz2vCMBS+D/wfwhN2m4kOytaZFhEE2cl1Ijs+m7e2&#10;2rzUJNP63y+HwY4f3+9lOdpeXMmHzrGG+UyBIK6d6bjRsP/cPL2ACBHZYO+YNNwpQFlMHpaYG3fj&#10;D7pWsREphEOOGtoYh1zKULdkMczcQJy4b+ctxgR9I43HWwq3vVwolUmLHaeGFgdat1Sfqx+rwe/V&#10;4cgnNz/697Piryp7Xe8uWj9Ox9UbiEhj/Bf/ubdGw3OW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YGk3BAAAA3AAAAA8AAAAAAAAAAAAAAAAAmAIAAGRycy9kb3du&#10;cmV2LnhtbFBLBQYAAAAABAAEAPUAAACGAwAAAAA=&#10;" path="m50,53r5,13l60,80r,-14l60,58,60,3r,-2l62,r2,l77,r2,l80,r,1l80,3r,112l80,118r-1,l77,120r-10,l64,118r-4,-2l30,60,25,46,20,35r,11l20,56r,59l20,118r-3,2l4,120,2,118r-2,l,115,,3,,1,,,2,,4,,17,r3,l22,3,50,53xe" fillcolor="#969594" stroked="f">
                <v:path arrowok="t" o:connecttype="custom" o:connectlocs="19,20;21,25;23,31;23,25;23,22;23,1;23,0;24,0;24,0;25,0;30,0;31,0;31,0;31,0;31,1;31,44;31,45;31,45;31,45;30,46;26,46;25,45;23,44;12,23;10,18;8,13;8,18;8,21;8,44;8,45;7,46;2,46;1,45;0,45;0,45;0,44;0,1;0,0;0,0;1,0;2,0;7,0;8,0;9,1;19,20" o:connectangles="0,0,0,0,0,0,0,0,0,0,0,0,0,0,0,0,0,0,0,0,0,0,0,0,0,0,0,0,0,0,0,0,0,0,0,0,0,0,0,0,0,0,0,0,0"/>
                <o:lock v:ext="edit" aspectratio="t"/>
              </v:shape>
              <v:shape id="Freeform 812" o:spid="_x0000_s1033" style="position:absolute;left:3905;top:3090;width:26;height:60;visibility:visible;mso-wrap-style:square;v-text-anchor:top" coordsize="6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4eMUA&#10;AADcAAAADwAAAGRycy9kb3ducmV2LnhtbESP0WrCQBRE3wv9h+UW+lY3sZhKdCPSWhDxRc0HXLPX&#10;JJi9G3ZXTf16t1Do4zAzZ5j5YjCduJLzrWUF6SgBQVxZ3XKtoDx8v01B+ICssbNMCn7Iw6J4fppj&#10;ru2Nd3Tdh1pECPscFTQh9LmUvmrIoB/Znjh6J+sMhihdLbXDW4SbTo6TJJMGW44LDfb02VB13l9M&#10;pNzHu23pJtujXH5s6q9NmZV6pdTry7CcgQg0hP/wX3utFbxnKfyeiUd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Th4xQAAANwAAAAPAAAAAAAAAAAAAAAAAJgCAABkcnMv&#10;ZG93bnJldi54bWxQSwUGAAAAAAQABAD1AAAAigMAAAAA&#10;" path="m25,83r28,l56,85r,3l56,100r,2l53,103r-28,l25,137r36,l63,138r2,2l65,152r,3l63,155r-2,2l3,157,1,155r-1,l,152,,40,,38,1,37r2,l61,37r4,l65,38r,2l61,53r-1,2l58,55r-33,l25,83xm48,r2,l51,r2,2l56,7r,1l56,10r,2l55,12,33,27r-2,1l30,28,28,27,6,12r-1,l5,10,5,8,6,7,10,2,11,r2,l15,,31,8,48,xe" fillcolor="#969594" stroked="f">
                <v:path arrowok="t" o:connecttype="custom" o:connectlocs="21,32;22,34;22,39;10,39;24,52;26,54;26,59;25,59;1,60;0,59;0,58;0,15;0,14;24,14;26,15;26,15;24,21;10,21;19,0;20,0;21,1;22,3;22,5;13,10;12,11;11,10;2,5;2,3;4,1;4,0;6,0;19,0" o:connectangles="0,0,0,0,0,0,0,0,0,0,0,0,0,0,0,0,0,0,0,0,0,0,0,0,0,0,0,0,0,0,0,0"/>
                <o:lock v:ext="edit" aspectratio="t" verticies="t"/>
              </v:shape>
              <v:shape id="Freeform 813" o:spid="_x0000_s1034" style="position:absolute;left:3978;top:3104;width:28;height:46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XacMA&#10;AADcAAAADwAAAGRycy9kb3ducmV2LnhtbESPQWuDQBSE74X+h+UVcmvWWiKNzSohEOgx1fT+4r6q&#10;1H2r7iaaf58tBHIcZuYbZpPPphMXGl1rWcHbMgJBXFndcq3gWO5fP0A4j6yxs0wKruQgz56fNphq&#10;O/E3XQpfiwBhl6KCxvs+ldJVDRl0S9sTB+/XjgZ9kGMt9YhTgJtOxlGUSIMth4UGe9o1VP0VZ6OA&#10;TnNxpml/KIZyfVyffnoaViulFi/z9hOEp9k/wvf2l1bwnsTwfy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ZXacMAAADcAAAADwAAAAAAAAAAAAAAAACYAgAAZHJzL2Rv&#10;d25yZXYueG1sUEsFBgAAAAAEAAQA9QAAAIgDAAAAAA==&#10;" path="m25,115r-1,3l20,120r-15,l2,118r-2,l,115,,3,,1,2,,5,,32,,42,r7,1l55,1r5,4l65,10r5,6l72,23r2,10l72,41r-2,7l67,55r-5,6l57,65r-7,3l42,71r-8,l25,71r,44xm30,51r9,l45,48r4,-7l50,33,49,26,47,21,40,18r-8,l25,18r,33l30,51xe" fillcolor="#969594" stroked="f">
                <v:path arrowok="t" o:connecttype="custom" o:connectlocs="9,44;9,45;8,46;2,46;1,45;1,45;0,45;0,44;0,1;0,0;1,0;1,0;2,0;12,0;16,0;19,0;21,0;23,2;25,4;26,6;27,9;28,13;27,16;26,18;25,21;23,23;22,25;19,26;16,27;13,27;9,27;9,44;11,20;15,20;17,18;19,16;19,13;19,10;18,8;15,7;12,7;9,7;9,20;11,20" o:connectangles="0,0,0,0,0,0,0,0,0,0,0,0,0,0,0,0,0,0,0,0,0,0,0,0,0,0,0,0,0,0,0,0,0,0,0,0,0,0,0,0,0,0,0,0"/>
                <o:lock v:ext="edit" aspectratio="t" verticies="t"/>
              </v:shape>
              <v:shape id="Freeform 814" o:spid="_x0000_s1035" style="position:absolute;left:4023;top:3104;width:31;height:47;visibility:visible;mso-wrap-style:square;v-text-anchor:top" coordsize="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BncMA&#10;AADcAAAADwAAAGRycy9kb3ducmV2LnhtbESP3WoCMRCF7wt9hzAF72q2FURWo0ihpUUK1hb0ctyM&#10;u0s3kyUZNb59IxS8PHznhzNbJNepE4XYejbwNCxAEVfetlwb+Pl+fZyAioJssfNMBi4UYTG/v5th&#10;af2Zv+i0kVrlEo4lGmhE+lLrWDXkMA59T5zZwQeHkmWotQ14zuWu089FMdYOW84LDfb00lD1uzk6&#10;A+nzsn+T7ZFWYW2T+5hIsXu3xgwe0nIKSijJzfyfzhxG4xFcz+Qj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oBncMAAADcAAAADwAAAAAAAAAAAAAAAACYAgAAZHJzL2Rv&#10;d25yZXYueG1sUEsFBgAAAAAEAAQA9QAAAIgDAAAAAA==&#10;" path="m79,113r1,2l79,116r-2,l62,121r-2,l59,121r-2,-1l32,70r-8,l24,115r-2,3l20,120r-16,l2,118r-2,l,116r,-1l,3,,1,,,2,,4,,32,,47,1,59,5r5,5l69,16r3,9l72,33r,12l69,53r-7,8l54,66r25,47xm29,51r10,l44,48r5,-7l49,33r,-7l45,21,39,18r-9,l24,18r,33l29,51xe" fillcolor="#969594" stroked="f">
                <v:path arrowok="t" o:connecttype="custom" o:connectlocs="31,44;31,45;31,45;31,45;30,45;24,47;23,47;23,47;23,47;22,47;12,27;9,27;9,45;9,46;8,47;2,47;1,46;0,46;0,45;0,45;0,1;0,0;0,0;1,0;2,0;12,0;18,0;23,2;25,4;27,6;28,10;28,13;28,17;27,21;24,24;21,26;31,44;11,20;15,20;17,19;19,16;19,13;19,10;17,8;15,7;12,7;9,7;9,20;11,20" o:connectangles="0,0,0,0,0,0,0,0,0,0,0,0,0,0,0,0,0,0,0,0,0,0,0,0,0,0,0,0,0,0,0,0,0,0,0,0,0,0,0,0,0,0,0,0,0,0,0,0,0"/>
                <o:lock v:ext="edit" aspectratio="t" verticies="t"/>
              </v:shape>
              <v:shape id="Freeform 815" o:spid="_x0000_s1036" style="position:absolute;left:4066;top:3103;width:33;height:48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NlcYA&#10;AADcAAAADwAAAGRycy9kb3ducmV2LnhtbESPT2vCQBTE74LfYXlCb7rxT9WmrqKFFttb1UKOj+xr&#10;sph9G7Ibjf30XaHQ4zAzv2FWm85W4kKNN44VjEcJCOLcacOFgtPxdbgE4QOyxsoxKbiRh82631th&#10;qt2VP+lyCIWIEPYpKihDqFMpfV6SRT9yNXH0vl1jMUTZFFI3eI1wW8lJksylRcNxocSaXkrKz4fW&#10;Kvjy8m1hzKOeta59es9+st3tI1PqYdBtn0EE6sJ/+K+91wqm8xnc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NlcYAAADcAAAADwAAAAAAAAAAAAAAAACYAgAAZHJz&#10;L2Rvd25yZXYueG1sUEsFBgAAAAAEAAQA9QAAAIsDAAAAAA==&#10;" path="m73,14r7,8l83,32r4,13l87,62r,15l83,90r-3,10l75,110r-5,7l62,122r-9,3l43,125r-10,l25,122r-8,-5l12,110,7,102,3,90,2,77,,62,2,45,5,32,8,20r9,-8l22,7,28,4,37,2,45,r8,2l62,4r6,3l73,14xm25,64r2,18l30,97r3,3l35,104r5,3l43,107r5,l52,104r3,-4l57,97,60,82,62,64,60,44,57,30,55,25,52,22,48,20,43,19r-3,1l35,22r-2,3l30,30,27,44,25,64xe" fillcolor="#969594" stroked="f">
                <v:path arrowok="t" o:connecttype="custom" o:connectlocs="28,5;30,8;31,12;33,17;33,24;33,30;31,35;30,38;28,42;27,45;24,47;20,48;16,48;13,48;9,47;6,45;5,42;3,39;1,35;1,30;0,24;1,17;2,12;3,8;6,5;8,3;11,2;14,1;17,0;20,1;24,2;26,3;28,5;9,25;10,31;11,37;13,38;13,40;15,41;16,41;18,41;20,40;21,38;22,37;23,31;24,25;23,17;22,12;21,10;20,8;18,8;16,7;15,8;13,8;13,10;11,12;10,17;9,25" o:connectangles="0,0,0,0,0,0,0,0,0,0,0,0,0,0,0,0,0,0,0,0,0,0,0,0,0,0,0,0,0,0,0,0,0,0,0,0,0,0,0,0,0,0,0,0,0,0,0,0,0,0,0,0,0,0,0,0,0,0"/>
                <o:lock v:ext="edit" aspectratio="t" verticies="t"/>
              </v:shape>
              <v:shape id="Freeform 816" o:spid="_x0000_s1037" style="position:absolute;left:4112;top:3103;width:29;height:48;visibility:visible;mso-wrap-style:square;v-text-anchor:top" coordsize="7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V+8MA&#10;AADcAAAADwAAAGRycy9kb3ducmV2LnhtbESPzWrDMBCE74W+g9hCbo3clJjiRglNwTTHxGmhx8Xa&#10;WqbWyljy39tHgUCOw8x8w2x2k23EQJ2vHSt4WSYgiEuna64UfJ/z5zcQPiBrbByTgpk87LaPDxvM&#10;tBv5REMRKhEh7DNUYEJoMyl9aciiX7qWOHp/rrMYouwqqTscI9w2cpUkqbRYc1ww2NKnofK/6K2C&#10;fFUw9+bYz/rw8yv3Le9T+aXU4mn6eAcRaAr38K190Ape0zVcz8QjIL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UV+8MAAADcAAAADwAAAAAAAAAAAAAAAACYAgAAZHJzL2Rv&#10;d25yZXYueG1sUEsFBgAAAAAEAAQA9QAAAIgDAAAAAA==&#10;" path="m65,27r,l63,29r,-2l56,25,48,22,40,20r-7,l28,24r-3,3l23,34r,1l25,39r1,3l30,44r5,3l48,54r12,6l68,69r3,5l73,79r,5l75,89r-2,8l71,104r-3,6l63,115r-5,5l51,122r-6,3l36,125,25,124,13,122,3,119,,115r,-1l6,99r,-2l8,97r8,3l23,104r7,1l35,105r6,l46,102r4,-5l51,90,50,85,48,80,41,75,28,69,15,60,6,54,3,49,1,45r,-5l,35,1,27,3,20,6,15r5,-5l16,7,23,4,30,2,38,,50,2,60,5r8,4l71,12r,2l65,27xe" fillcolor="#969594" stroked="f">
                <v:path arrowok="t" o:connecttype="custom" o:connectlocs="25,10;24,10;19,8;13,8;10,10;9,13;10,16;14,18;23,23;27,28;28,32;28,37;26,42;22,46;17,48;10,48;1,46;0,44;2,38;3,37;3,37;9,40;14,40;18,39;20,35;19,31;11,26;2,21;0,17;0,13;1,8;4,4;9,2;15,0;23,2;27,5;27,5" o:connectangles="0,0,0,0,0,0,0,0,0,0,0,0,0,0,0,0,0,0,0,0,0,0,0,0,0,0,0,0,0,0,0,0,0,0,0,0,0"/>
                <o:lock v:ext="edit" aspectratio="t"/>
              </v:shape>
              <v:shape id="Freeform 817" o:spid="_x0000_s1038" style="position:absolute;left:4158;top:3104;width:27;height:46;visibility:visible;mso-wrap-style:square;v-text-anchor:top" coordsize="7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UV8MA&#10;AADcAAAADwAAAGRycy9kb3ducmV2LnhtbESPQYvCMBSE7wv+h/AEb2tahbJUo4jUZcGTVcTjo3m2&#10;xealNGmt/94sLOxxmPlmmPV2NI0YqHO1ZQXxPAJBXFhdc6ngcj58foFwHlljY5kUvMjBdjP5WGOq&#10;7ZNPNOS+FKGEXYoKKu/bVEpXVGTQzW1LHLy77Qz6ILtS6g6fodw0chFFiTRYc1iosKV9RcUj742C&#10;pT2/+r7MkigbjnEen67ft2yh1Gw67lYgPI3+P/xH/+jAJQn8ng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rUV8MAAADcAAAADwAAAAAAAAAAAAAAAACYAgAAZHJzL2Rv&#10;d25yZXYueG1sUEsFBgAAAAAEAAQA9QAAAIgDAAAAAA==&#10;" path="m24,115r,3l22,118r-2,2l4,120,2,118r-2,l,115,,3,,1,,,2,,4,,32,r8,l49,1r5,l59,5r5,5l69,16r3,7l72,33r,8l69,48r-4,7l62,61r-7,4l49,68r-9,3l32,71r-8,l24,115xm29,51r10,l45,48r4,-7l49,33r,-7l45,21,39,18r-9,l24,18r,33l29,51xe" fillcolor="#969594" stroked="f">
                <v:path arrowok="t" o:connecttype="custom" o:connectlocs="9,44;9,45;9,45;8,45;8,46;2,46;1,45;0,45;0,45;0,44;0,1;0,0;0,0;1,0;2,0;12,0;15,0;18,0;20,0;22,2;24,4;26,6;27,9;27,13;27,16;26,18;24,21;23,23;21,25;18,26;15,27;12,27;9,27;9,44;11,20;15,20;17,18;18,16;18,13;18,10;17,8;15,7;11,7;9,7;9,20;11,20" o:connectangles="0,0,0,0,0,0,0,0,0,0,0,0,0,0,0,0,0,0,0,0,0,0,0,0,0,0,0,0,0,0,0,0,0,0,0,0,0,0,0,0,0,0,0,0,0,0"/>
                <o:lock v:ext="edit" aspectratio="t" verticies="t"/>
              </v:shape>
              <v:shape id="Freeform 818" o:spid="_x0000_s1039" style="position:absolute;left:4202;top:3090;width:25;height:60;visibility:visible;mso-wrap-style:square;v-text-anchor:top" coordsize="6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bAsQA&#10;AADcAAAADwAAAGRycy9kb3ducmV2LnhtbESP3WrCQBCF7wu+wzIFb0Q3VYiSuooVS72p+NMHGLJj&#10;EpqdjbtrjG/vFoReHs7Px5kvO1OLlpyvLCt4GyUgiHOrKy4U/Jw+hzMQPiBrrC2Tgjt5WC56L3PM&#10;tL3xgdpjKEQcYZ+hgjKEJpPS5yUZ9CPbEEfvbJ3BEKUrpHZ4i+OmluMkSaXBiiOhxIbWJeW/x6uJ&#10;EPt9zt3mq90V0309+Nim7O8Xpfqv3eodRKAu/Ief7a1WMEm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d2wLEAAAA3AAAAA8AAAAAAAAAAAAAAAAAmAIAAGRycy9k&#10;b3ducmV2LnhtbFBLBQYAAAAABAAEAPUAAACJAwAAAAA=&#10;" path="m23,83r30,l56,85r,3l56,100r,2l53,103r-30,l23,137r37,l63,138r1,2l64,152r-1,3l60,157r-57,l1,155r-1,l,152,,40,,38,1,37r2,l61,37r3,l64,38r,2l61,53r-1,2l58,55r-35,l23,83xm48,r,l50,r1,l53,2r3,5l56,8r,2l56,12r-1,l33,27r-2,1l30,28,28,27,6,12r-1,l5,10,5,8,6,7,10,2,10,r1,l13,r2,l31,8,48,xe" fillcolor="#969594" stroked="f">
                <v:path arrowok="t" o:connecttype="custom" o:connectlocs="21,32;22,34;22,39;9,39;23,52;25,54;25,59;25,59;1,60;0,59;0,58;0,15;0,14;24,14;25,15;25,15;23,21;9,21;19,0;20,0;21,1;22,3;22,5;13,10;12,11;11,10;2,5;2,3;4,1;4,0;6,0;19,0" o:connectangles="0,0,0,0,0,0,0,0,0,0,0,0,0,0,0,0,0,0,0,0,0,0,0,0,0,0,0,0,0,0,0,0"/>
                <o:lock v:ext="edit" aspectratio="t" verticies="t"/>
              </v:shape>
              <v:shape id="Freeform 819" o:spid="_x0000_s1040" style="position:absolute;left:4243;top:3090;width:29;height:61;visibility:visible;mso-wrap-style:square;v-text-anchor:top" coordsize="7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0pMIA&#10;AADcAAAADwAAAGRycy9kb3ducmV2LnhtbERPzWrCQBC+F3yHZYTe6q6VikZXkVKhUFpqzAMM2TGJ&#10;ZmdDdqtpn75zKPT48f2vt4Nv1ZX62AS2MJ0YUMRlcA1XForj/mEBKiZkh21gsvBNEbab0d0aMxdu&#10;fKBrniolIRwztFCn1GVax7Imj3ESOmLhTqH3mAT2lXY93iTct/rRmLn22LA01NjRc03lJf/y0rs0&#10;Bb995k8v5+FQmPPH+88iLK29Hw+7FahEQ/oX/7lfnYXZXNbK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DSkwgAAANwAAAAPAAAAAAAAAAAAAAAAAJgCAABkcnMvZG93&#10;bnJldi54bWxQSwUGAAAAAAQABAD1AAAAhwMAAAAA&#10;" path="m65,60r,l63,62,62,60,57,58,48,55,40,53r-7,l28,57r-3,3l23,67r,1l25,72r2,3l30,77r5,3l48,87r12,6l68,102r2,5l72,112r1,5l73,122r,8l72,137r-4,6l63,148r-5,5l52,155r-9,3l37,158,25,157,12,155,3,152,,148r,-1l5,132r2,-2l8,130r9,3l23,137r7,1l35,138r7,l47,135r3,-5l52,123r-2,-5l47,113r-5,-5l28,102,15,93,7,87,3,82,2,78,,73,,68,2,60,3,53,7,48r3,-5l17,40r6,-3l30,35r8,-2l50,35r10,3l68,42r4,3l72,47,65,60xm53,r2,l57,r1,l58,2r4,5l63,8r,2l63,12r-1,l40,27r-2,1l37,28r-2,l35,27,13,12r-1,l12,10r,-2l12,7,15,2,17,r1,l20,,37,8,53,xe" fillcolor="#969594" stroked="f">
                <v:path arrowok="t" o:connecttype="custom" o:connectlocs="26,23;25,23;19,21;13,20;10,23;9,26;11,29;14,31;24,36;28,41;29,45;29,50;27,55;23,59;17,61;10,61;1,59;0,57;2,51;3,50;3,50;9,53;14,53;19,52;21,47;19,44;11,39;3,34;1,30;0,26;1,20;4,17;9,14;15,13;24,15;29,17;29,18;21,0;23,0;23,1;25,3;25,5;16,10;15,11;14,10;5,5;5,3;6,1;7,0;8,0;21,0" o:connectangles="0,0,0,0,0,0,0,0,0,0,0,0,0,0,0,0,0,0,0,0,0,0,0,0,0,0,0,0,0,0,0,0,0,0,0,0,0,0,0,0,0,0,0,0,0,0,0,0,0,0,0"/>
                <o:lock v:ext="edit" aspectratio="t" verticies="t"/>
              </v:shape>
              <v:shape id="Freeform 820" o:spid="_x0000_s1041" style="position:absolute;left:4288;top:3104;width:31;height:46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Pr8MA&#10;AADcAAAADwAAAGRycy9kb3ducmV2LnhtbESPT2sCMRTE74LfIbxCbzVbS3VdjSKK9M+t6sHjY/Oa&#10;LN28LEnU9ds3hYLHYWZ+wyxWvWvFhUJsPCt4HhUgiGuvGzYKjofdUwkiJmSNrWdScKMIq+VwsMBK&#10;+yt/0WWfjMgQjhUqsCl1lZSxtuQwjnxHnL1vHxymLIOROuA1w10rx0UxkQ4bzgsWO9pYqn/2Z6cg&#10;leXbdGvd6fO8MbYI3n68ml6px4d+PQeRqE/38H/7XSt4mczg70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SPr8MAAADcAAAADwAAAAAAAAAAAAAAAACYAgAAZHJzL2Rv&#10;d25yZXYueG1sUEsFBgAAAAAEAAQA9QAAAIgDAAAAAA==&#10;" path="m50,53r7,13l62,80r,-14l62,58,62,3r,-2l62,r1,l65,,78,r2,l82,r,1l82,3r,112l82,118r-2,l78,120r-11,l63,118r-1,-2l32,60,25,46,20,35r2,11l22,56r,59l20,118r-2,2l5,120,2,118,,115,,3,2,1,2,,5,,18,r4,l23,3,50,53xe" fillcolor="#969594" stroked="f">
                <v:path arrowok="t" o:connecttype="custom" o:connectlocs="19,20;22,25;23,31;23,25;23,22;23,1;23,0;23,0;24,0;25,0;29,0;30,0;31,0;31,0;31,1;31,44;31,45;31,45;30,45;29,46;25,46;24,45;23,44;12,23;9,18;8,13;8,18;8,21;8,44;8,45;7,46;2,46;1,45;1,45;1,45;0,44;0,1;1,0;1,0;1,0;2,0;7,0;8,0;9,1;19,20" o:connectangles="0,0,0,0,0,0,0,0,0,0,0,0,0,0,0,0,0,0,0,0,0,0,0,0,0,0,0,0,0,0,0,0,0,0,0,0,0,0,0,0,0,0,0,0,0"/>
                <o:lock v:ext="edit" aspectratio="t"/>
              </v:shape>
              <v:shape id="Freeform 821" o:spid="_x0000_s1042" style="position:absolute;left:4334;top:3089;width:37;height:61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RYMAA&#10;AADcAAAADwAAAGRycy9kb3ducmV2LnhtbERPy2oCMRTdF/yHcAvd1Yy2qIxGEUE6dOejC3e3k+sk&#10;dHIzTFKNf28WgsvDeS9WybXiQn2wnhWMhgUI4tpry42C42H7PgMRIrLG1jMpuFGA1XLwssBS+yvv&#10;6LKPjcghHEpUYGLsSilDbchhGPqOOHNn3zuMGfaN1D1ec7hr5bgoJtKh5dxgsKONofpv/+8UNOnr&#10;82cjRzZZ+jXfsxOfqoqVentN6zmISCk+xQ93pRV8TPP8fCYfAb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2RYMAAAADcAAAADwAAAAAAAAAAAAAAAACYAgAAZHJzL2Rvd25y&#10;ZXYueG1sUEsFBgAAAAAEAAQA9QAAAIUDAAAAAA==&#10;" path="m34,127r-9,28l24,157r-2,2l4,159,2,157,,155r2,-1l35,42r2,-3l40,39r17,l60,39r2,3l95,154r2,1l95,157r-1,2l74,159r-4,-2l70,155,62,127r-28,xm59,110l52,80,50,70,47,57,45,69,42,80r-7,30l59,110xm47,29r-2,l44,29,42,25,39,20r,-1l39,17r3,-2l72,2,74,r1,l77,4r5,10l82,15r,2l82,19r-3,l47,29xe" fillcolor="#969594" stroked="f">
                <v:path arrowok="t" o:connecttype="custom" o:connectlocs="13,49;10,59;9,60;8,61;2,61;1,60;0,59;0,59;1,59;13,16;14,15;15,15;22,15;23,15;24,16;36,59;37,59;37,59;36,60;36,61;28,61;27,60;27,59;24,49;13,49;23,42;20,31;19,27;18,22;17,26;16,31;13,42;23,42;18,11;17,11;17,11;17,11;16,10;15,8;15,7;15,7;15,7;16,6;27,1;28,0;28,0;29,0;29,2;31,5;31,6;31,7;31,7;30,7;18,11" o:connectangles="0,0,0,0,0,0,0,0,0,0,0,0,0,0,0,0,0,0,0,0,0,0,0,0,0,0,0,0,0,0,0,0,0,0,0,0,0,0,0,0,0,0,0,0,0,0,0,0,0,0,0,0,0,0"/>
                <o:lock v:ext="edit" aspectratio="t" verticies="t"/>
              </v:shape>
              <v:shape id="Freeform 822" o:spid="_x0000_s1043" style="position:absolute;left:4412;top:3103;width:30;height:48;visibility:visible;mso-wrap-style:square;v-text-anchor:top" coordsize="7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FJcIA&#10;AADcAAAADwAAAGRycy9kb3ducmV2LnhtbESPQYvCMBSE78L+h/AW9mZTFVSqUdYF0eNaFTw+mmdT&#10;bF5Kk2r995sFweMwM98wy3Vva3Gn1leOFYySFARx4XTFpYLTcTucg/ABWWPtmBQ8ycN69TFYYqbd&#10;gw90z0MpIoR9hgpMCE0mpS8MWfSJa4ijd3WtxRBlW0rd4iPCbS3HaTqVFiuOCwYb+jFU3PLOKtiO&#10;c+bO/HZPvT9f5KbhzVTulPr67L8XIAL14R1+tfdawWQ2gv8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4UlwgAAANwAAAAPAAAAAAAAAAAAAAAAAJgCAABkcnMvZG93&#10;bnJldi54bWxQSwUGAAAAAAQABAD1AAAAhwMAAAAA&#10;" path="m67,27r-2,l65,29,64,27,59,25,49,22,40,20r-6,l29,24r-4,3l25,34r,1l27,39r2,3l32,44r3,3l50,54r12,6l69,69r3,5l74,79r1,5l75,89r-1,8l72,104r-3,6l65,115r-6,5l52,122r-7,3l37,125,25,124,14,122,4,119,,115r,-1l7,99r,-2l9,97r1,l17,100r7,4l30,105r7,l44,105r5,-3l52,97r,-7l52,85,49,80,44,75,29,69,15,60,7,54,5,49,4,45,2,40r,-5l2,27,4,20,7,15r5,-5l17,7,24,4,32,2,40,,50,2,62,5r8,4l74,12r-2,2l67,27xe" fillcolor="#969594" stroked="f">
                <v:path arrowok="t" o:connecttype="custom" o:connectlocs="26,10;26,10;20,8;14,8;10,10;10,13;12,16;14,18;25,23;29,28;30,32;30,37;28,42;24,46;18,48;10,48;2,46;0,44;3,38;4,37;4,37;10,40;15,40;20,39;21,35;20,31;12,26;3,21;2,17;1,13;2,8;5,4;10,2;16,0;25,2;30,5;29,5" o:connectangles="0,0,0,0,0,0,0,0,0,0,0,0,0,0,0,0,0,0,0,0,0,0,0,0,0,0,0,0,0,0,0,0,0,0,0,0,0"/>
                <o:lock v:ext="edit" aspectratio="t"/>
              </v:shape>
              <v:shape id="Freeform 823" o:spid="_x0000_s1044" style="position:absolute;left:4458;top:3104;width:29;height:46;visibility:visible;mso-wrap-style:square;v-text-anchor:top" coordsize="7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z4sUA&#10;AADcAAAADwAAAGRycy9kb3ducmV2LnhtbESPQWsCMRSE74X+h/AK3mq2FrSuRlktSkt7sKt4fmye&#10;u0s3LyGJuv77plDocZiZb5j5sjeduJAPrWUFT8MMBHFldcu1gsN+8/gCIkRkjZ1lUnCjAMvF/d0c&#10;c22v/EWXMtYiQTjkqKCJ0eVShqohg2FoHXHyTtYbjEn6WmqP1wQ3nRxl2VgabDktNOho3VD1XZ6N&#10;gs/33fY1uG02ccepLzd6V6w+CqUGD30xAxGpj//hv/abVvA8GcH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bPixQAAANwAAAAPAAAAAAAAAAAAAAAAAJgCAABkcnMv&#10;ZG93bnJldi54bWxQSwUGAAAAAAQABAD1AAAAigMAAAAA&#10;" path="m25,115r-2,3l20,120r-17,l1,118r-1,l,115,,3,,1,1,,3,,31,,41,r7,1l55,1r5,4l65,10r5,6l71,23r2,10l71,41r-1,7l66,55r-5,6l56,65r-6,3l41,71r-8,l25,71r,44xm28,51r10,l45,48r3,-7l50,33,48,26,45,21,40,18r-9,l25,18r,33l28,51xe" fillcolor="#969594" stroked="f">
                <v:path arrowok="t" o:connecttype="custom" o:connectlocs="10,44;9,45;9,45;9,45;8,46;1,46;0,45;0,45;0,45;0,44;0,1;0,0;0,0;0,0;1,0;12,0;16,0;19,0;22,0;24,2;26,4;28,6;28,9;29,13;28,16;28,18;26,21;24,23;22,25;20,26;16,27;13,27;10,27;10,44;11,20;15,20;18,18;19,16;20,13;19,10;18,8;16,7;12,7;10,7;10,20;11,20" o:connectangles="0,0,0,0,0,0,0,0,0,0,0,0,0,0,0,0,0,0,0,0,0,0,0,0,0,0,0,0,0,0,0,0,0,0,0,0,0,0,0,0,0,0,0,0,0,0"/>
                <o:lock v:ext="edit" aspectratio="t" verticies="t"/>
              </v:shape>
              <v:shape id="Freeform 824" o:spid="_x0000_s1045" style="position:absolute;left:4498;top:3103;width:33;height:48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DPMYA&#10;AADcAAAADwAAAGRycy9kb3ducmV2LnhtbESPT2vCQBTE74V+h+UVvNVN1VabuooKiu2t/oEcH9nX&#10;ZDH7NmQ3Gv30bqHQ4zAzv2Gm885W4kyNN44VvPQTEMS504YLBYf9+nkCwgdkjZVjUnAlD/PZ48MU&#10;U+0u/E3nXShEhLBPUUEZQp1K6fOSLPq+q4mj9+MaiyHKppC6wUuE20oOkuRNWjQcF0qsaVVSftq1&#10;VsHRy83YmFc9al37/pndsuX1K1Oq99QtPkAE6sJ/+K+91QqG4yH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WDPMYAAADcAAAADwAAAAAAAAAAAAAAAACYAgAAZHJz&#10;L2Rvd25yZXYueG1sUEsFBgAAAAAEAAQA9QAAAIsDAAAAAA==&#10;" path="m73,14r5,8l83,32r2,13l87,62,85,77,83,90r-3,10l75,110r-7,7l62,122r-10,3l42,125r-10,l23,122r-6,-5l10,110,5,102,2,90,,77,,62,,45,3,32,8,20r7,-8l22,7,28,4,35,2,43,r9,2l60,4r7,3l73,14xm25,64r2,18l30,97r2,3l35,104r3,3l43,107r4,l50,104r3,-4l57,97,60,82,62,64,60,44,57,30,53,25,50,22,47,20,43,19r-5,1l35,22r-3,3l30,30,27,44,25,64xe" fillcolor="#969594" stroked="f">
                <v:path arrowok="t" o:connecttype="custom" o:connectlocs="28,5;30,8;31,12;32,17;33,24;32,30;31,35;30,38;28,42;26,45;24,47;20,48;16,48;12,48;9,47;6,45;4,42;2,39;1,35;0,30;0,24;0,17;1,12;3,8;6,5;8,3;11,2;13,1;16,0;20,1;23,2;25,3;28,5;9,25;10,31;11,37;12,38;13,40;14,41;16,41;18,41;19,40;20,38;22,37;23,31;24,25;23,17;22,12;20,10;19,8;18,8;16,7;14,8;13,8;12,10;11,12;10,17;9,25" o:connectangles="0,0,0,0,0,0,0,0,0,0,0,0,0,0,0,0,0,0,0,0,0,0,0,0,0,0,0,0,0,0,0,0,0,0,0,0,0,0,0,0,0,0,0,0,0,0,0,0,0,0,0,0,0,0,0,0,0,0"/>
                <o:lock v:ext="edit" aspectratio="t" verticies="t"/>
              </v:shape>
              <v:shape id="Freeform 825" o:spid="_x0000_s1046" style="position:absolute;left:4550;top:3104;width:26;height:46;visibility:visible;mso-wrap-style:square;v-text-anchor:top" coordsize="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ZYsYA&#10;AADcAAAADwAAAGRycy9kb3ducmV2LnhtbESPQU/CQBSE7yb+h80z8SZbhQipLEQIEA8eFAjh+NJ9&#10;dhu6b2v3SYu/3jUx8TiZmW8y03nva3WmNlaBDdwPMlDERbAVlwb2u/XdBFQUZIt1YDJwoQjz2fXV&#10;FHMbOn6n81ZKlSAcczTgRJpc61g48hgHoSFO3kdoPUqSbalti12C+1o/ZNmj9lhxWnDY0NJRcdp+&#10;eQN9p09D9/16wMXo2G3ePmWzWIkxtzf98xMooV7+w3/tF2tgOB7B75l0BP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oZYsYAAADcAAAADwAAAAAAAAAAAAAAAACYAgAAZHJz&#10;L2Rvd25yZXYueG1sUEsFBgAAAAAEAAQA9QAAAIsDAAAAAA==&#10;" path="m64,98r4,l68,100r,1l64,116r-1,2l61,120r-58,l1,118r-1,l,115,,3,,1,,,1,,3,,19,r2,l23,r,1l23,3r,95l64,98xe" fillcolor="#969594" stroked="f">
                <v:path arrowok="t" o:connecttype="custom" o:connectlocs="24,38;26,38;26,38;26,38;26,39;24,44;24,45;23,46;1,46;0,45;0,45;0,45;0,44;0,1;0,0;0,0;0,0;1,0;7,0;8,0;9,0;9,0;9,1;9,38;24,38" o:connectangles="0,0,0,0,0,0,0,0,0,0,0,0,0,0,0,0,0,0,0,0,0,0,0,0,0"/>
                <o:lock v:ext="edit" aspectratio="t"/>
              </v:shape>
              <v:shape id="Freeform 826" o:spid="_x0000_s1047" style="position:absolute;left:4587;top:3104;width:25;height:46;visibility:visible;mso-wrap-style:square;v-text-anchor:top" coordsize="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Z48MA&#10;AADcAAAADwAAAGRycy9kb3ducmV2LnhtbESPzWrDMBCE74W8g9hAbrXshrbBsWJCoBBoL3b9AIu1&#10;/iHWyliK47x9FQj0OMzMN0yWL2YQM02ut6wgiWIQxLXVPbcKqt+v1x0I55E1DpZJwZ0c5IfVS4ap&#10;tjcuaC59KwKEXYoKOu/HVEpXd2TQRXYkDl5jJ4M+yKmVesJbgJtBvsXxhzTYc1jocKRTR/WlvBoF&#10;xfe5Klx5Stx2LuIKfyrNzUWpzXo57kF4Wvx/+Nk+awXbz3d4nAlH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PZ48MAAADcAAAADwAAAAAAAAAAAAAAAACYAgAAZHJzL2Rv&#10;d25yZXYueG1sUEsFBgAAAAAEAAQA9QAAAIgDAAAAAA==&#10;" path="m23,46r30,l55,48r2,3l57,63r-2,2l53,66r-30,l23,100r37,l63,101r,2l63,115r,3l62,118r-2,2l3,120,2,118r-2,l,115,,3,,1,,,2,,3,,62,r3,l65,1r,2l62,16r-2,2l57,18r-34,l23,46xe" fillcolor="#969594" stroked="f">
                <v:path arrowok="t" o:connecttype="custom" o:connectlocs="9,18;20,18;21,18;22,20;22,24;21,25;20,25;9,25;9,38;23,38;24,39;24,39;24,44;24,45;24,45;24,45;23,46;1,46;1,45;0,45;0,45;0,44;0,1;0,0;0,0;1,0;1,0;24,0;25,0;25,0;25,1;25,1;24,6;23,7;22,7;9,7;9,18" o:connectangles="0,0,0,0,0,0,0,0,0,0,0,0,0,0,0,0,0,0,0,0,0,0,0,0,0,0,0,0,0,0,0,0,0,0,0,0,0"/>
                <o:lock v:ext="edit" aspectratio="t"/>
              </v:shape>
              <v:shape id="Freeform 827" o:spid="_x0000_s1048" style="position:absolute;left:4627;top:3090;width:29;height:61;visibility:visible;mso-wrap-style:square;v-text-anchor:top" coordsize="7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TkMUA&#10;AADcAAAADwAAAGRycy9kb3ducmV2LnhtbESP3WrCQBCF7wXfYRnBO921Un9SV5GiIEiLpnmAITtN&#10;YrOzIbtq6tN3C4VeHs7Px1ltOluLG7W+cqxhMlYgiHNnKi40ZB/70QKED8gGa8ek4Zs8bNb93goT&#10;4+58plsaChFH2CeooQyhSaT0eUkW/dg1xNH7dK3FEGVbSNPiPY7bWj4pNZMWK46EEht6LSn/Sq82&#10;cpcq4+Mpfd5dunOmLu9vj4Vbaj0cdNsXEIG68B/+ax+Mhul8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pOQxQAAANwAAAAPAAAAAAAAAAAAAAAAAJgCAABkcnMv&#10;ZG93bnJldi54bWxQSwUGAAAAAAQABAD1AAAAigMAAAAA&#10;" path="m65,62r,l63,62r-1,l58,58,52,55,45,53r-5,2l35,57r-3,1l30,63,25,75r,17l25,103r2,10l28,123r4,7l33,133r4,4l42,138r5,l55,137r7,-5l63,132r2,l65,133r8,12l73,147r-1,3l70,152r-7,3l58,157r-6,1l43,158r-8,l27,157r-7,-5l15,147,8,137,3,125,,112,,95,,80,3,67,7,57,13,47r5,-5l27,37r8,-2l43,33r7,l57,37r6,1l68,42r4,3l73,47r-1,1l65,62xm58,r2,l62,r1,l63,2r4,5l68,8r,2l68,12r-1,l45,27r-2,1l42,28r-2,l40,27,18,12r-1,l17,10r,-2l17,7,20,2,22,r1,l25,,42,8,58,xe" fillcolor="#969594" stroked="f">
                <v:path arrowok="t" o:connecttype="custom" o:connectlocs="26,24;25,24;21,21;16,21;13,22;10,29;10,40;11,47;13,51;17,53;22,53;25,51;26,51;29,56;29,57;28,59;23,61;17,61;11,61;6,57;1,48;0,37;1,26;5,18;11,14;17,13;23,14;27,16;29,18;29,19;23,0;25,0;25,1;27,3;27,5;18,10;17,11;16,10;7,5;7,3;8,1;9,0;10,0;23,0" o:connectangles="0,0,0,0,0,0,0,0,0,0,0,0,0,0,0,0,0,0,0,0,0,0,0,0,0,0,0,0,0,0,0,0,0,0,0,0,0,0,0,0,0,0,0,0"/>
                <o:lock v:ext="edit" aspectratio="t" verticies="t"/>
              </v:shape>
              <v:shape id="Freeform 828" o:spid="_x0000_s1049" style="position:absolute;left:4670;top:3104;width:31;height:46;visibility:visible;mso-wrap-style:square;v-text-anchor:top" coordsize="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U5MQA&#10;AADcAAAADwAAAGRycy9kb3ducmV2LnhtbESPQWsCMRSE7wX/Q3hCbzVRQetqFBEK0lPdinh8bp67&#10;q5uXbZLq9t83QqHHYWa+YRarzjbiRj7UjjUMBwoEceFMzaWG/efbyyuIEJENNo5Jww8FWC17TwvM&#10;jLvzjm55LEWCcMhQQxVjm0kZiooshoFriZN3dt5iTNKX0ni8J7ht5EipibRYc1qosKVNRcU1/7Ya&#10;/F4dTnxxw5N/vyo+5pPZ5uNL6+d+t56DiNTF//Bfe2s0jKdTeJx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FOTEAAAA3AAAAA8AAAAAAAAAAAAAAAAAmAIAAGRycy9k&#10;b3ducmV2LnhtbFBLBQYAAAAABAAEAPUAAACJAwAAAAA=&#10;" path="m48,53r7,13l60,80r,-14l60,58,60,3r,-2l60,r2,l63,,77,r1,l80,r,1l80,3r,112l80,118r-2,l77,120r-12,l62,118r-2,-2l30,60,23,46,20,35r,11l20,56r,59l20,118r-2,l17,120r-14,l2,118r-2,l,115,,3,,1,,,2,,3,,17,r3,l22,3,48,53xe" fillcolor="#969594" stroked="f">
                <v:path arrowok="t" o:connecttype="custom" o:connectlocs="19,20;21,25;23,31;23,25;23,22;23,1;23,0;23,0;24,0;24,0;30,0;30,0;31,0;31,0;31,1;31,44;31,45;31,45;30,45;30,46;25,46;24,45;23,44;12,23;9,18;8,13;8,18;8,21;8,44;8,45;7,45;7,45;7,46;1,46;1,45;0,45;0,45;0,44;0,1;0,0;0,0;1,0;1,0;7,0;8,0;9,1;19,20" o:connectangles="0,0,0,0,0,0,0,0,0,0,0,0,0,0,0,0,0,0,0,0,0,0,0,0,0,0,0,0,0,0,0,0,0,0,0,0,0,0,0,0,0,0,0,0,0,0,0"/>
                <o:lock v:ext="edit" aspectratio="t"/>
              </v:shape>
              <v:shape id="Freeform 829" o:spid="_x0000_s1050" style="position:absolute;left:4718;top:3103;width:33;height:48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RTcIA&#10;AADcAAAADwAAAGRycy9kb3ducmV2LnhtbERPy2rCQBTdC/7DcIXu6qS2VZs6SitYqjtfkOUlc5sM&#10;Zu6EzESjX+8sCi4P5z1bdLYSZ2q8cazgZZiAIM6dNlwoOOxXz1MQPiBrrByTgit5WMz7vRmm2l14&#10;S+ddKEQMYZ+igjKEOpXS5yVZ9ENXE0fuzzUWQ4RNIXWDlxhuKzlKkrG0aDg2lFjTsqT8tGutgqOX&#10;PxNj3vVb69qPdXbLvq+bTKmnQff1CSJQFx7if/evVvA6iW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RFNwgAAANwAAAAPAAAAAAAAAAAAAAAAAJgCAABkcnMvZG93&#10;bnJldi54bWxQSwUGAAAAAAQABAD1AAAAhwMAAAAA&#10;" path="m73,14r7,8l83,32r4,13l87,62r,15l83,90r-3,10l75,110r-5,7l62,122r-9,3l43,125r-10,l25,122r-8,-5l12,110,7,102,3,90,2,77,,62,2,45,5,32,8,20r9,-8l22,7,28,4,37,2,45,r8,2l62,4r6,3l73,14xm25,64r2,18l30,97r3,3l35,104r5,3l43,107r5,l52,104r3,-4l57,97,60,82,62,64,60,44,57,30,55,25,52,22,48,20,43,19r-3,1l35,22r-2,3l30,30,27,44,25,64xe" fillcolor="#969594" stroked="f">
                <v:path arrowok="t" o:connecttype="custom" o:connectlocs="28,5;30,8;31,12;33,17;33,24;33,30;31,35;30,38;28,42;27,45;24,47;20,48;16,48;13,48;9,47;6,45;5,42;3,39;1,35;1,30;0,24;1,17;2,12;3,8;6,5;8,3;11,2;14,1;17,0;20,1;24,2;26,3;28,5;9,25;10,31;11,37;13,38;13,40;15,41;16,41;18,41;20,40;21,38;22,37;23,31;24,25;23,17;22,12;21,10;20,8;18,8;16,7;15,8;13,8;13,10;11,12;10,17;9,25" o:connectangles="0,0,0,0,0,0,0,0,0,0,0,0,0,0,0,0,0,0,0,0,0,0,0,0,0,0,0,0,0,0,0,0,0,0,0,0,0,0,0,0,0,0,0,0,0,0,0,0,0,0,0,0,0,0,0,0,0,0"/>
                <o:lock v:ext="edit" aspectratio="t" verticies="t"/>
              </v:shape>
              <v:shape id="Freeform 830" o:spid="_x0000_s1051" style="position:absolute;left:4766;top:3103;width:28;height:48;visibility:visible;mso-wrap-style:square;v-text-anchor:top" coordsize="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CZcQA&#10;AADcAAAADwAAAGRycy9kb3ducmV2LnhtbESPQWsCMRSE74X+h/AKvdWsFlrdGkWEgsdqVejtkTw3&#10;i5uXZfPc3f77plDocZiZb5jlegyN6qlLdWQD00kBithGV3Nl4Pj5/jQHlQTZYROZDHxTgvXq/m6J&#10;pYsD76k/SKUyhFOJBrxIW2qdrKeAaRJb4uxdYhdQsuwq7TocMjw0elYULzpgzXnBY0tbT/Z6uAUD&#10;i7OV0867fV98bOx5mNZfMm6NeXwYN2+ghEb5D/+1d87A8+sCfs/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wmXEAAAA3AAAAA8AAAAAAAAAAAAAAAAAmAIAAGRycy9k&#10;b3ducmV2LnhtbFBLBQYAAAAABAAEAPUAAACJAwAAAAA=&#10;" path="m65,27r,l63,29r,-2l56,25,48,22,40,20r-7,l28,24r-3,3l23,34r,1l25,39r1,3l30,44r5,3l48,54r12,6l68,69r2,5l73,79r,5l73,89r,8l71,104r-3,6l63,115r-5,5l51,122r-6,3l36,125,25,124,13,122,3,119,,115r,-1l6,99r,-2l8,97r8,3l23,104r7,1l35,105r6,l46,102r4,-5l51,90,50,85,48,80,41,75,28,69,15,60,6,54,3,49,1,45r,-5l,35,1,27,3,20,6,15r5,-5l16,7,23,4,30,2,38,,50,2,60,5r8,4l71,12r,2l65,27xe" fillcolor="#969594" stroked="f">
                <v:path arrowok="t" o:connecttype="custom" o:connectlocs="25,10;24,10;18,8;13,8;10,10;9,13;10,16;13,18;23,23;27,28;28,32;28,37;26,42;22,46;17,48;10,48;1,46;0,44;2,38;2,37;3,37;9,40;13,40;18,39;20,35;18,31;11,26;2,21;0,17;0,13;1,8;4,4;9,2;15,0;23,2;27,5;27,5" o:connectangles="0,0,0,0,0,0,0,0,0,0,0,0,0,0,0,0,0,0,0,0,0,0,0,0,0,0,0,0,0,0,0,0,0,0,0,0,0"/>
                <o:lock v:ext="edit" aspectratio="t"/>
              </v:shape>
              <v:shape id="Freeform 831" o:spid="_x0000_s1052" style="position:absolute;left:4805;top:3104;width:31;height:46;visibility:visible;mso-wrap-style:square;v-text-anchor:top" coordsize="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M2MIA&#10;AADcAAAADwAAAGRycy9kb3ducmV2LnhtbERPz2vCMBS+C/4P4Qm7aTrFTbqmosJg8zK12/2teWs7&#10;m5eSRK3/vTkIHj++39myN604k/ONZQXPkwQEcWl1w5WC7+J9vADhA7LG1jIpuJKHZT4cZJhqe+E9&#10;nQ+hEjGEfYoK6hC6VEpf1mTQT2xHHLk/6wyGCF0ltcNLDDetnCbJizTYcGyosaNNTeXxcDIK/t3r&#10;z6lZ683uK3HFb9HP7Xb2qdTTqF+9gQjUh4f47v7QCmaLOD+ei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kzYwgAAANwAAAAPAAAAAAAAAAAAAAAAAJgCAABkcnMvZG93&#10;bnJldi54bWxQSwUGAAAAAAQABAD1AAAAhwMAAAAA&#10;" path="m50,115r,3l48,118r-2,2l30,120r-4,-2l25,118r,-3l25,20,3,20r-2,l,20,,18,,16,,3,,1,,,1,,3,,75,r3,l78,1r,2l75,18r-2,2l71,20r-21,l50,115xe" fillcolor="#969594" stroked="f">
                <v:path arrowok="t" o:connecttype="custom" o:connectlocs="20,44;20,45;19,45;19,45;18,46;12,46;10,45;10,45;10,45;10,44;10,8;1,8;0,8;0,8;0,7;0,6;0,1;0,0;0,0;0,0;1,0;30,0;31,0;31,0;31,1;31,1;30,7;29,8;28,8;20,8;20,44" o:connectangles="0,0,0,0,0,0,0,0,0,0,0,0,0,0,0,0,0,0,0,0,0,0,0,0,0,0,0,0,0,0,0"/>
                <o:lock v:ext="edit" aspectratio="t"/>
              </v:shape>
              <v:shape id="Freeform 832" o:spid="_x0000_s1053" style="position:absolute;left:3078;top:3009;width:526;height:314;visibility:visible;mso-wrap-style:square;v-text-anchor:top" coordsize="135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7OMQA&#10;AADcAAAADwAAAGRycy9kb3ducmV2LnhtbESP3YrCMBSE74V9h3AW9k5TFbRUo+wKgviD+PMAh+bY&#10;FJuT0kTbfXsjLOzlMDPfMPNlZyvxpMaXjhUMBwkI4tzpkgsF18u6n4LwAVlj5ZgU/JKH5eKjN8dM&#10;u5ZP9DyHQkQI+wwVmBDqTEqfG7LoB64mjt7NNRZDlE0hdYNthNtKjpJkIi2WHBcM1rQylN/PD6vA&#10;rbZb87OftptkfbR08Lv6NN4p9fXZfc9ABOrCf/ivvdEKxukQ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ezjEAAAA3AAAAA8AAAAAAAAAAAAAAAAAmAIAAGRycy9k&#10;b3ducmV2LnhtbFBLBQYAAAAABAAEAPUAAACJAwAAAAA=&#10;" path="m164,807r-8,-32l151,744r-3,-34l148,677r,-26l149,622r4,-25l158,571r6,-25l171,519r8,-23l189,471r10,-24l211,424r13,-22l238,381r15,-20l268,341r16,-20l303,303r18,-17l341,269r20,-16l381,238r22,-14l424,211r24,-12l471,189r25,-10l519,171r25,-7l571,158r25,-4l622,151r27,-3l677,148r27,l731,151r26,3l784,158r25,6l834,171r25,8l882,189r25,10l929,211r23,13l972,238r22,15l1014,269r20,17l1052,303r17,18l1085,341r17,20l1115,381r15,21l1142,424r12,23l1165,471r9,25l1182,519r8,27l1195,571r5,26l1204,622r1,29l1207,677r-2,33l1202,744r-5,31l1190,807r152,l1348,775r4,-31l1353,710r2,-33l1353,642r-1,-35l1347,574r-5,-33l1333,507r-8,-31l1313,444r-11,-30l1288,384r-14,-30l1257,326r-18,-28l1220,271r-20,-25l1179,221r-22,-23l1132,176r-23,-22l1082,134r-27,-20l1029,98,1000,81,970,66,940,53,910,41,879,30,846,21,814,13,781,8,746,3,712,,677,,642,,607,3,574,8r-33,5l507,21r-31,9l444,41,413,53,383,66,354,81,326,98r-28,16l271,134r-25,20l221,176r-23,22l176,221r-22,25l134,271r-20,27l98,326,81,354,66,384,53,414,39,444,29,476r-8,31l13,541,6,574,3,607,,642r,35l,710r3,34l6,775r5,32l164,807xe" fillcolor="#969594" stroked="f">
                <v:path arrowok="t" o:connecttype="custom" o:connectlocs="59,289;57,253;61,222;69,193;82,165;98,140;118,118;140,98;165,82;193,70;222,61;252,58;284,59;314,64;342,74;370,87;394,105;415,125;433,148;448,174;459,202;466,232;469,263;465,302;523,302;526,263;523,223;514,185;500,149;481,116;458,86;431,60;399,38;365,21;328,8;290,1;249,0;210,5;172,16;137,32;105,52;77,77;52,105;31,138;15,173;5,211;0,250;1,289;64,314" o:connectangles="0,0,0,0,0,0,0,0,0,0,0,0,0,0,0,0,0,0,0,0,0,0,0,0,0,0,0,0,0,0,0,0,0,0,0,0,0,0,0,0,0,0,0,0,0,0,0,0,0"/>
                <o:lock v:ext="edit" aspectratio="t"/>
              </v:shape>
              <v:shape id="Freeform 833" o:spid="_x0000_s1054" style="position:absolute;left:3219;top:2986;width:254;height:372;visibility:visible;mso-wrap-style:square;v-text-anchor:top" coordsize="656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SW8cA&#10;AADcAAAADwAAAGRycy9kb3ducmV2LnhtbESPW2vCQBSE3wX/w3KEvunGFIpEV0kttoXSizfw8ZA9&#10;TYLZs2F3a9J/7wqFPg4z8w2zWPWmERdyvrasYDpJQBAXVtdcKjjsN+MZCB+QNTaWScEveVgth4MF&#10;Ztp2vKXLLpQiQthnqKAKoc2k9EVFBv3EtsTR+7bOYIjSlVI77CLcNDJNkgdpsOa4UGFL64qK8+7H&#10;KPjY7Mv01L1MT0/PX4+fx9q95/mbUnejPp+DCNSH//Bf+1UruJ+lc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0lvHAAAA3AAAAA8AAAAAAAAAAAAAAAAAmAIAAGRy&#10;cy9kb3ducmV2LnhtbFBLBQYAAAAABAAEAPUAAACMAwAAAAA=&#10;" path="m654,11r2,-3l654,5,652,1,647,,621,8r-24,8l577,25,557,35,539,46,519,60,499,75,479,91r-10,12l463,113r-5,10l454,134r-3,10l451,154r2,12l454,176r9,23l473,221r11,23l496,269r11,25l517,321r5,15l524,349r2,15l527,379r-1,15l524,409r-5,17l514,441r-8,18l496,476r-13,18l468,512r-27,24l409,559r-33,22l339,601r-38,20l263,639r-40,18l183,674r6,-12l194,652r30,-51l256,549r33,-52l324,447r37,-49l399,351r40,-47l483,261,471,233r-40,40l393,314r-40,44l314,403r-40,46l238,494r-37,47l168,586r-34,43l104,671,78,711,55,747,35,780,18,810,6,835,,855r3,l6,859r2,3l10,865,6,887r,22l6,919r2,10l10,940r3,10l28,954r17,3l48,959r3,-2l53,955r2,-1l58,949r2,-5l66,920r9,-28l88,862r15,-33l136,762r33,-63l224,677r55,-23l336,631r53,-25l416,592r27,-15l468,564r23,-17l514,532r22,-16l556,499r18,-18l584,469r10,-12l601,446r6,-14l612,419r4,-13l617,393r2,-14l619,364r,-15l617,334r-3,-15l607,288,597,256,582,221,562,188r-8,-17l547,153r-5,-17l541,118r1,-10l546,99r5,-8l556,83,567,68,582,53,597,41,616,30,634,20r20,-9xe" fillcolor="#006157" stroked="f">
                <v:path arrowok="t" o:connecttype="custom" o:connectlocs="253,2;240,3;216,14;193,29;179,44;175,56;176,68;187,95;200,125;204,141;203,159;196,178;181,199;146,225;102,248;73,257;99,213;140,154;187,101;152,122;106,174;65,227;30,276;7,314;1,332;4,336;2,356;5,369;19,372;21,370;26,357;40,322;87,263;151,235;181,219;208,200;226,182;235,168;239,152;240,135;235,112;218,73;210,53;211,38;220,26;239,12" o:connectangles="0,0,0,0,0,0,0,0,0,0,0,0,0,0,0,0,0,0,0,0,0,0,0,0,0,0,0,0,0,0,0,0,0,0,0,0,0,0,0,0,0,0,0,0,0,0"/>
                <o:lock v:ext="edit" aspectratio="t"/>
              </v:shape>
              <v:shape id="Freeform 834" o:spid="_x0000_s1055" style="position:absolute;left:3696;top:3200;width:39;height:23;visibility:visible;mso-wrap-style:square;v-text-anchor:top" coordsize="1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JYsIA&#10;AADcAAAADwAAAGRycy9kb3ducmV2LnhtbESPQWsCMRSE7wX/Q3hCbzXrCkVXo4hU7cVD1R/wSJ67&#10;i5uXkKTu9t+bQqHHYWa+YVabwXbiQSG2jhVMJwUIYu1My7WC62X/NgcRE7LBzjEp+KEIm/XoZYWV&#10;cT1/0eOcapEhHCtU0KTkKymjbshinDhPnL2bCxZTlqGWJmCf4baTZVG8S4st54UGPe0a0vfzt1VA&#10;vl2UR/2hT6HfDid9KG/eWaVex8N2CSLRkP7Df+1Po2A2n8HvmXw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kliwgAAANwAAAAPAAAAAAAAAAAAAAAAAJgCAABkcnMvZG93&#10;bnJldi54bWxQSwUGAAAAAAQABAD1AAAAhwMAAAAA&#10;" path="m100,16r1,4l100,23,53,60r-2,l48,60,1,23,,20,,16,10,1,11,r4,l48,18r3,l55,18,86,r4,l91,1r9,15xe" fillcolor="#006157" stroked="f">
                <v:path arrowok="t" o:connecttype="custom" o:connectlocs="39,6;39,8;39,9;20,23;20,23;19,23;0,9;0,8;0,6;4,0;4,0;6,0;19,7;20,7;21,7;33,0;35,0;35,0;39,6" o:connectangles="0,0,0,0,0,0,0,0,0,0,0,0,0,0,0,0,0,0,0"/>
                <o:lock v:ext="edit" aspectratio="t"/>
              </v:shape>
              <v:shape id="Freeform 835" o:spid="_x0000_s1056" style="position:absolute;left:3675;top:3228;width:64;height:97;visibility:visible;mso-wrap-style:square;v-text-anchor:top" coordsize="16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oxMUA&#10;AADcAAAADwAAAGRycy9kb3ducmV2LnhtbESPQWsCMRSE74L/ITyhN82qRWRrFFGEQkGq9uDxsXlm&#10;VzcvSxJ121/fCILHYWa+YWaL1tbiRj5UjhUMBxkI4sLpio2Cn8OmPwURIrLG2jEp+KUAi3m3M8Nc&#10;uzvv6LaPRiQIhxwVlDE2uZShKMliGLiGOHkn5y3GJL2R2uM9wW0tR1k2kRYrTgslNrQqqbjsr1bB&#10;lzl+662f7Orh39qMxqfz4bg9K/XWa5cfICK18RV+tj+1gvH0HR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OjExQAAANwAAAAPAAAAAAAAAAAAAAAAAJgCAABkcnMv&#10;ZG93bnJldi54bWxQSwUGAAAAAAQABAD1AAAAigMAAAAA&#10;" path="m160,20l142,50r-2,2l137,50,125,45,105,39,94,40,84,45r-9,7l69,60,64,72,59,85r-2,17l57,122r,23l59,162r3,13l65,187r4,6l74,198r3,4l82,205r12,5l107,210r8,l124,208r8,-3l140,198r2,-1l145,195r19,30l164,228r-2,2l157,233r-15,9l134,245r-10,3l114,250r-10,2l92,252,80,250,70,247,60,243r-8,-5l44,233r-9,-6l29,218r-7,-8l15,200,12,190,7,180,5,168,2,157r,-12l,132,2,110,4,90,9,74,15,57,22,44,32,34,42,24,52,15,65,9,77,4,90,2,104,r16,2l135,5r15,7l160,20xe" fillcolor="#006157" stroked="f">
                <v:path arrowok="t" o:connecttype="custom" o:connectlocs="55,19;53,19;41,15;33,17;27,23;23,33;22,47;23,62;25,72;29,76;32,79;42,81;48,80;55,76;57,75;64,88;61,90;52,94;44,96;36,97;27,95;20,92;14,87;9,81;5,73;2,65;1,56;1,42;4,28;9,17;16,9;25,3;35,1;47,1;59,5" o:connectangles="0,0,0,0,0,0,0,0,0,0,0,0,0,0,0,0,0,0,0,0,0,0,0,0,0,0,0,0,0,0,0,0,0,0,0"/>
                <o:lock v:ext="edit" aspectratio="t"/>
              </v:shape>
              <v:shape id="Freeform 836" o:spid="_x0000_s1057" style="position:absolute;left:3758;top:3230;width:51;height:93;visibility:visible;mso-wrap-style:square;v-text-anchor:top" coordsize="1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k4MUA&#10;AADcAAAADwAAAGRycy9kb3ducmV2LnhtbESP3WrCQBSE7wu+w3IEb6TZaKpI6ipBFAoplGof4JA9&#10;+Wv2bMiuGt++Wyj0cpiZb5jtfjSduNHgGssKFlEMgriwuuFKwdfl9LwB4Tyyxs4yKXiQg/1u8rTF&#10;VNs7f9Lt7CsRIOxSVFB736dSuqImgy6yPXHwSjsY9EEOldQD3gPcdHIZx2tpsOGwUGNPh5qK7/PV&#10;KMg+5sm6zLPkZY7teGz73LTvuVKz6Zi9gvA0+v/wX/tNK0g2K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6TgxQAAANwAAAAPAAAAAAAAAAAAAAAAAJgCAABkcnMv&#10;ZG93bnJldi54bWxQSwUGAAAAAAQABAD1AAAAigMAAAAA&#10;" path="m,5l2,2,4,,125,r4,2l129,5r-4,32l124,40r-4,2l50,42r-1,l47,45r,47l49,95r1,2l107,97r3,l112,100r,32l110,135r-3,l52,135r-3,2l49,140r,57l49,198r3,2l129,200r3,2l132,203r,35l132,242r-3,l4,242r-2,l,238,,5xe" fillcolor="#006157" stroked="f">
                <v:path arrowok="t" o:connecttype="custom" o:connectlocs="0,2;1,1;2,0;48,0;50,1;50,2;48,14;48,15;46,16;19,16;19,16;18,17;18,35;19,37;19,37;41,37;43,37;43,38;43,51;43,52;41,52;20,52;19,53;19,54;19,76;19,76;20,77;50,77;51,78;51,78;51,91;51,93;50,93;2,93;1,93;0,91;0,2" o:connectangles="0,0,0,0,0,0,0,0,0,0,0,0,0,0,0,0,0,0,0,0,0,0,0,0,0,0,0,0,0,0,0,0,0,0,0,0,0"/>
                <o:lock v:ext="edit" aspectratio="t"/>
              </v:shape>
              <v:shape id="Freeform 837" o:spid="_x0000_s1058" style="position:absolute;left:3824;top:3227;width:65;height:99;visibility:visible;mso-wrap-style:square;v-text-anchor:top" coordsize="1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jM8UA&#10;AADcAAAADwAAAGRycy9kb3ducmV2LnhtbESPT4vCMBTE74LfITzB25r6By3VKKKIXhZWdxf2+Gie&#10;bbF5KUnU6qffLCx4HGbmN8xi1Zpa3Mj5yrKC4SABQZxbXXGh4Otz95aC8AFZY22ZFDzIw2rZ7Sww&#10;0/bOR7qdQiEihH2GCsoQmkxKn5dk0A9sQxy9s3UGQ5SukNrhPcJNLUdJMpUGK44LJTa0KSm/nK5G&#10;QZrO3n+ksd8TvU+2z2s4fLRuolS/167nIAK14RX+bx+0gnE6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mMzxQAAANwAAAAPAAAAAAAAAAAAAAAAAJgCAABkcnMv&#10;ZG93bnJldi54bWxQSwUGAAAAAAQABAD1AAAAigMAAAAA&#10;" path="m157,18r3,3l164,25r-2,3l160,31,149,51r-2,4l144,56r-5,l135,53,124,48,112,43,102,41,92,40r-7,1l79,43r-5,2l69,48r-5,3l62,56r-3,5l59,68r,5l60,76r2,4l65,83r9,7l85,95r27,6l125,106r12,7l145,120r9,8l160,138r5,10l169,159r,14l169,181r-2,8l165,198r-3,8l159,213r-5,6l149,226r-5,5l137,236r-7,5l122,244r-8,4l97,253r-20,1l59,253,39,248,22,243,4,234,2,233,,231r2,-3l2,226,15,198r2,-4l19,194r3,2l35,203r14,6l64,213r15,l87,213r8,-2l102,208r7,-4l114,199r3,-5l119,188r,-9l119,174r-2,-5l115,164r-3,-5l107,154r-5,-3l95,148r-6,-2l64,138,49,133,35,126r-8,-8l19,108r-4,-8l12,93,10,83r,-8l12,58,15,45,24,31,32,20,44,11,57,5,74,1,90,r19,1l125,5r17,5l157,18xe" fillcolor="#006157" stroked="f">
                <v:path arrowok="t" o:connecttype="custom" o:connectlocs="62,8;62,11;57,20;55,22;52,21;43,17;35,16;30,17;27,19;24,22;23,27;23,30;25,32;33,37;48,41;56,47;62,54;65,62;65,71;63,77;61,83;57,88;53,92;47,95;37,99;23,99;8,95;1,91;1,89;6,77;7,76;8,76;19,81;30,83;37,82;42,80;45,76;46,70;45,66;43,62;39,59;34,57;19,52;10,46;6,39;4,32;5,23;9,12;17,4;28,0;42,0;55,4" o:connectangles="0,0,0,0,0,0,0,0,0,0,0,0,0,0,0,0,0,0,0,0,0,0,0,0,0,0,0,0,0,0,0,0,0,0,0,0,0,0,0,0,0,0,0,0,0,0,0,0,0,0,0,0"/>
                <o:lock v:ext="edit" aspectratio="t"/>
              </v:shape>
              <v:shape id="Freeform 838" o:spid="_x0000_s1059" style="position:absolute;left:3910;top:3230;width:67;height:93;visibility:visible;mso-wrap-style:square;v-text-anchor:top" coordsize="1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bcMA&#10;AADcAAAADwAAAGRycy9kb3ducmV2LnhtbESP3WoCMRCF7wu+QxjBu5rVQqurURapWGjF3wcYNmN2&#10;cTNZkqjbt28KhV4ezs/HmS8724g7+VA7VjAaZiCIS6drNgrOp/XzBESIyBobx6TgmwIsF72nOeba&#10;PfhA92M0Io1wyFFBFWObSxnKiiyGoWuJk3dx3mJM0hupPT7SuG3kOMtepcWaE6HCllYVldfjzSbu&#10;Ppjd1/p9akabz0IWfitve63UoN8VMxCRuvgf/mt/aAUvkzf4PZ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kbcMAAADcAAAADwAAAAAAAAAAAAAAAACYAgAAZHJzL2Rv&#10;d25yZXYueG1sUEsFBgAAAAAEAAQA9QAAAIgDAAAAAA==&#10;" path="m,5l2,2,4,,45,r2,2l49,5r,102l49,109r1,-2l110,4r4,-2l115,r49,l165,2r,2l99,110r-2,4l99,115r75,123l174,242r-2,l120,242r-3,l115,238,50,120r-1,-1l49,120r,118l47,242r-2,l4,242r-2,l,238,,5xe" fillcolor="#006157" stroked="f">
                <v:path arrowok="t" o:connecttype="custom" o:connectlocs="0,2;1,1;2,0;17,0;18,1;19,2;19,41;19,42;19,41;42,2;44,1;44,0;63,0;64,1;64,2;38,42;37,44;38,44;67,91;67,93;66,93;46,93;45,93;44,91;19,46;19,46;19,46;19,91;18,93;17,93;2,93;1,93;0,91;0,2" o:connectangles="0,0,0,0,0,0,0,0,0,0,0,0,0,0,0,0,0,0,0,0,0,0,0,0,0,0,0,0,0,0,0,0,0,0"/>
                <o:lock v:ext="edit" aspectratio="t"/>
              </v:shape>
              <v:shape id="Freeform 839" o:spid="_x0000_s1060" style="position:absolute;left:3997;top:3200;width:51;height:123;visibility:visible;mso-wrap-style:square;v-text-anchor:top" coordsize="1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uzr0A&#10;AADcAAAADwAAAGRycy9kb3ducmV2LnhtbERPSwrCMBDdC94hjOBOUxWkVKOIKLgQ/LsemrEtNpPS&#10;xFpvbxaCy8f7z5etKUVDtSssKxgNIxDEqdUFZwqul+0gBuE8ssbSMin4kIPlotuZY6Ltm0/UnH0m&#10;Qgi7BBXk3leJlC7NyaAb2oo4cA9bG/QB1pnUNb5DuCnlOIqm0mDBoSHHitY5pc/zyyjg4/225+vr&#10;KKcXvW3Wm3hyP+yV6vfa1QyEp9b/xT/3TiuYxG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xRuzr0AAADcAAAADwAAAAAAAAAAAAAAAACYAgAAZHJzL2Rvd25yZXYu&#10;eG1sUEsFBgAAAAAEAAQA9QAAAIIDAAAAAA==&#10;" path="m,83l1,80,3,78r122,l128,80r,3l123,115r,2l120,118r-70,l48,120r-2,2l46,170r2,3l50,175r56,l110,175r1,3l111,210r-1,3l106,213r-55,l48,215r,3l48,275r,3l51,278r77,l131,280r,3l131,316r,4l128,320,3,320r-2,l,316,,83xm88,r3,l93,2r15,30l108,35r-2,2l41,68r-3,l36,67,26,47r,-2l28,42,88,xe" fillcolor="#006157" stroked="f">
                <v:path arrowok="t" o:connecttype="custom" o:connectlocs="0,32;0,31;1,30;49,30;50,31;50,32;48,44;48,45;47,45;19,45;19,46;18,47;18,65;19,66;19,67;41,67;43,67;43,68;43,81;43,82;41,82;20,82;19,83;19,84;19,106;19,107;20,107;50,107;51,108;51,109;51,121;51,123;50,123;1,123;0,123;0,121;0,32;34,0;35,0;36,1;42,12;42,13;41,14;16,26;15,26;14,26;10,18;10,17;11,16;34,0" o:connectangles="0,0,0,0,0,0,0,0,0,0,0,0,0,0,0,0,0,0,0,0,0,0,0,0,0,0,0,0,0,0,0,0,0,0,0,0,0,0,0,0,0,0,0,0,0,0,0,0,0,0"/>
                <o:lock v:ext="edit" aspectratio="t" verticies="t"/>
              </v:shape>
              <v:shape id="Freeform 840" o:spid="_x0000_s1061" style="position:absolute;left:4193;top:3230;width:77;height:94;visibility:visible;mso-wrap-style:square;v-text-anchor:top" coordsize="20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LrMYA&#10;AADcAAAADwAAAGRycy9kb3ducmV2LnhtbESPQWvCQBSE7wX/w/KEXorZWKGk0VW0UAgUBJMe6u2Z&#10;fU1Cs29Ddo3Jv+8KhR6HmfmG2exG04qBetdYVrCMYhDEpdUNVwo+i/dFAsJ5ZI2tZVIwkYPddvaw&#10;wVTbG59oyH0lAoRdigpq77tUSlfWZNBFtiMO3rftDfog+0rqHm8Bblr5HMcv0mDDYaHGjt5qKn/y&#10;q1HAzXmffcjL06lw0+pQyONXjlelHufjfg3C0+j/w3/tTCtYJa9wP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wLrMYAAADcAAAADwAAAAAAAAAAAAAAAACYAgAAZHJz&#10;L2Rvd25yZXYueG1sUEsFBgAAAAAEAAQA9QAAAIsDAAAAAA==&#10;" path="m,4l2,2,4,,49,r3,2l54,4,88,124r,3l90,130r2,8l97,153r1,7l100,168r2,-8l103,152r5,-17l112,120,148,4r4,-2l153,r45,l200,2r,2l125,240r-2,3l120,243r-40,l77,243r-2,-3l,4xe" fillcolor="#006157" stroked="f">
                <v:path arrowok="t" o:connecttype="custom" o:connectlocs="0,2;1,1;2,0;19,0;20,1;21,2;34,48;34,49;35,50;35,53;37,59;38,62;39,65;39,62;40,59;42,52;43,46;57,2;59,1;59,0;76,0;77,1;77,2;48,93;47,94;46,94;31,94;30,94;29,93;0,2" o:connectangles="0,0,0,0,0,0,0,0,0,0,0,0,0,0,0,0,0,0,0,0,0,0,0,0,0,0,0,0,0,0"/>
                <o:lock v:ext="edit" aspectratio="t"/>
              </v:shape>
              <v:shape id="Freeform 841" o:spid="_x0000_s1062" style="position:absolute;left:4357;top:3228;width:63;height:97;visibility:visible;mso-wrap-style:square;v-text-anchor:top" coordsize="1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AGMQA&#10;AADcAAAADwAAAGRycy9kb3ducmV2LnhtbERPy2oCMRTdF/yHcIXuNNMWRKdGKX2gKFpqZ9PdZXI7&#10;GTu5GSbRiX9vFkKXh/OeL6NtxJk6XztW8DDOQBCXTtdcKSi+P0ZTED4ga2wck4ILeVguBndzzLXr&#10;+YvOh1CJFMI+RwUmhDaX0peGLPqxa4kT9+s6iyHBrpK6wz6F20Y+ZtlEWqw5NRhs6dVQ+Xc4WQW7&#10;7X5ijp+xWG3eZLGJP+/b/pgpdT+ML88gAsXwL76511rB0yz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gBjEAAAA3AAAAA8AAAAAAAAAAAAAAAAAmAIAAGRycy9k&#10;b3ducmV2LnhtbFBLBQYAAAAABAAEAPUAAACJAwAAAAA=&#10;" path="m160,20l142,50r-2,2l137,50,125,45,103,39,93,40r-9,5l77,52r-7,8l64,72,60,85r-3,17l57,122r,23l59,162r3,13l67,187r3,6l74,198r5,4l82,205r11,5l107,210r8,l123,208r9,-3l140,198r2,l142,197r1,l145,197r2,1l148,202r15,23l163,228r-1,2l157,233r-15,9l133,245r-10,3l113,250r-10,2l92,252,80,250,70,247,60,243r-8,-5l44,233r-9,-6l29,218r-7,-8l15,200,12,190,7,180,5,168,2,157r,-12l,132,2,110,4,90,9,74,15,57,24,44,32,34,42,24,54,15,65,9,77,4,90,2,103,r17,2l135,5r15,7l160,20xe" fillcolor="#006157" stroked="f">
                <v:path arrowok="t" o:connecttype="custom" o:connectlocs="55,19;53,19;40,15;32,17;27,23;23,33;22,47;23,62;26,72;29,76;32,79;41,81;48,80;54,76;55,76;56,76;57,76;63,87;63,89;55,93;48,95;40,97;31,96;23,94;17,90;11,84;6,77;3,69;1,60;0,51;2,35;6,22;12,13;21,6;30,2;40,0;52,2;62,8" o:connectangles="0,0,0,0,0,0,0,0,0,0,0,0,0,0,0,0,0,0,0,0,0,0,0,0,0,0,0,0,0,0,0,0,0,0,0,0,0,0"/>
                <o:lock v:ext="edit" aspectratio="t"/>
              </v:shape>
              <v:shape id="Freeform 842" o:spid="_x0000_s1063" style="position:absolute;left:4425;top:3230;width:78;height:93;visibility:visible;mso-wrap-style:square;v-text-anchor:top" coordsize="20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vQMcA&#10;AADcAAAADwAAAGRycy9kb3ducmV2LnhtbESPzWrDMBCE74W+g9hCLyaRXadJ6kYJoVBISS/5IefF&#10;2tpurZWR5MR9+6gQ6HGYmW+YxWowrTiT841lBdk4BUFcWt1wpeB4eB/NQfiArLG1TAp+ycNqeX+3&#10;wELbC+/ovA+ViBD2BSqoQ+gKKX1Zk0E/th1x9L6sMxiidJXUDi8Rblr5lKZTabDhuFBjR281lT/7&#10;3iho8uyje+6T5PS9dZPZ5zTJ17NeqceHYf0KItAQ/sO39kYryF8y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ML0DHAAAA3AAAAA8AAAAAAAAAAAAAAAAAmAIAAGRy&#10;cy9kb3ducmV2LnhtbFBLBQYAAAAABAAEAPUAAACMAwAAAAA=&#10;" path="m71,4l73,2,75,r51,l130,2r1,2l200,238r,4l196,242r-43,l150,242r-2,-4l135,188r-4,-1l130,185r-59,l68,187r-2,1l53,238r-2,4l48,242r-47,l,242r,-4l71,4xm78,145r40,l121,143r,-1l116,127,110,95,105,72,101,57r,-2l100,57,96,72r-6,28l85,124r-7,21xe" fillcolor="#006157" stroked="f">
                <v:path arrowok="t" o:connecttype="custom" o:connectlocs="28,2;28,1;29,0;49,0;51,1;51,2;78,91;78,93;76,93;60,93;59,93;58,91;53,72;51,72;51,71;28,71;27,72;26,72;21,91;20,93;19,93;0,93;0,93;0,91;28,2;30,56;46,56;47,55;47,55;45,49;43,37;41,28;39,22;39,21;39,22;37,28;35,38;33,48;30,56" o:connectangles="0,0,0,0,0,0,0,0,0,0,0,0,0,0,0,0,0,0,0,0,0,0,0,0,0,0,0,0,0,0,0,0,0,0,0,0,0,0,0"/>
                <o:lock v:ext="edit" aspectratio="t" verticies="t"/>
              </v:shape>
              <v:shape id="Freeform 843" o:spid="_x0000_s1064" style="position:absolute;left:4521;top:3230;width:63;height:93;visibility:visible;mso-wrap-style:square;v-text-anchor:top" coordsize="16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6BsEA&#10;AADcAAAADwAAAGRycy9kb3ducmV2LnhtbESPQYvCMBSE74L/ITxhbzZVQdxqFBWE3YuglT0/mmcT&#10;bF5KE7X++42wsMdhZr5hVpveNeJBXbCeFUyyHARx5bXlWsGlPIwXIEJE1th4JgUvCrBZDwcrLLR/&#10;8oke51iLBOFQoAITY1tIGSpDDkPmW+LkXX3nMCbZ1VJ3+Exw18hpns+lQ8tpwWBLe0PV7Xx3CrQO&#10;5vi9K21b/khL0u/ns/hS6mPUb5cgIvXxP/zX/tIKZp9TeJ9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EegbBAAAA3AAAAA8AAAAAAAAAAAAAAAAAmAIAAGRycy9kb3du&#10;cmV2LnhtbFBLBQYAAAAABAAEAPUAAACGAwAAAAA=&#10;" path="m,235l,7,,5,2,2,5,,9,,85,r15,2l112,5r11,7l133,20r7,10l147,42r3,15l150,72r,13l147,97r-5,12l137,119r-9,8l120,133r-8,4l100,138r7,5l110,148r10,15l133,185r14,25l160,233r2,4l162,240r-4,2l155,242r-38,l115,242r-3,l108,238r-1,-1l98,220,90,203,75,175,67,158,59,148r-5,-5l50,142r-5,l45,237r,1l45,242r-3,l40,242r-33,l5,242,2,240,,238r,-3xm47,40r-2,65l62,105r12,l83,104r7,-4l95,97r3,-5l102,87r1,-7l103,72,102,62r-2,-8l95,47,87,44,77,40r-15,l47,40xe" fillcolor="#006157" stroked="f">
                <v:path arrowok="t" o:connecttype="custom" o:connectlocs="0,3;1,1;4,0;39,1;48,5;54,12;58,22;58,33;55,42;50,49;44,53;42,55;47,63;57,81;63,91;61,93;46,93;44,93;42,91;35,78;26,61;21,55;18,55;18,91;16,93;3,93;1,92;0,90;18,40;29,40;35,38;38,35;40,31;40,24;37,18;30,15;18,15" o:connectangles="0,0,0,0,0,0,0,0,0,0,0,0,0,0,0,0,0,0,0,0,0,0,0,0,0,0,0,0,0,0,0,0,0,0,0,0,0"/>
                <o:lock v:ext="edit" aspectratio="t" verticies="t"/>
              </v:shape>
              <v:shape id="Freeform 844" o:spid="_x0000_s1065" style="position:absolute;left:4597;top:3227;width:65;height:99;visibility:visible;mso-wrap-style:square;v-text-anchor:top" coordsize="1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WdsUA&#10;AADcAAAADwAAAGRycy9kb3ducmV2LnhtbESPT2sCMRTE7wW/Q3iCt5q1Sl1Xo0il1IvgX/D42Dx3&#10;FzcvSxJ1209vCoUeh5n5DTNbtKYWd3K+sqxg0E9AEOdWV1woOB4+X1MQPiBrrC2Tgm/ysJh3XmaY&#10;afvgHd33oRARwj5DBWUITSalz0sy6Pu2IY7exTqDIUpXSO3wEeGmlm9J8i4NVhwXSmzoo6T8ur8Z&#10;BWk63pylsaeR/kpWP7ew3rZupFSv2y6nIAK14T/8115rBcPJEH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FZ2xQAAANwAAAAPAAAAAAAAAAAAAAAAAJgCAABkcnMv&#10;ZG93bnJldi54bWxQSwUGAAAAAAQABAD1AAAAigMAAAAA&#10;" path="m162,21r2,2l164,25r,1l145,55r,1l144,58r-4,-2l139,56,125,48,114,43,104,41,92,40r-7,1l79,43r-5,2l69,48r-4,3l62,56r-2,5l60,68r2,8l65,83r9,5l85,93r27,8l125,106r12,5l147,120r7,8l160,136r5,12l169,159r,14l169,181r-2,8l165,198r-3,8l159,213r-5,6l149,226r-5,5l137,236r-7,5l122,244r-8,4l97,253r-20,1l57,253,39,248,20,243,4,233r-2,l,231r2,-2l2,228,15,198r,-2l17,194r2,l20,196r15,7l49,208r15,5l79,213r8,l95,211r7,-3l107,204r5,-5l115,194r2,-6l117,179r,-5l115,169r-1,-5l110,161r-3,-5l102,153r-7,-2l89,148,64,141,49,136,35,128r-8,-8l19,110r-4,-9l12,93,10,85r,-10l12,58,15,45,24,31,32,20,44,11,57,5,74,1,90,r20,1l129,5r16,6l162,21xe" fillcolor="#006157" stroked="f">
                <v:path arrowok="t" o:connecttype="custom" o:connectlocs="63,9;63,10;56,21;55,23;53,22;44,17;35,16;30,17;27,19;24,22;23,27;25,32;33,36;48,41;57,47;62,53;65,62;65,71;63,77;61,83;57,88;53,92;47,95;37,99;22,99;8,95;1,91;1,89;6,77;7,76;8,76;19,81;30,83;37,82;41,80;44,76;45,70;44,66;42,63;39,60;34,58;19,53;10,47;6,39;4,33;5,23;9,12;17,4;28,0;42,0;56,4" o:connectangles="0,0,0,0,0,0,0,0,0,0,0,0,0,0,0,0,0,0,0,0,0,0,0,0,0,0,0,0,0,0,0,0,0,0,0,0,0,0,0,0,0,0,0,0,0,0,0,0,0,0,0"/>
                <o:lock v:ext="edit" aspectratio="t"/>
              </v:shape>
              <v:shape id="Freeform 845" o:spid="_x0000_s1066" style="position:absolute;left:4685;top:3230;width:67;height:93;visibility:visible;mso-wrap-style:square;v-text-anchor:top" coordsize="1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x8MA&#10;AADcAAAADwAAAGRycy9kb3ducmV2LnhtbESP3WoCMRCF7wu+QxjBu5rVlqKrURapWGjF3wcYNmN2&#10;cTNZkqjbt28KhV4ezs/HmS8724g7+VA7VjAaZiCIS6drNgrOp/XzBESIyBobx6TgmwIsF72nOeba&#10;PfhA92M0Io1wyFFBFWObSxnKiiyGoWuJk3dx3mJM0hupPT7SuG3kOMvepMWaE6HCllYVldfjzSbu&#10;Ppjd1/p9akabz0IWfitve63UoN8VMxCRuvgf/mt/aAUv01f4PZ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sx8MAAADcAAAADwAAAAAAAAAAAAAAAACYAgAAZHJzL2Rv&#10;d25yZXYueG1sUEsFBgAAAAAEAAQA9QAAAIgDAAAAAA==&#10;" path="m,5l1,2,5,,46,r2,2l50,5r,102l50,109r1,-2l111,4r2,-2l116,r48,l166,2r,2l99,110r-1,4l99,115r75,123l174,242r-1,l121,242r-3,l116,238,51,120r-1,-1l50,120r,118l48,242r-2,l5,242r-4,l,238,,5xe" fillcolor="#006157" stroked="f">
                <v:path arrowok="t" o:connecttype="custom" o:connectlocs="0,2;0,1;2,0;18,0;18,1;19,2;19,41;19,42;20,41;43,2;44,1;45,0;63,0;64,1;64,2;38,42;38,44;38,44;67,91;67,93;67,93;47,93;45,93;45,91;20,46;19,46;19,46;19,91;18,93;18,93;2,93;0,93;0,91;0,2" o:connectangles="0,0,0,0,0,0,0,0,0,0,0,0,0,0,0,0,0,0,0,0,0,0,0,0,0,0,0,0,0,0,0,0,0,0"/>
                <o:lock v:ext="edit" aspectratio="t"/>
              </v:shape>
              <v:shape id="Freeform 846" o:spid="_x0000_s1067" style="position:absolute;left:4762;top:3229;width:74;height:96;visibility:visible;mso-wrap-style:square;v-text-anchor:top" coordsize="1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1qcQA&#10;AADcAAAADwAAAGRycy9kb3ducmV2LnhtbESPQWsCMRSE70L/Q3hCb5q1RalboxShpYiX2np/bp6b&#10;ZTcv2yTdXf+9EQoeh5n5hlltBtuIjnyoHCuYTTMQxIXTFZcKfr7fJy8gQkTW2DgmBRcKsFk/jFaY&#10;a9fzF3WHWIoE4ZCjAhNjm0sZCkMWw9S1xMk7O28xJulLqT32CW4b+ZRlC2mx4rRgsKWtoaI+/FkF&#10;2+Ou3h9d97uoPuol9/ZkTjOv1ON4eHsFEWmI9/B/+1MreF7O4XY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NanEAAAA3AAAAA8AAAAAAAAAAAAAAAAAmAIAAGRycy9k&#10;b3ducmV2LnhtbFBLBQYAAAAABAAEAPUAAACJAwAAAAA=&#10;" path="m96,r12,2l118,3r10,2l136,10r10,3l153,20r8,7l168,33r5,9l178,52r5,10l186,72r4,11l191,97r2,13l193,123r,20l190,161r-4,17l180,193r-7,15l165,220r-10,10l143,238r-10,5l123,246r-12,2l98,250,86,248,75,246,65,245r-9,-4l48,236r-8,-6l33,223r-7,-8l20,206,15,196,10,186,6,175,3,163,1,151,,138,,125,1,107,3,88,8,72,13,57,21,43,30,32,40,20,51,13,61,7,73,3,85,2,96,xm96,38l86,40,76,43r-8,7l63,60,58,72,55,87r-2,18l51,125r2,28l56,176r4,9l63,191r5,7l71,203r7,3l83,210r7,1l96,211r12,l116,206r9,-6l130,191r5,-11l138,165r2,-19l140,125r,-17l138,93,136,80,135,68,130,58,123,48r-5,-3l111,42r-6,-4l96,38xe" fillcolor="#006157" stroked="f">
                <v:path arrowok="t" o:connecttype="custom" o:connectlocs="41,1;49,2;56,5;62,10;66,16;70,24;73,32;74,42;74,55;71,68;66,80;59,88;51,93;43,95;33,95;25,94;18,91;13,86;8,79;4,71;1,63;0,53;0,41;3,28;8,17;15,8;23,3;33,1;37,15;29,17;24,23;21,33;20,48;21,68;24,73;27,78;32,81;37,81;44,79;50,73;53,63;54,48;53,36;52,26;47,18;43,16;37,15" o:connectangles="0,0,0,0,0,0,0,0,0,0,0,0,0,0,0,0,0,0,0,0,0,0,0,0,0,0,0,0,0,0,0,0,0,0,0,0,0,0,0,0,0,0,0,0,0,0,0"/>
                <o:lock v:ext="edit" aspectratio="t" verticies="t"/>
              </v:shape>
              <v:shape id="Freeform 847" o:spid="_x0000_s1068" style="position:absolute;left:4114;top:3227;width:65;height:99;visibility:visible;mso-wrap-style:square;v-text-anchor:top" coordsize="16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gdsUA&#10;AADcAAAADwAAAGRycy9kb3ducmV2LnhtbESPwWrDMBBE74X8g9hAb42cBELqRA5NSEwLudTtB2ys&#10;rWVsrYyl2O7fV4VCj8PMvGH2h8m2YqDe144VLBcJCOLS6ZorBZ8fl6ctCB+QNbaOScE3eThks4c9&#10;ptqN/E5DESoRIexTVGBC6FIpfWnIol+4jjh6X663GKLsK6l7HCPctnKVJBtpsea4YLCjk6GyKe5W&#10;QZ27t9tA1zw/nrgxl/v2PB6vSj3Op5cdiEBT+A//tV+1gvXzB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mB2xQAAANwAAAAPAAAAAAAAAAAAAAAAAJgCAABkcnMv&#10;ZG93bnJldi54bWxQSwUGAAAAAAQABAD1AAAAigMAAAAA&#10;" path="m161,21r2,2l163,25r,1l145,56r-2,2l141,58r-1,-2l126,50,115,45,103,41,90,40r-7,1l78,43r-5,2l68,48r-3,3l61,56r-1,5l60,68r,5l60,76r1,4l65,83r8,5l85,93r26,7l125,105r10,6l145,118r8,8l160,136r5,12l166,159r2,14l168,181r-2,8l165,198r-4,8l158,213r-5,6l148,226r-5,5l136,236r-6,5l121,244r-8,4l95,253r-20,1l56,253,38,248,18,241,1,233r-1,l,231r,-2l15,196r1,-2l18,194r15,9l46,208r15,3l78,213r8,l95,211r6,-3l106,204r5,-5l115,194r1,-6l116,179r,-5l115,169r-2,-5l110,161r-5,-3l100,154r-5,-3l88,149,63,141,48,136,35,130,25,121,18,111r-3,-8l11,93,10,85r,-10l11,58,15,45,21,31,31,20,43,11,56,5,71,1,90,r18,1l128,5r17,8l161,21xe" fillcolor="#006157" stroked="f">
                <v:path arrowok="t" o:connecttype="custom" o:connectlocs="63,9;63,10;56,22;55,23;54,22;44,18;35,16;30,17;26,19;24,22;23,27;23,30;25,32;33,36;48,41;56,46;62,53;64,62;65,71;64,77;61,83;57,88;53,92;47,95;37,99;22,99;7,94;0,91;0,89;6,76;6,76;7,76;18,81;30,83;37,82;41,80;44,76;45,70;44,66;43,63;39,60;34,58;19,53;10,47;6,40;4,33;4,23;8,12;17,4;27,0;42,0;56,5" o:connectangles="0,0,0,0,0,0,0,0,0,0,0,0,0,0,0,0,0,0,0,0,0,0,0,0,0,0,0,0,0,0,0,0,0,0,0,0,0,0,0,0,0,0,0,0,0,0,0,0,0,0,0,0"/>
                <o:lock v:ext="edit" aspectratio="t"/>
              </v:shape>
              <v:shape id="Freeform 848" o:spid="_x0000_s1069" style="position:absolute;left:4130;top:3200;width:39;height:23;visibility:visible;mso-wrap-style:square;v-text-anchor:top" coordsize="10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XA8UA&#10;AADcAAAADwAAAGRycy9kb3ducmV2LnhtbESPQYvCMBSE7wv+h/AEb2uqhV2tRlFB8eJhqwePz+bZ&#10;FpuX2kSt++vNwoLHYWa+Yabz1lTiTo0rLSsY9CMQxJnVJecKDvv15wiE88gaK8uk4EkO5rPOxxQT&#10;bR/8Q/fU5yJA2CWooPC+TqR0WUEGXd/WxME728agD7LJpW7wEeCmksMo+pIGSw4LBda0Kii7pDej&#10;4HS01zGm6+Fi+TyWq3i7iXe/Rqlet11MQHhq/Tv8395qBfH4G/7O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pcDxQAAANwAAAAPAAAAAAAAAAAAAAAAAJgCAABkcnMv&#10;ZG93bnJldi54bWxQSwUGAAAAAAQABAD1AAAAigMAAAAA&#10;" path="m102,16r,4l100,23,55,60r-3,l48,60,2,23,,20,2,16,10,1,12,r3,l48,18r4,l55,18,87,r3,l92,1r10,15xe" fillcolor="#006157" stroked="f">
                <v:path arrowok="t" o:connecttype="custom" o:connectlocs="39,6;39,8;38,9;21,23;20,23;18,23;1,9;0,8;1,6;4,0;5,0;6,0;18,7;20,7;21,7;33,0;34,0;35,0;39,6" o:connectangles="0,0,0,0,0,0,0,0,0,0,0,0,0,0,0,0,0,0,0"/>
                <o:lock v:ext="edit" aspectratio="t"/>
              </v:shape>
              <v:shape id="Freeform 849" o:spid="_x0000_s1070" style="position:absolute;left:4277;top:3230;width:72;height:93;visibility:visible;mso-wrap-style:square;v-text-anchor:top" coordsize="18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jJcMA&#10;AADcAAAADwAAAGRycy9kb3ducmV2LnhtbERPzWrCQBC+C77DMkJvulFp2kY3QYVCcyhF7QNMs2MS&#10;zM7G7GrSPn33IHj8+P7X2WAacaPO1ZYVzGcRCOLC6ppLBd/H9+krCOeRNTaWScEvOcjS8WiNibY9&#10;7+l28KUIIewSVFB53yZSuqIig25mW+LAnWxn0AfYlVJ32Idw08hFFMXSYM2hocKWdhUV58PVKJCf&#10;X5fn/dH/6W0ex+76ktf9T67U02TYrEB4GvxDfHd/aAXLt7A2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JjJcMAAADcAAAADwAAAAAAAAAAAAAAAACYAgAAZHJzL2Rv&#10;d25yZXYueG1sUEsFBgAAAAAEAAQA9QAAAIgDAAAAAA==&#10;" path="m,4l,,2,,50,r3,l55,4,82,64r1,3l85,70r3,10l95,99r5,-15l107,67,133,4r2,-2l138,r49,l188,2r,2l120,140r-2,3l118,147r,91l117,242r-2,l72,242r-2,l68,238r,-91l68,143r-1,-3l,4xe" fillcolor="#006157" stroked="f">
                <v:path arrowok="t" o:connecttype="custom" o:connectlocs="0,2;0,0;1,0;19,0;20,0;21,2;31,25;32,26;33,27;34,31;36,38;38,32;41,26;51,2;52,1;53,0;72,0;72,1;72,2;46,54;45,55;45,56;45,91;45,93;44,93;28,93;27,93;26,91;26,56;26,55;26,54;0,2" o:connectangles="0,0,0,0,0,0,0,0,0,0,0,0,0,0,0,0,0,0,0,0,0,0,0,0,0,0,0,0,0,0,0,0"/>
                <o:lock v:ext="edit" aspectratio="t"/>
              </v:shape>
              <v:shape id="Freeform 850" o:spid="_x0000_s1071" style="position:absolute;left:4304;top:3200;width:32;height:26;visibility:visible;mso-wrap-style:square;v-text-anchor:top" coordsize="8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6W8YA&#10;AADcAAAADwAAAGRycy9kb3ducmV2LnhtbESPQWvCQBSE7wX/w/KEXopuaqmY6CpFKEgRqtGLt0f2&#10;mQSzb5fsNqb+elco9DjMzDfMYtWbRnTU+tqygtdxAoK4sLrmUsHx8DmagfABWWNjmRT8kofVcvC0&#10;wEzbK++py0MpIoR9hgqqEFwmpS8qMujH1hFH72xbgyHKtpS6xWuEm0ZOkmQqDdYcFyp0tK6ouOQ/&#10;RsF2ssH88P2+/nIh3XXm9nI5OVLqedh/zEEE6sN/+K+90Qre0h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o6W8YAAADcAAAADwAAAAAAAAAAAAAAAACYAgAAZHJz&#10;L2Rvd25yZXYueG1sUEsFBgAAAAAEAAQA9QAAAIsDAAAAAA==&#10;" path="m62,r3,l67,2,82,32r,3l80,37,15,68r-3,l10,67,,47,,45,2,42,62,xe" fillcolor="#006157" stroked="f">
                <v:path arrowok="t" o:connecttype="custom" o:connectlocs="24,0;25,0;26,1;32,12;32,13;31,14;6,26;5,26;4,26;0,18;0,17;1,16;24,0" o:connectangles="0,0,0,0,0,0,0,0,0,0,0,0,0"/>
                <o:lock v:ext="edit" aspectratio="t"/>
              </v:shape>
              <v:shape id="Freeform 851" o:spid="_x0000_s1072" style="position:absolute;left:8875;top:9315;width:956;height:2962;visibility:visible;mso-wrap-style:square;v-text-anchor:top" coordsize="2463,7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dhsQA&#10;AADcAAAADwAAAGRycy9kb3ducmV2LnhtbERPy2rCQBTdF/oPwxW604mSlhIzESltCRSs9YHbS+aa&#10;BDN30swkpn/vLIQuD+edrkbTiIE6V1tWMJ9FIIgLq2suFRz2H9NXEM4ja2wsk4I/crDKHh9STLS9&#10;8g8NO1+KEMIuQQWV920ipSsqMuhmtiUO3Nl2Bn2AXSl1h9cQbhq5iKIXabDm0FBhS28VFZddbxSY&#10;zeL3/fj93By2Yy8/v9p4X55ypZ4m43oJwtPo/8V3d64VxFGYH86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HYbEAAAA3AAAAA8AAAAAAAAAAAAAAAAAmAIAAGRycy9k&#10;b3ducmV2LnhtbFBLBQYAAAAABAAEAPUAAACJAwAAAAA=&#10;" path="m2150,6632r-70,-52l2013,6527r-68,-55l1880,6416r-63,-59l1755,6297r-60,-60l1637,6176r-58,-64l1524,6048r-54,-65l1417,5916r-50,-68l1319,5778r-47,-70l1227,5636r-43,-73l1142,5490r-40,-75l1064,5340r-35,-77l994,5185r-31,-78l931,5027r-28,-80l876,4865r-23,-81l829,4701r-21,-84l789,4532r-16,-85l758,4361r-12,-85l736,4189r-8,-86l721,4018r-5,-87l714,3846r,-85l718,3675r3,-85l728,3505r8,-83l748,3337r11,-83l774,3170r17,-83l809,3006r22,-84l853,2841r25,-80l904,2681r29,-80l964,2521r34,-78l1031,2365r36,-77l1107,2211r40,-75l1191,2062r43,-74l1281,1915r48,-72l1379,1772r56,-75l1494,1624r61,-74l1617,1480r62,-66l1744,1347r66,-63l1878,1222r69,-60l2017,1104r71,-55l2162,994r73,-51l2310,894r76,-48l2463,801,2463,r-60,27l2343,55r-58,30l2225,115r-58,32l2108,180r-56,33l1995,247r-57,36l1882,318r-55,39l1772,395r-55,38l1664,473r-54,42l1557,556r-52,44l1454,643r-52,45l1352,733r-50,46l1254,828r-50,48l1157,924r-46,50l1064,1026r-47,52l973,1131r-44,55l886,1239r-43,57l801,1352r-60,85l683,1524r-57,88l573,1702r-52,90l473,1882r-47,91l381,2067r-41,93l300,2255r-37,95l228,2446r-32,97l166,2641r-28,98l113,2837,92,2937,72,3037,53,3137,38,3239,25,3340,15,3442,7,3543,2,3647,,3750r,103l2,3956r5,104l13,4163r12,103l37,4369r15,105l70,4577r20,102l112,4780r25,102l165,4982r30,98l226,5178r35,97l298,5372r38,94l378,5560r43,93l466,5743r49,91l565,5923r51,86l671,6096r57,85l786,6264r62,83l909,6427r65,80l1041,6584r70,76l1181,6735r73,73l1329,6880r77,68l1484,7017r80,66l1645,7148r85,62l1819,7273r89,60l1998,7390r92,54l2182,7496r93,50l2368,7593r95,45l2463,6833r-40,-23l2383,6787r-38,-25l2305,6737r-39,-25l2227,6685r-39,-26l2150,6632xe" fillcolor="#969594" stroked="f">
                <v:path arrowok="t" o:connecttype="custom" o:connectlocs="755,2510;658,2419;571,2320;494,2214;428,2100;374,1980;331,1855;300,1725;283,1591;277,1459;286,1327;307,1197;341,1071;387,947;445,828;516,715;604,601;703,498;810,407;926,328;909,21;818,70;730,123;646,183;564,249;487,321;413,398;344,480;265,591;184,730;116,874;64,1024;28,1178;6,1335;0,1494;10,1654;35,1815;76,1970;130,2120;200,2262;283,2397;378,2523;487,2640;607,2747;741,2844;883,2926;940,2641;880,2603" o:connectangles="0,0,0,0,0,0,0,0,0,0,0,0,0,0,0,0,0,0,0,0,0,0,0,0,0,0,0,0,0,0,0,0,0,0,0,0,0,0,0,0,0,0,0,0,0,0,0,0"/>
                <o:lock v:ext="edit" aspectratio="t"/>
              </v:shape>
              <v:shape id="Freeform 852" o:spid="_x0000_s1073" style="position:absolute;left:9537;top:10101;width:294;height:1388;visibility:visible;mso-wrap-style:square;v-text-anchor:top" coordsize="758,3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QssUA&#10;AADcAAAADwAAAGRycy9kb3ducmV2LnhtbESPQWvCQBSE7wX/w/IKvRTdpJYi0TUEwVKwULVevD2y&#10;z2xo9m3Irkn8926h0OMwM98wq3y0jeip87VjBeksAUFcOl1zpeD0vZ0uQPiArLFxTApu5CFfTx5W&#10;mGk38IH6Y6hEhLDPUIEJoc2k9KUhi37mWuLoXVxnMUTZVVJ3OES4beRLkrxJizXHBYMtbQyVP8er&#10;VTB/Twu5/3quU6N388X55olPn0o9PY7FEkSgMfyH/9ofWsFrk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1CyxQAAANwAAAAPAAAAAAAAAAAAAAAAAJgCAABkcnMv&#10;ZG93bnJldi54bWxQSwUGAAAAAAQABAD1AAAAigMAAAAA&#10;" path="m758,3577l758,,723,34,690,68r-32,35l625,138r-32,37l563,212r-30,36l505,287r-30,38l448,363r-26,40l395,443r-25,40l345,523r-23,42l298,606r-21,42l255,691r-22,43l213,778r-18,43l177,866r-17,45l143,956r-14,45l114,1048r-15,46l87,1141r-13,46l64,1234r-12,48l44,1331r-12,61l24,1454r-9,60l9,1575r-4,62l2,1699,,1760r,60l2,1882r2,60l9,2003r6,60l22,2123r8,60l40,2243r14,58l65,2361r15,58l97,2478r17,58l133,2594r20,57l175,2708r23,56l223,2819r27,55l277,2929r30,55l337,3037r31,53l402,3142r35,52l473,3247r37,50l550,3347r38,48l630,3442r41,46l715,3533r43,44xe" fillcolor="#006157" stroked="f">
                <v:path arrowok="t" o:connecttype="custom" o:connectlocs="294,0;268,26;242,54;218,82;196,111;174,141;153,172;134,203;116,235;99,268;83,302;69,336;55,371;44,407;34,443;25,479;17,516;9,564;3,611;1,659;0,706;2,754;6,801;12,847;21,893;31,939;44,984;59,1029;77,1073;97,1115;119,1158;143,1199;169,1239;198,1279;228,1317;260,1353;294,1388" o:connectangles="0,0,0,0,0,0,0,0,0,0,0,0,0,0,0,0,0,0,0,0,0,0,0,0,0,0,0,0,0,0,0,0,0,0,0,0,0"/>
                <o:lock v:ext="edit" aspectratio="t"/>
              </v:shape>
              <v:shape id="Freeform 853" o:spid="_x0000_s1074" style="position:absolute;left:5080;top:2569;width:625;height:838;visibility:visible;mso-wrap-style:square;v-text-anchor:top" coordsize="161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+s8MA&#10;AADcAAAADwAAAGRycy9kb3ducmV2LnhtbESPQYvCMBSE7wv+h/AEb2uiiCzVKCIoHld3PXh7NM82&#10;tnmpTVbrvzeCsMdhZr5h5svO1eJGbbCeNYyGCgRx7o3lQsPvz+bzC0SIyAZrz6ThQQGWi97HHDPj&#10;77yn2yEWIkE4ZKihjLHJpAx5SQ7D0DfEyTv71mFMsi2kafGe4K6WY6Wm0qHltFBiQ+uS8urw5zSo&#10;U3XZV1f7GK3q/Oi2dnfdfHutB/1uNQMRqYv/4Xd7ZzRM1BheZ9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+s8MAAADcAAAADwAAAAAAAAAAAAAAAACYAgAAZHJzL2Rv&#10;d25yZXYueG1sUEsFBgAAAAAEAAQA9QAAAIgDAAAAAA==&#10;" path="m884,l873,58r-14,59l846,173r-15,58l816,288r-18,57l781,401r-20,55l741,513r-21,55l698,623r-23,53l650,731r-25,53l598,836r-27,53l543,941r-30,51l483,1042r-32,50l420,1142r-34,50l351,1240r-35,49l280,1335r-37,49l205,1429r-38,46l127,1520r-42,43l43,1608,,1650r501,510l558,2105r53,-57l665,1990r51,-59l768,1871r48,-59l864,1750r47,-62l956,1625r43,-63l1043,1499r40,-65l1123,1367r38,-67l1199,1234r35,-68l1269,1097r32,-70l1332,957r30,-70l1391,816r28,-72l1444,673r25,-74l1492,526r20,-73l1532,378r19,-75l1569,228r15,-75l1597,77,1610,,884,xe" fillcolor="#006157" stroked="f">
                <v:path arrowok="t" o:connecttype="custom" o:connectlocs="339,23;328,67;317,112;303,156;288,199;271,242;252,284;232,324;211,365;188,404;163,443;136,481;109,518;80,554;49,590;17,624;194,838;237,795;278,749;317,703;354,655;388,606;420,556;451,504;479,452;505,398;529,344;551,289;570,232;587,176;602,118;615,59;625,0" o:connectangles="0,0,0,0,0,0,0,0,0,0,0,0,0,0,0,0,0,0,0,0,0,0,0,0,0,0,0,0,0,0,0,0,0"/>
                <o:lock v:ext="edit" aspectratio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77E" w:rsidRDefault="00FC177E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-648335</wp:posOffset>
              </wp:positionH>
              <wp:positionV relativeFrom="paragraph">
                <wp:posOffset>-450215</wp:posOffset>
              </wp:positionV>
              <wp:extent cx="4391025" cy="2733675"/>
              <wp:effectExtent l="0" t="0" r="635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53" name="Text Box 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177E" w:rsidRDefault="00FC177E" w:rsidP="00007AB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4" o:spid="_x0000_s1026" type="#_x0000_t202" style="position:absolute;margin-left:-51.05pt;margin-top:-35.45pt;width:345.75pt;height:215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C4uQ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" filled="f" stroked="f">
              <v:textbox>
                <w:txbxContent>
                  <w:p w:rsidR="00FC177E" w:rsidRDefault="00FC177E" w:rsidP="00007AB5"/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99045" cy="10744835"/>
              <wp:effectExtent l="0" t="9525" r="1905" b="0"/>
              <wp:wrapNone/>
              <wp:docPr id="5" name="Group 4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599045" cy="10744835"/>
                        <a:chOff x="0" y="0"/>
                        <a:chExt cx="9420" cy="13320"/>
                      </a:xfrm>
                    </wpg:grpSpPr>
                    <wpg:grpSp>
                      <wpg:cNvPr id="6" name="Group 466"/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633" cy="13320"/>
                          <a:chOff x="0" y="0"/>
                          <a:chExt cx="3633" cy="13320"/>
                        </a:xfrm>
                      </wpg:grpSpPr>
                      <wps:wsp>
                        <wps:cNvPr id="7" name="Rectangle 4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59" cy="13320"/>
                          </a:xfrm>
                          <a:prstGeom prst="rect">
                            <a:avLst/>
                          </a:pr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68"/>
                        <wps:cNvSpPr>
                          <a:spLocks noChangeAspect="1" noEditPoints="1"/>
                        </wps:cNvSpPr>
                        <wps:spPr bwMode="auto">
                          <a:xfrm>
                            <a:off x="724" y="1330"/>
                            <a:ext cx="42" cy="97"/>
                          </a:xfrm>
                          <a:custGeom>
                            <a:avLst/>
                            <a:gdLst>
                              <a:gd name="T0" fmla="*/ 77 w 85"/>
                              <a:gd name="T1" fmla="*/ 65 h 195"/>
                              <a:gd name="T2" fmla="*/ 75 w 85"/>
                              <a:gd name="T3" fmla="*/ 65 h 195"/>
                              <a:gd name="T4" fmla="*/ 63 w 85"/>
                              <a:gd name="T5" fmla="*/ 57 h 195"/>
                              <a:gd name="T6" fmla="*/ 53 w 85"/>
                              <a:gd name="T7" fmla="*/ 53 h 195"/>
                              <a:gd name="T8" fmla="*/ 42 w 85"/>
                              <a:gd name="T9" fmla="*/ 53 h 195"/>
                              <a:gd name="T10" fmla="*/ 30 w 85"/>
                              <a:gd name="T11" fmla="*/ 60 h 195"/>
                              <a:gd name="T12" fmla="*/ 23 w 85"/>
                              <a:gd name="T13" fmla="*/ 75 h 195"/>
                              <a:gd name="T14" fmla="*/ 20 w 85"/>
                              <a:gd name="T15" fmla="*/ 98 h 195"/>
                              <a:gd name="T16" fmla="*/ 20 w 85"/>
                              <a:gd name="T17" fmla="*/ 128 h 195"/>
                              <a:gd name="T18" fmla="*/ 23 w 85"/>
                              <a:gd name="T19" fmla="*/ 153 h 195"/>
                              <a:gd name="T20" fmla="*/ 32 w 85"/>
                              <a:gd name="T21" fmla="*/ 172 h 195"/>
                              <a:gd name="T22" fmla="*/ 43 w 85"/>
                              <a:gd name="T23" fmla="*/ 180 h 195"/>
                              <a:gd name="T24" fmla="*/ 57 w 85"/>
                              <a:gd name="T25" fmla="*/ 180 h 195"/>
                              <a:gd name="T26" fmla="*/ 68 w 85"/>
                              <a:gd name="T27" fmla="*/ 175 h 195"/>
                              <a:gd name="T28" fmla="*/ 77 w 85"/>
                              <a:gd name="T29" fmla="*/ 168 h 195"/>
                              <a:gd name="T30" fmla="*/ 78 w 85"/>
                              <a:gd name="T31" fmla="*/ 168 h 195"/>
                              <a:gd name="T32" fmla="*/ 85 w 85"/>
                              <a:gd name="T33" fmla="*/ 176 h 195"/>
                              <a:gd name="T34" fmla="*/ 85 w 85"/>
                              <a:gd name="T35" fmla="*/ 178 h 195"/>
                              <a:gd name="T36" fmla="*/ 80 w 85"/>
                              <a:gd name="T37" fmla="*/ 185 h 195"/>
                              <a:gd name="T38" fmla="*/ 65 w 85"/>
                              <a:gd name="T39" fmla="*/ 193 h 195"/>
                              <a:gd name="T40" fmla="*/ 50 w 85"/>
                              <a:gd name="T41" fmla="*/ 195 h 195"/>
                              <a:gd name="T42" fmla="*/ 28 w 85"/>
                              <a:gd name="T43" fmla="*/ 190 h 195"/>
                              <a:gd name="T44" fmla="*/ 12 w 85"/>
                              <a:gd name="T45" fmla="*/ 175 h 195"/>
                              <a:gd name="T46" fmla="*/ 4 w 85"/>
                              <a:gd name="T47" fmla="*/ 150 h 195"/>
                              <a:gd name="T48" fmla="*/ 0 w 85"/>
                              <a:gd name="T49" fmla="*/ 115 h 195"/>
                              <a:gd name="T50" fmla="*/ 2 w 85"/>
                              <a:gd name="T51" fmla="*/ 82 h 195"/>
                              <a:gd name="T52" fmla="*/ 12 w 85"/>
                              <a:gd name="T53" fmla="*/ 57 h 195"/>
                              <a:gd name="T54" fmla="*/ 27 w 85"/>
                              <a:gd name="T55" fmla="*/ 42 h 195"/>
                              <a:gd name="T56" fmla="*/ 48 w 85"/>
                              <a:gd name="T57" fmla="*/ 37 h 195"/>
                              <a:gd name="T58" fmla="*/ 65 w 85"/>
                              <a:gd name="T59" fmla="*/ 40 h 195"/>
                              <a:gd name="T60" fmla="*/ 80 w 85"/>
                              <a:gd name="T61" fmla="*/ 50 h 195"/>
                              <a:gd name="T62" fmla="*/ 85 w 85"/>
                              <a:gd name="T63" fmla="*/ 53 h 195"/>
                              <a:gd name="T64" fmla="*/ 83 w 85"/>
                              <a:gd name="T65" fmla="*/ 57 h 195"/>
                              <a:gd name="T66" fmla="*/ 70 w 85"/>
                              <a:gd name="T67" fmla="*/ 0 h 195"/>
                              <a:gd name="T68" fmla="*/ 72 w 85"/>
                              <a:gd name="T69" fmla="*/ 0 h 195"/>
                              <a:gd name="T70" fmla="*/ 75 w 85"/>
                              <a:gd name="T71" fmla="*/ 0 h 195"/>
                              <a:gd name="T72" fmla="*/ 78 w 85"/>
                              <a:gd name="T73" fmla="*/ 5 h 195"/>
                              <a:gd name="T74" fmla="*/ 78 w 85"/>
                              <a:gd name="T75" fmla="*/ 7 h 195"/>
                              <a:gd name="T76" fmla="*/ 52 w 85"/>
                              <a:gd name="T77" fmla="*/ 25 h 195"/>
                              <a:gd name="T78" fmla="*/ 48 w 85"/>
                              <a:gd name="T79" fmla="*/ 27 h 195"/>
                              <a:gd name="T80" fmla="*/ 43 w 85"/>
                              <a:gd name="T81" fmla="*/ 25 h 195"/>
                              <a:gd name="T82" fmla="*/ 18 w 85"/>
                              <a:gd name="T83" fmla="*/ 8 h 195"/>
                              <a:gd name="T84" fmla="*/ 18 w 85"/>
                              <a:gd name="T85" fmla="*/ 5 h 195"/>
                              <a:gd name="T86" fmla="*/ 22 w 85"/>
                              <a:gd name="T87" fmla="*/ 0 h 195"/>
                              <a:gd name="T88" fmla="*/ 23 w 85"/>
                              <a:gd name="T89" fmla="*/ 0 h 195"/>
                              <a:gd name="T90" fmla="*/ 27 w 85"/>
                              <a:gd name="T91" fmla="*/ 0 h 195"/>
                              <a:gd name="T92" fmla="*/ 70 w 85"/>
                              <a:gd name="T9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95">
                                <a:moveTo>
                                  <a:pt x="78" y="65"/>
                                </a:moveTo>
                                <a:lnTo>
                                  <a:pt x="77" y="65"/>
                                </a:lnTo>
                                <a:lnTo>
                                  <a:pt x="75" y="65"/>
                                </a:lnTo>
                                <a:lnTo>
                                  <a:pt x="68" y="60"/>
                                </a:lnTo>
                                <a:lnTo>
                                  <a:pt x="63" y="57"/>
                                </a:lnTo>
                                <a:lnTo>
                                  <a:pt x="58" y="53"/>
                                </a:lnTo>
                                <a:lnTo>
                                  <a:pt x="53" y="53"/>
                                </a:lnTo>
                                <a:lnTo>
                                  <a:pt x="48" y="52"/>
                                </a:lnTo>
                                <a:lnTo>
                                  <a:pt x="42" y="53"/>
                                </a:lnTo>
                                <a:lnTo>
                                  <a:pt x="35" y="55"/>
                                </a:lnTo>
                                <a:lnTo>
                                  <a:pt x="30" y="60"/>
                                </a:lnTo>
                                <a:lnTo>
                                  <a:pt x="27" y="67"/>
                                </a:lnTo>
                                <a:lnTo>
                                  <a:pt x="23" y="75"/>
                                </a:lnTo>
                                <a:lnTo>
                                  <a:pt x="20" y="85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20" y="128"/>
                                </a:lnTo>
                                <a:lnTo>
                                  <a:pt x="22" y="142"/>
                                </a:lnTo>
                                <a:lnTo>
                                  <a:pt x="23" y="153"/>
                                </a:lnTo>
                                <a:lnTo>
                                  <a:pt x="27" y="163"/>
                                </a:lnTo>
                                <a:lnTo>
                                  <a:pt x="32" y="172"/>
                                </a:lnTo>
                                <a:lnTo>
                                  <a:pt x="37" y="176"/>
                                </a:lnTo>
                                <a:lnTo>
                                  <a:pt x="43" y="180"/>
                                </a:lnTo>
                                <a:lnTo>
                                  <a:pt x="5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178"/>
                                </a:lnTo>
                                <a:lnTo>
                                  <a:pt x="68" y="175"/>
                                </a:lnTo>
                                <a:lnTo>
                                  <a:pt x="75" y="168"/>
                                </a:lnTo>
                                <a:lnTo>
                                  <a:pt x="77" y="168"/>
                                </a:lnTo>
                                <a:lnTo>
                                  <a:pt x="78" y="168"/>
                                </a:lnTo>
                                <a:lnTo>
                                  <a:pt x="80" y="170"/>
                                </a:lnTo>
                                <a:lnTo>
                                  <a:pt x="85" y="176"/>
                                </a:lnTo>
                                <a:lnTo>
                                  <a:pt x="85" y="178"/>
                                </a:lnTo>
                                <a:lnTo>
                                  <a:pt x="83" y="181"/>
                                </a:lnTo>
                                <a:lnTo>
                                  <a:pt x="80" y="185"/>
                                </a:lnTo>
                                <a:lnTo>
                                  <a:pt x="73" y="190"/>
                                </a:lnTo>
                                <a:lnTo>
                                  <a:pt x="65" y="193"/>
                                </a:lnTo>
                                <a:lnTo>
                                  <a:pt x="58" y="195"/>
                                </a:lnTo>
                                <a:lnTo>
                                  <a:pt x="50" y="195"/>
                                </a:lnTo>
                                <a:lnTo>
                                  <a:pt x="38" y="195"/>
                                </a:lnTo>
                                <a:lnTo>
                                  <a:pt x="28" y="190"/>
                                </a:lnTo>
                                <a:lnTo>
                                  <a:pt x="20" y="183"/>
                                </a:lnTo>
                                <a:lnTo>
                                  <a:pt x="12" y="175"/>
                                </a:lnTo>
                                <a:lnTo>
                                  <a:pt x="7" y="163"/>
                                </a:lnTo>
                                <a:lnTo>
                                  <a:pt x="4" y="150"/>
                                </a:lnTo>
                                <a:lnTo>
                                  <a:pt x="0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2" y="82"/>
                                </a:lnTo>
                                <a:lnTo>
                                  <a:pt x="7" y="67"/>
                                </a:lnTo>
                                <a:lnTo>
                                  <a:pt x="12" y="57"/>
                                </a:lnTo>
                                <a:lnTo>
                                  <a:pt x="18" y="48"/>
                                </a:lnTo>
                                <a:lnTo>
                                  <a:pt x="27" y="42"/>
                                </a:lnTo>
                                <a:lnTo>
                                  <a:pt x="37" y="38"/>
                                </a:lnTo>
                                <a:lnTo>
                                  <a:pt x="48" y="37"/>
                                </a:lnTo>
                                <a:lnTo>
                                  <a:pt x="57" y="38"/>
                                </a:lnTo>
                                <a:lnTo>
                                  <a:pt x="65" y="40"/>
                                </a:lnTo>
                                <a:lnTo>
                                  <a:pt x="73" y="45"/>
                                </a:lnTo>
                                <a:lnTo>
                                  <a:pt x="80" y="50"/>
                                </a:lnTo>
                                <a:lnTo>
                                  <a:pt x="83" y="52"/>
                                </a:lnTo>
                                <a:lnTo>
                                  <a:pt x="85" y="53"/>
                                </a:lnTo>
                                <a:lnTo>
                                  <a:pt x="85" y="55"/>
                                </a:lnTo>
                                <a:lnTo>
                                  <a:pt x="83" y="57"/>
                                </a:lnTo>
                                <a:lnTo>
                                  <a:pt x="78" y="6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7"/>
                                </a:lnTo>
                                <a:lnTo>
                                  <a:pt x="77" y="8"/>
                                </a:lnTo>
                                <a:lnTo>
                                  <a:pt x="52" y="25"/>
                                </a:ln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43" y="25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48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69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4" y="1371"/>
                            <a:ext cx="43" cy="56"/>
                          </a:xfrm>
                          <a:custGeom>
                            <a:avLst/>
                            <a:gdLst>
                              <a:gd name="T0" fmla="*/ 18 w 85"/>
                              <a:gd name="T1" fmla="*/ 69 h 112"/>
                              <a:gd name="T2" fmla="*/ 23 w 85"/>
                              <a:gd name="T3" fmla="*/ 82 h 112"/>
                              <a:gd name="T4" fmla="*/ 30 w 85"/>
                              <a:gd name="T5" fmla="*/ 92 h 112"/>
                              <a:gd name="T6" fmla="*/ 41 w 85"/>
                              <a:gd name="T7" fmla="*/ 97 h 112"/>
                              <a:gd name="T8" fmla="*/ 53 w 85"/>
                              <a:gd name="T9" fmla="*/ 97 h 112"/>
                              <a:gd name="T10" fmla="*/ 65 w 85"/>
                              <a:gd name="T11" fmla="*/ 93 h 112"/>
                              <a:gd name="T12" fmla="*/ 75 w 85"/>
                              <a:gd name="T13" fmla="*/ 89 h 112"/>
                              <a:gd name="T14" fmla="*/ 76 w 85"/>
                              <a:gd name="T15" fmla="*/ 89 h 112"/>
                              <a:gd name="T16" fmla="*/ 81 w 85"/>
                              <a:gd name="T17" fmla="*/ 98 h 112"/>
                              <a:gd name="T18" fmla="*/ 81 w 85"/>
                              <a:gd name="T19" fmla="*/ 100 h 112"/>
                              <a:gd name="T20" fmla="*/ 73 w 85"/>
                              <a:gd name="T21" fmla="*/ 105 h 112"/>
                              <a:gd name="T22" fmla="*/ 60 w 85"/>
                              <a:gd name="T23" fmla="*/ 110 h 112"/>
                              <a:gd name="T24" fmla="*/ 46 w 85"/>
                              <a:gd name="T25" fmla="*/ 112 h 112"/>
                              <a:gd name="T26" fmla="*/ 26 w 85"/>
                              <a:gd name="T27" fmla="*/ 108 h 112"/>
                              <a:gd name="T28" fmla="*/ 13 w 85"/>
                              <a:gd name="T29" fmla="*/ 97 h 112"/>
                              <a:gd name="T30" fmla="*/ 3 w 85"/>
                              <a:gd name="T31" fmla="*/ 80 h 112"/>
                              <a:gd name="T32" fmla="*/ 0 w 85"/>
                              <a:gd name="T33" fmla="*/ 57 h 112"/>
                              <a:gd name="T34" fmla="*/ 3 w 85"/>
                              <a:gd name="T35" fmla="*/ 34 h 112"/>
                              <a:gd name="T36" fmla="*/ 11 w 85"/>
                              <a:gd name="T37" fmla="*/ 15 h 112"/>
                              <a:gd name="T38" fmla="*/ 25 w 85"/>
                              <a:gd name="T39" fmla="*/ 4 h 112"/>
                              <a:gd name="T40" fmla="*/ 43 w 85"/>
                              <a:gd name="T41" fmla="*/ 0 h 112"/>
                              <a:gd name="T42" fmla="*/ 56 w 85"/>
                              <a:gd name="T43" fmla="*/ 2 h 112"/>
                              <a:gd name="T44" fmla="*/ 66 w 85"/>
                              <a:gd name="T45" fmla="*/ 7 h 112"/>
                              <a:gd name="T46" fmla="*/ 75 w 85"/>
                              <a:gd name="T47" fmla="*/ 14 h 112"/>
                              <a:gd name="T48" fmla="*/ 80 w 85"/>
                              <a:gd name="T49" fmla="*/ 25 h 112"/>
                              <a:gd name="T50" fmla="*/ 85 w 85"/>
                              <a:gd name="T51" fmla="*/ 55 h 112"/>
                              <a:gd name="T52" fmla="*/ 81 w 85"/>
                              <a:gd name="T53" fmla="*/ 60 h 112"/>
                              <a:gd name="T54" fmla="*/ 66 w 85"/>
                              <a:gd name="T55" fmla="*/ 47 h 112"/>
                              <a:gd name="T56" fmla="*/ 65 w 85"/>
                              <a:gd name="T57" fmla="*/ 32 h 112"/>
                              <a:gd name="T58" fmla="*/ 60 w 85"/>
                              <a:gd name="T59" fmla="*/ 22 h 112"/>
                              <a:gd name="T60" fmla="*/ 53 w 85"/>
                              <a:gd name="T61" fmla="*/ 15 h 112"/>
                              <a:gd name="T62" fmla="*/ 43 w 85"/>
                              <a:gd name="T63" fmla="*/ 14 h 112"/>
                              <a:gd name="T64" fmla="*/ 33 w 85"/>
                              <a:gd name="T65" fmla="*/ 15 h 112"/>
                              <a:gd name="T66" fmla="*/ 25 w 85"/>
                              <a:gd name="T67" fmla="*/ 22 h 112"/>
                              <a:gd name="T68" fmla="*/ 20 w 85"/>
                              <a:gd name="T69" fmla="*/ 32 h 112"/>
                              <a:gd name="T70" fmla="*/ 18 w 85"/>
                              <a:gd name="T71" fmla="*/ 4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5" h="112">
                                <a:moveTo>
                                  <a:pt x="18" y="60"/>
                                </a:moveTo>
                                <a:lnTo>
                                  <a:pt x="18" y="69"/>
                                </a:lnTo>
                                <a:lnTo>
                                  <a:pt x="20" y="75"/>
                                </a:lnTo>
                                <a:lnTo>
                                  <a:pt x="23" y="82"/>
                                </a:lnTo>
                                <a:lnTo>
                                  <a:pt x="26" y="89"/>
                                </a:lnTo>
                                <a:lnTo>
                                  <a:pt x="30" y="92"/>
                                </a:lnTo>
                                <a:lnTo>
                                  <a:pt x="35" y="95"/>
                                </a:lnTo>
                                <a:lnTo>
                                  <a:pt x="41" y="97"/>
                                </a:lnTo>
                                <a:lnTo>
                                  <a:pt x="48" y="97"/>
                                </a:lnTo>
                                <a:lnTo>
                                  <a:pt x="53" y="97"/>
                                </a:lnTo>
                                <a:lnTo>
                                  <a:pt x="58" y="95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5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90"/>
                                </a:lnTo>
                                <a:lnTo>
                                  <a:pt x="81" y="98"/>
                                </a:lnTo>
                                <a:lnTo>
                                  <a:pt x="81" y="100"/>
                                </a:lnTo>
                                <a:lnTo>
                                  <a:pt x="80" y="102"/>
                                </a:lnTo>
                                <a:lnTo>
                                  <a:pt x="73" y="105"/>
                                </a:lnTo>
                                <a:lnTo>
                                  <a:pt x="66" y="108"/>
                                </a:lnTo>
                                <a:lnTo>
                                  <a:pt x="60" y="110"/>
                                </a:lnTo>
                                <a:lnTo>
                                  <a:pt x="53" y="112"/>
                                </a:lnTo>
                                <a:lnTo>
                                  <a:pt x="46" y="112"/>
                                </a:lnTo>
                                <a:lnTo>
                                  <a:pt x="36" y="112"/>
                                </a:lnTo>
                                <a:lnTo>
                                  <a:pt x="26" y="108"/>
                                </a:lnTo>
                                <a:lnTo>
                                  <a:pt x="20" y="103"/>
                                </a:lnTo>
                                <a:lnTo>
                                  <a:pt x="13" y="97"/>
                                </a:lnTo>
                                <a:lnTo>
                                  <a:pt x="6" y="89"/>
                                </a:lnTo>
                                <a:lnTo>
                                  <a:pt x="3" y="80"/>
                                </a:lnTo>
                                <a:lnTo>
                                  <a:pt x="1" y="69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3" y="34"/>
                                </a:lnTo>
                                <a:lnTo>
                                  <a:pt x="6" y="24"/>
                                </a:lnTo>
                                <a:lnTo>
                                  <a:pt x="11" y="15"/>
                                </a:lnTo>
                                <a:lnTo>
                                  <a:pt x="18" y="9"/>
                                </a:lnTo>
                                <a:lnTo>
                                  <a:pt x="25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6" y="2"/>
                                </a:lnTo>
                                <a:lnTo>
                                  <a:pt x="61" y="4"/>
                                </a:lnTo>
                                <a:lnTo>
                                  <a:pt x="66" y="7"/>
                                </a:lnTo>
                                <a:lnTo>
                                  <a:pt x="70" y="10"/>
                                </a:lnTo>
                                <a:lnTo>
                                  <a:pt x="75" y="14"/>
                                </a:lnTo>
                                <a:lnTo>
                                  <a:pt x="78" y="20"/>
                                </a:lnTo>
                                <a:lnTo>
                                  <a:pt x="80" y="25"/>
                                </a:lnTo>
                                <a:lnTo>
                                  <a:pt x="83" y="39"/>
                                </a:lnTo>
                                <a:lnTo>
                                  <a:pt x="85" y="55"/>
                                </a:lnTo>
                                <a:lnTo>
                                  <a:pt x="83" y="59"/>
                                </a:lnTo>
                                <a:lnTo>
                                  <a:pt x="81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6" y="47"/>
                                </a:moveTo>
                                <a:lnTo>
                                  <a:pt x="66" y="39"/>
                                </a:lnTo>
                                <a:lnTo>
                                  <a:pt x="65" y="32"/>
                                </a:lnTo>
                                <a:lnTo>
                                  <a:pt x="63" y="27"/>
                                </a:lnTo>
                                <a:lnTo>
                                  <a:pt x="60" y="22"/>
                                </a:lnTo>
                                <a:lnTo>
                                  <a:pt x="56" y="19"/>
                                </a:lnTo>
                                <a:lnTo>
                                  <a:pt x="53" y="15"/>
                                </a:lnTo>
                                <a:lnTo>
                                  <a:pt x="48" y="14"/>
                                </a:lnTo>
                                <a:lnTo>
                                  <a:pt x="43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5"/>
                                </a:lnTo>
                                <a:lnTo>
                                  <a:pt x="28" y="19"/>
                                </a:lnTo>
                                <a:lnTo>
                                  <a:pt x="25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39"/>
                                </a:lnTo>
                                <a:lnTo>
                                  <a:pt x="18" y="47"/>
                                </a:lnTo>
                                <a:lnTo>
                                  <a:pt x="6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70"/>
                        <wps:cNvSpPr>
                          <a:spLocks noChangeAspect="1"/>
                        </wps:cNvSpPr>
                        <wps:spPr bwMode="auto">
                          <a:xfrm>
                            <a:off x="824" y="1371"/>
                            <a:ext cx="34" cy="56"/>
                          </a:xfrm>
                          <a:custGeom>
                            <a:avLst/>
                            <a:gdLst>
                              <a:gd name="T0" fmla="*/ 5 w 68"/>
                              <a:gd name="T1" fmla="*/ 90 h 112"/>
                              <a:gd name="T2" fmla="*/ 5 w 68"/>
                              <a:gd name="T3" fmla="*/ 90 h 112"/>
                              <a:gd name="T4" fmla="*/ 20 w 68"/>
                              <a:gd name="T5" fmla="*/ 97 h 112"/>
                              <a:gd name="T6" fmla="*/ 41 w 68"/>
                              <a:gd name="T7" fmla="*/ 97 h 112"/>
                              <a:gd name="T8" fmla="*/ 50 w 68"/>
                              <a:gd name="T9" fmla="*/ 89 h 112"/>
                              <a:gd name="T10" fmla="*/ 50 w 68"/>
                              <a:gd name="T11" fmla="*/ 77 h 112"/>
                              <a:gd name="T12" fmla="*/ 43 w 68"/>
                              <a:gd name="T13" fmla="*/ 69 h 112"/>
                              <a:gd name="T14" fmla="*/ 21 w 68"/>
                              <a:gd name="T15" fmla="*/ 57 h 112"/>
                              <a:gd name="T16" fmla="*/ 8 w 68"/>
                              <a:gd name="T17" fmla="*/ 47 h 112"/>
                              <a:gd name="T18" fmla="*/ 3 w 68"/>
                              <a:gd name="T19" fmla="*/ 37 h 112"/>
                              <a:gd name="T20" fmla="*/ 3 w 68"/>
                              <a:gd name="T21" fmla="*/ 24 h 112"/>
                              <a:gd name="T22" fmla="*/ 8 w 68"/>
                              <a:gd name="T23" fmla="*/ 14 h 112"/>
                              <a:gd name="T24" fmla="*/ 16 w 68"/>
                              <a:gd name="T25" fmla="*/ 5 h 112"/>
                              <a:gd name="T26" fmla="*/ 28 w 68"/>
                              <a:gd name="T27" fmla="*/ 0 h 112"/>
                              <a:gd name="T28" fmla="*/ 45 w 68"/>
                              <a:gd name="T29" fmla="*/ 0 h 112"/>
                              <a:gd name="T30" fmla="*/ 61 w 68"/>
                              <a:gd name="T31" fmla="*/ 7 h 112"/>
                              <a:gd name="T32" fmla="*/ 65 w 68"/>
                              <a:gd name="T33" fmla="*/ 10 h 112"/>
                              <a:gd name="T34" fmla="*/ 60 w 68"/>
                              <a:gd name="T35" fmla="*/ 19 h 112"/>
                              <a:gd name="T36" fmla="*/ 58 w 68"/>
                              <a:gd name="T37" fmla="*/ 20 h 112"/>
                              <a:gd name="T38" fmla="*/ 56 w 68"/>
                              <a:gd name="T39" fmla="*/ 20 h 112"/>
                              <a:gd name="T40" fmla="*/ 35 w 68"/>
                              <a:gd name="T41" fmla="*/ 14 h 112"/>
                              <a:gd name="T42" fmla="*/ 23 w 68"/>
                              <a:gd name="T43" fmla="*/ 19 h 112"/>
                              <a:gd name="T44" fmla="*/ 18 w 68"/>
                              <a:gd name="T45" fmla="*/ 29 h 112"/>
                              <a:gd name="T46" fmla="*/ 23 w 68"/>
                              <a:gd name="T47" fmla="*/ 40 h 112"/>
                              <a:gd name="T48" fmla="*/ 46 w 68"/>
                              <a:gd name="T49" fmla="*/ 52 h 112"/>
                              <a:gd name="T50" fmla="*/ 63 w 68"/>
                              <a:gd name="T51" fmla="*/ 65 h 112"/>
                              <a:gd name="T52" fmla="*/ 68 w 68"/>
                              <a:gd name="T53" fmla="*/ 80 h 112"/>
                              <a:gd name="T54" fmla="*/ 66 w 68"/>
                              <a:gd name="T55" fmla="*/ 93 h 112"/>
                              <a:gd name="T56" fmla="*/ 58 w 68"/>
                              <a:gd name="T57" fmla="*/ 103 h 112"/>
                              <a:gd name="T58" fmla="*/ 48 w 68"/>
                              <a:gd name="T59" fmla="*/ 110 h 112"/>
                              <a:gd name="T60" fmla="*/ 33 w 68"/>
                              <a:gd name="T61" fmla="*/ 112 h 112"/>
                              <a:gd name="T62" fmla="*/ 16 w 68"/>
                              <a:gd name="T63" fmla="*/ 110 h 112"/>
                              <a:gd name="T64" fmla="*/ 0 w 68"/>
                              <a:gd name="T65" fmla="*/ 103 h 112"/>
                              <a:gd name="T66" fmla="*/ 0 w 68"/>
                              <a:gd name="T67" fmla="*/ 102 h 112"/>
                              <a:gd name="T68" fmla="*/ 0 w 68"/>
                              <a:gd name="T6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3" y="92"/>
                                </a:moveTo>
                                <a:lnTo>
                                  <a:pt x="5" y="90"/>
                                </a:lnTo>
                                <a:lnTo>
                                  <a:pt x="6" y="90"/>
                                </a:lnTo>
                                <a:lnTo>
                                  <a:pt x="20" y="97"/>
                                </a:lnTo>
                                <a:lnTo>
                                  <a:pt x="33" y="98"/>
                                </a:lnTo>
                                <a:lnTo>
                                  <a:pt x="41" y="97"/>
                                </a:lnTo>
                                <a:lnTo>
                                  <a:pt x="46" y="93"/>
                                </a:lnTo>
                                <a:lnTo>
                                  <a:pt x="50" y="89"/>
                                </a:lnTo>
                                <a:lnTo>
                                  <a:pt x="51" y="82"/>
                                </a:lnTo>
                                <a:lnTo>
                                  <a:pt x="50" y="77"/>
                                </a:lnTo>
                                <a:lnTo>
                                  <a:pt x="48" y="74"/>
                                </a:lnTo>
                                <a:lnTo>
                                  <a:pt x="43" y="69"/>
                                </a:lnTo>
                                <a:lnTo>
                                  <a:pt x="36" y="65"/>
                                </a:lnTo>
                                <a:lnTo>
                                  <a:pt x="21" y="57"/>
                                </a:lnTo>
                                <a:lnTo>
                                  <a:pt x="11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1" y="30"/>
                                </a:lnTo>
                                <a:lnTo>
                                  <a:pt x="3" y="24"/>
                                </a:lnTo>
                                <a:lnTo>
                                  <a:pt x="5" y="19"/>
                                </a:lnTo>
                                <a:lnTo>
                                  <a:pt x="8" y="14"/>
                                </a:lnTo>
                                <a:lnTo>
                                  <a:pt x="11" y="9"/>
                                </a:lnTo>
                                <a:lnTo>
                                  <a:pt x="16" y="5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4"/>
                                </a:lnTo>
                                <a:lnTo>
                                  <a:pt x="61" y="7"/>
                                </a:lnTo>
                                <a:lnTo>
                                  <a:pt x="65" y="9"/>
                                </a:lnTo>
                                <a:lnTo>
                                  <a:pt x="65" y="10"/>
                                </a:lnTo>
                                <a:lnTo>
                                  <a:pt x="60" y="19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6" y="20"/>
                                </a:lnTo>
                                <a:lnTo>
                                  <a:pt x="45" y="15"/>
                                </a:lnTo>
                                <a:lnTo>
                                  <a:pt x="35" y="14"/>
                                </a:lnTo>
                                <a:lnTo>
                                  <a:pt x="28" y="15"/>
                                </a:lnTo>
                                <a:lnTo>
                                  <a:pt x="23" y="19"/>
                                </a:lnTo>
                                <a:lnTo>
                                  <a:pt x="20" y="22"/>
                                </a:lnTo>
                                <a:lnTo>
                                  <a:pt x="18" y="29"/>
                                </a:lnTo>
                                <a:lnTo>
                                  <a:pt x="20" y="35"/>
                                </a:lnTo>
                                <a:lnTo>
                                  <a:pt x="23" y="40"/>
                                </a:lnTo>
                                <a:lnTo>
                                  <a:pt x="28" y="44"/>
                                </a:lnTo>
                                <a:lnTo>
                                  <a:pt x="46" y="52"/>
                                </a:lnTo>
                                <a:lnTo>
                                  <a:pt x="56" y="59"/>
                                </a:lnTo>
                                <a:lnTo>
                                  <a:pt x="63" y="65"/>
                                </a:lnTo>
                                <a:lnTo>
                                  <a:pt x="66" y="72"/>
                                </a:lnTo>
                                <a:lnTo>
                                  <a:pt x="68" y="80"/>
                                </a:lnTo>
                                <a:lnTo>
                                  <a:pt x="68" y="89"/>
                                </a:lnTo>
                                <a:lnTo>
                                  <a:pt x="66" y="93"/>
                                </a:lnTo>
                                <a:lnTo>
                                  <a:pt x="63" y="98"/>
                                </a:lnTo>
                                <a:lnTo>
                                  <a:pt x="58" y="103"/>
                                </a:lnTo>
                                <a:lnTo>
                                  <a:pt x="53" y="107"/>
                                </a:lnTo>
                                <a:lnTo>
                                  <a:pt x="48" y="110"/>
                                </a:lnTo>
                                <a:lnTo>
                                  <a:pt x="41" y="112"/>
                                </a:lnTo>
                                <a:lnTo>
                                  <a:pt x="33" y="112"/>
                                </a:lnTo>
                                <a:lnTo>
                                  <a:pt x="25" y="112"/>
                                </a:lnTo>
                                <a:lnTo>
                                  <a:pt x="16" y="110"/>
                                </a:lnTo>
                                <a:lnTo>
                                  <a:pt x="8" y="107"/>
                                </a:lnTo>
                                <a:lnTo>
                                  <a:pt x="0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71"/>
                        <wps:cNvSpPr>
                          <a:spLocks noChangeAspect="1"/>
                        </wps:cNvSpPr>
                        <wps:spPr bwMode="auto">
                          <a:xfrm>
                            <a:off x="871" y="1345"/>
                            <a:ext cx="38" cy="81"/>
                          </a:xfrm>
                          <a:custGeom>
                            <a:avLst/>
                            <a:gdLst>
                              <a:gd name="T0" fmla="*/ 62 w 77"/>
                              <a:gd name="T1" fmla="*/ 53 h 161"/>
                              <a:gd name="T2" fmla="*/ 63 w 77"/>
                              <a:gd name="T3" fmla="*/ 51 h 161"/>
                              <a:gd name="T4" fmla="*/ 63 w 77"/>
                              <a:gd name="T5" fmla="*/ 51 h 161"/>
                              <a:gd name="T6" fmla="*/ 65 w 77"/>
                              <a:gd name="T7" fmla="*/ 51 h 161"/>
                              <a:gd name="T8" fmla="*/ 67 w 77"/>
                              <a:gd name="T9" fmla="*/ 53 h 161"/>
                              <a:gd name="T10" fmla="*/ 75 w 77"/>
                              <a:gd name="T11" fmla="*/ 58 h 161"/>
                              <a:gd name="T12" fmla="*/ 75 w 77"/>
                              <a:gd name="T13" fmla="*/ 58 h 161"/>
                              <a:gd name="T14" fmla="*/ 75 w 77"/>
                              <a:gd name="T15" fmla="*/ 60 h 161"/>
                              <a:gd name="T16" fmla="*/ 75 w 77"/>
                              <a:gd name="T17" fmla="*/ 61 h 161"/>
                              <a:gd name="T18" fmla="*/ 75 w 77"/>
                              <a:gd name="T19" fmla="*/ 61 h 161"/>
                              <a:gd name="T20" fmla="*/ 37 w 77"/>
                              <a:gd name="T21" fmla="*/ 103 h 161"/>
                              <a:gd name="T22" fmla="*/ 77 w 77"/>
                              <a:gd name="T23" fmla="*/ 151 h 161"/>
                              <a:gd name="T24" fmla="*/ 77 w 77"/>
                              <a:gd name="T25" fmla="*/ 151 h 161"/>
                              <a:gd name="T26" fmla="*/ 77 w 77"/>
                              <a:gd name="T27" fmla="*/ 153 h 161"/>
                              <a:gd name="T28" fmla="*/ 77 w 77"/>
                              <a:gd name="T29" fmla="*/ 153 h 161"/>
                              <a:gd name="T30" fmla="*/ 75 w 77"/>
                              <a:gd name="T31" fmla="*/ 154 h 161"/>
                              <a:gd name="T32" fmla="*/ 67 w 77"/>
                              <a:gd name="T33" fmla="*/ 161 h 161"/>
                              <a:gd name="T34" fmla="*/ 65 w 77"/>
                              <a:gd name="T35" fmla="*/ 161 h 161"/>
                              <a:gd name="T36" fmla="*/ 65 w 77"/>
                              <a:gd name="T37" fmla="*/ 161 h 161"/>
                              <a:gd name="T38" fmla="*/ 63 w 77"/>
                              <a:gd name="T39" fmla="*/ 161 h 161"/>
                              <a:gd name="T40" fmla="*/ 63 w 77"/>
                              <a:gd name="T41" fmla="*/ 161 h 161"/>
                              <a:gd name="T42" fmla="*/ 17 w 77"/>
                              <a:gd name="T43" fmla="*/ 106 h 161"/>
                              <a:gd name="T44" fmla="*/ 17 w 77"/>
                              <a:gd name="T45" fmla="*/ 158 h 161"/>
                              <a:gd name="T46" fmla="*/ 17 w 77"/>
                              <a:gd name="T47" fmla="*/ 159 h 161"/>
                              <a:gd name="T48" fmla="*/ 15 w 77"/>
                              <a:gd name="T49" fmla="*/ 159 h 161"/>
                              <a:gd name="T50" fmla="*/ 3 w 77"/>
                              <a:gd name="T51" fmla="*/ 159 h 161"/>
                              <a:gd name="T52" fmla="*/ 2 w 77"/>
                              <a:gd name="T53" fmla="*/ 159 h 161"/>
                              <a:gd name="T54" fmla="*/ 0 w 77"/>
                              <a:gd name="T55" fmla="*/ 158 h 161"/>
                              <a:gd name="T56" fmla="*/ 0 w 77"/>
                              <a:gd name="T57" fmla="*/ 6 h 161"/>
                              <a:gd name="T58" fmla="*/ 2 w 77"/>
                              <a:gd name="T59" fmla="*/ 5 h 161"/>
                              <a:gd name="T60" fmla="*/ 3 w 77"/>
                              <a:gd name="T61" fmla="*/ 3 h 161"/>
                              <a:gd name="T62" fmla="*/ 15 w 77"/>
                              <a:gd name="T63" fmla="*/ 0 h 161"/>
                              <a:gd name="T64" fmla="*/ 15 w 77"/>
                              <a:gd name="T65" fmla="*/ 0 h 161"/>
                              <a:gd name="T66" fmla="*/ 15 w 77"/>
                              <a:gd name="T67" fmla="*/ 0 h 161"/>
                              <a:gd name="T68" fmla="*/ 15 w 77"/>
                              <a:gd name="T69" fmla="*/ 0 h 161"/>
                              <a:gd name="T70" fmla="*/ 17 w 77"/>
                              <a:gd name="T71" fmla="*/ 1 h 161"/>
                              <a:gd name="T72" fmla="*/ 17 w 77"/>
                              <a:gd name="T73" fmla="*/ 3 h 161"/>
                              <a:gd name="T74" fmla="*/ 17 w 77"/>
                              <a:gd name="T75" fmla="*/ 103 h 161"/>
                              <a:gd name="T76" fmla="*/ 62 w 77"/>
                              <a:gd name="T77" fmla="*/ 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7" h="161">
                                <a:moveTo>
                                  <a:pt x="62" y="53"/>
                                </a:moveTo>
                                <a:lnTo>
                                  <a:pt x="63" y="51"/>
                                </a:lnTo>
                                <a:lnTo>
                                  <a:pt x="65" y="51"/>
                                </a:lnTo>
                                <a:lnTo>
                                  <a:pt x="67" y="53"/>
                                </a:lnTo>
                                <a:lnTo>
                                  <a:pt x="75" y="58"/>
                                </a:lnTo>
                                <a:lnTo>
                                  <a:pt x="75" y="60"/>
                                </a:lnTo>
                                <a:lnTo>
                                  <a:pt x="75" y="61"/>
                                </a:lnTo>
                                <a:lnTo>
                                  <a:pt x="37" y="103"/>
                                </a:lnTo>
                                <a:lnTo>
                                  <a:pt x="77" y="151"/>
                                </a:lnTo>
                                <a:lnTo>
                                  <a:pt x="77" y="153"/>
                                </a:lnTo>
                                <a:lnTo>
                                  <a:pt x="75" y="154"/>
                                </a:lnTo>
                                <a:lnTo>
                                  <a:pt x="67" y="161"/>
                                </a:lnTo>
                                <a:lnTo>
                                  <a:pt x="65" y="161"/>
                                </a:lnTo>
                                <a:lnTo>
                                  <a:pt x="63" y="161"/>
                                </a:lnTo>
                                <a:lnTo>
                                  <a:pt x="17" y="106"/>
                                </a:lnTo>
                                <a:lnTo>
                                  <a:pt x="17" y="158"/>
                                </a:lnTo>
                                <a:lnTo>
                                  <a:pt x="17" y="159"/>
                                </a:lnTo>
                                <a:lnTo>
                                  <a:pt x="15" y="159"/>
                                </a:lnTo>
                                <a:lnTo>
                                  <a:pt x="3" y="159"/>
                                </a:lnTo>
                                <a:lnTo>
                                  <a:pt x="2" y="159"/>
                                </a:lnTo>
                                <a:lnTo>
                                  <a:pt x="0" y="158"/>
                                </a:lnTo>
                                <a:lnTo>
                                  <a:pt x="0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5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72"/>
                        <wps:cNvSpPr>
                          <a:spLocks noChangeAspect="1" noEditPoints="1"/>
                        </wps:cNvSpPr>
                        <wps:spPr bwMode="auto">
                          <a:xfrm>
                            <a:off x="917" y="1348"/>
                            <a:ext cx="41" cy="79"/>
                          </a:xfrm>
                          <a:custGeom>
                            <a:avLst/>
                            <a:gdLst>
                              <a:gd name="T0" fmla="*/ 18 w 83"/>
                              <a:gd name="T1" fmla="*/ 115 h 158"/>
                              <a:gd name="T2" fmla="*/ 23 w 83"/>
                              <a:gd name="T3" fmla="*/ 128 h 158"/>
                              <a:gd name="T4" fmla="*/ 30 w 83"/>
                              <a:gd name="T5" fmla="*/ 138 h 158"/>
                              <a:gd name="T6" fmla="*/ 41 w 83"/>
                              <a:gd name="T7" fmla="*/ 143 h 158"/>
                              <a:gd name="T8" fmla="*/ 53 w 83"/>
                              <a:gd name="T9" fmla="*/ 143 h 158"/>
                              <a:gd name="T10" fmla="*/ 64 w 83"/>
                              <a:gd name="T11" fmla="*/ 139 h 158"/>
                              <a:gd name="T12" fmla="*/ 73 w 83"/>
                              <a:gd name="T13" fmla="*/ 135 h 158"/>
                              <a:gd name="T14" fmla="*/ 76 w 83"/>
                              <a:gd name="T15" fmla="*/ 135 h 158"/>
                              <a:gd name="T16" fmla="*/ 79 w 83"/>
                              <a:gd name="T17" fmla="*/ 144 h 158"/>
                              <a:gd name="T18" fmla="*/ 81 w 83"/>
                              <a:gd name="T19" fmla="*/ 146 h 158"/>
                              <a:gd name="T20" fmla="*/ 73 w 83"/>
                              <a:gd name="T21" fmla="*/ 151 h 158"/>
                              <a:gd name="T22" fmla="*/ 59 w 83"/>
                              <a:gd name="T23" fmla="*/ 156 h 158"/>
                              <a:gd name="T24" fmla="*/ 46 w 83"/>
                              <a:gd name="T25" fmla="*/ 158 h 158"/>
                              <a:gd name="T26" fmla="*/ 26 w 83"/>
                              <a:gd name="T27" fmla="*/ 154 h 158"/>
                              <a:gd name="T28" fmla="*/ 11 w 83"/>
                              <a:gd name="T29" fmla="*/ 143 h 158"/>
                              <a:gd name="T30" fmla="*/ 3 w 83"/>
                              <a:gd name="T31" fmla="*/ 126 h 158"/>
                              <a:gd name="T32" fmla="*/ 0 w 83"/>
                              <a:gd name="T33" fmla="*/ 103 h 158"/>
                              <a:gd name="T34" fmla="*/ 3 w 83"/>
                              <a:gd name="T35" fmla="*/ 80 h 158"/>
                              <a:gd name="T36" fmla="*/ 11 w 83"/>
                              <a:gd name="T37" fmla="*/ 61 h 158"/>
                              <a:gd name="T38" fmla="*/ 25 w 83"/>
                              <a:gd name="T39" fmla="*/ 50 h 158"/>
                              <a:gd name="T40" fmla="*/ 43 w 83"/>
                              <a:gd name="T41" fmla="*/ 46 h 158"/>
                              <a:gd name="T42" fmla="*/ 54 w 83"/>
                              <a:gd name="T43" fmla="*/ 48 h 158"/>
                              <a:gd name="T44" fmla="*/ 66 w 83"/>
                              <a:gd name="T45" fmla="*/ 53 h 158"/>
                              <a:gd name="T46" fmla="*/ 74 w 83"/>
                              <a:gd name="T47" fmla="*/ 60 h 158"/>
                              <a:gd name="T48" fmla="*/ 79 w 83"/>
                              <a:gd name="T49" fmla="*/ 71 h 158"/>
                              <a:gd name="T50" fmla="*/ 83 w 83"/>
                              <a:gd name="T51" fmla="*/ 101 h 158"/>
                              <a:gd name="T52" fmla="*/ 81 w 83"/>
                              <a:gd name="T53" fmla="*/ 106 h 158"/>
                              <a:gd name="T54" fmla="*/ 66 w 83"/>
                              <a:gd name="T55" fmla="*/ 93 h 158"/>
                              <a:gd name="T56" fmla="*/ 64 w 83"/>
                              <a:gd name="T57" fmla="*/ 78 h 158"/>
                              <a:gd name="T58" fmla="*/ 59 w 83"/>
                              <a:gd name="T59" fmla="*/ 68 h 158"/>
                              <a:gd name="T60" fmla="*/ 51 w 83"/>
                              <a:gd name="T61" fmla="*/ 61 h 158"/>
                              <a:gd name="T62" fmla="*/ 41 w 83"/>
                              <a:gd name="T63" fmla="*/ 60 h 158"/>
                              <a:gd name="T64" fmla="*/ 31 w 83"/>
                              <a:gd name="T65" fmla="*/ 61 h 158"/>
                              <a:gd name="T66" fmla="*/ 25 w 83"/>
                              <a:gd name="T67" fmla="*/ 68 h 158"/>
                              <a:gd name="T68" fmla="*/ 20 w 83"/>
                              <a:gd name="T69" fmla="*/ 78 h 158"/>
                              <a:gd name="T70" fmla="*/ 18 w 83"/>
                              <a:gd name="T71" fmla="*/ 93 h 158"/>
                              <a:gd name="T72" fmla="*/ 69 w 83"/>
                              <a:gd name="T73" fmla="*/ 0 h 158"/>
                              <a:gd name="T74" fmla="*/ 71 w 83"/>
                              <a:gd name="T75" fmla="*/ 0 h 158"/>
                              <a:gd name="T76" fmla="*/ 73 w 83"/>
                              <a:gd name="T77" fmla="*/ 1 h 158"/>
                              <a:gd name="T78" fmla="*/ 81 w 83"/>
                              <a:gd name="T79" fmla="*/ 11 h 158"/>
                              <a:gd name="T80" fmla="*/ 81 w 83"/>
                              <a:gd name="T81" fmla="*/ 13 h 158"/>
                              <a:gd name="T82" fmla="*/ 43 w 83"/>
                              <a:gd name="T83" fmla="*/ 33 h 158"/>
                              <a:gd name="T84" fmla="*/ 40 w 83"/>
                              <a:gd name="T85" fmla="*/ 35 h 158"/>
                              <a:gd name="T86" fmla="*/ 38 w 83"/>
                              <a:gd name="T87" fmla="*/ 33 h 158"/>
                              <a:gd name="T88" fmla="*/ 36 w 83"/>
                              <a:gd name="T89" fmla="*/ 28 h 158"/>
                              <a:gd name="T90" fmla="*/ 36 w 83"/>
                              <a:gd name="T91" fmla="*/ 26 h 158"/>
                              <a:gd name="T92" fmla="*/ 69 w 83"/>
                              <a:gd name="T93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58">
                                <a:moveTo>
                                  <a:pt x="18" y="106"/>
                                </a:moveTo>
                                <a:lnTo>
                                  <a:pt x="18" y="115"/>
                                </a:lnTo>
                                <a:lnTo>
                                  <a:pt x="20" y="121"/>
                                </a:lnTo>
                                <a:lnTo>
                                  <a:pt x="23" y="128"/>
                                </a:lnTo>
                                <a:lnTo>
                                  <a:pt x="26" y="135"/>
                                </a:lnTo>
                                <a:lnTo>
                                  <a:pt x="30" y="138"/>
                                </a:lnTo>
                                <a:lnTo>
                                  <a:pt x="35" y="141"/>
                                </a:lnTo>
                                <a:lnTo>
                                  <a:pt x="41" y="143"/>
                                </a:lnTo>
                                <a:lnTo>
                                  <a:pt x="46" y="143"/>
                                </a:lnTo>
                                <a:lnTo>
                                  <a:pt x="53" y="143"/>
                                </a:lnTo>
                                <a:lnTo>
                                  <a:pt x="58" y="141"/>
                                </a:lnTo>
                                <a:lnTo>
                                  <a:pt x="64" y="139"/>
                                </a:lnTo>
                                <a:lnTo>
                                  <a:pt x="73" y="136"/>
                                </a:lnTo>
                                <a:lnTo>
                                  <a:pt x="73" y="135"/>
                                </a:lnTo>
                                <a:lnTo>
                                  <a:pt x="74" y="135"/>
                                </a:lnTo>
                                <a:lnTo>
                                  <a:pt x="76" y="135"/>
                                </a:lnTo>
                                <a:lnTo>
                                  <a:pt x="76" y="136"/>
                                </a:lnTo>
                                <a:lnTo>
                                  <a:pt x="79" y="144"/>
                                </a:lnTo>
                                <a:lnTo>
                                  <a:pt x="81" y="146"/>
                                </a:lnTo>
                                <a:lnTo>
                                  <a:pt x="79" y="148"/>
                                </a:lnTo>
                                <a:lnTo>
                                  <a:pt x="73" y="151"/>
                                </a:lnTo>
                                <a:lnTo>
                                  <a:pt x="66" y="154"/>
                                </a:lnTo>
                                <a:lnTo>
                                  <a:pt x="59" y="156"/>
                                </a:lnTo>
                                <a:lnTo>
                                  <a:pt x="53" y="158"/>
                                </a:lnTo>
                                <a:lnTo>
                                  <a:pt x="46" y="158"/>
                                </a:lnTo>
                                <a:lnTo>
                                  <a:pt x="35" y="158"/>
                                </a:lnTo>
                                <a:lnTo>
                                  <a:pt x="26" y="154"/>
                                </a:lnTo>
                                <a:lnTo>
                                  <a:pt x="18" y="149"/>
                                </a:lnTo>
                                <a:lnTo>
                                  <a:pt x="11" y="143"/>
                                </a:lnTo>
                                <a:lnTo>
                                  <a:pt x="6" y="135"/>
                                </a:lnTo>
                                <a:lnTo>
                                  <a:pt x="3" y="126"/>
                                </a:lnTo>
                                <a:lnTo>
                                  <a:pt x="0" y="115"/>
                                </a:lnTo>
                                <a:lnTo>
                                  <a:pt x="0" y="103"/>
                                </a:lnTo>
                                <a:lnTo>
                                  <a:pt x="0" y="90"/>
                                </a:lnTo>
                                <a:lnTo>
                                  <a:pt x="3" y="80"/>
                                </a:lnTo>
                                <a:lnTo>
                                  <a:pt x="6" y="70"/>
                                </a:lnTo>
                                <a:lnTo>
                                  <a:pt x="11" y="61"/>
                                </a:lnTo>
                                <a:lnTo>
                                  <a:pt x="18" y="55"/>
                                </a:lnTo>
                                <a:lnTo>
                                  <a:pt x="25" y="50"/>
                                </a:lnTo>
                                <a:lnTo>
                                  <a:pt x="33" y="46"/>
                                </a:lnTo>
                                <a:lnTo>
                                  <a:pt x="43" y="46"/>
                                </a:lnTo>
                                <a:lnTo>
                                  <a:pt x="50" y="46"/>
                                </a:lnTo>
                                <a:lnTo>
                                  <a:pt x="54" y="48"/>
                                </a:lnTo>
                                <a:lnTo>
                                  <a:pt x="61" y="50"/>
                                </a:lnTo>
                                <a:lnTo>
                                  <a:pt x="66" y="53"/>
                                </a:lnTo>
                                <a:lnTo>
                                  <a:pt x="69" y="56"/>
                                </a:lnTo>
                                <a:lnTo>
                                  <a:pt x="74" y="60"/>
                                </a:lnTo>
                                <a:lnTo>
                                  <a:pt x="78" y="66"/>
                                </a:lnTo>
                                <a:lnTo>
                                  <a:pt x="79" y="71"/>
                                </a:lnTo>
                                <a:lnTo>
                                  <a:pt x="83" y="85"/>
                                </a:lnTo>
                                <a:lnTo>
                                  <a:pt x="83" y="101"/>
                                </a:lnTo>
                                <a:lnTo>
                                  <a:pt x="83" y="105"/>
                                </a:lnTo>
                                <a:lnTo>
                                  <a:pt x="81" y="106"/>
                                </a:lnTo>
                                <a:lnTo>
                                  <a:pt x="18" y="106"/>
                                </a:lnTo>
                                <a:close/>
                                <a:moveTo>
                                  <a:pt x="66" y="93"/>
                                </a:moveTo>
                                <a:lnTo>
                                  <a:pt x="64" y="85"/>
                                </a:lnTo>
                                <a:lnTo>
                                  <a:pt x="64" y="78"/>
                                </a:lnTo>
                                <a:lnTo>
                                  <a:pt x="61" y="73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lnTo>
                                  <a:pt x="51" y="61"/>
                                </a:lnTo>
                                <a:lnTo>
                                  <a:pt x="48" y="60"/>
                                </a:lnTo>
                                <a:lnTo>
                                  <a:pt x="41" y="60"/>
                                </a:lnTo>
                                <a:lnTo>
                                  <a:pt x="36" y="60"/>
                                </a:lnTo>
                                <a:lnTo>
                                  <a:pt x="31" y="61"/>
                                </a:lnTo>
                                <a:lnTo>
                                  <a:pt x="28" y="65"/>
                                </a:lnTo>
                                <a:lnTo>
                                  <a:pt x="25" y="68"/>
                                </a:lnTo>
                                <a:lnTo>
                                  <a:pt x="21" y="73"/>
                                </a:lnTo>
                                <a:lnTo>
                                  <a:pt x="20" y="78"/>
                                </a:lnTo>
                                <a:lnTo>
                                  <a:pt x="18" y="85"/>
                                </a:lnTo>
                                <a:lnTo>
                                  <a:pt x="18" y="93"/>
                                </a:lnTo>
                                <a:lnTo>
                                  <a:pt x="66" y="93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"/>
                                </a:lnTo>
                                <a:lnTo>
                                  <a:pt x="79" y="10"/>
                                </a:lnTo>
                                <a:lnTo>
                                  <a:pt x="81" y="11"/>
                                </a:lnTo>
                                <a:lnTo>
                                  <a:pt x="81" y="13"/>
                                </a:lnTo>
                                <a:lnTo>
                                  <a:pt x="79" y="15"/>
                                </a:lnTo>
                                <a:lnTo>
                                  <a:pt x="43" y="33"/>
                                </a:lnTo>
                                <a:lnTo>
                                  <a:pt x="41" y="33"/>
                                </a:lnTo>
                                <a:lnTo>
                                  <a:pt x="40" y="35"/>
                                </a:lnTo>
                                <a:lnTo>
                                  <a:pt x="40" y="33"/>
                                </a:lnTo>
                                <a:lnTo>
                                  <a:pt x="38" y="33"/>
                                </a:lnTo>
                                <a:lnTo>
                                  <a:pt x="36" y="30"/>
                                </a:lnTo>
                                <a:lnTo>
                                  <a:pt x="36" y="28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73"/>
                        <wps:cNvSpPr>
                          <a:spLocks noChangeAspect="1" noEditPoints="1"/>
                        </wps:cNvSpPr>
                        <wps:spPr bwMode="auto">
                          <a:xfrm>
                            <a:off x="989" y="1330"/>
                            <a:ext cx="44" cy="97"/>
                          </a:xfrm>
                          <a:custGeom>
                            <a:avLst/>
                            <a:gdLst>
                              <a:gd name="T0" fmla="*/ 5 w 89"/>
                              <a:gd name="T1" fmla="*/ 168 h 195"/>
                              <a:gd name="T2" fmla="*/ 7 w 89"/>
                              <a:gd name="T3" fmla="*/ 168 h 195"/>
                              <a:gd name="T4" fmla="*/ 19 w 89"/>
                              <a:gd name="T5" fmla="*/ 173 h 195"/>
                              <a:gd name="T6" fmla="*/ 35 w 89"/>
                              <a:gd name="T7" fmla="*/ 178 h 195"/>
                              <a:gd name="T8" fmla="*/ 49 w 89"/>
                              <a:gd name="T9" fmla="*/ 180 h 195"/>
                              <a:gd name="T10" fmla="*/ 59 w 89"/>
                              <a:gd name="T11" fmla="*/ 175 h 195"/>
                              <a:gd name="T12" fmla="*/ 65 w 89"/>
                              <a:gd name="T13" fmla="*/ 168 h 195"/>
                              <a:gd name="T14" fmla="*/ 69 w 89"/>
                              <a:gd name="T15" fmla="*/ 160 h 195"/>
                              <a:gd name="T16" fmla="*/ 70 w 89"/>
                              <a:gd name="T17" fmla="*/ 150 h 195"/>
                              <a:gd name="T18" fmla="*/ 67 w 89"/>
                              <a:gd name="T19" fmla="*/ 142 h 195"/>
                              <a:gd name="T20" fmla="*/ 55 w 89"/>
                              <a:gd name="T21" fmla="*/ 130 h 195"/>
                              <a:gd name="T22" fmla="*/ 24 w 89"/>
                              <a:gd name="T23" fmla="*/ 110 h 195"/>
                              <a:gd name="T24" fmla="*/ 10 w 89"/>
                              <a:gd name="T25" fmla="*/ 97 h 195"/>
                              <a:gd name="T26" fmla="*/ 5 w 89"/>
                              <a:gd name="T27" fmla="*/ 83 h 195"/>
                              <a:gd name="T28" fmla="*/ 7 w 89"/>
                              <a:gd name="T29" fmla="*/ 68 h 195"/>
                              <a:gd name="T30" fmla="*/ 12 w 89"/>
                              <a:gd name="T31" fmla="*/ 55 h 195"/>
                              <a:gd name="T32" fmla="*/ 24 w 89"/>
                              <a:gd name="T33" fmla="*/ 43 h 195"/>
                              <a:gd name="T34" fmla="*/ 40 w 89"/>
                              <a:gd name="T35" fmla="*/ 38 h 195"/>
                              <a:gd name="T36" fmla="*/ 60 w 89"/>
                              <a:gd name="T37" fmla="*/ 38 h 195"/>
                              <a:gd name="T38" fmla="*/ 82 w 89"/>
                              <a:gd name="T39" fmla="*/ 45 h 195"/>
                              <a:gd name="T40" fmla="*/ 85 w 89"/>
                              <a:gd name="T41" fmla="*/ 50 h 195"/>
                              <a:gd name="T42" fmla="*/ 82 w 89"/>
                              <a:gd name="T43" fmla="*/ 62 h 195"/>
                              <a:gd name="T44" fmla="*/ 80 w 89"/>
                              <a:gd name="T45" fmla="*/ 62 h 195"/>
                              <a:gd name="T46" fmla="*/ 79 w 89"/>
                              <a:gd name="T47" fmla="*/ 62 h 195"/>
                              <a:gd name="T48" fmla="*/ 62 w 89"/>
                              <a:gd name="T49" fmla="*/ 55 h 195"/>
                              <a:gd name="T50" fmla="*/ 49 w 89"/>
                              <a:gd name="T51" fmla="*/ 53 h 195"/>
                              <a:gd name="T52" fmla="*/ 39 w 89"/>
                              <a:gd name="T53" fmla="*/ 55 h 195"/>
                              <a:gd name="T54" fmla="*/ 30 w 89"/>
                              <a:gd name="T55" fmla="*/ 58 h 195"/>
                              <a:gd name="T56" fmla="*/ 25 w 89"/>
                              <a:gd name="T57" fmla="*/ 65 h 195"/>
                              <a:gd name="T58" fmla="*/ 24 w 89"/>
                              <a:gd name="T59" fmla="*/ 75 h 195"/>
                              <a:gd name="T60" fmla="*/ 27 w 89"/>
                              <a:gd name="T61" fmla="*/ 85 h 195"/>
                              <a:gd name="T62" fmla="*/ 34 w 89"/>
                              <a:gd name="T63" fmla="*/ 93 h 195"/>
                              <a:gd name="T64" fmla="*/ 60 w 89"/>
                              <a:gd name="T65" fmla="*/ 110 h 195"/>
                              <a:gd name="T66" fmla="*/ 74 w 89"/>
                              <a:gd name="T67" fmla="*/ 120 h 195"/>
                              <a:gd name="T68" fmla="*/ 82 w 89"/>
                              <a:gd name="T69" fmla="*/ 128 h 195"/>
                              <a:gd name="T70" fmla="*/ 87 w 89"/>
                              <a:gd name="T71" fmla="*/ 140 h 195"/>
                              <a:gd name="T72" fmla="*/ 89 w 89"/>
                              <a:gd name="T73" fmla="*/ 152 h 195"/>
                              <a:gd name="T74" fmla="*/ 85 w 89"/>
                              <a:gd name="T75" fmla="*/ 170 h 195"/>
                              <a:gd name="T76" fmla="*/ 77 w 89"/>
                              <a:gd name="T77" fmla="*/ 183 h 195"/>
                              <a:gd name="T78" fmla="*/ 62 w 89"/>
                              <a:gd name="T79" fmla="*/ 191 h 195"/>
                              <a:gd name="T80" fmla="*/ 42 w 89"/>
                              <a:gd name="T81" fmla="*/ 195 h 195"/>
                              <a:gd name="T82" fmla="*/ 15 w 89"/>
                              <a:gd name="T83" fmla="*/ 191 h 195"/>
                              <a:gd name="T84" fmla="*/ 0 w 89"/>
                              <a:gd name="T85" fmla="*/ 181 h 195"/>
                              <a:gd name="T86" fmla="*/ 2 w 89"/>
                              <a:gd name="T87" fmla="*/ 180 h 195"/>
                              <a:gd name="T88" fmla="*/ 70 w 89"/>
                              <a:gd name="T89" fmla="*/ 0 h 195"/>
                              <a:gd name="T90" fmla="*/ 72 w 89"/>
                              <a:gd name="T91" fmla="*/ 0 h 195"/>
                              <a:gd name="T92" fmla="*/ 75 w 89"/>
                              <a:gd name="T93" fmla="*/ 0 h 195"/>
                              <a:gd name="T94" fmla="*/ 79 w 89"/>
                              <a:gd name="T95" fmla="*/ 5 h 195"/>
                              <a:gd name="T96" fmla="*/ 79 w 89"/>
                              <a:gd name="T97" fmla="*/ 7 h 195"/>
                              <a:gd name="T98" fmla="*/ 52 w 89"/>
                              <a:gd name="T99" fmla="*/ 25 h 195"/>
                              <a:gd name="T100" fmla="*/ 49 w 89"/>
                              <a:gd name="T101" fmla="*/ 27 h 195"/>
                              <a:gd name="T102" fmla="*/ 44 w 89"/>
                              <a:gd name="T103" fmla="*/ 25 h 195"/>
                              <a:gd name="T104" fmla="*/ 19 w 89"/>
                              <a:gd name="T105" fmla="*/ 8 h 195"/>
                              <a:gd name="T106" fmla="*/ 19 w 89"/>
                              <a:gd name="T107" fmla="*/ 5 h 195"/>
                              <a:gd name="T108" fmla="*/ 22 w 89"/>
                              <a:gd name="T109" fmla="*/ 0 h 195"/>
                              <a:gd name="T110" fmla="*/ 24 w 89"/>
                              <a:gd name="T111" fmla="*/ 0 h 195"/>
                              <a:gd name="T112" fmla="*/ 27 w 89"/>
                              <a:gd name="T113" fmla="*/ 0 h 195"/>
                              <a:gd name="T114" fmla="*/ 70 w 89"/>
                              <a:gd name="T11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9" h="195">
                                <a:moveTo>
                                  <a:pt x="5" y="170"/>
                                </a:moveTo>
                                <a:lnTo>
                                  <a:pt x="5" y="168"/>
                                </a:lnTo>
                                <a:lnTo>
                                  <a:pt x="7" y="168"/>
                                </a:lnTo>
                                <a:lnTo>
                                  <a:pt x="9" y="168"/>
                                </a:lnTo>
                                <a:lnTo>
                                  <a:pt x="19" y="173"/>
                                </a:lnTo>
                                <a:lnTo>
                                  <a:pt x="27" y="176"/>
                                </a:lnTo>
                                <a:lnTo>
                                  <a:pt x="35" y="178"/>
                                </a:lnTo>
                                <a:lnTo>
                                  <a:pt x="44" y="180"/>
                                </a:lnTo>
                                <a:lnTo>
                                  <a:pt x="49" y="180"/>
                                </a:lnTo>
                                <a:lnTo>
                                  <a:pt x="54" y="178"/>
                                </a:lnTo>
                                <a:lnTo>
                                  <a:pt x="59" y="175"/>
                                </a:lnTo>
                                <a:lnTo>
                                  <a:pt x="62" y="173"/>
                                </a:lnTo>
                                <a:lnTo>
                                  <a:pt x="65" y="168"/>
                                </a:lnTo>
                                <a:lnTo>
                                  <a:pt x="69" y="165"/>
                                </a:lnTo>
                                <a:lnTo>
                                  <a:pt x="69" y="160"/>
                                </a:lnTo>
                                <a:lnTo>
                                  <a:pt x="70" y="155"/>
                                </a:lnTo>
                                <a:lnTo>
                                  <a:pt x="70" y="150"/>
                                </a:lnTo>
                                <a:lnTo>
                                  <a:pt x="69" y="145"/>
                                </a:lnTo>
                                <a:lnTo>
                                  <a:pt x="67" y="142"/>
                                </a:lnTo>
                                <a:lnTo>
                                  <a:pt x="64" y="138"/>
                                </a:lnTo>
                                <a:lnTo>
                                  <a:pt x="55" y="130"/>
                                </a:lnTo>
                                <a:lnTo>
                                  <a:pt x="42" y="122"/>
                                </a:lnTo>
                                <a:lnTo>
                                  <a:pt x="24" y="110"/>
                                </a:lnTo>
                                <a:lnTo>
                                  <a:pt x="14" y="102"/>
                                </a:lnTo>
                                <a:lnTo>
                                  <a:pt x="10" y="97"/>
                                </a:lnTo>
                                <a:lnTo>
                                  <a:pt x="7" y="90"/>
                                </a:lnTo>
                                <a:lnTo>
                                  <a:pt x="5" y="83"/>
                                </a:lnTo>
                                <a:lnTo>
                                  <a:pt x="5" y="77"/>
                                </a:lnTo>
                                <a:lnTo>
                                  <a:pt x="7" y="68"/>
                                </a:lnTo>
                                <a:lnTo>
                                  <a:pt x="9" y="62"/>
                                </a:lnTo>
                                <a:lnTo>
                                  <a:pt x="12" y="55"/>
                                </a:lnTo>
                                <a:lnTo>
                                  <a:pt x="17" y="48"/>
                                </a:lnTo>
                                <a:lnTo>
                                  <a:pt x="24" y="43"/>
                                </a:lnTo>
                                <a:lnTo>
                                  <a:pt x="32" y="40"/>
                                </a:lnTo>
                                <a:lnTo>
                                  <a:pt x="40" y="38"/>
                                </a:lnTo>
                                <a:lnTo>
                                  <a:pt x="49" y="37"/>
                                </a:lnTo>
                                <a:lnTo>
                                  <a:pt x="60" y="38"/>
                                </a:lnTo>
                                <a:lnTo>
                                  <a:pt x="74" y="42"/>
                                </a:lnTo>
                                <a:lnTo>
                                  <a:pt x="82" y="45"/>
                                </a:lnTo>
                                <a:lnTo>
                                  <a:pt x="85" y="50"/>
                                </a:lnTo>
                                <a:lnTo>
                                  <a:pt x="85" y="52"/>
                                </a:lnTo>
                                <a:lnTo>
                                  <a:pt x="82" y="62"/>
                                </a:lnTo>
                                <a:lnTo>
                                  <a:pt x="80" y="62"/>
                                </a:lnTo>
                                <a:lnTo>
                                  <a:pt x="79" y="62"/>
                                </a:lnTo>
                                <a:lnTo>
                                  <a:pt x="69" y="58"/>
                                </a:lnTo>
                                <a:lnTo>
                                  <a:pt x="62" y="55"/>
                                </a:lnTo>
                                <a:lnTo>
                                  <a:pt x="55" y="53"/>
                                </a:lnTo>
                                <a:lnTo>
                                  <a:pt x="49" y="53"/>
                                </a:lnTo>
                                <a:lnTo>
                                  <a:pt x="44" y="53"/>
                                </a:lnTo>
                                <a:lnTo>
                                  <a:pt x="39" y="55"/>
                                </a:lnTo>
                                <a:lnTo>
                                  <a:pt x="35" y="57"/>
                                </a:lnTo>
                                <a:lnTo>
                                  <a:pt x="30" y="58"/>
                                </a:lnTo>
                                <a:lnTo>
                                  <a:pt x="29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70"/>
                                </a:lnTo>
                                <a:lnTo>
                                  <a:pt x="24" y="75"/>
                                </a:lnTo>
                                <a:lnTo>
                                  <a:pt x="25" y="80"/>
                                </a:lnTo>
                                <a:lnTo>
                                  <a:pt x="27" y="85"/>
                                </a:lnTo>
                                <a:lnTo>
                                  <a:pt x="30" y="90"/>
                                </a:lnTo>
                                <a:lnTo>
                                  <a:pt x="34" y="93"/>
                                </a:lnTo>
                                <a:lnTo>
                                  <a:pt x="40" y="98"/>
                                </a:lnTo>
                                <a:lnTo>
                                  <a:pt x="60" y="110"/>
                                </a:lnTo>
                                <a:lnTo>
                                  <a:pt x="69" y="115"/>
                                </a:lnTo>
                                <a:lnTo>
                                  <a:pt x="74" y="120"/>
                                </a:lnTo>
                                <a:lnTo>
                                  <a:pt x="79" y="123"/>
                                </a:lnTo>
                                <a:lnTo>
                                  <a:pt x="82" y="128"/>
                                </a:lnTo>
                                <a:lnTo>
                                  <a:pt x="85" y="133"/>
                                </a:lnTo>
                                <a:lnTo>
                                  <a:pt x="87" y="140"/>
                                </a:lnTo>
                                <a:lnTo>
                                  <a:pt x="89" y="145"/>
                                </a:lnTo>
                                <a:lnTo>
                                  <a:pt x="89" y="152"/>
                                </a:lnTo>
                                <a:lnTo>
                                  <a:pt x="89" y="162"/>
                                </a:lnTo>
                                <a:lnTo>
                                  <a:pt x="85" y="170"/>
                                </a:lnTo>
                                <a:lnTo>
                                  <a:pt x="82" y="176"/>
                                </a:lnTo>
                                <a:lnTo>
                                  <a:pt x="77" y="183"/>
                                </a:lnTo>
                                <a:lnTo>
                                  <a:pt x="69" y="188"/>
                                </a:lnTo>
                                <a:lnTo>
                                  <a:pt x="62" y="191"/>
                                </a:lnTo>
                                <a:lnTo>
                                  <a:pt x="52" y="195"/>
                                </a:lnTo>
                                <a:lnTo>
                                  <a:pt x="42" y="195"/>
                                </a:lnTo>
                                <a:lnTo>
                                  <a:pt x="29" y="195"/>
                                </a:lnTo>
                                <a:lnTo>
                                  <a:pt x="15" y="191"/>
                                </a:lnTo>
                                <a:lnTo>
                                  <a:pt x="5" y="186"/>
                                </a:lnTo>
                                <a:lnTo>
                                  <a:pt x="0" y="181"/>
                                </a:lnTo>
                                <a:lnTo>
                                  <a:pt x="2" y="180"/>
                                </a:lnTo>
                                <a:lnTo>
                                  <a:pt x="5" y="17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5"/>
                                </a:lnTo>
                                <a:lnTo>
                                  <a:pt x="79" y="5"/>
                                </a:lnTo>
                                <a:lnTo>
                                  <a:pt x="79" y="7"/>
                                </a:lnTo>
                                <a:lnTo>
                                  <a:pt x="77" y="8"/>
                                </a:lnTo>
                                <a:lnTo>
                                  <a:pt x="52" y="25"/>
                                </a:ln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47" y="27"/>
                                </a:lnTo>
                                <a:lnTo>
                                  <a:pt x="44" y="25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7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49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74"/>
                        <wps:cNvSpPr>
                          <a:spLocks noChangeAspect="1"/>
                        </wps:cNvSpPr>
                        <wps:spPr bwMode="auto">
                          <a:xfrm>
                            <a:off x="1039" y="1371"/>
                            <a:ext cx="46" cy="55"/>
                          </a:xfrm>
                          <a:custGeom>
                            <a:avLst/>
                            <a:gdLst>
                              <a:gd name="T0" fmla="*/ 42 w 92"/>
                              <a:gd name="T1" fmla="*/ 75 h 110"/>
                              <a:gd name="T2" fmla="*/ 42 w 92"/>
                              <a:gd name="T3" fmla="*/ 79 h 110"/>
                              <a:gd name="T4" fmla="*/ 44 w 92"/>
                              <a:gd name="T5" fmla="*/ 80 h 110"/>
                              <a:gd name="T6" fmla="*/ 44 w 92"/>
                              <a:gd name="T7" fmla="*/ 82 h 110"/>
                              <a:gd name="T8" fmla="*/ 44 w 92"/>
                              <a:gd name="T9" fmla="*/ 85 h 110"/>
                              <a:gd name="T10" fmla="*/ 45 w 92"/>
                              <a:gd name="T11" fmla="*/ 87 h 110"/>
                              <a:gd name="T12" fmla="*/ 45 w 92"/>
                              <a:gd name="T13" fmla="*/ 89 h 110"/>
                              <a:gd name="T14" fmla="*/ 47 w 92"/>
                              <a:gd name="T15" fmla="*/ 82 h 110"/>
                              <a:gd name="T16" fmla="*/ 50 w 92"/>
                              <a:gd name="T17" fmla="*/ 75 h 110"/>
                              <a:gd name="T18" fmla="*/ 75 w 92"/>
                              <a:gd name="T19" fmla="*/ 2 h 110"/>
                              <a:gd name="T20" fmla="*/ 77 w 92"/>
                              <a:gd name="T21" fmla="*/ 0 h 110"/>
                              <a:gd name="T22" fmla="*/ 79 w 92"/>
                              <a:gd name="T23" fmla="*/ 0 h 110"/>
                              <a:gd name="T24" fmla="*/ 79 w 92"/>
                              <a:gd name="T25" fmla="*/ 0 h 110"/>
                              <a:gd name="T26" fmla="*/ 79 w 92"/>
                              <a:gd name="T27" fmla="*/ 0 h 110"/>
                              <a:gd name="T28" fmla="*/ 90 w 92"/>
                              <a:gd name="T29" fmla="*/ 4 h 110"/>
                              <a:gd name="T30" fmla="*/ 92 w 92"/>
                              <a:gd name="T31" fmla="*/ 5 h 110"/>
                              <a:gd name="T32" fmla="*/ 92 w 92"/>
                              <a:gd name="T33" fmla="*/ 5 h 110"/>
                              <a:gd name="T34" fmla="*/ 92 w 92"/>
                              <a:gd name="T35" fmla="*/ 7 h 110"/>
                              <a:gd name="T36" fmla="*/ 92 w 92"/>
                              <a:gd name="T37" fmla="*/ 7 h 110"/>
                              <a:gd name="T38" fmla="*/ 52 w 92"/>
                              <a:gd name="T39" fmla="*/ 108 h 110"/>
                              <a:gd name="T40" fmla="*/ 50 w 92"/>
                              <a:gd name="T41" fmla="*/ 110 h 110"/>
                              <a:gd name="T42" fmla="*/ 49 w 92"/>
                              <a:gd name="T43" fmla="*/ 110 h 110"/>
                              <a:gd name="T44" fmla="*/ 40 w 92"/>
                              <a:gd name="T45" fmla="*/ 110 h 110"/>
                              <a:gd name="T46" fmla="*/ 39 w 92"/>
                              <a:gd name="T47" fmla="*/ 110 h 110"/>
                              <a:gd name="T48" fmla="*/ 37 w 92"/>
                              <a:gd name="T49" fmla="*/ 108 h 110"/>
                              <a:gd name="T50" fmla="*/ 0 w 92"/>
                              <a:gd name="T51" fmla="*/ 7 h 110"/>
                              <a:gd name="T52" fmla="*/ 0 w 92"/>
                              <a:gd name="T53" fmla="*/ 5 h 110"/>
                              <a:gd name="T54" fmla="*/ 0 w 92"/>
                              <a:gd name="T55" fmla="*/ 5 h 110"/>
                              <a:gd name="T56" fmla="*/ 0 w 92"/>
                              <a:gd name="T57" fmla="*/ 4 h 110"/>
                              <a:gd name="T58" fmla="*/ 2 w 92"/>
                              <a:gd name="T59" fmla="*/ 4 h 110"/>
                              <a:gd name="T60" fmla="*/ 14 w 92"/>
                              <a:gd name="T61" fmla="*/ 0 h 110"/>
                              <a:gd name="T62" fmla="*/ 15 w 92"/>
                              <a:gd name="T63" fmla="*/ 0 h 110"/>
                              <a:gd name="T64" fmla="*/ 15 w 92"/>
                              <a:gd name="T65" fmla="*/ 0 h 110"/>
                              <a:gd name="T66" fmla="*/ 15 w 92"/>
                              <a:gd name="T67" fmla="*/ 0 h 110"/>
                              <a:gd name="T68" fmla="*/ 17 w 92"/>
                              <a:gd name="T69" fmla="*/ 2 h 110"/>
                              <a:gd name="T70" fmla="*/ 17 w 92"/>
                              <a:gd name="T71" fmla="*/ 2 h 110"/>
                              <a:gd name="T72" fmla="*/ 42 w 92"/>
                              <a:gd name="T73" fmla="*/ 7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2" h="110">
                                <a:moveTo>
                                  <a:pt x="42" y="75"/>
                                </a:moveTo>
                                <a:lnTo>
                                  <a:pt x="42" y="79"/>
                                </a:lnTo>
                                <a:lnTo>
                                  <a:pt x="44" y="80"/>
                                </a:lnTo>
                                <a:lnTo>
                                  <a:pt x="44" y="82"/>
                                </a:lnTo>
                                <a:lnTo>
                                  <a:pt x="44" y="85"/>
                                </a:lnTo>
                                <a:lnTo>
                                  <a:pt x="45" y="87"/>
                                </a:lnTo>
                                <a:lnTo>
                                  <a:pt x="45" y="89"/>
                                </a:lnTo>
                                <a:lnTo>
                                  <a:pt x="47" y="82"/>
                                </a:lnTo>
                                <a:lnTo>
                                  <a:pt x="50" y="75"/>
                                </a:lnTo>
                                <a:lnTo>
                                  <a:pt x="75" y="2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4"/>
                                </a:lnTo>
                                <a:lnTo>
                                  <a:pt x="92" y="5"/>
                                </a:lnTo>
                                <a:lnTo>
                                  <a:pt x="92" y="7"/>
                                </a:lnTo>
                                <a:lnTo>
                                  <a:pt x="52" y="108"/>
                                </a:lnTo>
                                <a:lnTo>
                                  <a:pt x="50" y="110"/>
                                </a:lnTo>
                                <a:lnTo>
                                  <a:pt x="49" y="110"/>
                                </a:lnTo>
                                <a:lnTo>
                                  <a:pt x="40" y="110"/>
                                </a:lnTo>
                                <a:lnTo>
                                  <a:pt x="39" y="110"/>
                                </a:lnTo>
                                <a:lnTo>
                                  <a:pt x="37" y="108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lnTo>
                                  <a:pt x="4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85" y="1348"/>
                            <a:ext cx="47" cy="101"/>
                          </a:xfrm>
                          <a:custGeom>
                            <a:avLst/>
                            <a:gdLst>
                              <a:gd name="T0" fmla="*/ 50 w 95"/>
                              <a:gd name="T1" fmla="*/ 139 h 203"/>
                              <a:gd name="T2" fmla="*/ 55 w 95"/>
                              <a:gd name="T3" fmla="*/ 141 h 203"/>
                              <a:gd name="T4" fmla="*/ 78 w 95"/>
                              <a:gd name="T5" fmla="*/ 48 h 203"/>
                              <a:gd name="T6" fmla="*/ 80 w 95"/>
                              <a:gd name="T7" fmla="*/ 46 h 203"/>
                              <a:gd name="T8" fmla="*/ 82 w 95"/>
                              <a:gd name="T9" fmla="*/ 48 h 203"/>
                              <a:gd name="T10" fmla="*/ 95 w 95"/>
                              <a:gd name="T11" fmla="*/ 53 h 203"/>
                              <a:gd name="T12" fmla="*/ 95 w 95"/>
                              <a:gd name="T13" fmla="*/ 53 h 203"/>
                              <a:gd name="T14" fmla="*/ 95 w 95"/>
                              <a:gd name="T15" fmla="*/ 55 h 203"/>
                              <a:gd name="T16" fmla="*/ 62 w 95"/>
                              <a:gd name="T17" fmla="*/ 166 h 203"/>
                              <a:gd name="T18" fmla="*/ 50 w 95"/>
                              <a:gd name="T19" fmla="*/ 193 h 203"/>
                              <a:gd name="T20" fmla="*/ 37 w 95"/>
                              <a:gd name="T21" fmla="*/ 201 h 203"/>
                              <a:gd name="T22" fmla="*/ 18 w 95"/>
                              <a:gd name="T23" fmla="*/ 201 h 203"/>
                              <a:gd name="T24" fmla="*/ 3 w 95"/>
                              <a:gd name="T25" fmla="*/ 194 h 203"/>
                              <a:gd name="T26" fmla="*/ 0 w 95"/>
                              <a:gd name="T27" fmla="*/ 191 h 203"/>
                              <a:gd name="T28" fmla="*/ 5 w 95"/>
                              <a:gd name="T29" fmla="*/ 181 h 203"/>
                              <a:gd name="T30" fmla="*/ 7 w 95"/>
                              <a:gd name="T31" fmla="*/ 179 h 203"/>
                              <a:gd name="T32" fmla="*/ 8 w 95"/>
                              <a:gd name="T33" fmla="*/ 181 h 203"/>
                              <a:gd name="T34" fmla="*/ 27 w 95"/>
                              <a:gd name="T35" fmla="*/ 188 h 203"/>
                              <a:gd name="T36" fmla="*/ 37 w 95"/>
                              <a:gd name="T37" fmla="*/ 183 h 203"/>
                              <a:gd name="T38" fmla="*/ 45 w 95"/>
                              <a:gd name="T39" fmla="*/ 169 h 203"/>
                              <a:gd name="T40" fmla="*/ 40 w 95"/>
                              <a:gd name="T41" fmla="*/ 154 h 203"/>
                              <a:gd name="T42" fmla="*/ 38 w 95"/>
                              <a:gd name="T43" fmla="*/ 153 h 203"/>
                              <a:gd name="T44" fmla="*/ 2 w 95"/>
                              <a:gd name="T45" fmla="*/ 55 h 203"/>
                              <a:gd name="T46" fmla="*/ 3 w 95"/>
                              <a:gd name="T47" fmla="*/ 53 h 203"/>
                              <a:gd name="T48" fmla="*/ 17 w 95"/>
                              <a:gd name="T49" fmla="*/ 48 h 203"/>
                              <a:gd name="T50" fmla="*/ 18 w 95"/>
                              <a:gd name="T51" fmla="*/ 48 h 203"/>
                              <a:gd name="T52" fmla="*/ 48 w 95"/>
                              <a:gd name="T53" fmla="*/ 133 h 203"/>
                              <a:gd name="T54" fmla="*/ 78 w 95"/>
                              <a:gd name="T55" fmla="*/ 0 h 203"/>
                              <a:gd name="T56" fmla="*/ 80 w 95"/>
                              <a:gd name="T57" fmla="*/ 0 h 203"/>
                              <a:gd name="T58" fmla="*/ 87 w 95"/>
                              <a:gd name="T59" fmla="*/ 10 h 203"/>
                              <a:gd name="T60" fmla="*/ 88 w 95"/>
                              <a:gd name="T61" fmla="*/ 13 h 203"/>
                              <a:gd name="T62" fmla="*/ 87 w 95"/>
                              <a:gd name="T63" fmla="*/ 15 h 203"/>
                              <a:gd name="T64" fmla="*/ 48 w 95"/>
                              <a:gd name="T65" fmla="*/ 33 h 203"/>
                              <a:gd name="T66" fmla="*/ 47 w 95"/>
                              <a:gd name="T67" fmla="*/ 33 h 203"/>
                              <a:gd name="T68" fmla="*/ 43 w 95"/>
                              <a:gd name="T69" fmla="*/ 30 h 203"/>
                              <a:gd name="T70" fmla="*/ 43 w 95"/>
                              <a:gd name="T71" fmla="*/ 26 h 203"/>
                              <a:gd name="T72" fmla="*/ 45 w 95"/>
                              <a:gd name="T73" fmla="*/ 25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5" h="203">
                                <a:moveTo>
                                  <a:pt x="48" y="133"/>
                                </a:moveTo>
                                <a:lnTo>
                                  <a:pt x="50" y="139"/>
                                </a:lnTo>
                                <a:lnTo>
                                  <a:pt x="52" y="149"/>
                                </a:lnTo>
                                <a:lnTo>
                                  <a:pt x="55" y="141"/>
                                </a:lnTo>
                                <a:lnTo>
                                  <a:pt x="57" y="133"/>
                                </a:lnTo>
                                <a:lnTo>
                                  <a:pt x="78" y="48"/>
                                </a:lnTo>
                                <a:lnTo>
                                  <a:pt x="80" y="46"/>
                                </a:lnTo>
                                <a:lnTo>
                                  <a:pt x="82" y="48"/>
                                </a:lnTo>
                                <a:lnTo>
                                  <a:pt x="93" y="51"/>
                                </a:lnTo>
                                <a:lnTo>
                                  <a:pt x="95" y="53"/>
                                </a:lnTo>
                                <a:lnTo>
                                  <a:pt x="95" y="55"/>
                                </a:lnTo>
                                <a:lnTo>
                                  <a:pt x="70" y="141"/>
                                </a:lnTo>
                                <a:lnTo>
                                  <a:pt x="62" y="166"/>
                                </a:lnTo>
                                <a:lnTo>
                                  <a:pt x="55" y="184"/>
                                </a:lnTo>
                                <a:lnTo>
                                  <a:pt x="50" y="193"/>
                                </a:lnTo>
                                <a:lnTo>
                                  <a:pt x="43" y="198"/>
                                </a:lnTo>
                                <a:lnTo>
                                  <a:pt x="37" y="201"/>
                                </a:lnTo>
                                <a:lnTo>
                                  <a:pt x="28" y="203"/>
                                </a:lnTo>
                                <a:lnTo>
                                  <a:pt x="18" y="201"/>
                                </a:lnTo>
                                <a:lnTo>
                                  <a:pt x="10" y="198"/>
                                </a:lnTo>
                                <a:lnTo>
                                  <a:pt x="3" y="194"/>
                                </a:lnTo>
                                <a:lnTo>
                                  <a:pt x="0" y="191"/>
                                </a:lnTo>
                                <a:lnTo>
                                  <a:pt x="0" y="189"/>
                                </a:lnTo>
                                <a:lnTo>
                                  <a:pt x="5" y="181"/>
                                </a:lnTo>
                                <a:lnTo>
                                  <a:pt x="5" y="179"/>
                                </a:lnTo>
                                <a:lnTo>
                                  <a:pt x="7" y="179"/>
                                </a:lnTo>
                                <a:lnTo>
                                  <a:pt x="8" y="181"/>
                                </a:lnTo>
                                <a:lnTo>
                                  <a:pt x="18" y="186"/>
                                </a:lnTo>
                                <a:lnTo>
                                  <a:pt x="27" y="188"/>
                                </a:lnTo>
                                <a:lnTo>
                                  <a:pt x="33" y="188"/>
                                </a:lnTo>
                                <a:lnTo>
                                  <a:pt x="37" y="183"/>
                                </a:lnTo>
                                <a:lnTo>
                                  <a:pt x="42" y="178"/>
                                </a:lnTo>
                                <a:lnTo>
                                  <a:pt x="45" y="169"/>
                                </a:lnTo>
                                <a:lnTo>
                                  <a:pt x="48" y="154"/>
                                </a:lnTo>
                                <a:lnTo>
                                  <a:pt x="40" y="154"/>
                                </a:lnTo>
                                <a:lnTo>
                                  <a:pt x="38" y="154"/>
                                </a:lnTo>
                                <a:lnTo>
                                  <a:pt x="38" y="153"/>
                                </a:lnTo>
                                <a:lnTo>
                                  <a:pt x="3" y="55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3" y="53"/>
                                </a:lnTo>
                                <a:lnTo>
                                  <a:pt x="5" y="51"/>
                                </a:lnTo>
                                <a:lnTo>
                                  <a:pt x="17" y="48"/>
                                </a:lnTo>
                                <a:lnTo>
                                  <a:pt x="18" y="48"/>
                                </a:lnTo>
                                <a:lnTo>
                                  <a:pt x="20" y="50"/>
                                </a:lnTo>
                                <a:lnTo>
                                  <a:pt x="48" y="133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2" y="1"/>
                                </a:lnTo>
                                <a:lnTo>
                                  <a:pt x="87" y="10"/>
                                </a:lnTo>
                                <a:lnTo>
                                  <a:pt x="88" y="11"/>
                                </a:lnTo>
                                <a:lnTo>
                                  <a:pt x="88" y="13"/>
                                </a:lnTo>
                                <a:lnTo>
                                  <a:pt x="87" y="15"/>
                                </a:lnTo>
                                <a:lnTo>
                                  <a:pt x="50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35"/>
                                </a:lnTo>
                                <a:lnTo>
                                  <a:pt x="47" y="33"/>
                                </a:lnTo>
                                <a:lnTo>
                                  <a:pt x="45" y="33"/>
                                </a:lnTo>
                                <a:lnTo>
                                  <a:pt x="43" y="30"/>
                                </a:lnTo>
                                <a:lnTo>
                                  <a:pt x="43" y="28"/>
                                </a:lnTo>
                                <a:lnTo>
                                  <a:pt x="43" y="26"/>
                                </a:lnTo>
                                <a:lnTo>
                                  <a:pt x="45" y="25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76"/>
                        <wps:cNvSpPr>
                          <a:spLocks noChangeAspect="1"/>
                        </wps:cNvSpPr>
                        <wps:spPr bwMode="auto">
                          <a:xfrm>
                            <a:off x="1138" y="1371"/>
                            <a:ext cx="39" cy="56"/>
                          </a:xfrm>
                          <a:custGeom>
                            <a:avLst/>
                            <a:gdLst>
                              <a:gd name="T0" fmla="*/ 71 w 78"/>
                              <a:gd name="T1" fmla="*/ 25 h 112"/>
                              <a:gd name="T2" fmla="*/ 69 w 78"/>
                              <a:gd name="T3" fmla="*/ 25 h 112"/>
                              <a:gd name="T4" fmla="*/ 61 w 78"/>
                              <a:gd name="T5" fmla="*/ 20 h 112"/>
                              <a:gd name="T6" fmla="*/ 51 w 78"/>
                              <a:gd name="T7" fmla="*/ 15 h 112"/>
                              <a:gd name="T8" fmla="*/ 39 w 78"/>
                              <a:gd name="T9" fmla="*/ 15 h 112"/>
                              <a:gd name="T10" fmla="*/ 29 w 78"/>
                              <a:gd name="T11" fmla="*/ 20 h 112"/>
                              <a:gd name="T12" fmla="*/ 23 w 78"/>
                              <a:gd name="T13" fmla="*/ 29 h 112"/>
                              <a:gd name="T14" fmla="*/ 20 w 78"/>
                              <a:gd name="T15" fmla="*/ 45 h 112"/>
                              <a:gd name="T16" fmla="*/ 20 w 78"/>
                              <a:gd name="T17" fmla="*/ 65 h 112"/>
                              <a:gd name="T18" fmla="*/ 23 w 78"/>
                              <a:gd name="T19" fmla="*/ 82 h 112"/>
                              <a:gd name="T20" fmla="*/ 28 w 78"/>
                              <a:gd name="T21" fmla="*/ 92 h 112"/>
                              <a:gd name="T22" fmla="*/ 38 w 78"/>
                              <a:gd name="T23" fmla="*/ 97 h 112"/>
                              <a:gd name="T24" fmla="*/ 49 w 78"/>
                              <a:gd name="T25" fmla="*/ 97 h 112"/>
                              <a:gd name="T26" fmla="*/ 61 w 78"/>
                              <a:gd name="T27" fmla="*/ 92 h 112"/>
                              <a:gd name="T28" fmla="*/ 69 w 78"/>
                              <a:gd name="T29" fmla="*/ 85 h 112"/>
                              <a:gd name="T30" fmla="*/ 71 w 78"/>
                              <a:gd name="T31" fmla="*/ 85 h 112"/>
                              <a:gd name="T32" fmla="*/ 76 w 78"/>
                              <a:gd name="T33" fmla="*/ 95 h 112"/>
                              <a:gd name="T34" fmla="*/ 76 w 78"/>
                              <a:gd name="T35" fmla="*/ 98 h 112"/>
                              <a:gd name="T36" fmla="*/ 73 w 78"/>
                              <a:gd name="T37" fmla="*/ 102 h 112"/>
                              <a:gd name="T38" fmla="*/ 58 w 78"/>
                              <a:gd name="T39" fmla="*/ 110 h 112"/>
                              <a:gd name="T40" fmla="*/ 41 w 78"/>
                              <a:gd name="T41" fmla="*/ 112 h 112"/>
                              <a:gd name="T42" fmla="*/ 25 w 78"/>
                              <a:gd name="T43" fmla="*/ 108 h 112"/>
                              <a:gd name="T44" fmla="*/ 11 w 78"/>
                              <a:gd name="T45" fmla="*/ 98 h 112"/>
                              <a:gd name="T46" fmla="*/ 3 w 78"/>
                              <a:gd name="T47" fmla="*/ 82 h 112"/>
                              <a:gd name="T48" fmla="*/ 0 w 78"/>
                              <a:gd name="T49" fmla="*/ 59 h 112"/>
                              <a:gd name="T50" fmla="*/ 3 w 78"/>
                              <a:gd name="T51" fmla="*/ 34 h 112"/>
                              <a:gd name="T52" fmla="*/ 13 w 78"/>
                              <a:gd name="T53" fmla="*/ 15 h 112"/>
                              <a:gd name="T54" fmla="*/ 26 w 78"/>
                              <a:gd name="T55" fmla="*/ 4 h 112"/>
                              <a:gd name="T56" fmla="*/ 44 w 78"/>
                              <a:gd name="T57" fmla="*/ 0 h 112"/>
                              <a:gd name="T58" fmla="*/ 59 w 78"/>
                              <a:gd name="T59" fmla="*/ 2 h 112"/>
                              <a:gd name="T60" fmla="*/ 71 w 78"/>
                              <a:gd name="T61" fmla="*/ 9 h 112"/>
                              <a:gd name="T62" fmla="*/ 78 w 78"/>
                              <a:gd name="T63" fmla="*/ 14 h 112"/>
                              <a:gd name="T64" fmla="*/ 76 w 78"/>
                              <a:gd name="T65" fmla="*/ 1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8" h="112">
                                <a:moveTo>
                                  <a:pt x="71" y="24"/>
                                </a:moveTo>
                                <a:lnTo>
                                  <a:pt x="71" y="25"/>
                                </a:lnTo>
                                <a:lnTo>
                                  <a:pt x="69" y="25"/>
                                </a:lnTo>
                                <a:lnTo>
                                  <a:pt x="68" y="25"/>
                                </a:lnTo>
                                <a:lnTo>
                                  <a:pt x="61" y="20"/>
                                </a:lnTo>
                                <a:lnTo>
                                  <a:pt x="56" y="17"/>
                                </a:lnTo>
                                <a:lnTo>
                                  <a:pt x="51" y="15"/>
                                </a:lnTo>
                                <a:lnTo>
                                  <a:pt x="46" y="15"/>
                                </a:lnTo>
                                <a:lnTo>
                                  <a:pt x="39" y="15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6" y="24"/>
                                </a:lnTo>
                                <a:lnTo>
                                  <a:pt x="23" y="29"/>
                                </a:lnTo>
                                <a:lnTo>
                                  <a:pt x="21" y="37"/>
                                </a:lnTo>
                                <a:lnTo>
                                  <a:pt x="20" y="45"/>
                                </a:lnTo>
                                <a:lnTo>
                                  <a:pt x="18" y="55"/>
                                </a:lnTo>
                                <a:lnTo>
                                  <a:pt x="20" y="65"/>
                                </a:lnTo>
                                <a:lnTo>
                                  <a:pt x="20" y="74"/>
                                </a:lnTo>
                                <a:lnTo>
                                  <a:pt x="23" y="82"/>
                                </a:lnTo>
                                <a:lnTo>
                                  <a:pt x="25" y="87"/>
                                </a:lnTo>
                                <a:lnTo>
                                  <a:pt x="28" y="92"/>
                                </a:lnTo>
                                <a:lnTo>
                                  <a:pt x="33" y="95"/>
                                </a:lnTo>
                                <a:lnTo>
                                  <a:pt x="38" y="97"/>
                                </a:lnTo>
                                <a:lnTo>
                                  <a:pt x="43" y="97"/>
                                </a:lnTo>
                                <a:lnTo>
                                  <a:pt x="49" y="97"/>
                                </a:lnTo>
                                <a:lnTo>
                                  <a:pt x="54" y="95"/>
                                </a:lnTo>
                                <a:lnTo>
                                  <a:pt x="61" y="92"/>
                                </a:lnTo>
                                <a:lnTo>
                                  <a:pt x="69" y="87"/>
                                </a:lnTo>
                                <a:lnTo>
                                  <a:pt x="69" y="85"/>
                                </a:lnTo>
                                <a:lnTo>
                                  <a:pt x="71" y="85"/>
                                </a:lnTo>
                                <a:lnTo>
                                  <a:pt x="73" y="87"/>
                                </a:lnTo>
                                <a:lnTo>
                                  <a:pt x="76" y="95"/>
                                </a:lnTo>
                                <a:lnTo>
                                  <a:pt x="76" y="97"/>
                                </a:lnTo>
                                <a:lnTo>
                                  <a:pt x="76" y="98"/>
                                </a:lnTo>
                                <a:lnTo>
                                  <a:pt x="76" y="100"/>
                                </a:lnTo>
                                <a:lnTo>
                                  <a:pt x="73" y="102"/>
                                </a:lnTo>
                                <a:lnTo>
                                  <a:pt x="66" y="107"/>
                                </a:lnTo>
                                <a:lnTo>
                                  <a:pt x="58" y="110"/>
                                </a:lnTo>
                                <a:lnTo>
                                  <a:pt x="49" y="112"/>
                                </a:lnTo>
                                <a:lnTo>
                                  <a:pt x="41" y="112"/>
                                </a:lnTo>
                                <a:lnTo>
                                  <a:pt x="33" y="112"/>
                                </a:lnTo>
                                <a:lnTo>
                                  <a:pt x="25" y="108"/>
                                </a:lnTo>
                                <a:lnTo>
                                  <a:pt x="18" y="103"/>
                                </a:lnTo>
                                <a:lnTo>
                                  <a:pt x="11" y="98"/>
                                </a:lnTo>
                                <a:lnTo>
                                  <a:pt x="6" y="90"/>
                                </a:lnTo>
                                <a:lnTo>
                                  <a:pt x="3" y="82"/>
                                </a:lnTo>
                                <a:lnTo>
                                  <a:pt x="1" y="70"/>
                                </a:lnTo>
                                <a:lnTo>
                                  <a:pt x="0" y="59"/>
                                </a:lnTo>
                                <a:lnTo>
                                  <a:pt x="1" y="45"/>
                                </a:lnTo>
                                <a:lnTo>
                                  <a:pt x="3" y="34"/>
                                </a:lnTo>
                                <a:lnTo>
                                  <a:pt x="6" y="24"/>
                                </a:lnTo>
                                <a:lnTo>
                                  <a:pt x="13" y="15"/>
                                </a:lnTo>
                                <a:lnTo>
                                  <a:pt x="18" y="9"/>
                                </a:lnTo>
                                <a:lnTo>
                                  <a:pt x="26" y="4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59" y="2"/>
                                </a:lnTo>
                                <a:lnTo>
                                  <a:pt x="66" y="5"/>
                                </a:lnTo>
                                <a:lnTo>
                                  <a:pt x="71" y="9"/>
                                </a:lnTo>
                                <a:lnTo>
                                  <a:pt x="76" y="12"/>
                                </a:lnTo>
                                <a:lnTo>
                                  <a:pt x="78" y="14"/>
                                </a:lnTo>
                                <a:lnTo>
                                  <a:pt x="78" y="15"/>
                                </a:lnTo>
                                <a:lnTo>
                                  <a:pt x="76" y="15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77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82" y="1371"/>
                            <a:ext cx="41" cy="56"/>
                          </a:xfrm>
                          <a:custGeom>
                            <a:avLst/>
                            <a:gdLst>
                              <a:gd name="T0" fmla="*/ 56 w 81"/>
                              <a:gd name="T1" fmla="*/ 27 h 112"/>
                              <a:gd name="T2" fmla="*/ 46 w 81"/>
                              <a:gd name="T3" fmla="*/ 17 h 112"/>
                              <a:gd name="T4" fmla="*/ 25 w 81"/>
                              <a:gd name="T5" fmla="*/ 17 h 112"/>
                              <a:gd name="T6" fmla="*/ 10 w 81"/>
                              <a:gd name="T7" fmla="*/ 22 h 112"/>
                              <a:gd name="T8" fmla="*/ 8 w 81"/>
                              <a:gd name="T9" fmla="*/ 22 h 112"/>
                              <a:gd name="T10" fmla="*/ 5 w 81"/>
                              <a:gd name="T11" fmla="*/ 12 h 112"/>
                              <a:gd name="T12" fmla="*/ 8 w 81"/>
                              <a:gd name="T13" fmla="*/ 7 h 112"/>
                              <a:gd name="T14" fmla="*/ 28 w 81"/>
                              <a:gd name="T15" fmla="*/ 2 h 112"/>
                              <a:gd name="T16" fmla="*/ 48 w 81"/>
                              <a:gd name="T17" fmla="*/ 0 h 112"/>
                              <a:gd name="T18" fmla="*/ 61 w 81"/>
                              <a:gd name="T19" fmla="*/ 5 h 112"/>
                              <a:gd name="T20" fmla="*/ 70 w 81"/>
                              <a:gd name="T21" fmla="*/ 12 h 112"/>
                              <a:gd name="T22" fmla="*/ 73 w 81"/>
                              <a:gd name="T23" fmla="*/ 24 h 112"/>
                              <a:gd name="T24" fmla="*/ 75 w 81"/>
                              <a:gd name="T25" fmla="*/ 74 h 112"/>
                              <a:gd name="T26" fmla="*/ 75 w 81"/>
                              <a:gd name="T27" fmla="*/ 90 h 112"/>
                              <a:gd name="T28" fmla="*/ 80 w 81"/>
                              <a:gd name="T29" fmla="*/ 102 h 112"/>
                              <a:gd name="T30" fmla="*/ 81 w 81"/>
                              <a:gd name="T31" fmla="*/ 103 h 112"/>
                              <a:gd name="T32" fmla="*/ 80 w 81"/>
                              <a:gd name="T33" fmla="*/ 105 h 112"/>
                              <a:gd name="T34" fmla="*/ 70 w 81"/>
                              <a:gd name="T35" fmla="*/ 112 h 112"/>
                              <a:gd name="T36" fmla="*/ 65 w 81"/>
                              <a:gd name="T37" fmla="*/ 107 h 112"/>
                              <a:gd name="T38" fmla="*/ 53 w 81"/>
                              <a:gd name="T39" fmla="*/ 103 h 112"/>
                              <a:gd name="T40" fmla="*/ 36 w 81"/>
                              <a:gd name="T41" fmla="*/ 110 h 112"/>
                              <a:gd name="T42" fmla="*/ 21 w 81"/>
                              <a:gd name="T43" fmla="*/ 112 h 112"/>
                              <a:gd name="T44" fmla="*/ 11 w 81"/>
                              <a:gd name="T45" fmla="*/ 107 h 112"/>
                              <a:gd name="T46" fmla="*/ 3 w 81"/>
                              <a:gd name="T47" fmla="*/ 98 h 112"/>
                              <a:gd name="T48" fmla="*/ 0 w 81"/>
                              <a:gd name="T49" fmla="*/ 89 h 112"/>
                              <a:gd name="T50" fmla="*/ 0 w 81"/>
                              <a:gd name="T51" fmla="*/ 72 h 112"/>
                              <a:gd name="T52" fmla="*/ 8 w 81"/>
                              <a:gd name="T53" fmla="*/ 59 h 112"/>
                              <a:gd name="T54" fmla="*/ 21 w 81"/>
                              <a:gd name="T55" fmla="*/ 49 h 112"/>
                              <a:gd name="T56" fmla="*/ 45 w 81"/>
                              <a:gd name="T57" fmla="*/ 44 h 112"/>
                              <a:gd name="T58" fmla="*/ 58 w 81"/>
                              <a:gd name="T59" fmla="*/ 35 h 112"/>
                              <a:gd name="T60" fmla="*/ 48 w 81"/>
                              <a:gd name="T61" fmla="*/ 57 h 112"/>
                              <a:gd name="T62" fmla="*/ 33 w 81"/>
                              <a:gd name="T63" fmla="*/ 60 h 112"/>
                              <a:gd name="T64" fmla="*/ 21 w 81"/>
                              <a:gd name="T65" fmla="*/ 65 h 112"/>
                              <a:gd name="T66" fmla="*/ 16 w 81"/>
                              <a:gd name="T67" fmla="*/ 75 h 112"/>
                              <a:gd name="T68" fmla="*/ 18 w 81"/>
                              <a:gd name="T69" fmla="*/ 87 h 112"/>
                              <a:gd name="T70" fmla="*/ 26 w 81"/>
                              <a:gd name="T71" fmla="*/ 97 h 112"/>
                              <a:gd name="T72" fmla="*/ 38 w 81"/>
                              <a:gd name="T73" fmla="*/ 97 h 112"/>
                              <a:gd name="T74" fmla="*/ 51 w 81"/>
                              <a:gd name="T75" fmla="*/ 90 h 112"/>
                              <a:gd name="T76" fmla="*/ 58 w 81"/>
                              <a:gd name="T77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8" y="35"/>
                                </a:moveTo>
                                <a:lnTo>
                                  <a:pt x="56" y="27"/>
                                </a:lnTo>
                                <a:lnTo>
                                  <a:pt x="53" y="20"/>
                                </a:lnTo>
                                <a:lnTo>
                                  <a:pt x="46" y="17"/>
                                </a:lnTo>
                                <a:lnTo>
                                  <a:pt x="38" y="15"/>
                                </a:lnTo>
                                <a:lnTo>
                                  <a:pt x="25" y="17"/>
                                </a:lnTo>
                                <a:lnTo>
                                  <a:pt x="11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6" y="4"/>
                                </a:lnTo>
                                <a:lnTo>
                                  <a:pt x="28" y="2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2"/>
                                </a:lnTo>
                                <a:lnTo>
                                  <a:pt x="61" y="5"/>
                                </a:lnTo>
                                <a:lnTo>
                                  <a:pt x="66" y="9"/>
                                </a:lnTo>
                                <a:lnTo>
                                  <a:pt x="70" y="12"/>
                                </a:lnTo>
                                <a:lnTo>
                                  <a:pt x="73" y="19"/>
                                </a:lnTo>
                                <a:lnTo>
                                  <a:pt x="73" y="24"/>
                                </a:lnTo>
                                <a:lnTo>
                                  <a:pt x="75" y="32"/>
                                </a:lnTo>
                                <a:lnTo>
                                  <a:pt x="75" y="74"/>
                                </a:lnTo>
                                <a:lnTo>
                                  <a:pt x="75" y="84"/>
                                </a:lnTo>
                                <a:lnTo>
                                  <a:pt x="75" y="90"/>
                                </a:lnTo>
                                <a:lnTo>
                                  <a:pt x="78" y="97"/>
                                </a:lnTo>
                                <a:lnTo>
                                  <a:pt x="80" y="102"/>
                                </a:lnTo>
                                <a:lnTo>
                                  <a:pt x="81" y="103"/>
                                </a:lnTo>
                                <a:lnTo>
                                  <a:pt x="80" y="105"/>
                                </a:lnTo>
                                <a:lnTo>
                                  <a:pt x="70" y="110"/>
                                </a:lnTo>
                                <a:lnTo>
                                  <a:pt x="70" y="112"/>
                                </a:lnTo>
                                <a:lnTo>
                                  <a:pt x="68" y="112"/>
                                </a:lnTo>
                                <a:lnTo>
                                  <a:pt x="65" y="107"/>
                                </a:lnTo>
                                <a:lnTo>
                                  <a:pt x="60" y="97"/>
                                </a:lnTo>
                                <a:lnTo>
                                  <a:pt x="53" y="103"/>
                                </a:lnTo>
                                <a:lnTo>
                                  <a:pt x="45" y="108"/>
                                </a:lnTo>
                                <a:lnTo>
                                  <a:pt x="36" y="110"/>
                                </a:lnTo>
                                <a:lnTo>
                                  <a:pt x="28" y="112"/>
                                </a:lnTo>
                                <a:lnTo>
                                  <a:pt x="21" y="112"/>
                                </a:lnTo>
                                <a:lnTo>
                                  <a:pt x="16" y="110"/>
                                </a:lnTo>
                                <a:lnTo>
                                  <a:pt x="11" y="107"/>
                                </a:lnTo>
                                <a:lnTo>
                                  <a:pt x="6" y="103"/>
                                </a:lnTo>
                                <a:lnTo>
                                  <a:pt x="3" y="98"/>
                                </a:lnTo>
                                <a:lnTo>
                                  <a:pt x="1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0" y="72"/>
                                </a:lnTo>
                                <a:lnTo>
                                  <a:pt x="3" y="65"/>
                                </a:lnTo>
                                <a:lnTo>
                                  <a:pt x="8" y="59"/>
                                </a:lnTo>
                                <a:lnTo>
                                  <a:pt x="13" y="52"/>
                                </a:lnTo>
                                <a:lnTo>
                                  <a:pt x="21" y="49"/>
                                </a:lnTo>
                                <a:lnTo>
                                  <a:pt x="31" y="45"/>
                                </a:lnTo>
                                <a:lnTo>
                                  <a:pt x="45" y="44"/>
                                </a:lnTo>
                                <a:lnTo>
                                  <a:pt x="58" y="42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58" y="57"/>
                                </a:moveTo>
                                <a:lnTo>
                                  <a:pt x="48" y="57"/>
                                </a:lnTo>
                                <a:lnTo>
                                  <a:pt x="40" y="59"/>
                                </a:lnTo>
                                <a:lnTo>
                                  <a:pt x="33" y="60"/>
                                </a:lnTo>
                                <a:lnTo>
                                  <a:pt x="26" y="62"/>
                                </a:lnTo>
                                <a:lnTo>
                                  <a:pt x="21" y="65"/>
                                </a:lnTo>
                                <a:lnTo>
                                  <a:pt x="18" y="70"/>
                                </a:lnTo>
                                <a:lnTo>
                                  <a:pt x="16" y="75"/>
                                </a:lnTo>
                                <a:lnTo>
                                  <a:pt x="16" y="80"/>
                                </a:lnTo>
                                <a:lnTo>
                                  <a:pt x="18" y="87"/>
                                </a:lnTo>
                                <a:lnTo>
                                  <a:pt x="21" y="92"/>
                                </a:lnTo>
                                <a:lnTo>
                                  <a:pt x="26" y="97"/>
                                </a:lnTo>
                                <a:lnTo>
                                  <a:pt x="33" y="97"/>
                                </a:lnTo>
                                <a:lnTo>
                                  <a:pt x="38" y="97"/>
                                </a:lnTo>
                                <a:lnTo>
                                  <a:pt x="45" y="95"/>
                                </a:lnTo>
                                <a:lnTo>
                                  <a:pt x="51" y="90"/>
                                </a:lnTo>
                                <a:lnTo>
                                  <a:pt x="58" y="85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78"/>
                        <wps:cNvSpPr>
                          <a:spLocks noChangeAspect="1"/>
                        </wps:cNvSpPr>
                        <wps:spPr bwMode="auto">
                          <a:xfrm>
                            <a:off x="1237" y="1371"/>
                            <a:ext cx="29" cy="5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08"/>
                              <a:gd name="T2" fmla="*/ 12 w 60"/>
                              <a:gd name="T3" fmla="*/ 0 h 108"/>
                              <a:gd name="T4" fmla="*/ 12 w 60"/>
                              <a:gd name="T5" fmla="*/ 0 h 108"/>
                              <a:gd name="T6" fmla="*/ 15 w 60"/>
                              <a:gd name="T7" fmla="*/ 2 h 108"/>
                              <a:gd name="T8" fmla="*/ 17 w 60"/>
                              <a:gd name="T9" fmla="*/ 5 h 108"/>
                              <a:gd name="T10" fmla="*/ 20 w 60"/>
                              <a:gd name="T11" fmla="*/ 12 h 108"/>
                              <a:gd name="T12" fmla="*/ 22 w 60"/>
                              <a:gd name="T13" fmla="*/ 19 h 108"/>
                              <a:gd name="T14" fmla="*/ 30 w 60"/>
                              <a:gd name="T15" fmla="*/ 9 h 108"/>
                              <a:gd name="T16" fmla="*/ 37 w 60"/>
                              <a:gd name="T17" fmla="*/ 4 h 108"/>
                              <a:gd name="T18" fmla="*/ 42 w 60"/>
                              <a:gd name="T19" fmla="*/ 0 h 108"/>
                              <a:gd name="T20" fmla="*/ 48 w 60"/>
                              <a:gd name="T21" fmla="*/ 0 h 108"/>
                              <a:gd name="T22" fmla="*/ 55 w 60"/>
                              <a:gd name="T23" fmla="*/ 0 h 108"/>
                              <a:gd name="T24" fmla="*/ 60 w 60"/>
                              <a:gd name="T25" fmla="*/ 4 h 108"/>
                              <a:gd name="T26" fmla="*/ 60 w 60"/>
                              <a:gd name="T27" fmla="*/ 4 h 108"/>
                              <a:gd name="T28" fmla="*/ 58 w 60"/>
                              <a:gd name="T29" fmla="*/ 5 h 108"/>
                              <a:gd name="T30" fmla="*/ 53 w 60"/>
                              <a:gd name="T31" fmla="*/ 17 h 108"/>
                              <a:gd name="T32" fmla="*/ 53 w 60"/>
                              <a:gd name="T33" fmla="*/ 19 h 108"/>
                              <a:gd name="T34" fmla="*/ 52 w 60"/>
                              <a:gd name="T35" fmla="*/ 19 h 108"/>
                              <a:gd name="T36" fmla="*/ 52 w 60"/>
                              <a:gd name="T37" fmla="*/ 19 h 108"/>
                              <a:gd name="T38" fmla="*/ 48 w 60"/>
                              <a:gd name="T39" fmla="*/ 17 h 108"/>
                              <a:gd name="T40" fmla="*/ 47 w 60"/>
                              <a:gd name="T41" fmla="*/ 17 h 108"/>
                              <a:gd name="T42" fmla="*/ 45 w 60"/>
                              <a:gd name="T43" fmla="*/ 17 h 108"/>
                              <a:gd name="T44" fmla="*/ 40 w 60"/>
                              <a:gd name="T45" fmla="*/ 17 h 108"/>
                              <a:gd name="T46" fmla="*/ 37 w 60"/>
                              <a:gd name="T47" fmla="*/ 20 h 108"/>
                              <a:gd name="T48" fmla="*/ 30 w 60"/>
                              <a:gd name="T49" fmla="*/ 25 h 108"/>
                              <a:gd name="T50" fmla="*/ 23 w 60"/>
                              <a:gd name="T51" fmla="*/ 34 h 108"/>
                              <a:gd name="T52" fmla="*/ 23 w 60"/>
                              <a:gd name="T53" fmla="*/ 107 h 108"/>
                              <a:gd name="T54" fmla="*/ 23 w 60"/>
                              <a:gd name="T55" fmla="*/ 108 h 108"/>
                              <a:gd name="T56" fmla="*/ 20 w 60"/>
                              <a:gd name="T57" fmla="*/ 108 h 108"/>
                              <a:gd name="T58" fmla="*/ 8 w 60"/>
                              <a:gd name="T59" fmla="*/ 108 h 108"/>
                              <a:gd name="T60" fmla="*/ 7 w 60"/>
                              <a:gd name="T61" fmla="*/ 108 h 108"/>
                              <a:gd name="T62" fmla="*/ 7 w 60"/>
                              <a:gd name="T63" fmla="*/ 107 h 108"/>
                              <a:gd name="T64" fmla="*/ 7 w 60"/>
                              <a:gd name="T65" fmla="*/ 40 h 108"/>
                              <a:gd name="T66" fmla="*/ 7 w 60"/>
                              <a:gd name="T67" fmla="*/ 29 h 108"/>
                              <a:gd name="T68" fmla="*/ 5 w 60"/>
                              <a:gd name="T69" fmla="*/ 22 h 108"/>
                              <a:gd name="T70" fmla="*/ 3 w 60"/>
                              <a:gd name="T71" fmla="*/ 17 h 108"/>
                              <a:gd name="T72" fmla="*/ 2 w 60"/>
                              <a:gd name="T73" fmla="*/ 10 h 108"/>
                              <a:gd name="T74" fmla="*/ 0 w 60"/>
                              <a:gd name="T75" fmla="*/ 9 h 108"/>
                              <a:gd name="T76" fmla="*/ 0 w 60"/>
                              <a:gd name="T77" fmla="*/ 9 h 108"/>
                              <a:gd name="T78" fmla="*/ 0 w 60"/>
                              <a:gd name="T79" fmla="*/ 7 h 108"/>
                              <a:gd name="T80" fmla="*/ 2 w 60"/>
                              <a:gd name="T81" fmla="*/ 7 h 108"/>
                              <a:gd name="T82" fmla="*/ 10 w 60"/>
                              <a:gd name="T8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0" h="108">
                                <a:moveTo>
                                  <a:pt x="10" y="0"/>
                                </a:moveTo>
                                <a:lnTo>
                                  <a:pt x="12" y="0"/>
                                </a:lnTo>
                                <a:lnTo>
                                  <a:pt x="15" y="2"/>
                                </a:lnTo>
                                <a:lnTo>
                                  <a:pt x="17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19"/>
                                </a:lnTo>
                                <a:lnTo>
                                  <a:pt x="30" y="9"/>
                                </a:lnTo>
                                <a:lnTo>
                                  <a:pt x="37" y="4"/>
                                </a:lnTo>
                                <a:lnTo>
                                  <a:pt x="42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4"/>
                                </a:lnTo>
                                <a:lnTo>
                                  <a:pt x="58" y="5"/>
                                </a:lnTo>
                                <a:lnTo>
                                  <a:pt x="53" y="17"/>
                                </a:lnTo>
                                <a:lnTo>
                                  <a:pt x="53" y="19"/>
                                </a:lnTo>
                                <a:lnTo>
                                  <a:pt x="52" y="19"/>
                                </a:lnTo>
                                <a:lnTo>
                                  <a:pt x="48" y="17"/>
                                </a:lnTo>
                                <a:lnTo>
                                  <a:pt x="47" y="17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7" y="20"/>
                                </a:lnTo>
                                <a:lnTo>
                                  <a:pt x="30" y="25"/>
                                </a:lnTo>
                                <a:lnTo>
                                  <a:pt x="23" y="34"/>
                                </a:lnTo>
                                <a:lnTo>
                                  <a:pt x="23" y="107"/>
                                </a:lnTo>
                                <a:lnTo>
                                  <a:pt x="23" y="108"/>
                                </a:lnTo>
                                <a:lnTo>
                                  <a:pt x="20" y="108"/>
                                </a:lnTo>
                                <a:lnTo>
                                  <a:pt x="8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07"/>
                                </a:lnTo>
                                <a:lnTo>
                                  <a:pt x="7" y="40"/>
                                </a:lnTo>
                                <a:lnTo>
                                  <a:pt x="7" y="29"/>
                                </a:lnTo>
                                <a:lnTo>
                                  <a:pt x="5" y="22"/>
                                </a:lnTo>
                                <a:lnTo>
                                  <a:pt x="3" y="17"/>
                                </a:lnTo>
                                <a:lnTo>
                                  <a:pt x="2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79"/>
                        <wps:cNvSpPr>
                          <a:spLocks noChangeAspect="1"/>
                        </wps:cNvSpPr>
                        <wps:spPr bwMode="auto">
                          <a:xfrm>
                            <a:off x="1271" y="1371"/>
                            <a:ext cx="35" cy="56"/>
                          </a:xfrm>
                          <a:custGeom>
                            <a:avLst/>
                            <a:gdLst>
                              <a:gd name="T0" fmla="*/ 5 w 70"/>
                              <a:gd name="T1" fmla="*/ 90 h 112"/>
                              <a:gd name="T2" fmla="*/ 7 w 70"/>
                              <a:gd name="T3" fmla="*/ 90 h 112"/>
                              <a:gd name="T4" fmla="*/ 22 w 70"/>
                              <a:gd name="T5" fmla="*/ 97 h 112"/>
                              <a:gd name="T6" fmla="*/ 42 w 70"/>
                              <a:gd name="T7" fmla="*/ 97 h 112"/>
                              <a:gd name="T8" fmla="*/ 52 w 70"/>
                              <a:gd name="T9" fmla="*/ 89 h 112"/>
                              <a:gd name="T10" fmla="*/ 52 w 70"/>
                              <a:gd name="T11" fmla="*/ 77 h 112"/>
                              <a:gd name="T12" fmla="*/ 45 w 70"/>
                              <a:gd name="T13" fmla="*/ 69 h 112"/>
                              <a:gd name="T14" fmla="*/ 22 w 70"/>
                              <a:gd name="T15" fmla="*/ 57 h 112"/>
                              <a:gd name="T16" fmla="*/ 9 w 70"/>
                              <a:gd name="T17" fmla="*/ 47 h 112"/>
                              <a:gd name="T18" fmla="*/ 4 w 70"/>
                              <a:gd name="T19" fmla="*/ 37 h 112"/>
                              <a:gd name="T20" fmla="*/ 4 w 70"/>
                              <a:gd name="T21" fmla="*/ 24 h 112"/>
                              <a:gd name="T22" fmla="*/ 9 w 70"/>
                              <a:gd name="T23" fmla="*/ 14 h 112"/>
                              <a:gd name="T24" fmla="*/ 19 w 70"/>
                              <a:gd name="T25" fmla="*/ 5 h 112"/>
                              <a:gd name="T26" fmla="*/ 30 w 70"/>
                              <a:gd name="T27" fmla="*/ 0 h 112"/>
                              <a:gd name="T28" fmla="*/ 47 w 70"/>
                              <a:gd name="T29" fmla="*/ 0 h 112"/>
                              <a:gd name="T30" fmla="*/ 64 w 70"/>
                              <a:gd name="T31" fmla="*/ 7 h 112"/>
                              <a:gd name="T32" fmla="*/ 65 w 70"/>
                              <a:gd name="T33" fmla="*/ 10 h 112"/>
                              <a:gd name="T34" fmla="*/ 62 w 70"/>
                              <a:gd name="T35" fmla="*/ 19 h 112"/>
                              <a:gd name="T36" fmla="*/ 60 w 70"/>
                              <a:gd name="T37" fmla="*/ 20 h 112"/>
                              <a:gd name="T38" fmla="*/ 59 w 70"/>
                              <a:gd name="T39" fmla="*/ 20 h 112"/>
                              <a:gd name="T40" fmla="*/ 37 w 70"/>
                              <a:gd name="T41" fmla="*/ 14 h 112"/>
                              <a:gd name="T42" fmla="*/ 25 w 70"/>
                              <a:gd name="T43" fmla="*/ 19 h 112"/>
                              <a:gd name="T44" fmla="*/ 20 w 70"/>
                              <a:gd name="T45" fmla="*/ 29 h 112"/>
                              <a:gd name="T46" fmla="*/ 25 w 70"/>
                              <a:gd name="T47" fmla="*/ 40 h 112"/>
                              <a:gd name="T48" fmla="*/ 47 w 70"/>
                              <a:gd name="T49" fmla="*/ 52 h 112"/>
                              <a:gd name="T50" fmla="*/ 65 w 70"/>
                              <a:gd name="T51" fmla="*/ 65 h 112"/>
                              <a:gd name="T52" fmla="*/ 70 w 70"/>
                              <a:gd name="T53" fmla="*/ 80 h 112"/>
                              <a:gd name="T54" fmla="*/ 67 w 70"/>
                              <a:gd name="T55" fmla="*/ 93 h 112"/>
                              <a:gd name="T56" fmla="*/ 60 w 70"/>
                              <a:gd name="T57" fmla="*/ 103 h 112"/>
                              <a:gd name="T58" fmla="*/ 49 w 70"/>
                              <a:gd name="T59" fmla="*/ 110 h 112"/>
                              <a:gd name="T60" fmla="*/ 35 w 70"/>
                              <a:gd name="T61" fmla="*/ 112 h 112"/>
                              <a:gd name="T62" fmla="*/ 17 w 70"/>
                              <a:gd name="T63" fmla="*/ 110 h 112"/>
                              <a:gd name="T64" fmla="*/ 2 w 70"/>
                              <a:gd name="T65" fmla="*/ 103 h 112"/>
                              <a:gd name="T66" fmla="*/ 0 w 70"/>
                              <a:gd name="T67" fmla="*/ 102 h 112"/>
                              <a:gd name="T68" fmla="*/ 0 w 70"/>
                              <a:gd name="T6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5" y="92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22" y="97"/>
                                </a:lnTo>
                                <a:lnTo>
                                  <a:pt x="35" y="98"/>
                                </a:lnTo>
                                <a:lnTo>
                                  <a:pt x="42" y="97"/>
                                </a:lnTo>
                                <a:lnTo>
                                  <a:pt x="49" y="93"/>
                                </a:lnTo>
                                <a:lnTo>
                                  <a:pt x="52" y="89"/>
                                </a:lnTo>
                                <a:lnTo>
                                  <a:pt x="54" y="82"/>
                                </a:lnTo>
                                <a:lnTo>
                                  <a:pt x="52" y="77"/>
                                </a:lnTo>
                                <a:lnTo>
                                  <a:pt x="50" y="74"/>
                                </a:lnTo>
                                <a:lnTo>
                                  <a:pt x="45" y="69"/>
                                </a:lnTo>
                                <a:lnTo>
                                  <a:pt x="39" y="65"/>
                                </a:lnTo>
                                <a:lnTo>
                                  <a:pt x="22" y="57"/>
                                </a:lnTo>
                                <a:lnTo>
                                  <a:pt x="14" y="52"/>
                                </a:lnTo>
                                <a:lnTo>
                                  <a:pt x="9" y="47"/>
                                </a:lnTo>
                                <a:lnTo>
                                  <a:pt x="7" y="42"/>
                                </a:lnTo>
                                <a:lnTo>
                                  <a:pt x="4" y="37"/>
                                </a:lnTo>
                                <a:lnTo>
                                  <a:pt x="4" y="30"/>
                                </a:lnTo>
                                <a:lnTo>
                                  <a:pt x="4" y="24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5"/>
                                </a:lnTo>
                                <a:lnTo>
                                  <a:pt x="24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4" y="7"/>
                                </a:lnTo>
                                <a:lnTo>
                                  <a:pt x="65" y="9"/>
                                </a:lnTo>
                                <a:lnTo>
                                  <a:pt x="65" y="10"/>
                                </a:lnTo>
                                <a:lnTo>
                                  <a:pt x="62" y="19"/>
                                </a:lnTo>
                                <a:lnTo>
                                  <a:pt x="60" y="20"/>
                                </a:lnTo>
                                <a:lnTo>
                                  <a:pt x="59" y="20"/>
                                </a:lnTo>
                                <a:lnTo>
                                  <a:pt x="47" y="15"/>
                                </a:lnTo>
                                <a:lnTo>
                                  <a:pt x="37" y="14"/>
                                </a:lnTo>
                                <a:lnTo>
                                  <a:pt x="30" y="15"/>
                                </a:lnTo>
                                <a:lnTo>
                                  <a:pt x="25" y="19"/>
                                </a:lnTo>
                                <a:lnTo>
                                  <a:pt x="22" y="22"/>
                                </a:lnTo>
                                <a:lnTo>
                                  <a:pt x="20" y="29"/>
                                </a:lnTo>
                                <a:lnTo>
                                  <a:pt x="22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4"/>
                                </a:lnTo>
                                <a:lnTo>
                                  <a:pt x="47" y="52"/>
                                </a:lnTo>
                                <a:lnTo>
                                  <a:pt x="59" y="59"/>
                                </a:lnTo>
                                <a:lnTo>
                                  <a:pt x="65" y="65"/>
                                </a:lnTo>
                                <a:lnTo>
                                  <a:pt x="69" y="72"/>
                                </a:lnTo>
                                <a:lnTo>
                                  <a:pt x="70" y="80"/>
                                </a:lnTo>
                                <a:lnTo>
                                  <a:pt x="69" y="89"/>
                                </a:lnTo>
                                <a:lnTo>
                                  <a:pt x="67" y="93"/>
                                </a:lnTo>
                                <a:lnTo>
                                  <a:pt x="64" y="98"/>
                                </a:lnTo>
                                <a:lnTo>
                                  <a:pt x="60" y="103"/>
                                </a:lnTo>
                                <a:lnTo>
                                  <a:pt x="55" y="107"/>
                                </a:lnTo>
                                <a:lnTo>
                                  <a:pt x="49" y="110"/>
                                </a:lnTo>
                                <a:lnTo>
                                  <a:pt x="42" y="112"/>
                                </a:lnTo>
                                <a:lnTo>
                                  <a:pt x="35" y="112"/>
                                </a:lnTo>
                                <a:lnTo>
                                  <a:pt x="25" y="112"/>
                                </a:lnTo>
                                <a:lnTo>
                                  <a:pt x="17" y="110"/>
                                </a:lnTo>
                                <a:lnTo>
                                  <a:pt x="9" y="107"/>
                                </a:lnTo>
                                <a:lnTo>
                                  <a:pt x="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100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80"/>
                        <wps:cNvSpPr>
                          <a:spLocks noChangeAspect="1"/>
                        </wps:cNvSpPr>
                        <wps:spPr bwMode="auto">
                          <a:xfrm>
                            <a:off x="1318" y="1345"/>
                            <a:ext cx="38" cy="81"/>
                          </a:xfrm>
                          <a:custGeom>
                            <a:avLst/>
                            <a:gdLst>
                              <a:gd name="T0" fmla="*/ 62 w 77"/>
                              <a:gd name="T1" fmla="*/ 53 h 161"/>
                              <a:gd name="T2" fmla="*/ 62 w 77"/>
                              <a:gd name="T3" fmla="*/ 51 h 161"/>
                              <a:gd name="T4" fmla="*/ 64 w 77"/>
                              <a:gd name="T5" fmla="*/ 51 h 161"/>
                              <a:gd name="T6" fmla="*/ 64 w 77"/>
                              <a:gd name="T7" fmla="*/ 51 h 161"/>
                              <a:gd name="T8" fmla="*/ 65 w 77"/>
                              <a:gd name="T9" fmla="*/ 53 h 161"/>
                              <a:gd name="T10" fmla="*/ 74 w 77"/>
                              <a:gd name="T11" fmla="*/ 58 h 161"/>
                              <a:gd name="T12" fmla="*/ 75 w 77"/>
                              <a:gd name="T13" fmla="*/ 58 h 161"/>
                              <a:gd name="T14" fmla="*/ 75 w 77"/>
                              <a:gd name="T15" fmla="*/ 60 h 161"/>
                              <a:gd name="T16" fmla="*/ 75 w 77"/>
                              <a:gd name="T17" fmla="*/ 61 h 161"/>
                              <a:gd name="T18" fmla="*/ 74 w 77"/>
                              <a:gd name="T19" fmla="*/ 61 h 161"/>
                              <a:gd name="T20" fmla="*/ 35 w 77"/>
                              <a:gd name="T21" fmla="*/ 103 h 161"/>
                              <a:gd name="T22" fmla="*/ 75 w 77"/>
                              <a:gd name="T23" fmla="*/ 151 h 161"/>
                              <a:gd name="T24" fmla="*/ 77 w 77"/>
                              <a:gd name="T25" fmla="*/ 151 h 161"/>
                              <a:gd name="T26" fmla="*/ 77 w 77"/>
                              <a:gd name="T27" fmla="*/ 153 h 161"/>
                              <a:gd name="T28" fmla="*/ 75 w 77"/>
                              <a:gd name="T29" fmla="*/ 153 h 161"/>
                              <a:gd name="T30" fmla="*/ 75 w 77"/>
                              <a:gd name="T31" fmla="*/ 154 h 161"/>
                              <a:gd name="T32" fmla="*/ 67 w 77"/>
                              <a:gd name="T33" fmla="*/ 161 h 161"/>
                              <a:gd name="T34" fmla="*/ 65 w 77"/>
                              <a:gd name="T35" fmla="*/ 161 h 161"/>
                              <a:gd name="T36" fmla="*/ 64 w 77"/>
                              <a:gd name="T37" fmla="*/ 161 h 161"/>
                              <a:gd name="T38" fmla="*/ 64 w 77"/>
                              <a:gd name="T39" fmla="*/ 161 h 161"/>
                              <a:gd name="T40" fmla="*/ 64 w 77"/>
                              <a:gd name="T41" fmla="*/ 161 h 161"/>
                              <a:gd name="T42" fmla="*/ 17 w 77"/>
                              <a:gd name="T43" fmla="*/ 106 h 161"/>
                              <a:gd name="T44" fmla="*/ 17 w 77"/>
                              <a:gd name="T45" fmla="*/ 158 h 161"/>
                              <a:gd name="T46" fmla="*/ 17 w 77"/>
                              <a:gd name="T47" fmla="*/ 159 h 161"/>
                              <a:gd name="T48" fmla="*/ 14 w 77"/>
                              <a:gd name="T49" fmla="*/ 159 h 161"/>
                              <a:gd name="T50" fmla="*/ 2 w 77"/>
                              <a:gd name="T51" fmla="*/ 159 h 161"/>
                              <a:gd name="T52" fmla="*/ 0 w 77"/>
                              <a:gd name="T53" fmla="*/ 159 h 161"/>
                              <a:gd name="T54" fmla="*/ 0 w 77"/>
                              <a:gd name="T55" fmla="*/ 158 h 161"/>
                              <a:gd name="T56" fmla="*/ 0 w 77"/>
                              <a:gd name="T57" fmla="*/ 6 h 161"/>
                              <a:gd name="T58" fmla="*/ 0 w 77"/>
                              <a:gd name="T59" fmla="*/ 5 h 161"/>
                              <a:gd name="T60" fmla="*/ 2 w 77"/>
                              <a:gd name="T61" fmla="*/ 3 h 161"/>
                              <a:gd name="T62" fmla="*/ 14 w 77"/>
                              <a:gd name="T63" fmla="*/ 0 h 161"/>
                              <a:gd name="T64" fmla="*/ 14 w 77"/>
                              <a:gd name="T65" fmla="*/ 0 h 161"/>
                              <a:gd name="T66" fmla="*/ 15 w 77"/>
                              <a:gd name="T67" fmla="*/ 0 h 161"/>
                              <a:gd name="T68" fmla="*/ 15 w 77"/>
                              <a:gd name="T69" fmla="*/ 0 h 161"/>
                              <a:gd name="T70" fmla="*/ 17 w 77"/>
                              <a:gd name="T71" fmla="*/ 1 h 161"/>
                              <a:gd name="T72" fmla="*/ 17 w 77"/>
                              <a:gd name="T73" fmla="*/ 3 h 161"/>
                              <a:gd name="T74" fmla="*/ 17 w 77"/>
                              <a:gd name="T75" fmla="*/ 103 h 161"/>
                              <a:gd name="T76" fmla="*/ 62 w 77"/>
                              <a:gd name="T77" fmla="*/ 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7" h="161">
                                <a:moveTo>
                                  <a:pt x="62" y="53"/>
                                </a:moveTo>
                                <a:lnTo>
                                  <a:pt x="62" y="51"/>
                                </a:lnTo>
                                <a:lnTo>
                                  <a:pt x="64" y="51"/>
                                </a:lnTo>
                                <a:lnTo>
                                  <a:pt x="65" y="53"/>
                                </a:lnTo>
                                <a:lnTo>
                                  <a:pt x="74" y="58"/>
                                </a:lnTo>
                                <a:lnTo>
                                  <a:pt x="75" y="58"/>
                                </a:lnTo>
                                <a:lnTo>
                                  <a:pt x="75" y="60"/>
                                </a:lnTo>
                                <a:lnTo>
                                  <a:pt x="75" y="61"/>
                                </a:lnTo>
                                <a:lnTo>
                                  <a:pt x="74" y="61"/>
                                </a:lnTo>
                                <a:lnTo>
                                  <a:pt x="35" y="103"/>
                                </a:lnTo>
                                <a:lnTo>
                                  <a:pt x="75" y="151"/>
                                </a:lnTo>
                                <a:lnTo>
                                  <a:pt x="77" y="151"/>
                                </a:lnTo>
                                <a:lnTo>
                                  <a:pt x="77" y="153"/>
                                </a:lnTo>
                                <a:lnTo>
                                  <a:pt x="75" y="153"/>
                                </a:lnTo>
                                <a:lnTo>
                                  <a:pt x="75" y="154"/>
                                </a:lnTo>
                                <a:lnTo>
                                  <a:pt x="67" y="161"/>
                                </a:lnTo>
                                <a:lnTo>
                                  <a:pt x="65" y="161"/>
                                </a:lnTo>
                                <a:lnTo>
                                  <a:pt x="64" y="161"/>
                                </a:lnTo>
                                <a:lnTo>
                                  <a:pt x="17" y="106"/>
                                </a:lnTo>
                                <a:lnTo>
                                  <a:pt x="17" y="158"/>
                                </a:lnTo>
                                <a:lnTo>
                                  <a:pt x="17" y="159"/>
                                </a:lnTo>
                                <a:lnTo>
                                  <a:pt x="14" y="159"/>
                                </a:lnTo>
                                <a:lnTo>
                                  <a:pt x="2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8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63" y="1371"/>
                            <a:ext cx="43" cy="56"/>
                          </a:xfrm>
                          <a:custGeom>
                            <a:avLst/>
                            <a:gdLst>
                              <a:gd name="T0" fmla="*/ 87 w 87"/>
                              <a:gd name="T1" fmla="*/ 69 h 112"/>
                              <a:gd name="T2" fmla="*/ 80 w 87"/>
                              <a:gd name="T3" fmla="*/ 89 h 112"/>
                              <a:gd name="T4" fmla="*/ 68 w 87"/>
                              <a:gd name="T5" fmla="*/ 103 h 112"/>
                              <a:gd name="T6" fmla="*/ 52 w 87"/>
                              <a:gd name="T7" fmla="*/ 112 h 112"/>
                              <a:gd name="T8" fmla="*/ 32 w 87"/>
                              <a:gd name="T9" fmla="*/ 112 h 112"/>
                              <a:gd name="T10" fmla="*/ 17 w 87"/>
                              <a:gd name="T11" fmla="*/ 103 h 112"/>
                              <a:gd name="T12" fmla="*/ 5 w 87"/>
                              <a:gd name="T13" fmla="*/ 90 h 112"/>
                              <a:gd name="T14" fmla="*/ 0 w 87"/>
                              <a:gd name="T15" fmla="*/ 69 h 112"/>
                              <a:gd name="T16" fmla="*/ 0 w 87"/>
                              <a:gd name="T17" fmla="*/ 44 h 112"/>
                              <a:gd name="T18" fmla="*/ 7 w 87"/>
                              <a:gd name="T19" fmla="*/ 24 h 112"/>
                              <a:gd name="T20" fmla="*/ 18 w 87"/>
                              <a:gd name="T21" fmla="*/ 9 h 112"/>
                              <a:gd name="T22" fmla="*/ 35 w 87"/>
                              <a:gd name="T23" fmla="*/ 0 h 112"/>
                              <a:gd name="T24" fmla="*/ 53 w 87"/>
                              <a:gd name="T25" fmla="*/ 0 h 112"/>
                              <a:gd name="T26" fmla="*/ 70 w 87"/>
                              <a:gd name="T27" fmla="*/ 9 h 112"/>
                              <a:gd name="T28" fmla="*/ 82 w 87"/>
                              <a:gd name="T29" fmla="*/ 22 h 112"/>
                              <a:gd name="T30" fmla="*/ 87 w 87"/>
                              <a:gd name="T31" fmla="*/ 44 h 112"/>
                              <a:gd name="T32" fmla="*/ 17 w 87"/>
                              <a:gd name="T33" fmla="*/ 54 h 112"/>
                              <a:gd name="T34" fmla="*/ 18 w 87"/>
                              <a:gd name="T35" fmla="*/ 74 h 112"/>
                              <a:gd name="T36" fmla="*/ 25 w 87"/>
                              <a:gd name="T37" fmla="*/ 89 h 112"/>
                              <a:gd name="T38" fmla="*/ 32 w 87"/>
                              <a:gd name="T39" fmla="*/ 95 h 112"/>
                              <a:gd name="T40" fmla="*/ 43 w 87"/>
                              <a:gd name="T41" fmla="*/ 98 h 112"/>
                              <a:gd name="T42" fmla="*/ 55 w 87"/>
                              <a:gd name="T43" fmla="*/ 95 h 112"/>
                              <a:gd name="T44" fmla="*/ 62 w 87"/>
                              <a:gd name="T45" fmla="*/ 89 h 112"/>
                              <a:gd name="T46" fmla="*/ 68 w 87"/>
                              <a:gd name="T47" fmla="*/ 75 h 112"/>
                              <a:gd name="T48" fmla="*/ 70 w 87"/>
                              <a:gd name="T49" fmla="*/ 55 h 112"/>
                              <a:gd name="T50" fmla="*/ 68 w 87"/>
                              <a:gd name="T51" fmla="*/ 37 h 112"/>
                              <a:gd name="T52" fmla="*/ 63 w 87"/>
                              <a:gd name="T53" fmla="*/ 25 h 112"/>
                              <a:gd name="T54" fmla="*/ 55 w 87"/>
                              <a:gd name="T55" fmla="*/ 17 h 112"/>
                              <a:gd name="T56" fmla="*/ 43 w 87"/>
                              <a:gd name="T57" fmla="*/ 14 h 112"/>
                              <a:gd name="T58" fmla="*/ 32 w 87"/>
                              <a:gd name="T59" fmla="*/ 17 h 112"/>
                              <a:gd name="T60" fmla="*/ 23 w 87"/>
                              <a:gd name="T61" fmla="*/ 24 h 112"/>
                              <a:gd name="T62" fmla="*/ 18 w 87"/>
                              <a:gd name="T63" fmla="*/ 37 h 112"/>
                              <a:gd name="T64" fmla="*/ 17 w 87"/>
                              <a:gd name="T65" fmla="*/ 5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112">
                                <a:moveTo>
                                  <a:pt x="87" y="57"/>
                                </a:moveTo>
                                <a:lnTo>
                                  <a:pt x="87" y="69"/>
                                </a:lnTo>
                                <a:lnTo>
                                  <a:pt x="85" y="80"/>
                                </a:lnTo>
                                <a:lnTo>
                                  <a:pt x="80" y="89"/>
                                </a:lnTo>
                                <a:lnTo>
                                  <a:pt x="75" y="97"/>
                                </a:lnTo>
                                <a:lnTo>
                                  <a:pt x="68" y="103"/>
                                </a:lnTo>
                                <a:lnTo>
                                  <a:pt x="62" y="108"/>
                                </a:lnTo>
                                <a:lnTo>
                                  <a:pt x="52" y="112"/>
                                </a:lnTo>
                                <a:lnTo>
                                  <a:pt x="42" y="112"/>
                                </a:lnTo>
                                <a:lnTo>
                                  <a:pt x="32" y="112"/>
                                </a:lnTo>
                                <a:lnTo>
                                  <a:pt x="23" y="108"/>
                                </a:lnTo>
                                <a:lnTo>
                                  <a:pt x="17" y="103"/>
                                </a:lnTo>
                                <a:lnTo>
                                  <a:pt x="10" y="98"/>
                                </a:lnTo>
                                <a:lnTo>
                                  <a:pt x="5" y="90"/>
                                </a:lnTo>
                                <a:lnTo>
                                  <a:pt x="2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57"/>
                                </a:lnTo>
                                <a:lnTo>
                                  <a:pt x="0" y="44"/>
                                </a:lnTo>
                                <a:lnTo>
                                  <a:pt x="2" y="32"/>
                                </a:lnTo>
                                <a:lnTo>
                                  <a:pt x="7" y="24"/>
                                </a:lnTo>
                                <a:lnTo>
                                  <a:pt x="12" y="15"/>
                                </a:lnTo>
                                <a:lnTo>
                                  <a:pt x="18" y="9"/>
                                </a:lnTo>
                                <a:lnTo>
                                  <a:pt x="25" y="4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4"/>
                                </a:lnTo>
                                <a:lnTo>
                                  <a:pt x="70" y="9"/>
                                </a:lnTo>
                                <a:lnTo>
                                  <a:pt x="77" y="15"/>
                                </a:lnTo>
                                <a:lnTo>
                                  <a:pt x="82" y="22"/>
                                </a:lnTo>
                                <a:lnTo>
                                  <a:pt x="85" y="32"/>
                                </a:lnTo>
                                <a:lnTo>
                                  <a:pt x="87" y="44"/>
                                </a:lnTo>
                                <a:lnTo>
                                  <a:pt x="87" y="57"/>
                                </a:lnTo>
                                <a:close/>
                                <a:moveTo>
                                  <a:pt x="17" y="54"/>
                                </a:moveTo>
                                <a:lnTo>
                                  <a:pt x="18" y="65"/>
                                </a:lnTo>
                                <a:lnTo>
                                  <a:pt x="18" y="74"/>
                                </a:lnTo>
                                <a:lnTo>
                                  <a:pt x="22" y="82"/>
                                </a:lnTo>
                                <a:lnTo>
                                  <a:pt x="25" y="89"/>
                                </a:lnTo>
                                <a:lnTo>
                                  <a:pt x="28" y="92"/>
                                </a:lnTo>
                                <a:lnTo>
                                  <a:pt x="32" y="95"/>
                                </a:lnTo>
                                <a:lnTo>
                                  <a:pt x="38" y="98"/>
                                </a:lnTo>
                                <a:lnTo>
                                  <a:pt x="43" y="98"/>
                                </a:lnTo>
                                <a:lnTo>
                                  <a:pt x="50" y="98"/>
                                </a:lnTo>
                                <a:lnTo>
                                  <a:pt x="55" y="95"/>
                                </a:lnTo>
                                <a:lnTo>
                                  <a:pt x="58" y="93"/>
                                </a:lnTo>
                                <a:lnTo>
                                  <a:pt x="62" y="89"/>
                                </a:lnTo>
                                <a:lnTo>
                                  <a:pt x="65" y="84"/>
                                </a:lnTo>
                                <a:lnTo>
                                  <a:pt x="68" y="75"/>
                                </a:lnTo>
                                <a:lnTo>
                                  <a:pt x="68" y="65"/>
                                </a:lnTo>
                                <a:lnTo>
                                  <a:pt x="70" y="55"/>
                                </a:lnTo>
                                <a:lnTo>
                                  <a:pt x="68" y="45"/>
                                </a:lnTo>
                                <a:lnTo>
                                  <a:pt x="68" y="37"/>
                                </a:lnTo>
                                <a:lnTo>
                                  <a:pt x="65" y="30"/>
                                </a:lnTo>
                                <a:lnTo>
                                  <a:pt x="63" y="25"/>
                                </a:lnTo>
                                <a:lnTo>
                                  <a:pt x="58" y="20"/>
                                </a:lnTo>
                                <a:lnTo>
                                  <a:pt x="55" y="17"/>
                                </a:lnTo>
                                <a:lnTo>
                                  <a:pt x="50" y="15"/>
                                </a:lnTo>
                                <a:lnTo>
                                  <a:pt x="43" y="14"/>
                                </a:lnTo>
                                <a:lnTo>
                                  <a:pt x="37" y="15"/>
                                </a:lnTo>
                                <a:lnTo>
                                  <a:pt x="32" y="17"/>
                                </a:lnTo>
                                <a:lnTo>
                                  <a:pt x="28" y="20"/>
                                </a:lnTo>
                                <a:lnTo>
                                  <a:pt x="23" y="24"/>
                                </a:lnTo>
                                <a:lnTo>
                                  <a:pt x="22" y="30"/>
                                </a:lnTo>
                                <a:lnTo>
                                  <a:pt x="18" y="37"/>
                                </a:lnTo>
                                <a:lnTo>
                                  <a:pt x="18" y="45"/>
                                </a:lnTo>
                                <a:lnTo>
                                  <a:pt x="1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8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441" y="1371"/>
                            <a:ext cx="44" cy="56"/>
                          </a:xfrm>
                          <a:custGeom>
                            <a:avLst/>
                            <a:gdLst>
                              <a:gd name="T0" fmla="*/ 88 w 88"/>
                              <a:gd name="T1" fmla="*/ 69 h 112"/>
                              <a:gd name="T2" fmla="*/ 82 w 88"/>
                              <a:gd name="T3" fmla="*/ 89 h 112"/>
                              <a:gd name="T4" fmla="*/ 70 w 88"/>
                              <a:gd name="T5" fmla="*/ 103 h 112"/>
                              <a:gd name="T6" fmla="*/ 53 w 88"/>
                              <a:gd name="T7" fmla="*/ 112 h 112"/>
                              <a:gd name="T8" fmla="*/ 33 w 88"/>
                              <a:gd name="T9" fmla="*/ 112 h 112"/>
                              <a:gd name="T10" fmla="*/ 18 w 88"/>
                              <a:gd name="T11" fmla="*/ 103 h 112"/>
                              <a:gd name="T12" fmla="*/ 7 w 88"/>
                              <a:gd name="T13" fmla="*/ 90 h 112"/>
                              <a:gd name="T14" fmla="*/ 2 w 88"/>
                              <a:gd name="T15" fmla="*/ 69 h 112"/>
                              <a:gd name="T16" fmla="*/ 2 w 88"/>
                              <a:gd name="T17" fmla="*/ 44 h 112"/>
                              <a:gd name="T18" fmla="*/ 8 w 88"/>
                              <a:gd name="T19" fmla="*/ 24 h 112"/>
                              <a:gd name="T20" fmla="*/ 18 w 88"/>
                              <a:gd name="T21" fmla="*/ 9 h 112"/>
                              <a:gd name="T22" fmla="*/ 35 w 88"/>
                              <a:gd name="T23" fmla="*/ 0 h 112"/>
                              <a:gd name="T24" fmla="*/ 55 w 88"/>
                              <a:gd name="T25" fmla="*/ 0 h 112"/>
                              <a:gd name="T26" fmla="*/ 72 w 88"/>
                              <a:gd name="T27" fmla="*/ 9 h 112"/>
                              <a:gd name="T28" fmla="*/ 83 w 88"/>
                              <a:gd name="T29" fmla="*/ 22 h 112"/>
                              <a:gd name="T30" fmla="*/ 88 w 88"/>
                              <a:gd name="T31" fmla="*/ 44 h 112"/>
                              <a:gd name="T32" fmla="*/ 18 w 88"/>
                              <a:gd name="T33" fmla="*/ 54 h 112"/>
                              <a:gd name="T34" fmla="*/ 20 w 88"/>
                              <a:gd name="T35" fmla="*/ 74 h 112"/>
                              <a:gd name="T36" fmla="*/ 25 w 88"/>
                              <a:gd name="T37" fmla="*/ 89 h 112"/>
                              <a:gd name="T38" fmla="*/ 33 w 88"/>
                              <a:gd name="T39" fmla="*/ 95 h 112"/>
                              <a:gd name="T40" fmla="*/ 45 w 88"/>
                              <a:gd name="T41" fmla="*/ 98 h 112"/>
                              <a:gd name="T42" fmla="*/ 57 w 88"/>
                              <a:gd name="T43" fmla="*/ 95 h 112"/>
                              <a:gd name="T44" fmla="*/ 63 w 88"/>
                              <a:gd name="T45" fmla="*/ 89 h 112"/>
                              <a:gd name="T46" fmla="*/ 68 w 88"/>
                              <a:gd name="T47" fmla="*/ 75 h 112"/>
                              <a:gd name="T48" fmla="*/ 72 w 88"/>
                              <a:gd name="T49" fmla="*/ 55 h 112"/>
                              <a:gd name="T50" fmla="*/ 70 w 88"/>
                              <a:gd name="T51" fmla="*/ 37 h 112"/>
                              <a:gd name="T52" fmla="*/ 65 w 88"/>
                              <a:gd name="T53" fmla="*/ 25 h 112"/>
                              <a:gd name="T54" fmla="*/ 57 w 88"/>
                              <a:gd name="T55" fmla="*/ 17 h 112"/>
                              <a:gd name="T56" fmla="*/ 45 w 88"/>
                              <a:gd name="T57" fmla="*/ 14 h 112"/>
                              <a:gd name="T58" fmla="*/ 33 w 88"/>
                              <a:gd name="T59" fmla="*/ 17 h 112"/>
                              <a:gd name="T60" fmla="*/ 25 w 88"/>
                              <a:gd name="T61" fmla="*/ 24 h 112"/>
                              <a:gd name="T62" fmla="*/ 20 w 88"/>
                              <a:gd name="T63" fmla="*/ 37 h 112"/>
                              <a:gd name="T64" fmla="*/ 18 w 88"/>
                              <a:gd name="T65" fmla="*/ 5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88" y="57"/>
                                </a:moveTo>
                                <a:lnTo>
                                  <a:pt x="88" y="69"/>
                                </a:lnTo>
                                <a:lnTo>
                                  <a:pt x="87" y="80"/>
                                </a:lnTo>
                                <a:lnTo>
                                  <a:pt x="82" y="89"/>
                                </a:lnTo>
                                <a:lnTo>
                                  <a:pt x="77" y="97"/>
                                </a:lnTo>
                                <a:lnTo>
                                  <a:pt x="70" y="103"/>
                                </a:lnTo>
                                <a:lnTo>
                                  <a:pt x="63" y="108"/>
                                </a:lnTo>
                                <a:lnTo>
                                  <a:pt x="53" y="112"/>
                                </a:lnTo>
                                <a:lnTo>
                                  <a:pt x="43" y="112"/>
                                </a:lnTo>
                                <a:lnTo>
                                  <a:pt x="33" y="112"/>
                                </a:lnTo>
                                <a:lnTo>
                                  <a:pt x="25" y="108"/>
                                </a:lnTo>
                                <a:lnTo>
                                  <a:pt x="18" y="103"/>
                                </a:lnTo>
                                <a:lnTo>
                                  <a:pt x="12" y="98"/>
                                </a:lnTo>
                                <a:lnTo>
                                  <a:pt x="7" y="90"/>
                                </a:lnTo>
                                <a:lnTo>
                                  <a:pt x="3" y="80"/>
                                </a:lnTo>
                                <a:lnTo>
                                  <a:pt x="2" y="69"/>
                                </a:lnTo>
                                <a:lnTo>
                                  <a:pt x="0" y="57"/>
                                </a:lnTo>
                                <a:lnTo>
                                  <a:pt x="2" y="44"/>
                                </a:lnTo>
                                <a:lnTo>
                                  <a:pt x="3" y="32"/>
                                </a:lnTo>
                                <a:lnTo>
                                  <a:pt x="8" y="24"/>
                                </a:lnTo>
                                <a:lnTo>
                                  <a:pt x="13" y="15"/>
                                </a:lnTo>
                                <a:lnTo>
                                  <a:pt x="18" y="9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72" y="9"/>
                                </a:lnTo>
                                <a:lnTo>
                                  <a:pt x="78" y="15"/>
                                </a:lnTo>
                                <a:lnTo>
                                  <a:pt x="83" y="22"/>
                                </a:lnTo>
                                <a:lnTo>
                                  <a:pt x="87" y="32"/>
                                </a:lnTo>
                                <a:lnTo>
                                  <a:pt x="88" y="44"/>
                                </a:lnTo>
                                <a:lnTo>
                                  <a:pt x="88" y="57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18" y="65"/>
                                </a:lnTo>
                                <a:lnTo>
                                  <a:pt x="20" y="74"/>
                                </a:lnTo>
                                <a:lnTo>
                                  <a:pt x="23" y="82"/>
                                </a:lnTo>
                                <a:lnTo>
                                  <a:pt x="25" y="89"/>
                                </a:lnTo>
                                <a:lnTo>
                                  <a:pt x="28" y="92"/>
                                </a:lnTo>
                                <a:lnTo>
                                  <a:pt x="33" y="95"/>
                                </a:lnTo>
                                <a:lnTo>
                                  <a:pt x="38" y="98"/>
                                </a:lnTo>
                                <a:lnTo>
                                  <a:pt x="45" y="98"/>
                                </a:lnTo>
                                <a:lnTo>
                                  <a:pt x="52" y="98"/>
                                </a:lnTo>
                                <a:lnTo>
                                  <a:pt x="57" y="95"/>
                                </a:lnTo>
                                <a:lnTo>
                                  <a:pt x="60" y="93"/>
                                </a:lnTo>
                                <a:lnTo>
                                  <a:pt x="63" y="89"/>
                                </a:lnTo>
                                <a:lnTo>
                                  <a:pt x="67" y="84"/>
                                </a:lnTo>
                                <a:lnTo>
                                  <a:pt x="68" y="75"/>
                                </a:lnTo>
                                <a:lnTo>
                                  <a:pt x="70" y="65"/>
                                </a:lnTo>
                                <a:lnTo>
                                  <a:pt x="72" y="55"/>
                                </a:lnTo>
                                <a:lnTo>
                                  <a:pt x="70" y="45"/>
                                </a:lnTo>
                                <a:lnTo>
                                  <a:pt x="70" y="37"/>
                                </a:lnTo>
                                <a:lnTo>
                                  <a:pt x="67" y="30"/>
                                </a:lnTo>
                                <a:lnTo>
                                  <a:pt x="65" y="25"/>
                                </a:lnTo>
                                <a:lnTo>
                                  <a:pt x="60" y="20"/>
                                </a:lnTo>
                                <a:lnTo>
                                  <a:pt x="57" y="17"/>
                                </a:lnTo>
                                <a:lnTo>
                                  <a:pt x="52" y="15"/>
                                </a:lnTo>
                                <a:lnTo>
                                  <a:pt x="45" y="14"/>
                                </a:lnTo>
                                <a:lnTo>
                                  <a:pt x="38" y="15"/>
                                </a:lnTo>
                                <a:lnTo>
                                  <a:pt x="33" y="17"/>
                                </a:lnTo>
                                <a:lnTo>
                                  <a:pt x="28" y="20"/>
                                </a:lnTo>
                                <a:lnTo>
                                  <a:pt x="25" y="24"/>
                                </a:lnTo>
                                <a:lnTo>
                                  <a:pt x="22" y="30"/>
                                </a:lnTo>
                                <a:lnTo>
                                  <a:pt x="20" y="37"/>
                                </a:lnTo>
                                <a:lnTo>
                                  <a:pt x="18" y="45"/>
                                </a:lnTo>
                                <a:lnTo>
                                  <a:pt x="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83"/>
                        <wps:cNvSpPr>
                          <a:spLocks noChangeAspect="1"/>
                        </wps:cNvSpPr>
                        <wps:spPr bwMode="auto">
                          <a:xfrm>
                            <a:off x="1500" y="1412"/>
                            <a:ext cx="15" cy="15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21 h 30"/>
                              <a:gd name="T4" fmla="*/ 27 w 30"/>
                              <a:gd name="T5" fmla="*/ 26 h 30"/>
                              <a:gd name="T6" fmla="*/ 22 w 30"/>
                              <a:gd name="T7" fmla="*/ 30 h 30"/>
                              <a:gd name="T8" fmla="*/ 15 w 30"/>
                              <a:gd name="T9" fmla="*/ 30 h 30"/>
                              <a:gd name="T10" fmla="*/ 9 w 30"/>
                              <a:gd name="T11" fmla="*/ 30 h 30"/>
                              <a:gd name="T12" fmla="*/ 4 w 30"/>
                              <a:gd name="T13" fmla="*/ 26 h 30"/>
                              <a:gd name="T14" fmla="*/ 0 w 30"/>
                              <a:gd name="T15" fmla="*/ 21 h 30"/>
                              <a:gd name="T16" fmla="*/ 0 w 30"/>
                              <a:gd name="T17" fmla="*/ 15 h 30"/>
                              <a:gd name="T18" fmla="*/ 0 w 30"/>
                              <a:gd name="T19" fmla="*/ 8 h 30"/>
                              <a:gd name="T20" fmla="*/ 4 w 30"/>
                              <a:gd name="T21" fmla="*/ 3 h 30"/>
                              <a:gd name="T22" fmla="*/ 9 w 30"/>
                              <a:gd name="T23" fmla="*/ 0 h 30"/>
                              <a:gd name="T24" fmla="*/ 15 w 30"/>
                              <a:gd name="T25" fmla="*/ 0 h 30"/>
                              <a:gd name="T26" fmla="*/ 22 w 30"/>
                              <a:gd name="T27" fmla="*/ 0 h 30"/>
                              <a:gd name="T28" fmla="*/ 27 w 30"/>
                              <a:gd name="T29" fmla="*/ 3 h 30"/>
                              <a:gd name="T30" fmla="*/ 30 w 30"/>
                              <a:gd name="T31" fmla="*/ 8 h 30"/>
                              <a:gd name="T32" fmla="*/ 30 w 30"/>
                              <a:gd name="T3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21"/>
                                </a:lnTo>
                                <a:lnTo>
                                  <a:pt x="27" y="26"/>
                                </a:lnTo>
                                <a:lnTo>
                                  <a:pt x="22" y="30"/>
                                </a:lnTo>
                                <a:lnTo>
                                  <a:pt x="15" y="30"/>
                                </a:lnTo>
                                <a:lnTo>
                                  <a:pt x="9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3"/>
                                </a:lnTo>
                                <a:lnTo>
                                  <a:pt x="30" y="8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8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30" y="1371"/>
                            <a:ext cx="43" cy="78"/>
                          </a:xfrm>
                          <a:custGeom>
                            <a:avLst/>
                            <a:gdLst>
                              <a:gd name="T0" fmla="*/ 10 w 85"/>
                              <a:gd name="T1" fmla="*/ 0 h 157"/>
                              <a:gd name="T2" fmla="*/ 15 w 85"/>
                              <a:gd name="T3" fmla="*/ 4 h 157"/>
                              <a:gd name="T4" fmla="*/ 28 w 85"/>
                              <a:gd name="T5" fmla="*/ 7 h 157"/>
                              <a:gd name="T6" fmla="*/ 43 w 85"/>
                              <a:gd name="T7" fmla="*/ 0 h 157"/>
                              <a:gd name="T8" fmla="*/ 60 w 85"/>
                              <a:gd name="T9" fmla="*/ 0 h 157"/>
                              <a:gd name="T10" fmla="*/ 73 w 85"/>
                              <a:gd name="T11" fmla="*/ 9 h 157"/>
                              <a:gd name="T12" fmla="*/ 81 w 85"/>
                              <a:gd name="T13" fmla="*/ 24 h 157"/>
                              <a:gd name="T14" fmla="*/ 85 w 85"/>
                              <a:gd name="T15" fmla="*/ 42 h 157"/>
                              <a:gd name="T16" fmla="*/ 85 w 85"/>
                              <a:gd name="T17" fmla="*/ 67 h 157"/>
                              <a:gd name="T18" fmla="*/ 80 w 85"/>
                              <a:gd name="T19" fmla="*/ 89 h 157"/>
                              <a:gd name="T20" fmla="*/ 70 w 85"/>
                              <a:gd name="T21" fmla="*/ 103 h 157"/>
                              <a:gd name="T22" fmla="*/ 57 w 85"/>
                              <a:gd name="T23" fmla="*/ 112 h 157"/>
                              <a:gd name="T24" fmla="*/ 42 w 85"/>
                              <a:gd name="T25" fmla="*/ 112 h 157"/>
                              <a:gd name="T26" fmla="*/ 30 w 85"/>
                              <a:gd name="T27" fmla="*/ 107 h 157"/>
                              <a:gd name="T28" fmla="*/ 23 w 85"/>
                              <a:gd name="T29" fmla="*/ 150 h 157"/>
                              <a:gd name="T30" fmla="*/ 20 w 85"/>
                              <a:gd name="T31" fmla="*/ 153 h 157"/>
                              <a:gd name="T32" fmla="*/ 7 w 85"/>
                              <a:gd name="T33" fmla="*/ 157 h 157"/>
                              <a:gd name="T34" fmla="*/ 7 w 85"/>
                              <a:gd name="T35" fmla="*/ 153 h 157"/>
                              <a:gd name="T36" fmla="*/ 5 w 85"/>
                              <a:gd name="T37" fmla="*/ 20 h 157"/>
                              <a:gd name="T38" fmla="*/ 0 w 85"/>
                              <a:gd name="T39" fmla="*/ 9 h 157"/>
                              <a:gd name="T40" fmla="*/ 0 w 85"/>
                              <a:gd name="T41" fmla="*/ 7 h 157"/>
                              <a:gd name="T42" fmla="*/ 10 w 85"/>
                              <a:gd name="T43" fmla="*/ 0 h 157"/>
                              <a:gd name="T44" fmla="*/ 30 w 85"/>
                              <a:gd name="T45" fmla="*/ 92 h 157"/>
                              <a:gd name="T46" fmla="*/ 42 w 85"/>
                              <a:gd name="T47" fmla="*/ 97 h 157"/>
                              <a:gd name="T48" fmla="*/ 52 w 85"/>
                              <a:gd name="T49" fmla="*/ 97 h 157"/>
                              <a:gd name="T50" fmla="*/ 60 w 85"/>
                              <a:gd name="T51" fmla="*/ 92 h 157"/>
                              <a:gd name="T52" fmla="*/ 65 w 85"/>
                              <a:gd name="T53" fmla="*/ 82 h 157"/>
                              <a:gd name="T54" fmla="*/ 67 w 85"/>
                              <a:gd name="T55" fmla="*/ 65 h 157"/>
                              <a:gd name="T56" fmla="*/ 67 w 85"/>
                              <a:gd name="T57" fmla="*/ 39 h 157"/>
                              <a:gd name="T58" fmla="*/ 62 w 85"/>
                              <a:gd name="T59" fmla="*/ 22 h 157"/>
                              <a:gd name="T60" fmla="*/ 53 w 85"/>
                              <a:gd name="T61" fmla="*/ 15 h 157"/>
                              <a:gd name="T62" fmla="*/ 43 w 85"/>
                              <a:gd name="T63" fmla="*/ 15 h 157"/>
                              <a:gd name="T64" fmla="*/ 30 w 85"/>
                              <a:gd name="T65" fmla="*/ 20 h 157"/>
                              <a:gd name="T66" fmla="*/ 23 w 85"/>
                              <a:gd name="T67" fmla="*/ 89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5" h="157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20" y="12"/>
                                </a:lnTo>
                                <a:lnTo>
                                  <a:pt x="28" y="7"/>
                                </a:lnTo>
                                <a:lnTo>
                                  <a:pt x="37" y="2"/>
                                </a:lnTo>
                                <a:lnTo>
                                  <a:pt x="43" y="0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4"/>
                                </a:lnTo>
                                <a:lnTo>
                                  <a:pt x="73" y="9"/>
                                </a:lnTo>
                                <a:lnTo>
                                  <a:pt x="78" y="15"/>
                                </a:lnTo>
                                <a:lnTo>
                                  <a:pt x="81" y="24"/>
                                </a:lnTo>
                                <a:lnTo>
                                  <a:pt x="83" y="32"/>
                                </a:lnTo>
                                <a:lnTo>
                                  <a:pt x="85" y="42"/>
                                </a:lnTo>
                                <a:lnTo>
                                  <a:pt x="85" y="54"/>
                                </a:lnTo>
                                <a:lnTo>
                                  <a:pt x="85" y="67"/>
                                </a:lnTo>
                                <a:lnTo>
                                  <a:pt x="83" y="79"/>
                                </a:lnTo>
                                <a:lnTo>
                                  <a:pt x="80" y="89"/>
                                </a:lnTo>
                                <a:lnTo>
                                  <a:pt x="75" y="97"/>
                                </a:lnTo>
                                <a:lnTo>
                                  <a:pt x="70" y="103"/>
                                </a:lnTo>
                                <a:lnTo>
                                  <a:pt x="63" y="108"/>
                                </a:lnTo>
                                <a:lnTo>
                                  <a:pt x="57" y="112"/>
                                </a:lnTo>
                                <a:lnTo>
                                  <a:pt x="48" y="112"/>
                                </a:lnTo>
                                <a:lnTo>
                                  <a:pt x="42" y="112"/>
                                </a:lnTo>
                                <a:lnTo>
                                  <a:pt x="37" y="110"/>
                                </a:lnTo>
                                <a:lnTo>
                                  <a:pt x="30" y="107"/>
                                </a:lnTo>
                                <a:lnTo>
                                  <a:pt x="23" y="102"/>
                                </a:lnTo>
                                <a:lnTo>
                                  <a:pt x="23" y="150"/>
                                </a:lnTo>
                                <a:lnTo>
                                  <a:pt x="22" y="152"/>
                                </a:lnTo>
                                <a:lnTo>
                                  <a:pt x="20" y="153"/>
                                </a:lnTo>
                                <a:lnTo>
                                  <a:pt x="8" y="157"/>
                                </a:lnTo>
                                <a:lnTo>
                                  <a:pt x="7" y="157"/>
                                </a:lnTo>
                                <a:lnTo>
                                  <a:pt x="7" y="155"/>
                                </a:lnTo>
                                <a:lnTo>
                                  <a:pt x="7" y="153"/>
                                </a:lnTo>
                                <a:lnTo>
                                  <a:pt x="7" y="34"/>
                                </a:lnTo>
                                <a:lnTo>
                                  <a:pt x="5" y="20"/>
                                </a:lnTo>
                                <a:lnTo>
                                  <a:pt x="2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89"/>
                                </a:moveTo>
                                <a:lnTo>
                                  <a:pt x="30" y="92"/>
                                </a:lnTo>
                                <a:lnTo>
                                  <a:pt x="35" y="95"/>
                                </a:lnTo>
                                <a:lnTo>
                                  <a:pt x="42" y="97"/>
                                </a:lnTo>
                                <a:lnTo>
                                  <a:pt x="47" y="97"/>
                                </a:lnTo>
                                <a:lnTo>
                                  <a:pt x="52" y="97"/>
                                </a:lnTo>
                                <a:lnTo>
                                  <a:pt x="57" y="95"/>
                                </a:lnTo>
                                <a:lnTo>
                                  <a:pt x="60" y="92"/>
                                </a:lnTo>
                                <a:lnTo>
                                  <a:pt x="63" y="87"/>
                                </a:lnTo>
                                <a:lnTo>
                                  <a:pt x="65" y="82"/>
                                </a:lnTo>
                                <a:lnTo>
                                  <a:pt x="67" y="74"/>
                                </a:lnTo>
                                <a:lnTo>
                                  <a:pt x="67" y="65"/>
                                </a:lnTo>
                                <a:lnTo>
                                  <a:pt x="68" y="55"/>
                                </a:lnTo>
                                <a:lnTo>
                                  <a:pt x="67" y="39"/>
                                </a:lnTo>
                                <a:lnTo>
                                  <a:pt x="65" y="27"/>
                                </a:lnTo>
                                <a:lnTo>
                                  <a:pt x="62" y="22"/>
                                </a:lnTo>
                                <a:lnTo>
                                  <a:pt x="58" y="19"/>
                                </a:lnTo>
                                <a:lnTo>
                                  <a:pt x="53" y="15"/>
                                </a:lnTo>
                                <a:lnTo>
                                  <a:pt x="48" y="15"/>
                                </a:lnTo>
                                <a:lnTo>
                                  <a:pt x="43" y="15"/>
                                </a:lnTo>
                                <a:lnTo>
                                  <a:pt x="37" y="17"/>
                                </a:lnTo>
                                <a:lnTo>
                                  <a:pt x="30" y="20"/>
                                </a:lnTo>
                                <a:lnTo>
                                  <a:pt x="23" y="25"/>
                                </a:lnTo>
                                <a:lnTo>
                                  <a:pt x="2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85"/>
                        <wps:cNvSpPr>
                          <a:spLocks noChangeAspect="1"/>
                        </wps:cNvSpPr>
                        <wps:spPr bwMode="auto">
                          <a:xfrm>
                            <a:off x="1587" y="1412"/>
                            <a:ext cx="16" cy="15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30"/>
                              <a:gd name="T2" fmla="*/ 30 w 32"/>
                              <a:gd name="T3" fmla="*/ 21 h 30"/>
                              <a:gd name="T4" fmla="*/ 27 w 32"/>
                              <a:gd name="T5" fmla="*/ 26 h 30"/>
                              <a:gd name="T6" fmla="*/ 22 w 32"/>
                              <a:gd name="T7" fmla="*/ 30 h 30"/>
                              <a:gd name="T8" fmla="*/ 17 w 32"/>
                              <a:gd name="T9" fmla="*/ 30 h 30"/>
                              <a:gd name="T10" fmla="*/ 10 w 32"/>
                              <a:gd name="T11" fmla="*/ 30 h 30"/>
                              <a:gd name="T12" fmla="*/ 5 w 32"/>
                              <a:gd name="T13" fmla="*/ 26 h 30"/>
                              <a:gd name="T14" fmla="*/ 2 w 32"/>
                              <a:gd name="T15" fmla="*/ 21 h 30"/>
                              <a:gd name="T16" fmla="*/ 0 w 32"/>
                              <a:gd name="T17" fmla="*/ 15 h 30"/>
                              <a:gd name="T18" fmla="*/ 2 w 32"/>
                              <a:gd name="T19" fmla="*/ 8 h 30"/>
                              <a:gd name="T20" fmla="*/ 5 w 32"/>
                              <a:gd name="T21" fmla="*/ 3 h 30"/>
                              <a:gd name="T22" fmla="*/ 10 w 32"/>
                              <a:gd name="T23" fmla="*/ 0 h 30"/>
                              <a:gd name="T24" fmla="*/ 17 w 32"/>
                              <a:gd name="T25" fmla="*/ 0 h 30"/>
                              <a:gd name="T26" fmla="*/ 23 w 32"/>
                              <a:gd name="T27" fmla="*/ 0 h 30"/>
                              <a:gd name="T28" fmla="*/ 27 w 32"/>
                              <a:gd name="T29" fmla="*/ 3 h 30"/>
                              <a:gd name="T30" fmla="*/ 30 w 32"/>
                              <a:gd name="T31" fmla="*/ 8 h 30"/>
                              <a:gd name="T32" fmla="*/ 32 w 32"/>
                              <a:gd name="T3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32" y="15"/>
                                </a:moveTo>
                                <a:lnTo>
                                  <a:pt x="30" y="21"/>
                                </a:lnTo>
                                <a:lnTo>
                                  <a:pt x="27" y="26"/>
                                </a:lnTo>
                                <a:lnTo>
                                  <a:pt x="22" y="30"/>
                                </a:lnTo>
                                <a:lnTo>
                                  <a:pt x="17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3"/>
                                </a:lnTo>
                                <a:lnTo>
                                  <a:pt x="30" y="8"/>
                                </a:lnTo>
                                <a:lnTo>
                                  <a:pt x="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6"/>
                        <wps:cNvSpPr>
                          <a:spLocks noChangeAspect="1"/>
                        </wps:cNvSpPr>
                        <wps:spPr bwMode="auto">
                          <a:xfrm>
                            <a:off x="1615" y="1371"/>
                            <a:ext cx="35" cy="56"/>
                          </a:xfrm>
                          <a:custGeom>
                            <a:avLst/>
                            <a:gdLst>
                              <a:gd name="T0" fmla="*/ 5 w 70"/>
                              <a:gd name="T1" fmla="*/ 90 h 112"/>
                              <a:gd name="T2" fmla="*/ 6 w 70"/>
                              <a:gd name="T3" fmla="*/ 90 h 112"/>
                              <a:gd name="T4" fmla="*/ 21 w 70"/>
                              <a:gd name="T5" fmla="*/ 97 h 112"/>
                              <a:gd name="T6" fmla="*/ 41 w 70"/>
                              <a:gd name="T7" fmla="*/ 97 h 112"/>
                              <a:gd name="T8" fmla="*/ 51 w 70"/>
                              <a:gd name="T9" fmla="*/ 89 h 112"/>
                              <a:gd name="T10" fmla="*/ 51 w 70"/>
                              <a:gd name="T11" fmla="*/ 77 h 112"/>
                              <a:gd name="T12" fmla="*/ 45 w 70"/>
                              <a:gd name="T13" fmla="*/ 69 h 112"/>
                              <a:gd name="T14" fmla="*/ 21 w 70"/>
                              <a:gd name="T15" fmla="*/ 57 h 112"/>
                              <a:gd name="T16" fmla="*/ 8 w 70"/>
                              <a:gd name="T17" fmla="*/ 47 h 112"/>
                              <a:gd name="T18" fmla="*/ 3 w 70"/>
                              <a:gd name="T19" fmla="*/ 37 h 112"/>
                              <a:gd name="T20" fmla="*/ 3 w 70"/>
                              <a:gd name="T21" fmla="*/ 24 h 112"/>
                              <a:gd name="T22" fmla="*/ 8 w 70"/>
                              <a:gd name="T23" fmla="*/ 14 h 112"/>
                              <a:gd name="T24" fmla="*/ 18 w 70"/>
                              <a:gd name="T25" fmla="*/ 5 h 112"/>
                              <a:gd name="T26" fmla="*/ 30 w 70"/>
                              <a:gd name="T27" fmla="*/ 0 h 112"/>
                              <a:gd name="T28" fmla="*/ 46 w 70"/>
                              <a:gd name="T29" fmla="*/ 0 h 112"/>
                              <a:gd name="T30" fmla="*/ 63 w 70"/>
                              <a:gd name="T31" fmla="*/ 7 h 112"/>
                              <a:gd name="T32" fmla="*/ 65 w 70"/>
                              <a:gd name="T33" fmla="*/ 10 h 112"/>
                              <a:gd name="T34" fmla="*/ 61 w 70"/>
                              <a:gd name="T35" fmla="*/ 19 h 112"/>
                              <a:gd name="T36" fmla="*/ 58 w 70"/>
                              <a:gd name="T37" fmla="*/ 20 h 112"/>
                              <a:gd name="T38" fmla="*/ 58 w 70"/>
                              <a:gd name="T39" fmla="*/ 20 h 112"/>
                              <a:gd name="T40" fmla="*/ 36 w 70"/>
                              <a:gd name="T41" fmla="*/ 14 h 112"/>
                              <a:gd name="T42" fmla="*/ 25 w 70"/>
                              <a:gd name="T43" fmla="*/ 19 h 112"/>
                              <a:gd name="T44" fmla="*/ 20 w 70"/>
                              <a:gd name="T45" fmla="*/ 29 h 112"/>
                              <a:gd name="T46" fmla="*/ 25 w 70"/>
                              <a:gd name="T47" fmla="*/ 40 h 112"/>
                              <a:gd name="T48" fmla="*/ 46 w 70"/>
                              <a:gd name="T49" fmla="*/ 52 h 112"/>
                              <a:gd name="T50" fmla="*/ 65 w 70"/>
                              <a:gd name="T51" fmla="*/ 65 h 112"/>
                              <a:gd name="T52" fmla="*/ 70 w 70"/>
                              <a:gd name="T53" fmla="*/ 80 h 112"/>
                              <a:gd name="T54" fmla="*/ 66 w 70"/>
                              <a:gd name="T55" fmla="*/ 93 h 112"/>
                              <a:gd name="T56" fmla="*/ 60 w 70"/>
                              <a:gd name="T57" fmla="*/ 103 h 112"/>
                              <a:gd name="T58" fmla="*/ 48 w 70"/>
                              <a:gd name="T59" fmla="*/ 110 h 112"/>
                              <a:gd name="T60" fmla="*/ 35 w 70"/>
                              <a:gd name="T61" fmla="*/ 112 h 112"/>
                              <a:gd name="T62" fmla="*/ 16 w 70"/>
                              <a:gd name="T63" fmla="*/ 110 h 112"/>
                              <a:gd name="T64" fmla="*/ 1 w 70"/>
                              <a:gd name="T65" fmla="*/ 103 h 112"/>
                              <a:gd name="T66" fmla="*/ 0 w 70"/>
                              <a:gd name="T67" fmla="*/ 102 h 112"/>
                              <a:gd name="T68" fmla="*/ 0 w 70"/>
                              <a:gd name="T6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5" y="92"/>
                                </a:moveTo>
                                <a:lnTo>
                                  <a:pt x="5" y="90"/>
                                </a:lnTo>
                                <a:lnTo>
                                  <a:pt x="6" y="90"/>
                                </a:lnTo>
                                <a:lnTo>
                                  <a:pt x="8" y="90"/>
                                </a:lnTo>
                                <a:lnTo>
                                  <a:pt x="21" y="97"/>
                                </a:lnTo>
                                <a:lnTo>
                                  <a:pt x="35" y="98"/>
                                </a:lnTo>
                                <a:lnTo>
                                  <a:pt x="41" y="97"/>
                                </a:lnTo>
                                <a:lnTo>
                                  <a:pt x="48" y="93"/>
                                </a:lnTo>
                                <a:lnTo>
                                  <a:pt x="51" y="89"/>
                                </a:lnTo>
                                <a:lnTo>
                                  <a:pt x="53" y="82"/>
                                </a:lnTo>
                                <a:lnTo>
                                  <a:pt x="51" y="77"/>
                                </a:lnTo>
                                <a:lnTo>
                                  <a:pt x="50" y="74"/>
                                </a:lnTo>
                                <a:lnTo>
                                  <a:pt x="45" y="69"/>
                                </a:lnTo>
                                <a:lnTo>
                                  <a:pt x="38" y="65"/>
                                </a:lnTo>
                                <a:lnTo>
                                  <a:pt x="21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4"/>
                                </a:lnTo>
                                <a:lnTo>
                                  <a:pt x="5" y="19"/>
                                </a:lnTo>
                                <a:lnTo>
                                  <a:pt x="8" y="14"/>
                                </a:lnTo>
                                <a:lnTo>
                                  <a:pt x="13" y="9"/>
                                </a:lnTo>
                                <a:lnTo>
                                  <a:pt x="18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4"/>
                                </a:lnTo>
                                <a:lnTo>
                                  <a:pt x="63" y="7"/>
                                </a:lnTo>
                                <a:lnTo>
                                  <a:pt x="65" y="9"/>
                                </a:lnTo>
                                <a:lnTo>
                                  <a:pt x="65" y="10"/>
                                </a:lnTo>
                                <a:lnTo>
                                  <a:pt x="61" y="19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46" y="15"/>
                                </a:lnTo>
                                <a:lnTo>
                                  <a:pt x="36" y="14"/>
                                </a:lnTo>
                                <a:lnTo>
                                  <a:pt x="30" y="15"/>
                                </a:lnTo>
                                <a:lnTo>
                                  <a:pt x="25" y="19"/>
                                </a:lnTo>
                                <a:lnTo>
                                  <a:pt x="21" y="22"/>
                                </a:lnTo>
                                <a:lnTo>
                                  <a:pt x="20" y="29"/>
                                </a:lnTo>
                                <a:lnTo>
                                  <a:pt x="21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4"/>
                                </a:lnTo>
                                <a:lnTo>
                                  <a:pt x="46" y="52"/>
                                </a:lnTo>
                                <a:lnTo>
                                  <a:pt x="58" y="59"/>
                                </a:lnTo>
                                <a:lnTo>
                                  <a:pt x="65" y="65"/>
                                </a:lnTo>
                                <a:lnTo>
                                  <a:pt x="68" y="72"/>
                                </a:lnTo>
                                <a:lnTo>
                                  <a:pt x="70" y="80"/>
                                </a:lnTo>
                                <a:lnTo>
                                  <a:pt x="68" y="89"/>
                                </a:lnTo>
                                <a:lnTo>
                                  <a:pt x="66" y="93"/>
                                </a:lnTo>
                                <a:lnTo>
                                  <a:pt x="63" y="98"/>
                                </a:lnTo>
                                <a:lnTo>
                                  <a:pt x="60" y="103"/>
                                </a:lnTo>
                                <a:lnTo>
                                  <a:pt x="55" y="107"/>
                                </a:lnTo>
                                <a:lnTo>
                                  <a:pt x="48" y="110"/>
                                </a:lnTo>
                                <a:lnTo>
                                  <a:pt x="41" y="112"/>
                                </a:lnTo>
                                <a:lnTo>
                                  <a:pt x="35" y="112"/>
                                </a:lnTo>
                                <a:lnTo>
                                  <a:pt x="25" y="112"/>
                                </a:lnTo>
                                <a:lnTo>
                                  <a:pt x="16" y="110"/>
                                </a:lnTo>
                                <a:lnTo>
                                  <a:pt x="8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100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87"/>
                        <wps:cNvSpPr>
                          <a:spLocks noChangeAspect="1"/>
                        </wps:cNvSpPr>
                        <wps:spPr bwMode="auto">
                          <a:xfrm>
                            <a:off x="1664" y="1412"/>
                            <a:ext cx="15" cy="15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21 h 30"/>
                              <a:gd name="T4" fmla="*/ 27 w 30"/>
                              <a:gd name="T5" fmla="*/ 26 h 30"/>
                              <a:gd name="T6" fmla="*/ 22 w 30"/>
                              <a:gd name="T7" fmla="*/ 30 h 30"/>
                              <a:gd name="T8" fmla="*/ 15 w 30"/>
                              <a:gd name="T9" fmla="*/ 30 h 30"/>
                              <a:gd name="T10" fmla="*/ 9 w 30"/>
                              <a:gd name="T11" fmla="*/ 30 h 30"/>
                              <a:gd name="T12" fmla="*/ 4 w 30"/>
                              <a:gd name="T13" fmla="*/ 26 h 30"/>
                              <a:gd name="T14" fmla="*/ 0 w 30"/>
                              <a:gd name="T15" fmla="*/ 21 h 30"/>
                              <a:gd name="T16" fmla="*/ 0 w 30"/>
                              <a:gd name="T17" fmla="*/ 15 h 30"/>
                              <a:gd name="T18" fmla="*/ 0 w 30"/>
                              <a:gd name="T19" fmla="*/ 8 h 30"/>
                              <a:gd name="T20" fmla="*/ 4 w 30"/>
                              <a:gd name="T21" fmla="*/ 3 h 30"/>
                              <a:gd name="T22" fmla="*/ 9 w 30"/>
                              <a:gd name="T23" fmla="*/ 0 h 30"/>
                              <a:gd name="T24" fmla="*/ 15 w 30"/>
                              <a:gd name="T25" fmla="*/ 0 h 30"/>
                              <a:gd name="T26" fmla="*/ 22 w 30"/>
                              <a:gd name="T27" fmla="*/ 0 h 30"/>
                              <a:gd name="T28" fmla="*/ 27 w 30"/>
                              <a:gd name="T29" fmla="*/ 3 h 30"/>
                              <a:gd name="T30" fmla="*/ 30 w 30"/>
                              <a:gd name="T31" fmla="*/ 8 h 30"/>
                              <a:gd name="T32" fmla="*/ 30 w 30"/>
                              <a:gd name="T3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21"/>
                                </a:lnTo>
                                <a:lnTo>
                                  <a:pt x="27" y="26"/>
                                </a:lnTo>
                                <a:lnTo>
                                  <a:pt x="22" y="30"/>
                                </a:lnTo>
                                <a:lnTo>
                                  <a:pt x="15" y="30"/>
                                </a:lnTo>
                                <a:lnTo>
                                  <a:pt x="9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3"/>
                                </a:lnTo>
                                <a:lnTo>
                                  <a:pt x="30" y="8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88"/>
                        <wps:cNvSpPr>
                          <a:spLocks noChangeAspect="1"/>
                        </wps:cNvSpPr>
                        <wps:spPr bwMode="auto">
                          <a:xfrm>
                            <a:off x="1694" y="1413"/>
                            <a:ext cx="20" cy="26"/>
                          </a:xfrm>
                          <a:custGeom>
                            <a:avLst/>
                            <a:gdLst>
                              <a:gd name="T0" fmla="*/ 13 w 38"/>
                              <a:gd name="T1" fmla="*/ 3 h 53"/>
                              <a:gd name="T2" fmla="*/ 15 w 38"/>
                              <a:gd name="T3" fmla="*/ 1 h 53"/>
                              <a:gd name="T4" fmla="*/ 17 w 38"/>
                              <a:gd name="T5" fmla="*/ 0 h 53"/>
                              <a:gd name="T6" fmla="*/ 35 w 38"/>
                              <a:gd name="T7" fmla="*/ 0 h 53"/>
                              <a:gd name="T8" fmla="*/ 37 w 38"/>
                              <a:gd name="T9" fmla="*/ 1 h 53"/>
                              <a:gd name="T10" fmla="*/ 38 w 38"/>
                              <a:gd name="T11" fmla="*/ 1 h 53"/>
                              <a:gd name="T12" fmla="*/ 37 w 38"/>
                              <a:gd name="T13" fmla="*/ 3 h 53"/>
                              <a:gd name="T14" fmla="*/ 37 w 38"/>
                              <a:gd name="T15" fmla="*/ 5 h 53"/>
                              <a:gd name="T16" fmla="*/ 12 w 38"/>
                              <a:gd name="T17" fmla="*/ 51 h 53"/>
                              <a:gd name="T18" fmla="*/ 10 w 38"/>
                              <a:gd name="T19" fmla="*/ 53 h 53"/>
                              <a:gd name="T20" fmla="*/ 8 w 38"/>
                              <a:gd name="T21" fmla="*/ 53 h 53"/>
                              <a:gd name="T22" fmla="*/ 8 w 38"/>
                              <a:gd name="T23" fmla="*/ 53 h 53"/>
                              <a:gd name="T24" fmla="*/ 8 w 38"/>
                              <a:gd name="T25" fmla="*/ 53 h 53"/>
                              <a:gd name="T26" fmla="*/ 7 w 38"/>
                              <a:gd name="T27" fmla="*/ 53 h 53"/>
                              <a:gd name="T28" fmla="*/ 7 w 38"/>
                              <a:gd name="T29" fmla="*/ 53 h 53"/>
                              <a:gd name="T30" fmla="*/ 2 w 38"/>
                              <a:gd name="T31" fmla="*/ 51 h 53"/>
                              <a:gd name="T32" fmla="*/ 0 w 38"/>
                              <a:gd name="T33" fmla="*/ 49 h 53"/>
                              <a:gd name="T34" fmla="*/ 0 w 38"/>
                              <a:gd name="T35" fmla="*/ 48 h 53"/>
                              <a:gd name="T36" fmla="*/ 0 w 38"/>
                              <a:gd name="T37" fmla="*/ 48 h 53"/>
                              <a:gd name="T38" fmla="*/ 0 w 38"/>
                              <a:gd name="T39" fmla="*/ 46 h 53"/>
                              <a:gd name="T40" fmla="*/ 13 w 38"/>
                              <a:gd name="T41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53">
                                <a:moveTo>
                                  <a:pt x="13" y="3"/>
                                </a:moveTo>
                                <a:lnTo>
                                  <a:pt x="15" y="1"/>
                                </a:lnTo>
                                <a:lnTo>
                                  <a:pt x="17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7" y="3"/>
                                </a:lnTo>
                                <a:lnTo>
                                  <a:pt x="37" y="5"/>
                                </a:lnTo>
                                <a:lnTo>
                                  <a:pt x="12" y="51"/>
                                </a:lnTo>
                                <a:lnTo>
                                  <a:pt x="10" y="53"/>
                                </a:lnTo>
                                <a:lnTo>
                                  <a:pt x="8" y="53"/>
                                </a:lnTo>
                                <a:lnTo>
                                  <a:pt x="7" y="53"/>
                                </a:lnTo>
                                <a:lnTo>
                                  <a:pt x="2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lnTo>
                                  <a:pt x="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89"/>
                        <wps:cNvSpPr>
                          <a:spLocks noChangeAspect="1"/>
                        </wps:cNvSpPr>
                        <wps:spPr bwMode="auto">
                          <a:xfrm>
                            <a:off x="1751" y="1349"/>
                            <a:ext cx="58" cy="76"/>
                          </a:xfrm>
                          <a:custGeom>
                            <a:avLst/>
                            <a:gdLst>
                              <a:gd name="T0" fmla="*/ 55 w 115"/>
                              <a:gd name="T1" fmla="*/ 80 h 151"/>
                              <a:gd name="T2" fmla="*/ 57 w 115"/>
                              <a:gd name="T3" fmla="*/ 87 h 151"/>
                              <a:gd name="T4" fmla="*/ 58 w 115"/>
                              <a:gd name="T5" fmla="*/ 93 h 151"/>
                              <a:gd name="T6" fmla="*/ 58 w 115"/>
                              <a:gd name="T7" fmla="*/ 87 h 151"/>
                              <a:gd name="T8" fmla="*/ 60 w 115"/>
                              <a:gd name="T9" fmla="*/ 80 h 151"/>
                              <a:gd name="T10" fmla="*/ 87 w 115"/>
                              <a:gd name="T11" fmla="*/ 3 h 151"/>
                              <a:gd name="T12" fmla="*/ 88 w 115"/>
                              <a:gd name="T13" fmla="*/ 0 h 151"/>
                              <a:gd name="T14" fmla="*/ 90 w 115"/>
                              <a:gd name="T15" fmla="*/ 0 h 151"/>
                              <a:gd name="T16" fmla="*/ 103 w 115"/>
                              <a:gd name="T17" fmla="*/ 0 h 151"/>
                              <a:gd name="T18" fmla="*/ 107 w 115"/>
                              <a:gd name="T19" fmla="*/ 2 h 151"/>
                              <a:gd name="T20" fmla="*/ 107 w 115"/>
                              <a:gd name="T21" fmla="*/ 3 h 151"/>
                              <a:gd name="T22" fmla="*/ 115 w 115"/>
                              <a:gd name="T23" fmla="*/ 150 h 151"/>
                              <a:gd name="T24" fmla="*/ 115 w 115"/>
                              <a:gd name="T25" fmla="*/ 150 h 151"/>
                              <a:gd name="T26" fmla="*/ 115 w 115"/>
                              <a:gd name="T27" fmla="*/ 151 h 151"/>
                              <a:gd name="T28" fmla="*/ 113 w 115"/>
                              <a:gd name="T29" fmla="*/ 151 h 151"/>
                              <a:gd name="T30" fmla="*/ 100 w 115"/>
                              <a:gd name="T31" fmla="*/ 151 h 151"/>
                              <a:gd name="T32" fmla="*/ 97 w 115"/>
                              <a:gd name="T33" fmla="*/ 151 h 151"/>
                              <a:gd name="T34" fmla="*/ 97 w 115"/>
                              <a:gd name="T35" fmla="*/ 150 h 151"/>
                              <a:gd name="T36" fmla="*/ 93 w 115"/>
                              <a:gd name="T37" fmla="*/ 37 h 151"/>
                              <a:gd name="T38" fmla="*/ 93 w 115"/>
                              <a:gd name="T39" fmla="*/ 37 h 151"/>
                              <a:gd name="T40" fmla="*/ 93 w 115"/>
                              <a:gd name="T41" fmla="*/ 32 h 151"/>
                              <a:gd name="T42" fmla="*/ 93 w 115"/>
                              <a:gd name="T43" fmla="*/ 25 h 151"/>
                              <a:gd name="T44" fmla="*/ 93 w 115"/>
                              <a:gd name="T45" fmla="*/ 20 h 151"/>
                              <a:gd name="T46" fmla="*/ 92 w 115"/>
                              <a:gd name="T47" fmla="*/ 32 h 151"/>
                              <a:gd name="T48" fmla="*/ 90 w 115"/>
                              <a:gd name="T49" fmla="*/ 40 h 151"/>
                              <a:gd name="T50" fmla="*/ 63 w 115"/>
                              <a:gd name="T51" fmla="*/ 115 h 151"/>
                              <a:gd name="T52" fmla="*/ 62 w 115"/>
                              <a:gd name="T53" fmla="*/ 117 h 151"/>
                              <a:gd name="T54" fmla="*/ 60 w 115"/>
                              <a:gd name="T55" fmla="*/ 117 h 151"/>
                              <a:gd name="T56" fmla="*/ 54 w 115"/>
                              <a:gd name="T57" fmla="*/ 117 h 151"/>
                              <a:gd name="T58" fmla="*/ 52 w 115"/>
                              <a:gd name="T59" fmla="*/ 117 h 151"/>
                              <a:gd name="T60" fmla="*/ 50 w 115"/>
                              <a:gd name="T61" fmla="*/ 115 h 151"/>
                              <a:gd name="T62" fmla="*/ 25 w 115"/>
                              <a:gd name="T63" fmla="*/ 40 h 151"/>
                              <a:gd name="T64" fmla="*/ 24 w 115"/>
                              <a:gd name="T65" fmla="*/ 30 h 151"/>
                              <a:gd name="T66" fmla="*/ 22 w 115"/>
                              <a:gd name="T67" fmla="*/ 20 h 151"/>
                              <a:gd name="T68" fmla="*/ 22 w 115"/>
                              <a:gd name="T69" fmla="*/ 25 h 151"/>
                              <a:gd name="T70" fmla="*/ 22 w 115"/>
                              <a:gd name="T71" fmla="*/ 28 h 151"/>
                              <a:gd name="T72" fmla="*/ 22 w 115"/>
                              <a:gd name="T73" fmla="*/ 30 h 151"/>
                              <a:gd name="T74" fmla="*/ 22 w 115"/>
                              <a:gd name="T75" fmla="*/ 33 h 151"/>
                              <a:gd name="T76" fmla="*/ 22 w 115"/>
                              <a:gd name="T77" fmla="*/ 37 h 151"/>
                              <a:gd name="T78" fmla="*/ 19 w 115"/>
                              <a:gd name="T79" fmla="*/ 150 h 151"/>
                              <a:gd name="T80" fmla="*/ 19 w 115"/>
                              <a:gd name="T81" fmla="*/ 151 h 151"/>
                              <a:gd name="T82" fmla="*/ 15 w 115"/>
                              <a:gd name="T83" fmla="*/ 151 h 151"/>
                              <a:gd name="T84" fmla="*/ 4 w 115"/>
                              <a:gd name="T85" fmla="*/ 151 h 151"/>
                              <a:gd name="T86" fmla="*/ 2 w 115"/>
                              <a:gd name="T87" fmla="*/ 151 h 151"/>
                              <a:gd name="T88" fmla="*/ 0 w 115"/>
                              <a:gd name="T89" fmla="*/ 150 h 151"/>
                              <a:gd name="T90" fmla="*/ 0 w 115"/>
                              <a:gd name="T91" fmla="*/ 150 h 151"/>
                              <a:gd name="T92" fmla="*/ 9 w 115"/>
                              <a:gd name="T93" fmla="*/ 3 h 151"/>
                              <a:gd name="T94" fmla="*/ 10 w 115"/>
                              <a:gd name="T95" fmla="*/ 2 h 151"/>
                              <a:gd name="T96" fmla="*/ 12 w 115"/>
                              <a:gd name="T97" fmla="*/ 0 h 151"/>
                              <a:gd name="T98" fmla="*/ 25 w 115"/>
                              <a:gd name="T99" fmla="*/ 0 h 151"/>
                              <a:gd name="T100" fmla="*/ 27 w 115"/>
                              <a:gd name="T101" fmla="*/ 0 h 151"/>
                              <a:gd name="T102" fmla="*/ 29 w 115"/>
                              <a:gd name="T103" fmla="*/ 3 h 151"/>
                              <a:gd name="T104" fmla="*/ 55 w 115"/>
                              <a:gd name="T105" fmla="*/ 8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5" h="151">
                                <a:moveTo>
                                  <a:pt x="55" y="80"/>
                                </a:moveTo>
                                <a:lnTo>
                                  <a:pt x="57" y="87"/>
                                </a:lnTo>
                                <a:lnTo>
                                  <a:pt x="58" y="93"/>
                                </a:lnTo>
                                <a:lnTo>
                                  <a:pt x="58" y="87"/>
                                </a:lnTo>
                                <a:lnTo>
                                  <a:pt x="60" y="80"/>
                                </a:lnTo>
                                <a:lnTo>
                                  <a:pt x="87" y="3"/>
                                </a:lnTo>
                                <a:lnTo>
                                  <a:pt x="88" y="0"/>
                                </a:lnTo>
                                <a:lnTo>
                                  <a:pt x="90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2"/>
                                </a:lnTo>
                                <a:lnTo>
                                  <a:pt x="107" y="3"/>
                                </a:lnTo>
                                <a:lnTo>
                                  <a:pt x="115" y="150"/>
                                </a:lnTo>
                                <a:lnTo>
                                  <a:pt x="115" y="151"/>
                                </a:lnTo>
                                <a:lnTo>
                                  <a:pt x="113" y="151"/>
                                </a:lnTo>
                                <a:lnTo>
                                  <a:pt x="100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0"/>
                                </a:lnTo>
                                <a:lnTo>
                                  <a:pt x="93" y="37"/>
                                </a:lnTo>
                                <a:lnTo>
                                  <a:pt x="93" y="32"/>
                                </a:lnTo>
                                <a:lnTo>
                                  <a:pt x="93" y="25"/>
                                </a:lnTo>
                                <a:lnTo>
                                  <a:pt x="93" y="20"/>
                                </a:lnTo>
                                <a:lnTo>
                                  <a:pt x="92" y="32"/>
                                </a:lnTo>
                                <a:lnTo>
                                  <a:pt x="90" y="40"/>
                                </a:lnTo>
                                <a:lnTo>
                                  <a:pt x="63" y="115"/>
                                </a:lnTo>
                                <a:lnTo>
                                  <a:pt x="62" y="117"/>
                                </a:lnTo>
                                <a:lnTo>
                                  <a:pt x="60" y="117"/>
                                </a:lnTo>
                                <a:lnTo>
                                  <a:pt x="54" y="117"/>
                                </a:lnTo>
                                <a:lnTo>
                                  <a:pt x="52" y="117"/>
                                </a:lnTo>
                                <a:lnTo>
                                  <a:pt x="50" y="115"/>
                                </a:lnTo>
                                <a:lnTo>
                                  <a:pt x="25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0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19" y="150"/>
                                </a:lnTo>
                                <a:lnTo>
                                  <a:pt x="19" y="151"/>
                                </a:lnTo>
                                <a:lnTo>
                                  <a:pt x="15" y="151"/>
                                </a:lnTo>
                                <a:lnTo>
                                  <a:pt x="4" y="151"/>
                                </a:lnTo>
                                <a:lnTo>
                                  <a:pt x="2" y="151"/>
                                </a:lnTo>
                                <a:lnTo>
                                  <a:pt x="0" y="150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3"/>
                                </a:lnTo>
                                <a:lnTo>
                                  <a:pt x="5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9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821" y="1371"/>
                            <a:ext cx="41" cy="56"/>
                          </a:xfrm>
                          <a:custGeom>
                            <a:avLst/>
                            <a:gdLst>
                              <a:gd name="T0" fmla="*/ 57 w 82"/>
                              <a:gd name="T1" fmla="*/ 27 h 112"/>
                              <a:gd name="T2" fmla="*/ 47 w 82"/>
                              <a:gd name="T3" fmla="*/ 17 h 112"/>
                              <a:gd name="T4" fmla="*/ 25 w 82"/>
                              <a:gd name="T5" fmla="*/ 17 h 112"/>
                              <a:gd name="T6" fmla="*/ 10 w 82"/>
                              <a:gd name="T7" fmla="*/ 22 h 112"/>
                              <a:gd name="T8" fmla="*/ 10 w 82"/>
                              <a:gd name="T9" fmla="*/ 22 h 112"/>
                              <a:gd name="T10" fmla="*/ 5 w 82"/>
                              <a:gd name="T11" fmla="*/ 12 h 112"/>
                              <a:gd name="T12" fmla="*/ 8 w 82"/>
                              <a:gd name="T13" fmla="*/ 7 h 112"/>
                              <a:gd name="T14" fmla="*/ 28 w 82"/>
                              <a:gd name="T15" fmla="*/ 2 h 112"/>
                              <a:gd name="T16" fmla="*/ 48 w 82"/>
                              <a:gd name="T17" fmla="*/ 0 h 112"/>
                              <a:gd name="T18" fmla="*/ 62 w 82"/>
                              <a:gd name="T19" fmla="*/ 5 h 112"/>
                              <a:gd name="T20" fmla="*/ 70 w 82"/>
                              <a:gd name="T21" fmla="*/ 12 h 112"/>
                              <a:gd name="T22" fmla="*/ 75 w 82"/>
                              <a:gd name="T23" fmla="*/ 24 h 112"/>
                              <a:gd name="T24" fmla="*/ 75 w 82"/>
                              <a:gd name="T25" fmla="*/ 74 h 112"/>
                              <a:gd name="T26" fmla="*/ 77 w 82"/>
                              <a:gd name="T27" fmla="*/ 90 h 112"/>
                              <a:gd name="T28" fmla="*/ 82 w 82"/>
                              <a:gd name="T29" fmla="*/ 102 h 112"/>
                              <a:gd name="T30" fmla="*/ 82 w 82"/>
                              <a:gd name="T31" fmla="*/ 103 h 112"/>
                              <a:gd name="T32" fmla="*/ 80 w 82"/>
                              <a:gd name="T33" fmla="*/ 105 h 112"/>
                              <a:gd name="T34" fmla="*/ 70 w 82"/>
                              <a:gd name="T35" fmla="*/ 112 h 112"/>
                              <a:gd name="T36" fmla="*/ 65 w 82"/>
                              <a:gd name="T37" fmla="*/ 107 h 112"/>
                              <a:gd name="T38" fmla="*/ 53 w 82"/>
                              <a:gd name="T39" fmla="*/ 103 h 112"/>
                              <a:gd name="T40" fmla="*/ 38 w 82"/>
                              <a:gd name="T41" fmla="*/ 110 h 112"/>
                              <a:gd name="T42" fmla="*/ 23 w 82"/>
                              <a:gd name="T43" fmla="*/ 112 h 112"/>
                              <a:gd name="T44" fmla="*/ 12 w 82"/>
                              <a:gd name="T45" fmla="*/ 107 h 112"/>
                              <a:gd name="T46" fmla="*/ 5 w 82"/>
                              <a:gd name="T47" fmla="*/ 98 h 112"/>
                              <a:gd name="T48" fmla="*/ 0 w 82"/>
                              <a:gd name="T49" fmla="*/ 89 h 112"/>
                              <a:gd name="T50" fmla="*/ 2 w 82"/>
                              <a:gd name="T51" fmla="*/ 72 h 112"/>
                              <a:gd name="T52" fmla="*/ 8 w 82"/>
                              <a:gd name="T53" fmla="*/ 59 h 112"/>
                              <a:gd name="T54" fmla="*/ 23 w 82"/>
                              <a:gd name="T55" fmla="*/ 49 h 112"/>
                              <a:gd name="T56" fmla="*/ 45 w 82"/>
                              <a:gd name="T57" fmla="*/ 44 h 112"/>
                              <a:gd name="T58" fmla="*/ 58 w 82"/>
                              <a:gd name="T59" fmla="*/ 35 h 112"/>
                              <a:gd name="T60" fmla="*/ 48 w 82"/>
                              <a:gd name="T61" fmla="*/ 57 h 112"/>
                              <a:gd name="T62" fmla="*/ 33 w 82"/>
                              <a:gd name="T63" fmla="*/ 60 h 112"/>
                              <a:gd name="T64" fmla="*/ 23 w 82"/>
                              <a:gd name="T65" fmla="*/ 65 h 112"/>
                              <a:gd name="T66" fmla="*/ 18 w 82"/>
                              <a:gd name="T67" fmla="*/ 75 h 112"/>
                              <a:gd name="T68" fmla="*/ 18 w 82"/>
                              <a:gd name="T69" fmla="*/ 87 h 112"/>
                              <a:gd name="T70" fmla="*/ 27 w 82"/>
                              <a:gd name="T71" fmla="*/ 97 h 112"/>
                              <a:gd name="T72" fmla="*/ 38 w 82"/>
                              <a:gd name="T73" fmla="*/ 97 h 112"/>
                              <a:gd name="T74" fmla="*/ 52 w 82"/>
                              <a:gd name="T75" fmla="*/ 90 h 112"/>
                              <a:gd name="T76" fmla="*/ 58 w 82"/>
                              <a:gd name="T77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" h="112">
                                <a:moveTo>
                                  <a:pt x="58" y="35"/>
                                </a:moveTo>
                                <a:lnTo>
                                  <a:pt x="57" y="27"/>
                                </a:lnTo>
                                <a:lnTo>
                                  <a:pt x="53" y="20"/>
                                </a:lnTo>
                                <a:lnTo>
                                  <a:pt x="47" y="17"/>
                                </a:lnTo>
                                <a:lnTo>
                                  <a:pt x="38" y="15"/>
                                </a:lnTo>
                                <a:lnTo>
                                  <a:pt x="25" y="17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7" y="4"/>
                                </a:lnTo>
                                <a:lnTo>
                                  <a:pt x="28" y="2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9"/>
                                </a:lnTo>
                                <a:lnTo>
                                  <a:pt x="70" y="12"/>
                                </a:lnTo>
                                <a:lnTo>
                                  <a:pt x="73" y="19"/>
                                </a:lnTo>
                                <a:lnTo>
                                  <a:pt x="75" y="24"/>
                                </a:lnTo>
                                <a:lnTo>
                                  <a:pt x="75" y="32"/>
                                </a:lnTo>
                                <a:lnTo>
                                  <a:pt x="75" y="74"/>
                                </a:lnTo>
                                <a:lnTo>
                                  <a:pt x="75" y="84"/>
                                </a:lnTo>
                                <a:lnTo>
                                  <a:pt x="77" y="90"/>
                                </a:lnTo>
                                <a:lnTo>
                                  <a:pt x="78" y="97"/>
                                </a:lnTo>
                                <a:lnTo>
                                  <a:pt x="82" y="102"/>
                                </a:lnTo>
                                <a:lnTo>
                                  <a:pt x="82" y="103"/>
                                </a:lnTo>
                                <a:lnTo>
                                  <a:pt x="82" y="105"/>
                                </a:lnTo>
                                <a:lnTo>
                                  <a:pt x="80" y="105"/>
                                </a:lnTo>
                                <a:lnTo>
                                  <a:pt x="72" y="110"/>
                                </a:lnTo>
                                <a:lnTo>
                                  <a:pt x="70" y="112"/>
                                </a:lnTo>
                                <a:lnTo>
                                  <a:pt x="65" y="107"/>
                                </a:lnTo>
                                <a:lnTo>
                                  <a:pt x="62" y="97"/>
                                </a:lnTo>
                                <a:lnTo>
                                  <a:pt x="53" y="103"/>
                                </a:lnTo>
                                <a:lnTo>
                                  <a:pt x="47" y="108"/>
                                </a:lnTo>
                                <a:lnTo>
                                  <a:pt x="38" y="110"/>
                                </a:lnTo>
                                <a:lnTo>
                                  <a:pt x="30" y="112"/>
                                </a:lnTo>
                                <a:lnTo>
                                  <a:pt x="23" y="112"/>
                                </a:lnTo>
                                <a:lnTo>
                                  <a:pt x="17" y="110"/>
                                </a:lnTo>
                                <a:lnTo>
                                  <a:pt x="12" y="107"/>
                                </a:lnTo>
                                <a:lnTo>
                                  <a:pt x="8" y="103"/>
                                </a:lnTo>
                                <a:lnTo>
                                  <a:pt x="5" y="98"/>
                                </a:lnTo>
                                <a:lnTo>
                                  <a:pt x="2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3" y="65"/>
                                </a:lnTo>
                                <a:lnTo>
                                  <a:pt x="8" y="59"/>
                                </a:lnTo>
                                <a:lnTo>
                                  <a:pt x="15" y="52"/>
                                </a:lnTo>
                                <a:lnTo>
                                  <a:pt x="23" y="49"/>
                                </a:lnTo>
                                <a:lnTo>
                                  <a:pt x="33" y="45"/>
                                </a:lnTo>
                                <a:lnTo>
                                  <a:pt x="45" y="44"/>
                                </a:lnTo>
                                <a:lnTo>
                                  <a:pt x="58" y="42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58" y="57"/>
                                </a:moveTo>
                                <a:lnTo>
                                  <a:pt x="48" y="57"/>
                                </a:lnTo>
                                <a:lnTo>
                                  <a:pt x="40" y="59"/>
                                </a:lnTo>
                                <a:lnTo>
                                  <a:pt x="33" y="60"/>
                                </a:lnTo>
                                <a:lnTo>
                                  <a:pt x="27" y="62"/>
                                </a:lnTo>
                                <a:lnTo>
                                  <a:pt x="23" y="65"/>
                                </a:lnTo>
                                <a:lnTo>
                                  <a:pt x="20" y="70"/>
                                </a:lnTo>
                                <a:lnTo>
                                  <a:pt x="18" y="75"/>
                                </a:lnTo>
                                <a:lnTo>
                                  <a:pt x="17" y="80"/>
                                </a:lnTo>
                                <a:lnTo>
                                  <a:pt x="18" y="87"/>
                                </a:lnTo>
                                <a:lnTo>
                                  <a:pt x="22" y="92"/>
                                </a:lnTo>
                                <a:lnTo>
                                  <a:pt x="27" y="97"/>
                                </a:lnTo>
                                <a:lnTo>
                                  <a:pt x="33" y="97"/>
                                </a:lnTo>
                                <a:lnTo>
                                  <a:pt x="38" y="97"/>
                                </a:lnTo>
                                <a:lnTo>
                                  <a:pt x="45" y="95"/>
                                </a:lnTo>
                                <a:lnTo>
                                  <a:pt x="52" y="90"/>
                                </a:lnTo>
                                <a:lnTo>
                                  <a:pt x="58" y="85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91"/>
                        <wps:cNvSpPr>
                          <a:spLocks noChangeAspect="1"/>
                        </wps:cNvSpPr>
                        <wps:spPr bwMode="auto">
                          <a:xfrm>
                            <a:off x="1872" y="1371"/>
                            <a:ext cx="35" cy="56"/>
                          </a:xfrm>
                          <a:custGeom>
                            <a:avLst/>
                            <a:gdLst>
                              <a:gd name="T0" fmla="*/ 5 w 70"/>
                              <a:gd name="T1" fmla="*/ 90 h 112"/>
                              <a:gd name="T2" fmla="*/ 6 w 70"/>
                              <a:gd name="T3" fmla="*/ 90 h 112"/>
                              <a:gd name="T4" fmla="*/ 21 w 70"/>
                              <a:gd name="T5" fmla="*/ 97 h 112"/>
                              <a:gd name="T6" fmla="*/ 41 w 70"/>
                              <a:gd name="T7" fmla="*/ 97 h 112"/>
                              <a:gd name="T8" fmla="*/ 51 w 70"/>
                              <a:gd name="T9" fmla="*/ 89 h 112"/>
                              <a:gd name="T10" fmla="*/ 51 w 70"/>
                              <a:gd name="T11" fmla="*/ 77 h 112"/>
                              <a:gd name="T12" fmla="*/ 45 w 70"/>
                              <a:gd name="T13" fmla="*/ 69 h 112"/>
                              <a:gd name="T14" fmla="*/ 23 w 70"/>
                              <a:gd name="T15" fmla="*/ 57 h 112"/>
                              <a:gd name="T16" fmla="*/ 10 w 70"/>
                              <a:gd name="T17" fmla="*/ 47 h 112"/>
                              <a:gd name="T18" fmla="*/ 5 w 70"/>
                              <a:gd name="T19" fmla="*/ 37 h 112"/>
                              <a:gd name="T20" fmla="*/ 5 w 70"/>
                              <a:gd name="T21" fmla="*/ 24 h 112"/>
                              <a:gd name="T22" fmla="*/ 8 w 70"/>
                              <a:gd name="T23" fmla="*/ 14 h 112"/>
                              <a:gd name="T24" fmla="*/ 18 w 70"/>
                              <a:gd name="T25" fmla="*/ 5 h 112"/>
                              <a:gd name="T26" fmla="*/ 30 w 70"/>
                              <a:gd name="T27" fmla="*/ 0 h 112"/>
                              <a:gd name="T28" fmla="*/ 46 w 70"/>
                              <a:gd name="T29" fmla="*/ 0 h 112"/>
                              <a:gd name="T30" fmla="*/ 63 w 70"/>
                              <a:gd name="T31" fmla="*/ 7 h 112"/>
                              <a:gd name="T32" fmla="*/ 66 w 70"/>
                              <a:gd name="T33" fmla="*/ 10 h 112"/>
                              <a:gd name="T34" fmla="*/ 61 w 70"/>
                              <a:gd name="T35" fmla="*/ 19 h 112"/>
                              <a:gd name="T36" fmla="*/ 60 w 70"/>
                              <a:gd name="T37" fmla="*/ 20 h 112"/>
                              <a:gd name="T38" fmla="*/ 58 w 70"/>
                              <a:gd name="T39" fmla="*/ 20 h 112"/>
                              <a:gd name="T40" fmla="*/ 36 w 70"/>
                              <a:gd name="T41" fmla="*/ 14 h 112"/>
                              <a:gd name="T42" fmla="*/ 25 w 70"/>
                              <a:gd name="T43" fmla="*/ 19 h 112"/>
                              <a:gd name="T44" fmla="*/ 20 w 70"/>
                              <a:gd name="T45" fmla="*/ 29 h 112"/>
                              <a:gd name="T46" fmla="*/ 25 w 70"/>
                              <a:gd name="T47" fmla="*/ 40 h 112"/>
                              <a:gd name="T48" fmla="*/ 48 w 70"/>
                              <a:gd name="T49" fmla="*/ 52 h 112"/>
                              <a:gd name="T50" fmla="*/ 65 w 70"/>
                              <a:gd name="T51" fmla="*/ 65 h 112"/>
                              <a:gd name="T52" fmla="*/ 70 w 70"/>
                              <a:gd name="T53" fmla="*/ 80 h 112"/>
                              <a:gd name="T54" fmla="*/ 66 w 70"/>
                              <a:gd name="T55" fmla="*/ 93 h 112"/>
                              <a:gd name="T56" fmla="*/ 60 w 70"/>
                              <a:gd name="T57" fmla="*/ 103 h 112"/>
                              <a:gd name="T58" fmla="*/ 48 w 70"/>
                              <a:gd name="T59" fmla="*/ 110 h 112"/>
                              <a:gd name="T60" fmla="*/ 35 w 70"/>
                              <a:gd name="T61" fmla="*/ 112 h 112"/>
                              <a:gd name="T62" fmla="*/ 18 w 70"/>
                              <a:gd name="T63" fmla="*/ 110 h 112"/>
                              <a:gd name="T64" fmla="*/ 1 w 70"/>
                              <a:gd name="T65" fmla="*/ 103 h 112"/>
                              <a:gd name="T66" fmla="*/ 0 w 70"/>
                              <a:gd name="T67" fmla="*/ 102 h 112"/>
                              <a:gd name="T68" fmla="*/ 0 w 70"/>
                              <a:gd name="T6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5" y="92"/>
                                </a:moveTo>
                                <a:lnTo>
                                  <a:pt x="5" y="90"/>
                                </a:lnTo>
                                <a:lnTo>
                                  <a:pt x="6" y="90"/>
                                </a:lnTo>
                                <a:lnTo>
                                  <a:pt x="8" y="90"/>
                                </a:lnTo>
                                <a:lnTo>
                                  <a:pt x="21" y="97"/>
                                </a:lnTo>
                                <a:lnTo>
                                  <a:pt x="35" y="98"/>
                                </a:lnTo>
                                <a:lnTo>
                                  <a:pt x="41" y="97"/>
                                </a:lnTo>
                                <a:lnTo>
                                  <a:pt x="48" y="93"/>
                                </a:lnTo>
                                <a:lnTo>
                                  <a:pt x="51" y="89"/>
                                </a:lnTo>
                                <a:lnTo>
                                  <a:pt x="53" y="82"/>
                                </a:lnTo>
                                <a:lnTo>
                                  <a:pt x="51" y="77"/>
                                </a:lnTo>
                                <a:lnTo>
                                  <a:pt x="50" y="74"/>
                                </a:lnTo>
                                <a:lnTo>
                                  <a:pt x="45" y="69"/>
                                </a:lnTo>
                                <a:lnTo>
                                  <a:pt x="38" y="65"/>
                                </a:lnTo>
                                <a:lnTo>
                                  <a:pt x="23" y="57"/>
                                </a:lnTo>
                                <a:lnTo>
                                  <a:pt x="13" y="52"/>
                                </a:lnTo>
                                <a:lnTo>
                                  <a:pt x="10" y="47"/>
                                </a:lnTo>
                                <a:lnTo>
                                  <a:pt x="6" y="42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4"/>
                                </a:lnTo>
                                <a:lnTo>
                                  <a:pt x="6" y="19"/>
                                </a:lnTo>
                                <a:lnTo>
                                  <a:pt x="8" y="14"/>
                                </a:lnTo>
                                <a:lnTo>
                                  <a:pt x="13" y="9"/>
                                </a:lnTo>
                                <a:lnTo>
                                  <a:pt x="18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4"/>
                                </a:lnTo>
                                <a:lnTo>
                                  <a:pt x="63" y="7"/>
                                </a:lnTo>
                                <a:lnTo>
                                  <a:pt x="66" y="9"/>
                                </a:lnTo>
                                <a:lnTo>
                                  <a:pt x="66" y="10"/>
                                </a:lnTo>
                                <a:lnTo>
                                  <a:pt x="65" y="10"/>
                                </a:lnTo>
                                <a:lnTo>
                                  <a:pt x="61" y="19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46" y="15"/>
                                </a:lnTo>
                                <a:lnTo>
                                  <a:pt x="36" y="14"/>
                                </a:lnTo>
                                <a:lnTo>
                                  <a:pt x="30" y="15"/>
                                </a:lnTo>
                                <a:lnTo>
                                  <a:pt x="25" y="19"/>
                                </a:lnTo>
                                <a:lnTo>
                                  <a:pt x="21" y="22"/>
                                </a:lnTo>
                                <a:lnTo>
                                  <a:pt x="20" y="29"/>
                                </a:lnTo>
                                <a:lnTo>
                                  <a:pt x="21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4"/>
                                </a:lnTo>
                                <a:lnTo>
                                  <a:pt x="48" y="52"/>
                                </a:lnTo>
                                <a:lnTo>
                                  <a:pt x="58" y="59"/>
                                </a:lnTo>
                                <a:lnTo>
                                  <a:pt x="65" y="65"/>
                                </a:lnTo>
                                <a:lnTo>
                                  <a:pt x="68" y="72"/>
                                </a:lnTo>
                                <a:lnTo>
                                  <a:pt x="70" y="80"/>
                                </a:lnTo>
                                <a:lnTo>
                                  <a:pt x="70" y="89"/>
                                </a:lnTo>
                                <a:lnTo>
                                  <a:pt x="66" y="93"/>
                                </a:lnTo>
                                <a:lnTo>
                                  <a:pt x="65" y="98"/>
                                </a:lnTo>
                                <a:lnTo>
                                  <a:pt x="60" y="103"/>
                                </a:lnTo>
                                <a:lnTo>
                                  <a:pt x="55" y="107"/>
                                </a:lnTo>
                                <a:lnTo>
                                  <a:pt x="48" y="110"/>
                                </a:lnTo>
                                <a:lnTo>
                                  <a:pt x="41" y="112"/>
                                </a:lnTo>
                                <a:lnTo>
                                  <a:pt x="35" y="112"/>
                                </a:lnTo>
                                <a:lnTo>
                                  <a:pt x="26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100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9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15" y="1371"/>
                            <a:ext cx="41" cy="56"/>
                          </a:xfrm>
                          <a:custGeom>
                            <a:avLst/>
                            <a:gdLst>
                              <a:gd name="T0" fmla="*/ 59 w 82"/>
                              <a:gd name="T1" fmla="*/ 27 h 112"/>
                              <a:gd name="T2" fmla="*/ 49 w 82"/>
                              <a:gd name="T3" fmla="*/ 17 h 112"/>
                              <a:gd name="T4" fmla="*/ 27 w 82"/>
                              <a:gd name="T5" fmla="*/ 17 h 112"/>
                              <a:gd name="T6" fmla="*/ 12 w 82"/>
                              <a:gd name="T7" fmla="*/ 22 h 112"/>
                              <a:gd name="T8" fmla="*/ 10 w 82"/>
                              <a:gd name="T9" fmla="*/ 22 h 112"/>
                              <a:gd name="T10" fmla="*/ 7 w 82"/>
                              <a:gd name="T11" fmla="*/ 12 h 112"/>
                              <a:gd name="T12" fmla="*/ 9 w 82"/>
                              <a:gd name="T13" fmla="*/ 7 h 112"/>
                              <a:gd name="T14" fmla="*/ 30 w 82"/>
                              <a:gd name="T15" fmla="*/ 2 h 112"/>
                              <a:gd name="T16" fmla="*/ 50 w 82"/>
                              <a:gd name="T17" fmla="*/ 0 h 112"/>
                              <a:gd name="T18" fmla="*/ 62 w 82"/>
                              <a:gd name="T19" fmla="*/ 5 h 112"/>
                              <a:gd name="T20" fmla="*/ 72 w 82"/>
                              <a:gd name="T21" fmla="*/ 12 h 112"/>
                              <a:gd name="T22" fmla="*/ 75 w 82"/>
                              <a:gd name="T23" fmla="*/ 24 h 112"/>
                              <a:gd name="T24" fmla="*/ 75 w 82"/>
                              <a:gd name="T25" fmla="*/ 74 h 112"/>
                              <a:gd name="T26" fmla="*/ 77 w 82"/>
                              <a:gd name="T27" fmla="*/ 90 h 112"/>
                              <a:gd name="T28" fmla="*/ 82 w 82"/>
                              <a:gd name="T29" fmla="*/ 102 h 112"/>
                              <a:gd name="T30" fmla="*/ 82 w 82"/>
                              <a:gd name="T31" fmla="*/ 103 h 112"/>
                              <a:gd name="T32" fmla="*/ 82 w 82"/>
                              <a:gd name="T33" fmla="*/ 105 h 112"/>
                              <a:gd name="T34" fmla="*/ 70 w 82"/>
                              <a:gd name="T35" fmla="*/ 112 h 112"/>
                              <a:gd name="T36" fmla="*/ 65 w 82"/>
                              <a:gd name="T37" fmla="*/ 107 h 112"/>
                              <a:gd name="T38" fmla="*/ 54 w 82"/>
                              <a:gd name="T39" fmla="*/ 103 h 112"/>
                              <a:gd name="T40" fmla="*/ 39 w 82"/>
                              <a:gd name="T41" fmla="*/ 110 h 112"/>
                              <a:gd name="T42" fmla="*/ 24 w 82"/>
                              <a:gd name="T43" fmla="*/ 112 h 112"/>
                              <a:gd name="T44" fmla="*/ 14 w 82"/>
                              <a:gd name="T45" fmla="*/ 107 h 112"/>
                              <a:gd name="T46" fmla="*/ 5 w 82"/>
                              <a:gd name="T47" fmla="*/ 98 h 112"/>
                              <a:gd name="T48" fmla="*/ 2 w 82"/>
                              <a:gd name="T49" fmla="*/ 89 h 112"/>
                              <a:gd name="T50" fmla="*/ 2 w 82"/>
                              <a:gd name="T51" fmla="*/ 72 h 112"/>
                              <a:gd name="T52" fmla="*/ 9 w 82"/>
                              <a:gd name="T53" fmla="*/ 59 h 112"/>
                              <a:gd name="T54" fmla="*/ 24 w 82"/>
                              <a:gd name="T55" fmla="*/ 49 h 112"/>
                              <a:gd name="T56" fmla="*/ 45 w 82"/>
                              <a:gd name="T57" fmla="*/ 44 h 112"/>
                              <a:gd name="T58" fmla="*/ 59 w 82"/>
                              <a:gd name="T59" fmla="*/ 35 h 112"/>
                              <a:gd name="T60" fmla="*/ 50 w 82"/>
                              <a:gd name="T61" fmla="*/ 57 h 112"/>
                              <a:gd name="T62" fmla="*/ 34 w 82"/>
                              <a:gd name="T63" fmla="*/ 60 h 112"/>
                              <a:gd name="T64" fmla="*/ 24 w 82"/>
                              <a:gd name="T65" fmla="*/ 65 h 112"/>
                              <a:gd name="T66" fmla="*/ 19 w 82"/>
                              <a:gd name="T67" fmla="*/ 75 h 112"/>
                              <a:gd name="T68" fmla="*/ 19 w 82"/>
                              <a:gd name="T69" fmla="*/ 87 h 112"/>
                              <a:gd name="T70" fmla="*/ 27 w 82"/>
                              <a:gd name="T71" fmla="*/ 97 h 112"/>
                              <a:gd name="T72" fmla="*/ 40 w 82"/>
                              <a:gd name="T73" fmla="*/ 97 h 112"/>
                              <a:gd name="T74" fmla="*/ 52 w 82"/>
                              <a:gd name="T75" fmla="*/ 90 h 112"/>
                              <a:gd name="T76" fmla="*/ 59 w 82"/>
                              <a:gd name="T77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" h="112">
                                <a:moveTo>
                                  <a:pt x="59" y="35"/>
                                </a:moveTo>
                                <a:lnTo>
                                  <a:pt x="59" y="27"/>
                                </a:lnTo>
                                <a:lnTo>
                                  <a:pt x="55" y="20"/>
                                </a:lnTo>
                                <a:lnTo>
                                  <a:pt x="49" y="17"/>
                                </a:lnTo>
                                <a:lnTo>
                                  <a:pt x="39" y="15"/>
                                </a:lnTo>
                                <a:lnTo>
                                  <a:pt x="27" y="17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7" y="12"/>
                                </a:lnTo>
                                <a:lnTo>
                                  <a:pt x="5" y="10"/>
                                </a:lnTo>
                                <a:lnTo>
                                  <a:pt x="9" y="7"/>
                                </a:lnTo>
                                <a:lnTo>
                                  <a:pt x="19" y="4"/>
                                </a:lnTo>
                                <a:lnTo>
                                  <a:pt x="30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9"/>
                                </a:lnTo>
                                <a:lnTo>
                                  <a:pt x="72" y="12"/>
                                </a:lnTo>
                                <a:lnTo>
                                  <a:pt x="74" y="19"/>
                                </a:lnTo>
                                <a:lnTo>
                                  <a:pt x="75" y="24"/>
                                </a:lnTo>
                                <a:lnTo>
                                  <a:pt x="75" y="32"/>
                                </a:lnTo>
                                <a:lnTo>
                                  <a:pt x="75" y="74"/>
                                </a:lnTo>
                                <a:lnTo>
                                  <a:pt x="77" y="84"/>
                                </a:lnTo>
                                <a:lnTo>
                                  <a:pt x="77" y="90"/>
                                </a:lnTo>
                                <a:lnTo>
                                  <a:pt x="79" y="97"/>
                                </a:lnTo>
                                <a:lnTo>
                                  <a:pt x="82" y="102"/>
                                </a:lnTo>
                                <a:lnTo>
                                  <a:pt x="82" y="103"/>
                                </a:lnTo>
                                <a:lnTo>
                                  <a:pt x="82" y="105"/>
                                </a:lnTo>
                                <a:lnTo>
                                  <a:pt x="72" y="110"/>
                                </a:lnTo>
                                <a:lnTo>
                                  <a:pt x="70" y="112"/>
                                </a:lnTo>
                                <a:lnTo>
                                  <a:pt x="65" y="107"/>
                                </a:lnTo>
                                <a:lnTo>
                                  <a:pt x="62" y="97"/>
                                </a:lnTo>
                                <a:lnTo>
                                  <a:pt x="54" y="103"/>
                                </a:lnTo>
                                <a:lnTo>
                                  <a:pt x="47" y="108"/>
                                </a:lnTo>
                                <a:lnTo>
                                  <a:pt x="39" y="110"/>
                                </a:lnTo>
                                <a:lnTo>
                                  <a:pt x="30" y="112"/>
                                </a:lnTo>
                                <a:lnTo>
                                  <a:pt x="24" y="112"/>
                                </a:lnTo>
                                <a:lnTo>
                                  <a:pt x="19" y="110"/>
                                </a:lnTo>
                                <a:lnTo>
                                  <a:pt x="14" y="107"/>
                                </a:lnTo>
                                <a:lnTo>
                                  <a:pt x="9" y="103"/>
                                </a:lnTo>
                                <a:lnTo>
                                  <a:pt x="5" y="98"/>
                                </a:lnTo>
                                <a:lnTo>
                                  <a:pt x="4" y="93"/>
                                </a:lnTo>
                                <a:lnTo>
                                  <a:pt x="2" y="89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9" y="59"/>
                                </a:lnTo>
                                <a:lnTo>
                                  <a:pt x="15" y="52"/>
                                </a:lnTo>
                                <a:lnTo>
                                  <a:pt x="24" y="49"/>
                                </a:lnTo>
                                <a:lnTo>
                                  <a:pt x="34" y="45"/>
                                </a:lnTo>
                                <a:lnTo>
                                  <a:pt x="45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35"/>
                                </a:lnTo>
                                <a:close/>
                                <a:moveTo>
                                  <a:pt x="59" y="57"/>
                                </a:moveTo>
                                <a:lnTo>
                                  <a:pt x="50" y="57"/>
                                </a:lnTo>
                                <a:lnTo>
                                  <a:pt x="42" y="59"/>
                                </a:lnTo>
                                <a:lnTo>
                                  <a:pt x="34" y="60"/>
                                </a:lnTo>
                                <a:lnTo>
                                  <a:pt x="29" y="62"/>
                                </a:lnTo>
                                <a:lnTo>
                                  <a:pt x="24" y="65"/>
                                </a:lnTo>
                                <a:lnTo>
                                  <a:pt x="20" y="70"/>
                                </a:lnTo>
                                <a:lnTo>
                                  <a:pt x="19" y="75"/>
                                </a:lnTo>
                                <a:lnTo>
                                  <a:pt x="19" y="80"/>
                                </a:lnTo>
                                <a:lnTo>
                                  <a:pt x="19" y="87"/>
                                </a:lnTo>
                                <a:lnTo>
                                  <a:pt x="22" y="92"/>
                                </a:lnTo>
                                <a:lnTo>
                                  <a:pt x="27" y="97"/>
                                </a:lnTo>
                                <a:lnTo>
                                  <a:pt x="34" y="97"/>
                                </a:lnTo>
                                <a:lnTo>
                                  <a:pt x="40" y="97"/>
                                </a:lnTo>
                                <a:lnTo>
                                  <a:pt x="45" y="95"/>
                                </a:lnTo>
                                <a:lnTo>
                                  <a:pt x="52" y="90"/>
                                </a:lnTo>
                                <a:lnTo>
                                  <a:pt x="59" y="85"/>
                                </a:lnTo>
                                <a:lnTo>
                                  <a:pt x="5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93"/>
                        <wps:cNvSpPr>
                          <a:spLocks noChangeAspect="1"/>
                        </wps:cNvSpPr>
                        <wps:spPr bwMode="auto">
                          <a:xfrm>
                            <a:off x="1970" y="1371"/>
                            <a:ext cx="29" cy="54"/>
                          </a:xfrm>
                          <a:custGeom>
                            <a:avLst/>
                            <a:gdLst>
                              <a:gd name="T0" fmla="*/ 10 w 58"/>
                              <a:gd name="T1" fmla="*/ 0 h 108"/>
                              <a:gd name="T2" fmla="*/ 12 w 58"/>
                              <a:gd name="T3" fmla="*/ 0 h 108"/>
                              <a:gd name="T4" fmla="*/ 12 w 58"/>
                              <a:gd name="T5" fmla="*/ 0 h 108"/>
                              <a:gd name="T6" fmla="*/ 14 w 58"/>
                              <a:gd name="T7" fmla="*/ 2 h 108"/>
                              <a:gd name="T8" fmla="*/ 17 w 58"/>
                              <a:gd name="T9" fmla="*/ 5 h 108"/>
                              <a:gd name="T10" fmla="*/ 19 w 58"/>
                              <a:gd name="T11" fmla="*/ 12 h 108"/>
                              <a:gd name="T12" fmla="*/ 20 w 58"/>
                              <a:gd name="T13" fmla="*/ 19 h 108"/>
                              <a:gd name="T14" fmla="*/ 29 w 58"/>
                              <a:gd name="T15" fmla="*/ 9 h 108"/>
                              <a:gd name="T16" fmla="*/ 35 w 58"/>
                              <a:gd name="T17" fmla="*/ 4 h 108"/>
                              <a:gd name="T18" fmla="*/ 42 w 58"/>
                              <a:gd name="T19" fmla="*/ 0 h 108"/>
                              <a:gd name="T20" fmla="*/ 48 w 58"/>
                              <a:gd name="T21" fmla="*/ 0 h 108"/>
                              <a:gd name="T22" fmla="*/ 55 w 58"/>
                              <a:gd name="T23" fmla="*/ 0 h 108"/>
                              <a:gd name="T24" fmla="*/ 58 w 58"/>
                              <a:gd name="T25" fmla="*/ 4 h 108"/>
                              <a:gd name="T26" fmla="*/ 58 w 58"/>
                              <a:gd name="T27" fmla="*/ 4 h 108"/>
                              <a:gd name="T28" fmla="*/ 58 w 58"/>
                              <a:gd name="T29" fmla="*/ 5 h 108"/>
                              <a:gd name="T30" fmla="*/ 53 w 58"/>
                              <a:gd name="T31" fmla="*/ 17 h 108"/>
                              <a:gd name="T32" fmla="*/ 53 w 58"/>
                              <a:gd name="T33" fmla="*/ 19 h 108"/>
                              <a:gd name="T34" fmla="*/ 52 w 58"/>
                              <a:gd name="T35" fmla="*/ 19 h 108"/>
                              <a:gd name="T36" fmla="*/ 52 w 58"/>
                              <a:gd name="T37" fmla="*/ 19 h 108"/>
                              <a:gd name="T38" fmla="*/ 48 w 58"/>
                              <a:gd name="T39" fmla="*/ 17 h 108"/>
                              <a:gd name="T40" fmla="*/ 47 w 58"/>
                              <a:gd name="T41" fmla="*/ 17 h 108"/>
                              <a:gd name="T42" fmla="*/ 45 w 58"/>
                              <a:gd name="T43" fmla="*/ 17 h 108"/>
                              <a:gd name="T44" fmla="*/ 40 w 58"/>
                              <a:gd name="T45" fmla="*/ 17 h 108"/>
                              <a:gd name="T46" fmla="*/ 35 w 58"/>
                              <a:gd name="T47" fmla="*/ 20 h 108"/>
                              <a:gd name="T48" fmla="*/ 30 w 58"/>
                              <a:gd name="T49" fmla="*/ 25 h 108"/>
                              <a:gd name="T50" fmla="*/ 22 w 58"/>
                              <a:gd name="T51" fmla="*/ 34 h 108"/>
                              <a:gd name="T52" fmla="*/ 22 w 58"/>
                              <a:gd name="T53" fmla="*/ 107 h 108"/>
                              <a:gd name="T54" fmla="*/ 22 w 58"/>
                              <a:gd name="T55" fmla="*/ 108 h 108"/>
                              <a:gd name="T56" fmla="*/ 20 w 58"/>
                              <a:gd name="T57" fmla="*/ 108 h 108"/>
                              <a:gd name="T58" fmla="*/ 9 w 58"/>
                              <a:gd name="T59" fmla="*/ 108 h 108"/>
                              <a:gd name="T60" fmla="*/ 7 w 58"/>
                              <a:gd name="T61" fmla="*/ 108 h 108"/>
                              <a:gd name="T62" fmla="*/ 7 w 58"/>
                              <a:gd name="T63" fmla="*/ 107 h 108"/>
                              <a:gd name="T64" fmla="*/ 7 w 58"/>
                              <a:gd name="T65" fmla="*/ 40 h 108"/>
                              <a:gd name="T66" fmla="*/ 5 w 58"/>
                              <a:gd name="T67" fmla="*/ 29 h 108"/>
                              <a:gd name="T68" fmla="*/ 5 w 58"/>
                              <a:gd name="T69" fmla="*/ 22 h 108"/>
                              <a:gd name="T70" fmla="*/ 4 w 58"/>
                              <a:gd name="T71" fmla="*/ 17 h 108"/>
                              <a:gd name="T72" fmla="*/ 0 w 58"/>
                              <a:gd name="T73" fmla="*/ 10 h 108"/>
                              <a:gd name="T74" fmla="*/ 0 w 58"/>
                              <a:gd name="T75" fmla="*/ 9 h 108"/>
                              <a:gd name="T76" fmla="*/ 0 w 58"/>
                              <a:gd name="T77" fmla="*/ 9 h 108"/>
                              <a:gd name="T78" fmla="*/ 0 w 58"/>
                              <a:gd name="T79" fmla="*/ 7 h 108"/>
                              <a:gd name="T80" fmla="*/ 0 w 58"/>
                              <a:gd name="T81" fmla="*/ 7 h 108"/>
                              <a:gd name="T82" fmla="*/ 10 w 58"/>
                              <a:gd name="T8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8" h="108">
                                <a:moveTo>
                                  <a:pt x="10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2"/>
                                </a:lnTo>
                                <a:lnTo>
                                  <a:pt x="17" y="5"/>
                                </a:lnTo>
                                <a:lnTo>
                                  <a:pt x="19" y="12"/>
                                </a:lnTo>
                                <a:lnTo>
                                  <a:pt x="20" y="19"/>
                                </a:lnTo>
                                <a:lnTo>
                                  <a:pt x="29" y="9"/>
                                </a:lnTo>
                                <a:lnTo>
                                  <a:pt x="35" y="4"/>
                                </a:lnTo>
                                <a:lnTo>
                                  <a:pt x="42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4"/>
                                </a:lnTo>
                                <a:lnTo>
                                  <a:pt x="58" y="5"/>
                                </a:lnTo>
                                <a:lnTo>
                                  <a:pt x="53" y="17"/>
                                </a:lnTo>
                                <a:lnTo>
                                  <a:pt x="53" y="19"/>
                                </a:lnTo>
                                <a:lnTo>
                                  <a:pt x="52" y="19"/>
                                </a:lnTo>
                                <a:lnTo>
                                  <a:pt x="48" y="17"/>
                                </a:lnTo>
                                <a:lnTo>
                                  <a:pt x="47" y="17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2" y="34"/>
                                </a:lnTo>
                                <a:lnTo>
                                  <a:pt x="22" y="107"/>
                                </a:lnTo>
                                <a:lnTo>
                                  <a:pt x="22" y="108"/>
                                </a:lnTo>
                                <a:lnTo>
                                  <a:pt x="20" y="108"/>
                                </a:lnTo>
                                <a:lnTo>
                                  <a:pt x="9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07"/>
                                </a:lnTo>
                                <a:lnTo>
                                  <a:pt x="7" y="40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4" y="17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94"/>
                        <wps:cNvSpPr>
                          <a:spLocks noChangeAspect="1"/>
                        </wps:cNvSpPr>
                        <wps:spPr bwMode="auto">
                          <a:xfrm>
                            <a:off x="2004" y="1371"/>
                            <a:ext cx="48" cy="78"/>
                          </a:xfrm>
                          <a:custGeom>
                            <a:avLst/>
                            <a:gdLst>
                              <a:gd name="T0" fmla="*/ 49 w 95"/>
                              <a:gd name="T1" fmla="*/ 87 h 157"/>
                              <a:gd name="T2" fmla="*/ 50 w 95"/>
                              <a:gd name="T3" fmla="*/ 93 h 157"/>
                              <a:gd name="T4" fmla="*/ 52 w 95"/>
                              <a:gd name="T5" fmla="*/ 103 h 157"/>
                              <a:gd name="T6" fmla="*/ 54 w 95"/>
                              <a:gd name="T7" fmla="*/ 95 h 157"/>
                              <a:gd name="T8" fmla="*/ 57 w 95"/>
                              <a:gd name="T9" fmla="*/ 87 h 157"/>
                              <a:gd name="T10" fmla="*/ 79 w 95"/>
                              <a:gd name="T11" fmla="*/ 2 h 157"/>
                              <a:gd name="T12" fmla="*/ 79 w 95"/>
                              <a:gd name="T13" fmla="*/ 2 h 157"/>
                              <a:gd name="T14" fmla="*/ 80 w 95"/>
                              <a:gd name="T15" fmla="*/ 0 h 157"/>
                              <a:gd name="T16" fmla="*/ 80 w 95"/>
                              <a:gd name="T17" fmla="*/ 0 h 157"/>
                              <a:gd name="T18" fmla="*/ 82 w 95"/>
                              <a:gd name="T19" fmla="*/ 2 h 157"/>
                              <a:gd name="T20" fmla="*/ 92 w 95"/>
                              <a:gd name="T21" fmla="*/ 5 h 157"/>
                              <a:gd name="T22" fmla="*/ 94 w 95"/>
                              <a:gd name="T23" fmla="*/ 7 h 157"/>
                              <a:gd name="T24" fmla="*/ 95 w 95"/>
                              <a:gd name="T25" fmla="*/ 7 h 157"/>
                              <a:gd name="T26" fmla="*/ 95 w 95"/>
                              <a:gd name="T27" fmla="*/ 7 h 157"/>
                              <a:gd name="T28" fmla="*/ 95 w 95"/>
                              <a:gd name="T29" fmla="*/ 9 h 157"/>
                              <a:gd name="T30" fmla="*/ 95 w 95"/>
                              <a:gd name="T31" fmla="*/ 9 h 157"/>
                              <a:gd name="T32" fmla="*/ 69 w 95"/>
                              <a:gd name="T33" fmla="*/ 95 h 157"/>
                              <a:gd name="T34" fmla="*/ 62 w 95"/>
                              <a:gd name="T35" fmla="*/ 120 h 157"/>
                              <a:gd name="T36" fmla="*/ 55 w 95"/>
                              <a:gd name="T37" fmla="*/ 138 h 157"/>
                              <a:gd name="T38" fmla="*/ 50 w 95"/>
                              <a:gd name="T39" fmla="*/ 147 h 157"/>
                              <a:gd name="T40" fmla="*/ 44 w 95"/>
                              <a:gd name="T41" fmla="*/ 152 h 157"/>
                              <a:gd name="T42" fmla="*/ 37 w 95"/>
                              <a:gd name="T43" fmla="*/ 155 h 157"/>
                              <a:gd name="T44" fmla="*/ 29 w 95"/>
                              <a:gd name="T45" fmla="*/ 157 h 157"/>
                              <a:gd name="T46" fmla="*/ 19 w 95"/>
                              <a:gd name="T47" fmla="*/ 155 h 157"/>
                              <a:gd name="T48" fmla="*/ 10 w 95"/>
                              <a:gd name="T49" fmla="*/ 152 h 157"/>
                              <a:gd name="T50" fmla="*/ 2 w 95"/>
                              <a:gd name="T51" fmla="*/ 148 h 157"/>
                              <a:gd name="T52" fmla="*/ 0 w 95"/>
                              <a:gd name="T53" fmla="*/ 145 h 157"/>
                              <a:gd name="T54" fmla="*/ 0 w 95"/>
                              <a:gd name="T55" fmla="*/ 145 h 157"/>
                              <a:gd name="T56" fmla="*/ 0 w 95"/>
                              <a:gd name="T57" fmla="*/ 143 h 157"/>
                              <a:gd name="T58" fmla="*/ 5 w 95"/>
                              <a:gd name="T59" fmla="*/ 135 h 157"/>
                              <a:gd name="T60" fmla="*/ 5 w 95"/>
                              <a:gd name="T61" fmla="*/ 133 h 157"/>
                              <a:gd name="T62" fmla="*/ 7 w 95"/>
                              <a:gd name="T63" fmla="*/ 133 h 157"/>
                              <a:gd name="T64" fmla="*/ 7 w 95"/>
                              <a:gd name="T65" fmla="*/ 133 h 157"/>
                              <a:gd name="T66" fmla="*/ 9 w 95"/>
                              <a:gd name="T67" fmla="*/ 135 h 157"/>
                              <a:gd name="T68" fmla="*/ 19 w 95"/>
                              <a:gd name="T69" fmla="*/ 140 h 157"/>
                              <a:gd name="T70" fmla="*/ 27 w 95"/>
                              <a:gd name="T71" fmla="*/ 142 h 157"/>
                              <a:gd name="T72" fmla="*/ 32 w 95"/>
                              <a:gd name="T73" fmla="*/ 142 h 157"/>
                              <a:gd name="T74" fmla="*/ 37 w 95"/>
                              <a:gd name="T75" fmla="*/ 137 h 157"/>
                              <a:gd name="T76" fmla="*/ 40 w 95"/>
                              <a:gd name="T77" fmla="*/ 132 h 157"/>
                              <a:gd name="T78" fmla="*/ 44 w 95"/>
                              <a:gd name="T79" fmla="*/ 123 h 157"/>
                              <a:gd name="T80" fmla="*/ 49 w 95"/>
                              <a:gd name="T81" fmla="*/ 108 h 157"/>
                              <a:gd name="T82" fmla="*/ 40 w 95"/>
                              <a:gd name="T83" fmla="*/ 108 h 157"/>
                              <a:gd name="T84" fmla="*/ 39 w 95"/>
                              <a:gd name="T85" fmla="*/ 108 h 157"/>
                              <a:gd name="T86" fmla="*/ 37 w 95"/>
                              <a:gd name="T87" fmla="*/ 107 h 157"/>
                              <a:gd name="T88" fmla="*/ 2 w 95"/>
                              <a:gd name="T89" fmla="*/ 9 h 157"/>
                              <a:gd name="T90" fmla="*/ 2 w 95"/>
                              <a:gd name="T91" fmla="*/ 9 h 157"/>
                              <a:gd name="T92" fmla="*/ 2 w 95"/>
                              <a:gd name="T93" fmla="*/ 7 h 157"/>
                              <a:gd name="T94" fmla="*/ 2 w 95"/>
                              <a:gd name="T95" fmla="*/ 7 h 157"/>
                              <a:gd name="T96" fmla="*/ 4 w 95"/>
                              <a:gd name="T97" fmla="*/ 5 h 157"/>
                              <a:gd name="T98" fmla="*/ 17 w 95"/>
                              <a:gd name="T99" fmla="*/ 2 h 157"/>
                              <a:gd name="T100" fmla="*/ 19 w 95"/>
                              <a:gd name="T101" fmla="*/ 2 h 157"/>
                              <a:gd name="T102" fmla="*/ 19 w 95"/>
                              <a:gd name="T103" fmla="*/ 2 h 157"/>
                              <a:gd name="T104" fmla="*/ 20 w 95"/>
                              <a:gd name="T105" fmla="*/ 4 h 157"/>
                              <a:gd name="T106" fmla="*/ 49 w 95"/>
                              <a:gd name="T107" fmla="*/ 8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49" y="87"/>
                                </a:moveTo>
                                <a:lnTo>
                                  <a:pt x="50" y="93"/>
                                </a:lnTo>
                                <a:lnTo>
                                  <a:pt x="52" y="103"/>
                                </a:lnTo>
                                <a:lnTo>
                                  <a:pt x="54" y="95"/>
                                </a:lnTo>
                                <a:lnTo>
                                  <a:pt x="57" y="87"/>
                                </a:lnTo>
                                <a:lnTo>
                                  <a:pt x="79" y="2"/>
                                </a:lnTo>
                                <a:lnTo>
                                  <a:pt x="80" y="0"/>
                                </a:lnTo>
                                <a:lnTo>
                                  <a:pt x="82" y="2"/>
                                </a:lnTo>
                                <a:lnTo>
                                  <a:pt x="92" y="5"/>
                                </a:lnTo>
                                <a:lnTo>
                                  <a:pt x="94" y="7"/>
                                </a:lnTo>
                                <a:lnTo>
                                  <a:pt x="95" y="7"/>
                                </a:lnTo>
                                <a:lnTo>
                                  <a:pt x="95" y="9"/>
                                </a:lnTo>
                                <a:lnTo>
                                  <a:pt x="69" y="95"/>
                                </a:lnTo>
                                <a:lnTo>
                                  <a:pt x="62" y="120"/>
                                </a:lnTo>
                                <a:lnTo>
                                  <a:pt x="55" y="138"/>
                                </a:lnTo>
                                <a:lnTo>
                                  <a:pt x="50" y="147"/>
                                </a:lnTo>
                                <a:lnTo>
                                  <a:pt x="44" y="152"/>
                                </a:lnTo>
                                <a:lnTo>
                                  <a:pt x="37" y="155"/>
                                </a:lnTo>
                                <a:lnTo>
                                  <a:pt x="29" y="157"/>
                                </a:lnTo>
                                <a:lnTo>
                                  <a:pt x="19" y="155"/>
                                </a:lnTo>
                                <a:lnTo>
                                  <a:pt x="10" y="152"/>
                                </a:lnTo>
                                <a:lnTo>
                                  <a:pt x="2" y="148"/>
                                </a:lnTo>
                                <a:lnTo>
                                  <a:pt x="0" y="145"/>
                                </a:lnTo>
                                <a:lnTo>
                                  <a:pt x="0" y="143"/>
                                </a:lnTo>
                                <a:lnTo>
                                  <a:pt x="5" y="135"/>
                                </a:lnTo>
                                <a:lnTo>
                                  <a:pt x="5" y="133"/>
                                </a:lnTo>
                                <a:lnTo>
                                  <a:pt x="7" y="133"/>
                                </a:lnTo>
                                <a:lnTo>
                                  <a:pt x="9" y="135"/>
                                </a:lnTo>
                                <a:lnTo>
                                  <a:pt x="19" y="140"/>
                                </a:lnTo>
                                <a:lnTo>
                                  <a:pt x="27" y="142"/>
                                </a:lnTo>
                                <a:lnTo>
                                  <a:pt x="32" y="142"/>
                                </a:lnTo>
                                <a:lnTo>
                                  <a:pt x="37" y="137"/>
                                </a:lnTo>
                                <a:lnTo>
                                  <a:pt x="40" y="132"/>
                                </a:lnTo>
                                <a:lnTo>
                                  <a:pt x="44" y="123"/>
                                </a:lnTo>
                                <a:lnTo>
                                  <a:pt x="49" y="108"/>
                                </a:lnTo>
                                <a:lnTo>
                                  <a:pt x="40" y="108"/>
                                </a:lnTo>
                                <a:lnTo>
                                  <a:pt x="39" y="108"/>
                                </a:lnTo>
                                <a:lnTo>
                                  <a:pt x="37" y="107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20" y="4"/>
                                </a:lnTo>
                                <a:lnTo>
                                  <a:pt x="4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5"/>
                        <wps:cNvSpPr>
                          <a:spLocks noChangeAspect="1"/>
                        </wps:cNvSpPr>
                        <wps:spPr bwMode="auto">
                          <a:xfrm>
                            <a:off x="2062" y="1345"/>
                            <a:ext cx="37" cy="81"/>
                          </a:xfrm>
                          <a:custGeom>
                            <a:avLst/>
                            <a:gdLst>
                              <a:gd name="T0" fmla="*/ 60 w 75"/>
                              <a:gd name="T1" fmla="*/ 53 h 161"/>
                              <a:gd name="T2" fmla="*/ 62 w 75"/>
                              <a:gd name="T3" fmla="*/ 51 h 161"/>
                              <a:gd name="T4" fmla="*/ 64 w 75"/>
                              <a:gd name="T5" fmla="*/ 51 h 161"/>
                              <a:gd name="T6" fmla="*/ 64 w 75"/>
                              <a:gd name="T7" fmla="*/ 51 h 161"/>
                              <a:gd name="T8" fmla="*/ 65 w 75"/>
                              <a:gd name="T9" fmla="*/ 53 h 161"/>
                              <a:gd name="T10" fmla="*/ 74 w 75"/>
                              <a:gd name="T11" fmla="*/ 58 h 161"/>
                              <a:gd name="T12" fmla="*/ 74 w 75"/>
                              <a:gd name="T13" fmla="*/ 58 h 161"/>
                              <a:gd name="T14" fmla="*/ 75 w 75"/>
                              <a:gd name="T15" fmla="*/ 60 h 161"/>
                              <a:gd name="T16" fmla="*/ 74 w 75"/>
                              <a:gd name="T17" fmla="*/ 61 h 161"/>
                              <a:gd name="T18" fmla="*/ 74 w 75"/>
                              <a:gd name="T19" fmla="*/ 61 h 161"/>
                              <a:gd name="T20" fmla="*/ 35 w 75"/>
                              <a:gd name="T21" fmla="*/ 103 h 161"/>
                              <a:gd name="T22" fmla="*/ 75 w 75"/>
                              <a:gd name="T23" fmla="*/ 151 h 161"/>
                              <a:gd name="T24" fmla="*/ 75 w 75"/>
                              <a:gd name="T25" fmla="*/ 151 h 161"/>
                              <a:gd name="T26" fmla="*/ 75 w 75"/>
                              <a:gd name="T27" fmla="*/ 153 h 161"/>
                              <a:gd name="T28" fmla="*/ 75 w 75"/>
                              <a:gd name="T29" fmla="*/ 153 h 161"/>
                              <a:gd name="T30" fmla="*/ 75 w 75"/>
                              <a:gd name="T31" fmla="*/ 154 h 161"/>
                              <a:gd name="T32" fmla="*/ 65 w 75"/>
                              <a:gd name="T33" fmla="*/ 161 h 161"/>
                              <a:gd name="T34" fmla="*/ 65 w 75"/>
                              <a:gd name="T35" fmla="*/ 161 h 161"/>
                              <a:gd name="T36" fmla="*/ 64 w 75"/>
                              <a:gd name="T37" fmla="*/ 161 h 161"/>
                              <a:gd name="T38" fmla="*/ 64 w 75"/>
                              <a:gd name="T39" fmla="*/ 161 h 161"/>
                              <a:gd name="T40" fmla="*/ 62 w 75"/>
                              <a:gd name="T41" fmla="*/ 161 h 161"/>
                              <a:gd name="T42" fmla="*/ 17 w 75"/>
                              <a:gd name="T43" fmla="*/ 106 h 161"/>
                              <a:gd name="T44" fmla="*/ 17 w 75"/>
                              <a:gd name="T45" fmla="*/ 158 h 161"/>
                              <a:gd name="T46" fmla="*/ 15 w 75"/>
                              <a:gd name="T47" fmla="*/ 159 h 161"/>
                              <a:gd name="T48" fmla="*/ 14 w 75"/>
                              <a:gd name="T49" fmla="*/ 159 h 161"/>
                              <a:gd name="T50" fmla="*/ 2 w 75"/>
                              <a:gd name="T51" fmla="*/ 159 h 161"/>
                              <a:gd name="T52" fmla="*/ 0 w 75"/>
                              <a:gd name="T53" fmla="*/ 159 h 161"/>
                              <a:gd name="T54" fmla="*/ 0 w 75"/>
                              <a:gd name="T55" fmla="*/ 158 h 161"/>
                              <a:gd name="T56" fmla="*/ 0 w 75"/>
                              <a:gd name="T57" fmla="*/ 6 h 161"/>
                              <a:gd name="T58" fmla="*/ 0 w 75"/>
                              <a:gd name="T59" fmla="*/ 5 h 161"/>
                              <a:gd name="T60" fmla="*/ 2 w 75"/>
                              <a:gd name="T61" fmla="*/ 3 h 161"/>
                              <a:gd name="T62" fmla="*/ 14 w 75"/>
                              <a:gd name="T63" fmla="*/ 0 h 161"/>
                              <a:gd name="T64" fmla="*/ 14 w 75"/>
                              <a:gd name="T65" fmla="*/ 0 h 161"/>
                              <a:gd name="T66" fmla="*/ 14 w 75"/>
                              <a:gd name="T67" fmla="*/ 0 h 161"/>
                              <a:gd name="T68" fmla="*/ 15 w 75"/>
                              <a:gd name="T69" fmla="*/ 0 h 161"/>
                              <a:gd name="T70" fmla="*/ 15 w 75"/>
                              <a:gd name="T71" fmla="*/ 1 h 161"/>
                              <a:gd name="T72" fmla="*/ 17 w 75"/>
                              <a:gd name="T73" fmla="*/ 3 h 161"/>
                              <a:gd name="T74" fmla="*/ 17 w 75"/>
                              <a:gd name="T75" fmla="*/ 103 h 161"/>
                              <a:gd name="T76" fmla="*/ 60 w 75"/>
                              <a:gd name="T77" fmla="*/ 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5" h="161">
                                <a:moveTo>
                                  <a:pt x="60" y="53"/>
                                </a:moveTo>
                                <a:lnTo>
                                  <a:pt x="62" y="51"/>
                                </a:lnTo>
                                <a:lnTo>
                                  <a:pt x="64" y="51"/>
                                </a:lnTo>
                                <a:lnTo>
                                  <a:pt x="65" y="53"/>
                                </a:lnTo>
                                <a:lnTo>
                                  <a:pt x="74" y="58"/>
                                </a:lnTo>
                                <a:lnTo>
                                  <a:pt x="75" y="60"/>
                                </a:lnTo>
                                <a:lnTo>
                                  <a:pt x="74" y="61"/>
                                </a:lnTo>
                                <a:lnTo>
                                  <a:pt x="35" y="103"/>
                                </a:lnTo>
                                <a:lnTo>
                                  <a:pt x="75" y="151"/>
                                </a:lnTo>
                                <a:lnTo>
                                  <a:pt x="75" y="153"/>
                                </a:lnTo>
                                <a:lnTo>
                                  <a:pt x="75" y="154"/>
                                </a:lnTo>
                                <a:lnTo>
                                  <a:pt x="65" y="161"/>
                                </a:lnTo>
                                <a:lnTo>
                                  <a:pt x="64" y="161"/>
                                </a:lnTo>
                                <a:lnTo>
                                  <a:pt x="62" y="161"/>
                                </a:lnTo>
                                <a:lnTo>
                                  <a:pt x="17" y="10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9"/>
                                </a:lnTo>
                                <a:lnTo>
                                  <a:pt x="14" y="159"/>
                                </a:lnTo>
                                <a:lnTo>
                                  <a:pt x="2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6"/>
                        <wps:cNvSpPr>
                          <a:spLocks noChangeAspect="1" noEditPoints="1"/>
                        </wps:cNvSpPr>
                        <wps:spPr bwMode="auto">
                          <a:xfrm>
                            <a:off x="2106" y="1371"/>
                            <a:ext cx="44" cy="56"/>
                          </a:xfrm>
                          <a:custGeom>
                            <a:avLst/>
                            <a:gdLst>
                              <a:gd name="T0" fmla="*/ 88 w 88"/>
                              <a:gd name="T1" fmla="*/ 69 h 112"/>
                              <a:gd name="T2" fmla="*/ 81 w 88"/>
                              <a:gd name="T3" fmla="*/ 89 h 112"/>
                              <a:gd name="T4" fmla="*/ 70 w 88"/>
                              <a:gd name="T5" fmla="*/ 103 h 112"/>
                              <a:gd name="T6" fmla="*/ 53 w 88"/>
                              <a:gd name="T7" fmla="*/ 112 h 112"/>
                              <a:gd name="T8" fmla="*/ 33 w 88"/>
                              <a:gd name="T9" fmla="*/ 112 h 112"/>
                              <a:gd name="T10" fmla="*/ 18 w 88"/>
                              <a:gd name="T11" fmla="*/ 103 h 112"/>
                              <a:gd name="T12" fmla="*/ 6 w 88"/>
                              <a:gd name="T13" fmla="*/ 90 h 112"/>
                              <a:gd name="T14" fmla="*/ 1 w 88"/>
                              <a:gd name="T15" fmla="*/ 69 h 112"/>
                              <a:gd name="T16" fmla="*/ 1 w 88"/>
                              <a:gd name="T17" fmla="*/ 44 h 112"/>
                              <a:gd name="T18" fmla="*/ 6 w 88"/>
                              <a:gd name="T19" fmla="*/ 24 h 112"/>
                              <a:gd name="T20" fmla="*/ 18 w 88"/>
                              <a:gd name="T21" fmla="*/ 9 h 112"/>
                              <a:gd name="T22" fmla="*/ 35 w 88"/>
                              <a:gd name="T23" fmla="*/ 0 h 112"/>
                              <a:gd name="T24" fmla="*/ 55 w 88"/>
                              <a:gd name="T25" fmla="*/ 0 h 112"/>
                              <a:gd name="T26" fmla="*/ 71 w 88"/>
                              <a:gd name="T27" fmla="*/ 9 h 112"/>
                              <a:gd name="T28" fmla="*/ 81 w 88"/>
                              <a:gd name="T29" fmla="*/ 22 h 112"/>
                              <a:gd name="T30" fmla="*/ 88 w 88"/>
                              <a:gd name="T31" fmla="*/ 44 h 112"/>
                              <a:gd name="T32" fmla="*/ 18 w 88"/>
                              <a:gd name="T33" fmla="*/ 54 h 112"/>
                              <a:gd name="T34" fmla="*/ 20 w 88"/>
                              <a:gd name="T35" fmla="*/ 74 h 112"/>
                              <a:gd name="T36" fmla="*/ 25 w 88"/>
                              <a:gd name="T37" fmla="*/ 89 h 112"/>
                              <a:gd name="T38" fmla="*/ 33 w 88"/>
                              <a:gd name="T39" fmla="*/ 95 h 112"/>
                              <a:gd name="T40" fmla="*/ 45 w 88"/>
                              <a:gd name="T41" fmla="*/ 98 h 112"/>
                              <a:gd name="T42" fmla="*/ 56 w 88"/>
                              <a:gd name="T43" fmla="*/ 95 h 112"/>
                              <a:gd name="T44" fmla="*/ 63 w 88"/>
                              <a:gd name="T45" fmla="*/ 89 h 112"/>
                              <a:gd name="T46" fmla="*/ 68 w 88"/>
                              <a:gd name="T47" fmla="*/ 75 h 112"/>
                              <a:gd name="T48" fmla="*/ 70 w 88"/>
                              <a:gd name="T49" fmla="*/ 55 h 112"/>
                              <a:gd name="T50" fmla="*/ 68 w 88"/>
                              <a:gd name="T51" fmla="*/ 37 h 112"/>
                              <a:gd name="T52" fmla="*/ 63 w 88"/>
                              <a:gd name="T53" fmla="*/ 25 h 112"/>
                              <a:gd name="T54" fmla="*/ 56 w 88"/>
                              <a:gd name="T55" fmla="*/ 17 h 112"/>
                              <a:gd name="T56" fmla="*/ 45 w 88"/>
                              <a:gd name="T57" fmla="*/ 14 h 112"/>
                              <a:gd name="T58" fmla="*/ 33 w 88"/>
                              <a:gd name="T59" fmla="*/ 17 h 112"/>
                              <a:gd name="T60" fmla="*/ 25 w 88"/>
                              <a:gd name="T61" fmla="*/ 24 h 112"/>
                              <a:gd name="T62" fmla="*/ 20 w 88"/>
                              <a:gd name="T63" fmla="*/ 37 h 112"/>
                              <a:gd name="T64" fmla="*/ 18 w 88"/>
                              <a:gd name="T65" fmla="*/ 5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88" y="57"/>
                                </a:moveTo>
                                <a:lnTo>
                                  <a:pt x="88" y="69"/>
                                </a:lnTo>
                                <a:lnTo>
                                  <a:pt x="85" y="80"/>
                                </a:lnTo>
                                <a:lnTo>
                                  <a:pt x="81" y="89"/>
                                </a:lnTo>
                                <a:lnTo>
                                  <a:pt x="76" y="97"/>
                                </a:lnTo>
                                <a:lnTo>
                                  <a:pt x="70" y="103"/>
                                </a:lnTo>
                                <a:lnTo>
                                  <a:pt x="61" y="108"/>
                                </a:lnTo>
                                <a:lnTo>
                                  <a:pt x="53" y="112"/>
                                </a:lnTo>
                                <a:lnTo>
                                  <a:pt x="43" y="112"/>
                                </a:lnTo>
                                <a:lnTo>
                                  <a:pt x="33" y="112"/>
                                </a:lnTo>
                                <a:lnTo>
                                  <a:pt x="25" y="108"/>
                                </a:lnTo>
                                <a:lnTo>
                                  <a:pt x="18" y="103"/>
                                </a:lnTo>
                                <a:lnTo>
                                  <a:pt x="11" y="98"/>
                                </a:lnTo>
                                <a:lnTo>
                                  <a:pt x="6" y="90"/>
                                </a:lnTo>
                                <a:lnTo>
                                  <a:pt x="3" y="80"/>
                                </a:lnTo>
                                <a:lnTo>
                                  <a:pt x="1" y="69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3" y="32"/>
                                </a:lnTo>
                                <a:lnTo>
                                  <a:pt x="6" y="24"/>
                                </a:lnTo>
                                <a:lnTo>
                                  <a:pt x="11" y="15"/>
                                </a:lnTo>
                                <a:lnTo>
                                  <a:pt x="18" y="9"/>
                                </a:lnTo>
                                <a:lnTo>
                                  <a:pt x="26" y="4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71" y="9"/>
                                </a:lnTo>
                                <a:lnTo>
                                  <a:pt x="76" y="15"/>
                                </a:lnTo>
                                <a:lnTo>
                                  <a:pt x="81" y="22"/>
                                </a:lnTo>
                                <a:lnTo>
                                  <a:pt x="85" y="32"/>
                                </a:lnTo>
                                <a:lnTo>
                                  <a:pt x="88" y="44"/>
                                </a:lnTo>
                                <a:lnTo>
                                  <a:pt x="88" y="57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18" y="65"/>
                                </a:lnTo>
                                <a:lnTo>
                                  <a:pt x="20" y="74"/>
                                </a:lnTo>
                                <a:lnTo>
                                  <a:pt x="23" y="82"/>
                                </a:lnTo>
                                <a:lnTo>
                                  <a:pt x="25" y="89"/>
                                </a:lnTo>
                                <a:lnTo>
                                  <a:pt x="28" y="92"/>
                                </a:lnTo>
                                <a:lnTo>
                                  <a:pt x="33" y="95"/>
                                </a:lnTo>
                                <a:lnTo>
                                  <a:pt x="38" y="98"/>
                                </a:lnTo>
                                <a:lnTo>
                                  <a:pt x="45" y="98"/>
                                </a:lnTo>
                                <a:lnTo>
                                  <a:pt x="50" y="98"/>
                                </a:lnTo>
                                <a:lnTo>
                                  <a:pt x="56" y="95"/>
                                </a:lnTo>
                                <a:lnTo>
                                  <a:pt x="60" y="93"/>
                                </a:lnTo>
                                <a:lnTo>
                                  <a:pt x="63" y="89"/>
                                </a:lnTo>
                                <a:lnTo>
                                  <a:pt x="66" y="84"/>
                                </a:lnTo>
                                <a:lnTo>
                                  <a:pt x="68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5"/>
                                </a:lnTo>
                                <a:lnTo>
                                  <a:pt x="70" y="45"/>
                                </a:lnTo>
                                <a:lnTo>
                                  <a:pt x="68" y="37"/>
                                </a:lnTo>
                                <a:lnTo>
                                  <a:pt x="66" y="30"/>
                                </a:lnTo>
                                <a:lnTo>
                                  <a:pt x="63" y="25"/>
                                </a:lnTo>
                                <a:lnTo>
                                  <a:pt x="60" y="20"/>
                                </a:lnTo>
                                <a:lnTo>
                                  <a:pt x="56" y="17"/>
                                </a:lnTo>
                                <a:lnTo>
                                  <a:pt x="50" y="15"/>
                                </a:lnTo>
                                <a:lnTo>
                                  <a:pt x="45" y="14"/>
                                </a:lnTo>
                                <a:lnTo>
                                  <a:pt x="38" y="15"/>
                                </a:lnTo>
                                <a:lnTo>
                                  <a:pt x="33" y="17"/>
                                </a:lnTo>
                                <a:lnTo>
                                  <a:pt x="28" y="20"/>
                                </a:lnTo>
                                <a:lnTo>
                                  <a:pt x="25" y="24"/>
                                </a:lnTo>
                                <a:lnTo>
                                  <a:pt x="21" y="30"/>
                                </a:lnTo>
                                <a:lnTo>
                                  <a:pt x="20" y="37"/>
                                </a:lnTo>
                                <a:lnTo>
                                  <a:pt x="18" y="45"/>
                                </a:lnTo>
                                <a:lnTo>
                                  <a:pt x="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7"/>
                        <wps:cNvSpPr>
                          <a:spLocks noChangeAspect="1"/>
                        </wps:cNvSpPr>
                        <wps:spPr bwMode="auto">
                          <a:xfrm>
                            <a:off x="2156" y="1371"/>
                            <a:ext cx="46" cy="55"/>
                          </a:xfrm>
                          <a:custGeom>
                            <a:avLst/>
                            <a:gdLst>
                              <a:gd name="T0" fmla="*/ 41 w 93"/>
                              <a:gd name="T1" fmla="*/ 75 h 110"/>
                              <a:gd name="T2" fmla="*/ 41 w 93"/>
                              <a:gd name="T3" fmla="*/ 79 h 110"/>
                              <a:gd name="T4" fmla="*/ 43 w 93"/>
                              <a:gd name="T5" fmla="*/ 80 h 110"/>
                              <a:gd name="T6" fmla="*/ 43 w 93"/>
                              <a:gd name="T7" fmla="*/ 82 h 110"/>
                              <a:gd name="T8" fmla="*/ 45 w 93"/>
                              <a:gd name="T9" fmla="*/ 85 h 110"/>
                              <a:gd name="T10" fmla="*/ 45 w 93"/>
                              <a:gd name="T11" fmla="*/ 87 h 110"/>
                              <a:gd name="T12" fmla="*/ 45 w 93"/>
                              <a:gd name="T13" fmla="*/ 89 h 110"/>
                              <a:gd name="T14" fmla="*/ 46 w 93"/>
                              <a:gd name="T15" fmla="*/ 82 h 110"/>
                              <a:gd name="T16" fmla="*/ 50 w 93"/>
                              <a:gd name="T17" fmla="*/ 75 h 110"/>
                              <a:gd name="T18" fmla="*/ 76 w 93"/>
                              <a:gd name="T19" fmla="*/ 2 h 110"/>
                              <a:gd name="T20" fmla="*/ 76 w 93"/>
                              <a:gd name="T21" fmla="*/ 0 h 110"/>
                              <a:gd name="T22" fmla="*/ 78 w 93"/>
                              <a:gd name="T23" fmla="*/ 0 h 110"/>
                              <a:gd name="T24" fmla="*/ 78 w 93"/>
                              <a:gd name="T25" fmla="*/ 0 h 110"/>
                              <a:gd name="T26" fmla="*/ 78 w 93"/>
                              <a:gd name="T27" fmla="*/ 0 h 110"/>
                              <a:gd name="T28" fmla="*/ 89 w 93"/>
                              <a:gd name="T29" fmla="*/ 4 h 110"/>
                              <a:gd name="T30" fmla="*/ 91 w 93"/>
                              <a:gd name="T31" fmla="*/ 5 h 110"/>
                              <a:gd name="T32" fmla="*/ 93 w 93"/>
                              <a:gd name="T33" fmla="*/ 5 h 110"/>
                              <a:gd name="T34" fmla="*/ 93 w 93"/>
                              <a:gd name="T35" fmla="*/ 7 h 110"/>
                              <a:gd name="T36" fmla="*/ 91 w 93"/>
                              <a:gd name="T37" fmla="*/ 7 h 110"/>
                              <a:gd name="T38" fmla="*/ 51 w 93"/>
                              <a:gd name="T39" fmla="*/ 108 h 110"/>
                              <a:gd name="T40" fmla="*/ 51 w 93"/>
                              <a:gd name="T41" fmla="*/ 110 h 110"/>
                              <a:gd name="T42" fmla="*/ 48 w 93"/>
                              <a:gd name="T43" fmla="*/ 110 h 110"/>
                              <a:gd name="T44" fmla="*/ 40 w 93"/>
                              <a:gd name="T45" fmla="*/ 110 h 110"/>
                              <a:gd name="T46" fmla="*/ 38 w 93"/>
                              <a:gd name="T47" fmla="*/ 110 h 110"/>
                              <a:gd name="T48" fmla="*/ 38 w 93"/>
                              <a:gd name="T49" fmla="*/ 108 h 110"/>
                              <a:gd name="T50" fmla="*/ 0 w 93"/>
                              <a:gd name="T51" fmla="*/ 7 h 110"/>
                              <a:gd name="T52" fmla="*/ 0 w 93"/>
                              <a:gd name="T53" fmla="*/ 5 h 110"/>
                              <a:gd name="T54" fmla="*/ 0 w 93"/>
                              <a:gd name="T55" fmla="*/ 5 h 110"/>
                              <a:gd name="T56" fmla="*/ 0 w 93"/>
                              <a:gd name="T57" fmla="*/ 4 h 110"/>
                              <a:gd name="T58" fmla="*/ 1 w 93"/>
                              <a:gd name="T59" fmla="*/ 4 h 110"/>
                              <a:gd name="T60" fmla="*/ 15 w 93"/>
                              <a:gd name="T61" fmla="*/ 0 h 110"/>
                              <a:gd name="T62" fmla="*/ 15 w 93"/>
                              <a:gd name="T63" fmla="*/ 0 h 110"/>
                              <a:gd name="T64" fmla="*/ 15 w 93"/>
                              <a:gd name="T65" fmla="*/ 0 h 110"/>
                              <a:gd name="T66" fmla="*/ 15 w 93"/>
                              <a:gd name="T67" fmla="*/ 0 h 110"/>
                              <a:gd name="T68" fmla="*/ 16 w 93"/>
                              <a:gd name="T69" fmla="*/ 2 h 110"/>
                              <a:gd name="T70" fmla="*/ 18 w 93"/>
                              <a:gd name="T71" fmla="*/ 2 h 110"/>
                              <a:gd name="T72" fmla="*/ 41 w 93"/>
                              <a:gd name="T73" fmla="*/ 7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3" h="110">
                                <a:moveTo>
                                  <a:pt x="41" y="75"/>
                                </a:moveTo>
                                <a:lnTo>
                                  <a:pt x="41" y="79"/>
                                </a:lnTo>
                                <a:lnTo>
                                  <a:pt x="43" y="80"/>
                                </a:lnTo>
                                <a:lnTo>
                                  <a:pt x="43" y="82"/>
                                </a:lnTo>
                                <a:lnTo>
                                  <a:pt x="45" y="85"/>
                                </a:lnTo>
                                <a:lnTo>
                                  <a:pt x="45" y="87"/>
                                </a:lnTo>
                                <a:lnTo>
                                  <a:pt x="45" y="89"/>
                                </a:lnTo>
                                <a:lnTo>
                                  <a:pt x="46" y="82"/>
                                </a:lnTo>
                                <a:lnTo>
                                  <a:pt x="50" y="75"/>
                                </a:lnTo>
                                <a:lnTo>
                                  <a:pt x="76" y="2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9" y="4"/>
                                </a:lnTo>
                                <a:lnTo>
                                  <a:pt x="91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7"/>
                                </a:lnTo>
                                <a:lnTo>
                                  <a:pt x="91" y="7"/>
                                </a:lnTo>
                                <a:lnTo>
                                  <a:pt x="51" y="108"/>
                                </a:lnTo>
                                <a:lnTo>
                                  <a:pt x="51" y="110"/>
                                </a:lnTo>
                                <a:lnTo>
                                  <a:pt x="48" y="110"/>
                                </a:lnTo>
                                <a:lnTo>
                                  <a:pt x="40" y="110"/>
                                </a:lnTo>
                                <a:lnTo>
                                  <a:pt x="38" y="110"/>
                                </a:lnTo>
                                <a:lnTo>
                                  <a:pt x="38" y="108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5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4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208" y="1371"/>
                            <a:ext cx="41" cy="56"/>
                          </a:xfrm>
                          <a:custGeom>
                            <a:avLst/>
                            <a:gdLst>
                              <a:gd name="T0" fmla="*/ 57 w 82"/>
                              <a:gd name="T1" fmla="*/ 27 h 112"/>
                              <a:gd name="T2" fmla="*/ 49 w 82"/>
                              <a:gd name="T3" fmla="*/ 17 h 112"/>
                              <a:gd name="T4" fmla="*/ 25 w 82"/>
                              <a:gd name="T5" fmla="*/ 17 h 112"/>
                              <a:gd name="T6" fmla="*/ 12 w 82"/>
                              <a:gd name="T7" fmla="*/ 22 h 112"/>
                              <a:gd name="T8" fmla="*/ 10 w 82"/>
                              <a:gd name="T9" fmla="*/ 22 h 112"/>
                              <a:gd name="T10" fmla="*/ 5 w 82"/>
                              <a:gd name="T11" fmla="*/ 12 h 112"/>
                              <a:gd name="T12" fmla="*/ 9 w 82"/>
                              <a:gd name="T13" fmla="*/ 7 h 112"/>
                              <a:gd name="T14" fmla="*/ 29 w 82"/>
                              <a:gd name="T15" fmla="*/ 2 h 112"/>
                              <a:gd name="T16" fmla="*/ 49 w 82"/>
                              <a:gd name="T17" fmla="*/ 0 h 112"/>
                              <a:gd name="T18" fmla="*/ 62 w 82"/>
                              <a:gd name="T19" fmla="*/ 5 h 112"/>
                              <a:gd name="T20" fmla="*/ 70 w 82"/>
                              <a:gd name="T21" fmla="*/ 12 h 112"/>
                              <a:gd name="T22" fmla="*/ 75 w 82"/>
                              <a:gd name="T23" fmla="*/ 24 h 112"/>
                              <a:gd name="T24" fmla="*/ 75 w 82"/>
                              <a:gd name="T25" fmla="*/ 74 h 112"/>
                              <a:gd name="T26" fmla="*/ 77 w 82"/>
                              <a:gd name="T27" fmla="*/ 90 h 112"/>
                              <a:gd name="T28" fmla="*/ 82 w 82"/>
                              <a:gd name="T29" fmla="*/ 102 h 112"/>
                              <a:gd name="T30" fmla="*/ 82 w 82"/>
                              <a:gd name="T31" fmla="*/ 103 h 112"/>
                              <a:gd name="T32" fmla="*/ 80 w 82"/>
                              <a:gd name="T33" fmla="*/ 105 h 112"/>
                              <a:gd name="T34" fmla="*/ 70 w 82"/>
                              <a:gd name="T35" fmla="*/ 112 h 112"/>
                              <a:gd name="T36" fmla="*/ 65 w 82"/>
                              <a:gd name="T37" fmla="*/ 107 h 112"/>
                              <a:gd name="T38" fmla="*/ 54 w 82"/>
                              <a:gd name="T39" fmla="*/ 103 h 112"/>
                              <a:gd name="T40" fmla="*/ 39 w 82"/>
                              <a:gd name="T41" fmla="*/ 110 h 112"/>
                              <a:gd name="T42" fmla="*/ 24 w 82"/>
                              <a:gd name="T43" fmla="*/ 112 h 112"/>
                              <a:gd name="T44" fmla="*/ 12 w 82"/>
                              <a:gd name="T45" fmla="*/ 107 h 112"/>
                              <a:gd name="T46" fmla="*/ 5 w 82"/>
                              <a:gd name="T47" fmla="*/ 98 h 112"/>
                              <a:gd name="T48" fmla="*/ 0 w 82"/>
                              <a:gd name="T49" fmla="*/ 89 h 112"/>
                              <a:gd name="T50" fmla="*/ 2 w 82"/>
                              <a:gd name="T51" fmla="*/ 72 h 112"/>
                              <a:gd name="T52" fmla="*/ 9 w 82"/>
                              <a:gd name="T53" fmla="*/ 59 h 112"/>
                              <a:gd name="T54" fmla="*/ 24 w 82"/>
                              <a:gd name="T55" fmla="*/ 49 h 112"/>
                              <a:gd name="T56" fmla="*/ 45 w 82"/>
                              <a:gd name="T57" fmla="*/ 44 h 112"/>
                              <a:gd name="T58" fmla="*/ 59 w 82"/>
                              <a:gd name="T59" fmla="*/ 35 h 112"/>
                              <a:gd name="T60" fmla="*/ 49 w 82"/>
                              <a:gd name="T61" fmla="*/ 57 h 112"/>
                              <a:gd name="T62" fmla="*/ 34 w 82"/>
                              <a:gd name="T63" fmla="*/ 60 h 112"/>
                              <a:gd name="T64" fmla="*/ 24 w 82"/>
                              <a:gd name="T65" fmla="*/ 65 h 112"/>
                              <a:gd name="T66" fmla="*/ 19 w 82"/>
                              <a:gd name="T67" fmla="*/ 75 h 112"/>
                              <a:gd name="T68" fmla="*/ 19 w 82"/>
                              <a:gd name="T69" fmla="*/ 87 h 112"/>
                              <a:gd name="T70" fmla="*/ 27 w 82"/>
                              <a:gd name="T71" fmla="*/ 97 h 112"/>
                              <a:gd name="T72" fmla="*/ 40 w 82"/>
                              <a:gd name="T73" fmla="*/ 97 h 112"/>
                              <a:gd name="T74" fmla="*/ 52 w 82"/>
                              <a:gd name="T75" fmla="*/ 90 h 112"/>
                              <a:gd name="T76" fmla="*/ 59 w 82"/>
                              <a:gd name="T77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" h="112">
                                <a:moveTo>
                                  <a:pt x="59" y="35"/>
                                </a:moveTo>
                                <a:lnTo>
                                  <a:pt x="57" y="27"/>
                                </a:lnTo>
                                <a:lnTo>
                                  <a:pt x="54" y="20"/>
                                </a:lnTo>
                                <a:lnTo>
                                  <a:pt x="49" y="17"/>
                                </a:lnTo>
                                <a:lnTo>
                                  <a:pt x="39" y="15"/>
                                </a:lnTo>
                                <a:lnTo>
                                  <a:pt x="25" y="17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9" y="2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9" y="7"/>
                                </a:lnTo>
                                <a:lnTo>
                                  <a:pt x="17" y="4"/>
                                </a:lnTo>
                                <a:lnTo>
                                  <a:pt x="29" y="2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9"/>
                                </a:lnTo>
                                <a:lnTo>
                                  <a:pt x="70" y="12"/>
                                </a:lnTo>
                                <a:lnTo>
                                  <a:pt x="74" y="19"/>
                                </a:lnTo>
                                <a:lnTo>
                                  <a:pt x="75" y="24"/>
                                </a:lnTo>
                                <a:lnTo>
                                  <a:pt x="75" y="32"/>
                                </a:lnTo>
                                <a:lnTo>
                                  <a:pt x="75" y="74"/>
                                </a:lnTo>
                                <a:lnTo>
                                  <a:pt x="75" y="84"/>
                                </a:lnTo>
                                <a:lnTo>
                                  <a:pt x="77" y="90"/>
                                </a:lnTo>
                                <a:lnTo>
                                  <a:pt x="79" y="97"/>
                                </a:lnTo>
                                <a:lnTo>
                                  <a:pt x="82" y="102"/>
                                </a:lnTo>
                                <a:lnTo>
                                  <a:pt x="82" y="103"/>
                                </a:lnTo>
                                <a:lnTo>
                                  <a:pt x="82" y="105"/>
                                </a:lnTo>
                                <a:lnTo>
                                  <a:pt x="80" y="105"/>
                                </a:lnTo>
                                <a:lnTo>
                                  <a:pt x="72" y="110"/>
                                </a:lnTo>
                                <a:lnTo>
                                  <a:pt x="70" y="112"/>
                                </a:lnTo>
                                <a:lnTo>
                                  <a:pt x="65" y="107"/>
                                </a:lnTo>
                                <a:lnTo>
                                  <a:pt x="62" y="97"/>
                                </a:lnTo>
                                <a:lnTo>
                                  <a:pt x="54" y="103"/>
                                </a:lnTo>
                                <a:lnTo>
                                  <a:pt x="47" y="108"/>
                                </a:lnTo>
                                <a:lnTo>
                                  <a:pt x="39" y="110"/>
                                </a:lnTo>
                                <a:lnTo>
                                  <a:pt x="30" y="112"/>
                                </a:lnTo>
                                <a:lnTo>
                                  <a:pt x="24" y="112"/>
                                </a:lnTo>
                                <a:lnTo>
                                  <a:pt x="17" y="110"/>
                                </a:lnTo>
                                <a:lnTo>
                                  <a:pt x="12" y="107"/>
                                </a:lnTo>
                                <a:lnTo>
                                  <a:pt x="9" y="103"/>
                                </a:lnTo>
                                <a:lnTo>
                                  <a:pt x="5" y="98"/>
                                </a:lnTo>
                                <a:lnTo>
                                  <a:pt x="2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4" y="65"/>
                                </a:lnTo>
                                <a:lnTo>
                                  <a:pt x="9" y="59"/>
                                </a:lnTo>
                                <a:lnTo>
                                  <a:pt x="15" y="52"/>
                                </a:lnTo>
                                <a:lnTo>
                                  <a:pt x="24" y="49"/>
                                </a:lnTo>
                                <a:lnTo>
                                  <a:pt x="34" y="45"/>
                                </a:lnTo>
                                <a:lnTo>
                                  <a:pt x="45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35"/>
                                </a:lnTo>
                                <a:close/>
                                <a:moveTo>
                                  <a:pt x="59" y="57"/>
                                </a:moveTo>
                                <a:lnTo>
                                  <a:pt x="49" y="57"/>
                                </a:lnTo>
                                <a:lnTo>
                                  <a:pt x="40" y="59"/>
                                </a:lnTo>
                                <a:lnTo>
                                  <a:pt x="34" y="60"/>
                                </a:lnTo>
                                <a:lnTo>
                                  <a:pt x="27" y="62"/>
                                </a:lnTo>
                                <a:lnTo>
                                  <a:pt x="24" y="65"/>
                                </a:lnTo>
                                <a:lnTo>
                                  <a:pt x="20" y="70"/>
                                </a:lnTo>
                                <a:lnTo>
                                  <a:pt x="19" y="75"/>
                                </a:lnTo>
                                <a:lnTo>
                                  <a:pt x="17" y="80"/>
                                </a:lnTo>
                                <a:lnTo>
                                  <a:pt x="19" y="87"/>
                                </a:lnTo>
                                <a:lnTo>
                                  <a:pt x="22" y="92"/>
                                </a:lnTo>
                                <a:lnTo>
                                  <a:pt x="27" y="97"/>
                                </a:lnTo>
                                <a:lnTo>
                                  <a:pt x="34" y="97"/>
                                </a:lnTo>
                                <a:lnTo>
                                  <a:pt x="40" y="97"/>
                                </a:lnTo>
                                <a:lnTo>
                                  <a:pt x="45" y="95"/>
                                </a:lnTo>
                                <a:lnTo>
                                  <a:pt x="52" y="90"/>
                                </a:lnTo>
                                <a:lnTo>
                                  <a:pt x="59" y="85"/>
                                </a:lnTo>
                                <a:lnTo>
                                  <a:pt x="5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99"/>
                        <wps:cNvSpPr>
                          <a:spLocks noChangeAspect="1"/>
                        </wps:cNvSpPr>
                        <wps:spPr bwMode="auto">
                          <a:xfrm>
                            <a:off x="2287" y="1354"/>
                            <a:ext cx="39" cy="71"/>
                          </a:xfrm>
                          <a:custGeom>
                            <a:avLst/>
                            <a:gdLst>
                              <a:gd name="T0" fmla="*/ 52 w 78"/>
                              <a:gd name="T1" fmla="*/ 0 h 141"/>
                              <a:gd name="T2" fmla="*/ 55 w 78"/>
                              <a:gd name="T3" fmla="*/ 0 h 141"/>
                              <a:gd name="T4" fmla="*/ 55 w 78"/>
                              <a:gd name="T5" fmla="*/ 3 h 141"/>
                              <a:gd name="T6" fmla="*/ 55 w 78"/>
                              <a:gd name="T7" fmla="*/ 128 h 141"/>
                              <a:gd name="T8" fmla="*/ 75 w 78"/>
                              <a:gd name="T9" fmla="*/ 128 h 141"/>
                              <a:gd name="T10" fmla="*/ 77 w 78"/>
                              <a:gd name="T11" fmla="*/ 128 h 141"/>
                              <a:gd name="T12" fmla="*/ 78 w 78"/>
                              <a:gd name="T13" fmla="*/ 131 h 141"/>
                              <a:gd name="T14" fmla="*/ 78 w 78"/>
                              <a:gd name="T15" fmla="*/ 140 h 141"/>
                              <a:gd name="T16" fmla="*/ 77 w 78"/>
                              <a:gd name="T17" fmla="*/ 141 h 141"/>
                              <a:gd name="T18" fmla="*/ 75 w 78"/>
                              <a:gd name="T19" fmla="*/ 141 h 141"/>
                              <a:gd name="T20" fmla="*/ 17 w 78"/>
                              <a:gd name="T21" fmla="*/ 141 h 141"/>
                              <a:gd name="T22" fmla="*/ 13 w 78"/>
                              <a:gd name="T23" fmla="*/ 141 h 141"/>
                              <a:gd name="T24" fmla="*/ 13 w 78"/>
                              <a:gd name="T25" fmla="*/ 140 h 141"/>
                              <a:gd name="T26" fmla="*/ 13 w 78"/>
                              <a:gd name="T27" fmla="*/ 131 h 141"/>
                              <a:gd name="T28" fmla="*/ 13 w 78"/>
                              <a:gd name="T29" fmla="*/ 128 h 141"/>
                              <a:gd name="T30" fmla="*/ 17 w 78"/>
                              <a:gd name="T31" fmla="*/ 128 h 141"/>
                              <a:gd name="T32" fmla="*/ 38 w 78"/>
                              <a:gd name="T33" fmla="*/ 128 h 141"/>
                              <a:gd name="T34" fmla="*/ 38 w 78"/>
                              <a:gd name="T35" fmla="*/ 20 h 141"/>
                              <a:gd name="T36" fmla="*/ 7 w 78"/>
                              <a:gd name="T37" fmla="*/ 37 h 141"/>
                              <a:gd name="T38" fmla="*/ 7 w 78"/>
                              <a:gd name="T39" fmla="*/ 38 h 141"/>
                              <a:gd name="T40" fmla="*/ 5 w 78"/>
                              <a:gd name="T41" fmla="*/ 38 h 141"/>
                              <a:gd name="T42" fmla="*/ 5 w 78"/>
                              <a:gd name="T43" fmla="*/ 38 h 141"/>
                              <a:gd name="T44" fmla="*/ 3 w 78"/>
                              <a:gd name="T45" fmla="*/ 37 h 141"/>
                              <a:gd name="T46" fmla="*/ 0 w 78"/>
                              <a:gd name="T47" fmla="*/ 32 h 141"/>
                              <a:gd name="T48" fmla="*/ 0 w 78"/>
                              <a:gd name="T49" fmla="*/ 30 h 141"/>
                              <a:gd name="T50" fmla="*/ 0 w 78"/>
                              <a:gd name="T51" fmla="*/ 30 h 141"/>
                              <a:gd name="T52" fmla="*/ 0 w 78"/>
                              <a:gd name="T53" fmla="*/ 28 h 141"/>
                              <a:gd name="T54" fmla="*/ 2 w 78"/>
                              <a:gd name="T55" fmla="*/ 27 h 141"/>
                              <a:gd name="T56" fmla="*/ 42 w 78"/>
                              <a:gd name="T57" fmla="*/ 0 h 141"/>
                              <a:gd name="T58" fmla="*/ 52 w 78"/>
                              <a:gd name="T5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8" h="141">
                                <a:moveTo>
                                  <a:pt x="52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5" y="128"/>
                                </a:lnTo>
                                <a:lnTo>
                                  <a:pt x="77" y="128"/>
                                </a:lnTo>
                                <a:lnTo>
                                  <a:pt x="78" y="131"/>
                                </a:lnTo>
                                <a:lnTo>
                                  <a:pt x="78" y="140"/>
                                </a:lnTo>
                                <a:lnTo>
                                  <a:pt x="77" y="141"/>
                                </a:lnTo>
                                <a:lnTo>
                                  <a:pt x="75" y="141"/>
                                </a:lnTo>
                                <a:lnTo>
                                  <a:pt x="17" y="141"/>
                                </a:lnTo>
                                <a:lnTo>
                                  <a:pt x="13" y="141"/>
                                </a:lnTo>
                                <a:lnTo>
                                  <a:pt x="13" y="140"/>
                                </a:lnTo>
                                <a:lnTo>
                                  <a:pt x="13" y="131"/>
                                </a:lnTo>
                                <a:lnTo>
                                  <a:pt x="13" y="128"/>
                                </a:lnTo>
                                <a:lnTo>
                                  <a:pt x="17" y="128"/>
                                </a:lnTo>
                                <a:lnTo>
                                  <a:pt x="38" y="128"/>
                                </a:lnTo>
                                <a:lnTo>
                                  <a:pt x="38" y="20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5" y="38"/>
                                </a:lnTo>
                                <a:lnTo>
                                  <a:pt x="3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7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0"/>
                        <wps:cNvSpPr>
                          <a:spLocks noChangeAspect="1" noEditPoints="1"/>
                        </wps:cNvSpPr>
                        <wps:spPr bwMode="auto">
                          <a:xfrm>
                            <a:off x="2335" y="1353"/>
                            <a:ext cx="46" cy="74"/>
                          </a:xfrm>
                          <a:custGeom>
                            <a:avLst/>
                            <a:gdLst>
                              <a:gd name="T0" fmla="*/ 90 w 91"/>
                              <a:gd name="T1" fmla="*/ 90 h 148"/>
                              <a:gd name="T2" fmla="*/ 85 w 91"/>
                              <a:gd name="T3" fmla="*/ 118 h 148"/>
                              <a:gd name="T4" fmla="*/ 73 w 91"/>
                              <a:gd name="T5" fmla="*/ 138 h 148"/>
                              <a:gd name="T6" fmla="*/ 55 w 91"/>
                              <a:gd name="T7" fmla="*/ 148 h 148"/>
                              <a:gd name="T8" fmla="*/ 36 w 91"/>
                              <a:gd name="T9" fmla="*/ 148 h 148"/>
                              <a:gd name="T10" fmla="*/ 21 w 91"/>
                              <a:gd name="T11" fmla="*/ 139 h 148"/>
                              <a:gd name="T12" fmla="*/ 8 w 91"/>
                              <a:gd name="T13" fmla="*/ 123 h 148"/>
                              <a:gd name="T14" fmla="*/ 0 w 91"/>
                              <a:gd name="T15" fmla="*/ 93 h 148"/>
                              <a:gd name="T16" fmla="*/ 0 w 91"/>
                              <a:gd name="T17" fmla="*/ 58 h 148"/>
                              <a:gd name="T18" fmla="*/ 6 w 91"/>
                              <a:gd name="T19" fmla="*/ 31 h 148"/>
                              <a:gd name="T20" fmla="*/ 20 w 91"/>
                              <a:gd name="T21" fmla="*/ 11 h 148"/>
                              <a:gd name="T22" fmla="*/ 36 w 91"/>
                              <a:gd name="T23" fmla="*/ 1 h 148"/>
                              <a:gd name="T24" fmla="*/ 56 w 91"/>
                              <a:gd name="T25" fmla="*/ 1 h 148"/>
                              <a:gd name="T26" fmla="*/ 73 w 91"/>
                              <a:gd name="T27" fmla="*/ 10 h 148"/>
                              <a:gd name="T28" fmla="*/ 85 w 91"/>
                              <a:gd name="T29" fmla="*/ 28 h 148"/>
                              <a:gd name="T30" fmla="*/ 90 w 91"/>
                              <a:gd name="T31" fmla="*/ 56 h 148"/>
                              <a:gd name="T32" fmla="*/ 18 w 91"/>
                              <a:gd name="T33" fmla="*/ 73 h 148"/>
                              <a:gd name="T34" fmla="*/ 20 w 91"/>
                              <a:gd name="T35" fmla="*/ 100 h 148"/>
                              <a:gd name="T36" fmla="*/ 26 w 91"/>
                              <a:gd name="T37" fmla="*/ 120 h 148"/>
                              <a:gd name="T38" fmla="*/ 33 w 91"/>
                              <a:gd name="T39" fmla="*/ 129 h 148"/>
                              <a:gd name="T40" fmla="*/ 45 w 91"/>
                              <a:gd name="T41" fmla="*/ 133 h 148"/>
                              <a:gd name="T42" fmla="*/ 58 w 91"/>
                              <a:gd name="T43" fmla="*/ 129 h 148"/>
                              <a:gd name="T44" fmla="*/ 66 w 91"/>
                              <a:gd name="T45" fmla="*/ 118 h 148"/>
                              <a:gd name="T46" fmla="*/ 71 w 91"/>
                              <a:gd name="T47" fmla="*/ 98 h 148"/>
                              <a:gd name="T48" fmla="*/ 73 w 91"/>
                              <a:gd name="T49" fmla="*/ 73 h 148"/>
                              <a:gd name="T50" fmla="*/ 71 w 91"/>
                              <a:gd name="T51" fmla="*/ 48 h 148"/>
                              <a:gd name="T52" fmla="*/ 66 w 91"/>
                              <a:gd name="T53" fmla="*/ 30 h 148"/>
                              <a:gd name="T54" fmla="*/ 58 w 91"/>
                              <a:gd name="T55" fmla="*/ 20 h 148"/>
                              <a:gd name="T56" fmla="*/ 46 w 91"/>
                              <a:gd name="T57" fmla="*/ 16 h 148"/>
                              <a:gd name="T58" fmla="*/ 35 w 91"/>
                              <a:gd name="T59" fmla="*/ 20 h 148"/>
                              <a:gd name="T60" fmla="*/ 25 w 91"/>
                              <a:gd name="T61" fmla="*/ 31 h 148"/>
                              <a:gd name="T62" fmla="*/ 20 w 91"/>
                              <a:gd name="T63" fmla="*/ 50 h 148"/>
                              <a:gd name="T64" fmla="*/ 18 w 91"/>
                              <a:gd name="T65" fmla="*/ 7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" h="148">
                                <a:moveTo>
                                  <a:pt x="91" y="73"/>
                                </a:moveTo>
                                <a:lnTo>
                                  <a:pt x="90" y="90"/>
                                </a:lnTo>
                                <a:lnTo>
                                  <a:pt x="88" y="105"/>
                                </a:lnTo>
                                <a:lnTo>
                                  <a:pt x="85" y="118"/>
                                </a:lnTo>
                                <a:lnTo>
                                  <a:pt x="80" y="129"/>
                                </a:lnTo>
                                <a:lnTo>
                                  <a:pt x="73" y="138"/>
                                </a:lnTo>
                                <a:lnTo>
                                  <a:pt x="65" y="143"/>
                                </a:lnTo>
                                <a:lnTo>
                                  <a:pt x="55" y="148"/>
                                </a:lnTo>
                                <a:lnTo>
                                  <a:pt x="45" y="148"/>
                                </a:lnTo>
                                <a:lnTo>
                                  <a:pt x="36" y="148"/>
                                </a:lnTo>
                                <a:lnTo>
                                  <a:pt x="28" y="144"/>
                                </a:lnTo>
                                <a:lnTo>
                                  <a:pt x="21" y="139"/>
                                </a:lnTo>
                                <a:lnTo>
                                  <a:pt x="15" y="134"/>
                                </a:lnTo>
                                <a:lnTo>
                                  <a:pt x="8" y="123"/>
                                </a:lnTo>
                                <a:lnTo>
                                  <a:pt x="3" y="108"/>
                                </a:lnTo>
                                <a:lnTo>
                                  <a:pt x="0" y="93"/>
                                </a:lnTo>
                                <a:lnTo>
                                  <a:pt x="0" y="75"/>
                                </a:lnTo>
                                <a:lnTo>
                                  <a:pt x="0" y="58"/>
                                </a:lnTo>
                                <a:lnTo>
                                  <a:pt x="3" y="43"/>
                                </a:lnTo>
                                <a:lnTo>
                                  <a:pt x="6" y="31"/>
                                </a:lnTo>
                                <a:lnTo>
                                  <a:pt x="13" y="20"/>
                                </a:lnTo>
                                <a:lnTo>
                                  <a:pt x="20" y="11"/>
                                </a:lnTo>
                                <a:lnTo>
                                  <a:pt x="26" y="5"/>
                                </a:lnTo>
                                <a:lnTo>
                                  <a:pt x="36" y="1"/>
                                </a:lnTo>
                                <a:lnTo>
                                  <a:pt x="46" y="0"/>
                                </a:lnTo>
                                <a:lnTo>
                                  <a:pt x="56" y="1"/>
                                </a:lnTo>
                                <a:lnTo>
                                  <a:pt x="66" y="5"/>
                                </a:lnTo>
                                <a:lnTo>
                                  <a:pt x="73" y="10"/>
                                </a:lnTo>
                                <a:lnTo>
                                  <a:pt x="80" y="18"/>
                                </a:lnTo>
                                <a:lnTo>
                                  <a:pt x="85" y="28"/>
                                </a:lnTo>
                                <a:lnTo>
                                  <a:pt x="88" y="41"/>
                                </a:lnTo>
                                <a:lnTo>
                                  <a:pt x="90" y="56"/>
                                </a:lnTo>
                                <a:lnTo>
                                  <a:pt x="91" y="73"/>
                                </a:lnTo>
                                <a:close/>
                                <a:moveTo>
                                  <a:pt x="18" y="73"/>
                                </a:moveTo>
                                <a:lnTo>
                                  <a:pt x="18" y="88"/>
                                </a:lnTo>
                                <a:lnTo>
                                  <a:pt x="20" y="100"/>
                                </a:lnTo>
                                <a:lnTo>
                                  <a:pt x="21" y="111"/>
                                </a:lnTo>
                                <a:lnTo>
                                  <a:pt x="26" y="120"/>
                                </a:lnTo>
                                <a:lnTo>
                                  <a:pt x="30" y="126"/>
                                </a:lnTo>
                                <a:lnTo>
                                  <a:pt x="33" y="129"/>
                                </a:lnTo>
                                <a:lnTo>
                                  <a:pt x="40" y="131"/>
                                </a:lnTo>
                                <a:lnTo>
                                  <a:pt x="45" y="133"/>
                                </a:lnTo>
                                <a:lnTo>
                                  <a:pt x="51" y="131"/>
                                </a:lnTo>
                                <a:lnTo>
                                  <a:pt x="58" y="129"/>
                                </a:lnTo>
                                <a:lnTo>
                                  <a:pt x="63" y="125"/>
                                </a:lnTo>
                                <a:lnTo>
                                  <a:pt x="66" y="118"/>
                                </a:lnTo>
                                <a:lnTo>
                                  <a:pt x="70" y="110"/>
                                </a:lnTo>
                                <a:lnTo>
                                  <a:pt x="71" y="98"/>
                                </a:lnTo>
                                <a:lnTo>
                                  <a:pt x="73" y="86"/>
                                </a:lnTo>
                                <a:lnTo>
                                  <a:pt x="73" y="73"/>
                                </a:lnTo>
                                <a:lnTo>
                                  <a:pt x="73" y="60"/>
                                </a:lnTo>
                                <a:lnTo>
                                  <a:pt x="71" y="48"/>
                                </a:lnTo>
                                <a:lnTo>
                                  <a:pt x="68" y="38"/>
                                </a:lnTo>
                                <a:lnTo>
                                  <a:pt x="66" y="30"/>
                                </a:lnTo>
                                <a:lnTo>
                                  <a:pt x="61" y="23"/>
                                </a:lnTo>
                                <a:lnTo>
                                  <a:pt x="58" y="20"/>
                                </a:lnTo>
                                <a:lnTo>
                                  <a:pt x="51" y="16"/>
                                </a:lnTo>
                                <a:lnTo>
                                  <a:pt x="46" y="16"/>
                                </a:lnTo>
                                <a:lnTo>
                                  <a:pt x="40" y="16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5" y="31"/>
                                </a:lnTo>
                                <a:lnTo>
                                  <a:pt x="21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1"/>
                                </a:lnTo>
                                <a:lnTo>
                                  <a:pt x="1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01"/>
                        <wps:cNvSpPr>
                          <a:spLocks noChangeAspect="1" noEditPoints="1"/>
                        </wps:cNvSpPr>
                        <wps:spPr bwMode="auto">
                          <a:xfrm>
                            <a:off x="2391" y="1353"/>
                            <a:ext cx="42" cy="74"/>
                          </a:xfrm>
                          <a:custGeom>
                            <a:avLst/>
                            <a:gdLst>
                              <a:gd name="T0" fmla="*/ 8 w 83"/>
                              <a:gd name="T1" fmla="*/ 131 h 148"/>
                              <a:gd name="T2" fmla="*/ 10 w 83"/>
                              <a:gd name="T3" fmla="*/ 131 h 148"/>
                              <a:gd name="T4" fmla="*/ 18 w 83"/>
                              <a:gd name="T5" fmla="*/ 133 h 148"/>
                              <a:gd name="T6" fmla="*/ 33 w 83"/>
                              <a:gd name="T7" fmla="*/ 133 h 148"/>
                              <a:gd name="T8" fmla="*/ 46 w 83"/>
                              <a:gd name="T9" fmla="*/ 126 h 148"/>
                              <a:gd name="T10" fmla="*/ 56 w 83"/>
                              <a:gd name="T11" fmla="*/ 115 h 148"/>
                              <a:gd name="T12" fmla="*/ 63 w 83"/>
                              <a:gd name="T13" fmla="*/ 96 h 148"/>
                              <a:gd name="T14" fmla="*/ 60 w 83"/>
                              <a:gd name="T15" fmla="*/ 91 h 148"/>
                              <a:gd name="T16" fmla="*/ 45 w 83"/>
                              <a:gd name="T17" fmla="*/ 100 h 148"/>
                              <a:gd name="T18" fmla="*/ 28 w 83"/>
                              <a:gd name="T19" fmla="*/ 100 h 148"/>
                              <a:gd name="T20" fmla="*/ 15 w 83"/>
                              <a:gd name="T21" fmla="*/ 93 h 148"/>
                              <a:gd name="T22" fmla="*/ 5 w 83"/>
                              <a:gd name="T23" fmla="*/ 80 h 148"/>
                              <a:gd name="T24" fmla="*/ 0 w 83"/>
                              <a:gd name="T25" fmla="*/ 61 h 148"/>
                              <a:gd name="T26" fmla="*/ 0 w 83"/>
                              <a:gd name="T27" fmla="*/ 40 h 148"/>
                              <a:gd name="T28" fmla="*/ 7 w 83"/>
                              <a:gd name="T29" fmla="*/ 21 h 148"/>
                              <a:gd name="T30" fmla="*/ 17 w 83"/>
                              <a:gd name="T31" fmla="*/ 8 h 148"/>
                              <a:gd name="T32" fmla="*/ 33 w 83"/>
                              <a:gd name="T33" fmla="*/ 1 h 148"/>
                              <a:gd name="T34" fmla="*/ 51 w 83"/>
                              <a:gd name="T35" fmla="*/ 1 h 148"/>
                              <a:gd name="T36" fmla="*/ 66 w 83"/>
                              <a:gd name="T37" fmla="*/ 8 h 148"/>
                              <a:gd name="T38" fmla="*/ 78 w 83"/>
                              <a:gd name="T39" fmla="*/ 23 h 148"/>
                              <a:gd name="T40" fmla="*/ 83 w 83"/>
                              <a:gd name="T41" fmla="*/ 46 h 148"/>
                              <a:gd name="T42" fmla="*/ 81 w 83"/>
                              <a:gd name="T43" fmla="*/ 80 h 148"/>
                              <a:gd name="T44" fmla="*/ 75 w 83"/>
                              <a:gd name="T45" fmla="*/ 113 h 148"/>
                              <a:gd name="T46" fmla="*/ 60 w 83"/>
                              <a:gd name="T47" fmla="*/ 134 h 148"/>
                              <a:gd name="T48" fmla="*/ 40 w 83"/>
                              <a:gd name="T49" fmla="*/ 146 h 148"/>
                              <a:gd name="T50" fmla="*/ 20 w 83"/>
                              <a:gd name="T51" fmla="*/ 148 h 148"/>
                              <a:gd name="T52" fmla="*/ 8 w 83"/>
                              <a:gd name="T53" fmla="*/ 144 h 148"/>
                              <a:gd name="T54" fmla="*/ 7 w 83"/>
                              <a:gd name="T55" fmla="*/ 141 h 148"/>
                              <a:gd name="T56" fmla="*/ 17 w 83"/>
                              <a:gd name="T57" fmla="*/ 50 h 148"/>
                              <a:gd name="T58" fmla="*/ 18 w 83"/>
                              <a:gd name="T59" fmla="*/ 65 h 148"/>
                              <a:gd name="T60" fmla="*/ 23 w 83"/>
                              <a:gd name="T61" fmla="*/ 76 h 148"/>
                              <a:gd name="T62" fmla="*/ 30 w 83"/>
                              <a:gd name="T63" fmla="*/ 83 h 148"/>
                              <a:gd name="T64" fmla="*/ 40 w 83"/>
                              <a:gd name="T65" fmla="*/ 85 h 148"/>
                              <a:gd name="T66" fmla="*/ 51 w 83"/>
                              <a:gd name="T67" fmla="*/ 83 h 148"/>
                              <a:gd name="T68" fmla="*/ 58 w 83"/>
                              <a:gd name="T69" fmla="*/ 76 h 148"/>
                              <a:gd name="T70" fmla="*/ 63 w 83"/>
                              <a:gd name="T71" fmla="*/ 65 h 148"/>
                              <a:gd name="T72" fmla="*/ 65 w 83"/>
                              <a:gd name="T73" fmla="*/ 50 h 148"/>
                              <a:gd name="T74" fmla="*/ 63 w 83"/>
                              <a:gd name="T75" fmla="*/ 35 h 148"/>
                              <a:gd name="T76" fmla="*/ 60 w 83"/>
                              <a:gd name="T77" fmla="*/ 25 h 148"/>
                              <a:gd name="T78" fmla="*/ 51 w 83"/>
                              <a:gd name="T79" fmla="*/ 18 h 148"/>
                              <a:gd name="T80" fmla="*/ 41 w 83"/>
                              <a:gd name="T81" fmla="*/ 16 h 148"/>
                              <a:gd name="T82" fmla="*/ 32 w 83"/>
                              <a:gd name="T83" fmla="*/ 18 h 148"/>
                              <a:gd name="T84" fmla="*/ 23 w 83"/>
                              <a:gd name="T85" fmla="*/ 25 h 148"/>
                              <a:gd name="T86" fmla="*/ 18 w 83"/>
                              <a:gd name="T87" fmla="*/ 35 h 148"/>
                              <a:gd name="T88" fmla="*/ 17 w 83"/>
                              <a:gd name="T89" fmla="*/ 5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3" h="148">
                                <a:moveTo>
                                  <a:pt x="8" y="133"/>
                                </a:moveTo>
                                <a:lnTo>
                                  <a:pt x="8" y="131"/>
                                </a:lnTo>
                                <a:lnTo>
                                  <a:pt x="10" y="131"/>
                                </a:lnTo>
                                <a:lnTo>
                                  <a:pt x="12" y="131"/>
                                </a:lnTo>
                                <a:lnTo>
                                  <a:pt x="18" y="133"/>
                                </a:lnTo>
                                <a:lnTo>
                                  <a:pt x="25" y="133"/>
                                </a:lnTo>
                                <a:lnTo>
                                  <a:pt x="33" y="133"/>
                                </a:lnTo>
                                <a:lnTo>
                                  <a:pt x="40" y="131"/>
                                </a:lnTo>
                                <a:lnTo>
                                  <a:pt x="46" y="126"/>
                                </a:lnTo>
                                <a:lnTo>
                                  <a:pt x="51" y="121"/>
                                </a:lnTo>
                                <a:lnTo>
                                  <a:pt x="56" y="115"/>
                                </a:lnTo>
                                <a:lnTo>
                                  <a:pt x="60" y="106"/>
                                </a:lnTo>
                                <a:lnTo>
                                  <a:pt x="63" y="96"/>
                                </a:lnTo>
                                <a:lnTo>
                                  <a:pt x="65" y="83"/>
                                </a:lnTo>
                                <a:lnTo>
                                  <a:pt x="60" y="91"/>
                                </a:lnTo>
                                <a:lnTo>
                                  <a:pt x="53" y="96"/>
                                </a:lnTo>
                                <a:lnTo>
                                  <a:pt x="45" y="100"/>
                                </a:lnTo>
                                <a:lnTo>
                                  <a:pt x="36" y="100"/>
                                </a:lnTo>
                                <a:lnTo>
                                  <a:pt x="28" y="100"/>
                                </a:lnTo>
                                <a:lnTo>
                                  <a:pt x="22" y="96"/>
                                </a:lnTo>
                                <a:lnTo>
                                  <a:pt x="15" y="93"/>
                                </a:lnTo>
                                <a:lnTo>
                                  <a:pt x="10" y="86"/>
                                </a:lnTo>
                                <a:lnTo>
                                  <a:pt x="5" y="80"/>
                                </a:lnTo>
                                <a:lnTo>
                                  <a:pt x="2" y="71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21"/>
                                </a:lnTo>
                                <a:lnTo>
                                  <a:pt x="12" y="15"/>
                                </a:lnTo>
                                <a:lnTo>
                                  <a:pt x="17" y="8"/>
                                </a:lnTo>
                                <a:lnTo>
                                  <a:pt x="25" y="3"/>
                                </a:lnTo>
                                <a:lnTo>
                                  <a:pt x="33" y="1"/>
                                </a:lnTo>
                                <a:lnTo>
                                  <a:pt x="41" y="0"/>
                                </a:lnTo>
                                <a:lnTo>
                                  <a:pt x="51" y="1"/>
                                </a:lnTo>
                                <a:lnTo>
                                  <a:pt x="60" y="3"/>
                                </a:lnTo>
                                <a:lnTo>
                                  <a:pt x="66" y="8"/>
                                </a:lnTo>
                                <a:lnTo>
                                  <a:pt x="73" y="15"/>
                                </a:lnTo>
                                <a:lnTo>
                                  <a:pt x="78" y="23"/>
                                </a:lnTo>
                                <a:lnTo>
                                  <a:pt x="81" y="35"/>
                                </a:lnTo>
                                <a:lnTo>
                                  <a:pt x="83" y="46"/>
                                </a:lnTo>
                                <a:lnTo>
                                  <a:pt x="83" y="61"/>
                                </a:lnTo>
                                <a:lnTo>
                                  <a:pt x="81" y="80"/>
                                </a:lnTo>
                                <a:lnTo>
                                  <a:pt x="80" y="98"/>
                                </a:lnTo>
                                <a:lnTo>
                                  <a:pt x="75" y="113"/>
                                </a:lnTo>
                                <a:lnTo>
                                  <a:pt x="68" y="125"/>
                                </a:lnTo>
                                <a:lnTo>
                                  <a:pt x="60" y="134"/>
                                </a:lnTo>
                                <a:lnTo>
                                  <a:pt x="51" y="143"/>
                                </a:lnTo>
                                <a:lnTo>
                                  <a:pt x="40" y="146"/>
                                </a:lnTo>
                                <a:lnTo>
                                  <a:pt x="28" y="148"/>
                                </a:lnTo>
                                <a:lnTo>
                                  <a:pt x="20" y="148"/>
                                </a:lnTo>
                                <a:lnTo>
                                  <a:pt x="12" y="146"/>
                                </a:lnTo>
                                <a:lnTo>
                                  <a:pt x="8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1"/>
                                </a:lnTo>
                                <a:lnTo>
                                  <a:pt x="8" y="133"/>
                                </a:lnTo>
                                <a:close/>
                                <a:moveTo>
                                  <a:pt x="17" y="50"/>
                                </a:moveTo>
                                <a:lnTo>
                                  <a:pt x="18" y="58"/>
                                </a:lnTo>
                                <a:lnTo>
                                  <a:pt x="18" y="65"/>
                                </a:lnTo>
                                <a:lnTo>
                                  <a:pt x="20" y="71"/>
                                </a:lnTo>
                                <a:lnTo>
                                  <a:pt x="23" y="76"/>
                                </a:lnTo>
                                <a:lnTo>
                                  <a:pt x="27" y="80"/>
                                </a:lnTo>
                                <a:lnTo>
                                  <a:pt x="30" y="83"/>
                                </a:lnTo>
                                <a:lnTo>
                                  <a:pt x="35" y="85"/>
                                </a:lnTo>
                                <a:lnTo>
                                  <a:pt x="40" y="85"/>
                                </a:lnTo>
                                <a:lnTo>
                                  <a:pt x="46" y="85"/>
                                </a:lnTo>
                                <a:lnTo>
                                  <a:pt x="51" y="83"/>
                                </a:lnTo>
                                <a:lnTo>
                                  <a:pt x="55" y="80"/>
                                </a:lnTo>
                                <a:lnTo>
                                  <a:pt x="58" y="76"/>
                                </a:lnTo>
                                <a:lnTo>
                                  <a:pt x="61" y="71"/>
                                </a:lnTo>
                                <a:lnTo>
                                  <a:pt x="63" y="65"/>
                                </a:lnTo>
                                <a:lnTo>
                                  <a:pt x="65" y="58"/>
                                </a:lnTo>
                                <a:lnTo>
                                  <a:pt x="65" y="50"/>
                                </a:lnTo>
                                <a:lnTo>
                                  <a:pt x="65" y="43"/>
                                </a:lnTo>
                                <a:lnTo>
                                  <a:pt x="63" y="35"/>
                                </a:lnTo>
                                <a:lnTo>
                                  <a:pt x="61" y="30"/>
                                </a:lnTo>
                                <a:lnTo>
                                  <a:pt x="60" y="25"/>
                                </a:lnTo>
                                <a:lnTo>
                                  <a:pt x="56" y="21"/>
                                </a:lnTo>
                                <a:lnTo>
                                  <a:pt x="51" y="18"/>
                                </a:lnTo>
                                <a:lnTo>
                                  <a:pt x="48" y="16"/>
                                </a:lnTo>
                                <a:lnTo>
                                  <a:pt x="41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18"/>
                                </a:lnTo>
                                <a:lnTo>
                                  <a:pt x="28" y="21"/>
                                </a:lnTo>
                                <a:lnTo>
                                  <a:pt x="23" y="25"/>
                                </a:lnTo>
                                <a:lnTo>
                                  <a:pt x="22" y="30"/>
                                </a:lnTo>
                                <a:lnTo>
                                  <a:pt x="18" y="35"/>
                                </a:lnTo>
                                <a:lnTo>
                                  <a:pt x="18" y="41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2"/>
                        <wps:cNvSpPr>
                          <a:spLocks noChangeAspect="1"/>
                        </wps:cNvSpPr>
                        <wps:spPr bwMode="auto">
                          <a:xfrm>
                            <a:off x="2443" y="1354"/>
                            <a:ext cx="49" cy="73"/>
                          </a:xfrm>
                          <a:custGeom>
                            <a:avLst/>
                            <a:gdLst>
                              <a:gd name="T0" fmla="*/ 58 w 98"/>
                              <a:gd name="T1" fmla="*/ 2 h 147"/>
                              <a:gd name="T2" fmla="*/ 58 w 98"/>
                              <a:gd name="T3" fmla="*/ 0 h 147"/>
                              <a:gd name="T4" fmla="*/ 60 w 98"/>
                              <a:gd name="T5" fmla="*/ 0 h 147"/>
                              <a:gd name="T6" fmla="*/ 62 w 98"/>
                              <a:gd name="T7" fmla="*/ 0 h 147"/>
                              <a:gd name="T8" fmla="*/ 73 w 98"/>
                              <a:gd name="T9" fmla="*/ 2 h 147"/>
                              <a:gd name="T10" fmla="*/ 75 w 98"/>
                              <a:gd name="T11" fmla="*/ 4 h 147"/>
                              <a:gd name="T12" fmla="*/ 75 w 98"/>
                              <a:gd name="T13" fmla="*/ 4 h 147"/>
                              <a:gd name="T14" fmla="*/ 75 w 98"/>
                              <a:gd name="T15" fmla="*/ 5 h 147"/>
                              <a:gd name="T16" fmla="*/ 75 w 98"/>
                              <a:gd name="T17" fmla="*/ 7 h 147"/>
                              <a:gd name="T18" fmla="*/ 18 w 98"/>
                              <a:gd name="T19" fmla="*/ 99 h 147"/>
                              <a:gd name="T20" fmla="*/ 60 w 98"/>
                              <a:gd name="T21" fmla="*/ 99 h 147"/>
                              <a:gd name="T22" fmla="*/ 63 w 98"/>
                              <a:gd name="T23" fmla="*/ 64 h 147"/>
                              <a:gd name="T24" fmla="*/ 63 w 98"/>
                              <a:gd name="T25" fmla="*/ 60 h 147"/>
                              <a:gd name="T26" fmla="*/ 67 w 98"/>
                              <a:gd name="T27" fmla="*/ 60 h 147"/>
                              <a:gd name="T28" fmla="*/ 73 w 98"/>
                              <a:gd name="T29" fmla="*/ 60 h 147"/>
                              <a:gd name="T30" fmla="*/ 77 w 98"/>
                              <a:gd name="T31" fmla="*/ 60 h 147"/>
                              <a:gd name="T32" fmla="*/ 77 w 98"/>
                              <a:gd name="T33" fmla="*/ 64 h 147"/>
                              <a:gd name="T34" fmla="*/ 77 w 98"/>
                              <a:gd name="T35" fmla="*/ 99 h 147"/>
                              <a:gd name="T36" fmla="*/ 95 w 98"/>
                              <a:gd name="T37" fmla="*/ 99 h 147"/>
                              <a:gd name="T38" fmla="*/ 97 w 98"/>
                              <a:gd name="T39" fmla="*/ 99 h 147"/>
                              <a:gd name="T40" fmla="*/ 98 w 98"/>
                              <a:gd name="T41" fmla="*/ 102 h 147"/>
                              <a:gd name="T42" fmla="*/ 98 w 98"/>
                              <a:gd name="T43" fmla="*/ 110 h 147"/>
                              <a:gd name="T44" fmla="*/ 97 w 98"/>
                              <a:gd name="T45" fmla="*/ 112 h 147"/>
                              <a:gd name="T46" fmla="*/ 95 w 98"/>
                              <a:gd name="T47" fmla="*/ 114 h 147"/>
                              <a:gd name="T48" fmla="*/ 77 w 98"/>
                              <a:gd name="T49" fmla="*/ 114 h 147"/>
                              <a:gd name="T50" fmla="*/ 77 w 98"/>
                              <a:gd name="T51" fmla="*/ 143 h 147"/>
                              <a:gd name="T52" fmla="*/ 77 w 98"/>
                              <a:gd name="T53" fmla="*/ 147 h 147"/>
                              <a:gd name="T54" fmla="*/ 73 w 98"/>
                              <a:gd name="T55" fmla="*/ 147 h 147"/>
                              <a:gd name="T56" fmla="*/ 63 w 98"/>
                              <a:gd name="T57" fmla="*/ 147 h 147"/>
                              <a:gd name="T58" fmla="*/ 62 w 98"/>
                              <a:gd name="T59" fmla="*/ 147 h 147"/>
                              <a:gd name="T60" fmla="*/ 60 w 98"/>
                              <a:gd name="T61" fmla="*/ 143 h 147"/>
                              <a:gd name="T62" fmla="*/ 60 w 98"/>
                              <a:gd name="T63" fmla="*/ 114 h 147"/>
                              <a:gd name="T64" fmla="*/ 3 w 98"/>
                              <a:gd name="T65" fmla="*/ 114 h 147"/>
                              <a:gd name="T66" fmla="*/ 2 w 98"/>
                              <a:gd name="T67" fmla="*/ 112 h 147"/>
                              <a:gd name="T68" fmla="*/ 0 w 98"/>
                              <a:gd name="T69" fmla="*/ 110 h 147"/>
                              <a:gd name="T70" fmla="*/ 0 w 98"/>
                              <a:gd name="T71" fmla="*/ 97 h 147"/>
                              <a:gd name="T72" fmla="*/ 58 w 98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8" h="147">
                                <a:moveTo>
                                  <a:pt x="58" y="2"/>
                                </a:move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2"/>
                                </a:lnTo>
                                <a:lnTo>
                                  <a:pt x="75" y="4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8" y="99"/>
                                </a:lnTo>
                                <a:lnTo>
                                  <a:pt x="60" y="99"/>
                                </a:lnTo>
                                <a:lnTo>
                                  <a:pt x="63" y="64"/>
                                </a:lnTo>
                                <a:lnTo>
                                  <a:pt x="63" y="60"/>
                                </a:lnTo>
                                <a:lnTo>
                                  <a:pt x="67" y="60"/>
                                </a:lnTo>
                                <a:lnTo>
                                  <a:pt x="73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4"/>
                                </a:lnTo>
                                <a:lnTo>
                                  <a:pt x="77" y="99"/>
                                </a:lnTo>
                                <a:lnTo>
                                  <a:pt x="95" y="99"/>
                                </a:lnTo>
                                <a:lnTo>
                                  <a:pt x="97" y="99"/>
                                </a:lnTo>
                                <a:lnTo>
                                  <a:pt x="98" y="102"/>
                                </a:lnTo>
                                <a:lnTo>
                                  <a:pt x="98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4"/>
                                </a:lnTo>
                                <a:lnTo>
                                  <a:pt x="77" y="114"/>
                                </a:lnTo>
                                <a:lnTo>
                                  <a:pt x="77" y="143"/>
                                </a:lnTo>
                                <a:lnTo>
                                  <a:pt x="77" y="147"/>
                                </a:lnTo>
                                <a:lnTo>
                                  <a:pt x="73" y="147"/>
                                </a:lnTo>
                                <a:lnTo>
                                  <a:pt x="6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3"/>
                                </a:lnTo>
                                <a:lnTo>
                                  <a:pt x="60" y="114"/>
                                </a:lnTo>
                                <a:lnTo>
                                  <a:pt x="3" y="114"/>
                                </a:lnTo>
                                <a:lnTo>
                                  <a:pt x="2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03"/>
                        <wps:cNvSpPr>
                          <a:spLocks noChangeAspect="1"/>
                        </wps:cNvSpPr>
                        <wps:spPr bwMode="auto">
                          <a:xfrm>
                            <a:off x="2491" y="1345"/>
                            <a:ext cx="52" cy="106"/>
                          </a:xfrm>
                          <a:custGeom>
                            <a:avLst/>
                            <a:gdLst>
                              <a:gd name="T0" fmla="*/ 86 w 103"/>
                              <a:gd name="T1" fmla="*/ 1 h 211"/>
                              <a:gd name="T2" fmla="*/ 88 w 103"/>
                              <a:gd name="T3" fmla="*/ 0 h 211"/>
                              <a:gd name="T4" fmla="*/ 90 w 103"/>
                              <a:gd name="T5" fmla="*/ 0 h 211"/>
                              <a:gd name="T6" fmla="*/ 100 w 103"/>
                              <a:gd name="T7" fmla="*/ 0 h 211"/>
                              <a:gd name="T8" fmla="*/ 101 w 103"/>
                              <a:gd name="T9" fmla="*/ 0 h 211"/>
                              <a:gd name="T10" fmla="*/ 103 w 103"/>
                              <a:gd name="T11" fmla="*/ 1 h 211"/>
                              <a:gd name="T12" fmla="*/ 101 w 103"/>
                              <a:gd name="T13" fmla="*/ 1 h 211"/>
                              <a:gd name="T14" fmla="*/ 101 w 103"/>
                              <a:gd name="T15" fmla="*/ 3 h 211"/>
                              <a:gd name="T16" fmla="*/ 16 w 103"/>
                              <a:gd name="T17" fmla="*/ 209 h 211"/>
                              <a:gd name="T18" fmla="*/ 15 w 103"/>
                              <a:gd name="T19" fmla="*/ 211 h 211"/>
                              <a:gd name="T20" fmla="*/ 11 w 103"/>
                              <a:gd name="T21" fmla="*/ 211 h 211"/>
                              <a:gd name="T22" fmla="*/ 3 w 103"/>
                              <a:gd name="T23" fmla="*/ 211 h 211"/>
                              <a:gd name="T24" fmla="*/ 1 w 103"/>
                              <a:gd name="T25" fmla="*/ 211 h 211"/>
                              <a:gd name="T26" fmla="*/ 0 w 103"/>
                              <a:gd name="T27" fmla="*/ 209 h 211"/>
                              <a:gd name="T28" fmla="*/ 1 w 103"/>
                              <a:gd name="T29" fmla="*/ 209 h 211"/>
                              <a:gd name="T30" fmla="*/ 1 w 103"/>
                              <a:gd name="T31" fmla="*/ 208 h 211"/>
                              <a:gd name="T32" fmla="*/ 86 w 103"/>
                              <a:gd name="T33" fmla="*/ 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3" h="211">
                                <a:moveTo>
                                  <a:pt x="86" y="1"/>
                                </a:moveTo>
                                <a:lnTo>
                                  <a:pt x="88" y="0"/>
                                </a:lnTo>
                                <a:lnTo>
                                  <a:pt x="90" y="0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1"/>
                                </a:lnTo>
                                <a:lnTo>
                                  <a:pt x="101" y="1"/>
                                </a:lnTo>
                                <a:lnTo>
                                  <a:pt x="101" y="3"/>
                                </a:lnTo>
                                <a:lnTo>
                                  <a:pt x="16" y="209"/>
                                </a:lnTo>
                                <a:lnTo>
                                  <a:pt x="15" y="211"/>
                                </a:lnTo>
                                <a:lnTo>
                                  <a:pt x="11" y="211"/>
                                </a:lnTo>
                                <a:lnTo>
                                  <a:pt x="3" y="211"/>
                                </a:lnTo>
                                <a:lnTo>
                                  <a:pt x="1" y="211"/>
                                </a:lnTo>
                                <a:lnTo>
                                  <a:pt x="0" y="209"/>
                                </a:lnTo>
                                <a:lnTo>
                                  <a:pt x="1" y="209"/>
                                </a:lnTo>
                                <a:lnTo>
                                  <a:pt x="1" y="208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04"/>
                        <wps:cNvSpPr>
                          <a:spLocks noChangeAspect="1"/>
                        </wps:cNvSpPr>
                        <wps:spPr bwMode="auto">
                          <a:xfrm>
                            <a:off x="2548" y="1354"/>
                            <a:ext cx="48" cy="73"/>
                          </a:xfrm>
                          <a:custGeom>
                            <a:avLst/>
                            <a:gdLst>
                              <a:gd name="T0" fmla="*/ 57 w 97"/>
                              <a:gd name="T1" fmla="*/ 2 h 147"/>
                              <a:gd name="T2" fmla="*/ 58 w 97"/>
                              <a:gd name="T3" fmla="*/ 0 h 147"/>
                              <a:gd name="T4" fmla="*/ 60 w 97"/>
                              <a:gd name="T5" fmla="*/ 0 h 147"/>
                              <a:gd name="T6" fmla="*/ 62 w 97"/>
                              <a:gd name="T7" fmla="*/ 0 h 147"/>
                              <a:gd name="T8" fmla="*/ 72 w 97"/>
                              <a:gd name="T9" fmla="*/ 2 h 147"/>
                              <a:gd name="T10" fmla="*/ 73 w 97"/>
                              <a:gd name="T11" fmla="*/ 4 h 147"/>
                              <a:gd name="T12" fmla="*/ 75 w 97"/>
                              <a:gd name="T13" fmla="*/ 4 h 147"/>
                              <a:gd name="T14" fmla="*/ 75 w 97"/>
                              <a:gd name="T15" fmla="*/ 5 h 147"/>
                              <a:gd name="T16" fmla="*/ 73 w 97"/>
                              <a:gd name="T17" fmla="*/ 7 h 147"/>
                              <a:gd name="T18" fmla="*/ 17 w 97"/>
                              <a:gd name="T19" fmla="*/ 99 h 147"/>
                              <a:gd name="T20" fmla="*/ 60 w 97"/>
                              <a:gd name="T21" fmla="*/ 99 h 147"/>
                              <a:gd name="T22" fmla="*/ 62 w 97"/>
                              <a:gd name="T23" fmla="*/ 64 h 147"/>
                              <a:gd name="T24" fmla="*/ 63 w 97"/>
                              <a:gd name="T25" fmla="*/ 60 h 147"/>
                              <a:gd name="T26" fmla="*/ 65 w 97"/>
                              <a:gd name="T27" fmla="*/ 60 h 147"/>
                              <a:gd name="T28" fmla="*/ 73 w 97"/>
                              <a:gd name="T29" fmla="*/ 60 h 147"/>
                              <a:gd name="T30" fmla="*/ 75 w 97"/>
                              <a:gd name="T31" fmla="*/ 60 h 147"/>
                              <a:gd name="T32" fmla="*/ 77 w 97"/>
                              <a:gd name="T33" fmla="*/ 64 h 147"/>
                              <a:gd name="T34" fmla="*/ 77 w 97"/>
                              <a:gd name="T35" fmla="*/ 99 h 147"/>
                              <a:gd name="T36" fmla="*/ 93 w 97"/>
                              <a:gd name="T37" fmla="*/ 99 h 147"/>
                              <a:gd name="T38" fmla="*/ 97 w 97"/>
                              <a:gd name="T39" fmla="*/ 99 h 147"/>
                              <a:gd name="T40" fmla="*/ 97 w 97"/>
                              <a:gd name="T41" fmla="*/ 102 h 147"/>
                              <a:gd name="T42" fmla="*/ 97 w 97"/>
                              <a:gd name="T43" fmla="*/ 110 h 147"/>
                              <a:gd name="T44" fmla="*/ 97 w 97"/>
                              <a:gd name="T45" fmla="*/ 112 h 147"/>
                              <a:gd name="T46" fmla="*/ 93 w 97"/>
                              <a:gd name="T47" fmla="*/ 114 h 147"/>
                              <a:gd name="T48" fmla="*/ 77 w 97"/>
                              <a:gd name="T49" fmla="*/ 114 h 147"/>
                              <a:gd name="T50" fmla="*/ 77 w 97"/>
                              <a:gd name="T51" fmla="*/ 143 h 147"/>
                              <a:gd name="T52" fmla="*/ 75 w 97"/>
                              <a:gd name="T53" fmla="*/ 147 h 147"/>
                              <a:gd name="T54" fmla="*/ 73 w 97"/>
                              <a:gd name="T55" fmla="*/ 147 h 147"/>
                              <a:gd name="T56" fmla="*/ 63 w 97"/>
                              <a:gd name="T57" fmla="*/ 147 h 147"/>
                              <a:gd name="T58" fmla="*/ 60 w 97"/>
                              <a:gd name="T59" fmla="*/ 147 h 147"/>
                              <a:gd name="T60" fmla="*/ 60 w 97"/>
                              <a:gd name="T61" fmla="*/ 143 h 147"/>
                              <a:gd name="T62" fmla="*/ 60 w 97"/>
                              <a:gd name="T63" fmla="*/ 114 h 147"/>
                              <a:gd name="T64" fmla="*/ 3 w 97"/>
                              <a:gd name="T65" fmla="*/ 114 h 147"/>
                              <a:gd name="T66" fmla="*/ 0 w 97"/>
                              <a:gd name="T67" fmla="*/ 112 h 147"/>
                              <a:gd name="T68" fmla="*/ 0 w 97"/>
                              <a:gd name="T69" fmla="*/ 110 h 147"/>
                              <a:gd name="T70" fmla="*/ 0 w 97"/>
                              <a:gd name="T71" fmla="*/ 97 h 147"/>
                              <a:gd name="T72" fmla="*/ 57 w 97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" h="147">
                                <a:moveTo>
                                  <a:pt x="57" y="2"/>
                                </a:move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2"/>
                                </a:lnTo>
                                <a:lnTo>
                                  <a:pt x="73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5"/>
                                </a:lnTo>
                                <a:lnTo>
                                  <a:pt x="73" y="7"/>
                                </a:lnTo>
                                <a:lnTo>
                                  <a:pt x="17" y="99"/>
                                </a:lnTo>
                                <a:lnTo>
                                  <a:pt x="60" y="99"/>
                                </a:lnTo>
                                <a:lnTo>
                                  <a:pt x="62" y="64"/>
                                </a:lnTo>
                                <a:lnTo>
                                  <a:pt x="63" y="60"/>
                                </a:lnTo>
                                <a:lnTo>
                                  <a:pt x="65" y="60"/>
                                </a:lnTo>
                                <a:lnTo>
                                  <a:pt x="73" y="60"/>
                                </a:lnTo>
                                <a:lnTo>
                                  <a:pt x="75" y="60"/>
                                </a:lnTo>
                                <a:lnTo>
                                  <a:pt x="77" y="64"/>
                                </a:lnTo>
                                <a:lnTo>
                                  <a:pt x="77" y="99"/>
                                </a:lnTo>
                                <a:lnTo>
                                  <a:pt x="93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102"/>
                                </a:lnTo>
                                <a:lnTo>
                                  <a:pt x="97" y="110"/>
                                </a:lnTo>
                                <a:lnTo>
                                  <a:pt x="97" y="112"/>
                                </a:lnTo>
                                <a:lnTo>
                                  <a:pt x="93" y="114"/>
                                </a:lnTo>
                                <a:lnTo>
                                  <a:pt x="77" y="114"/>
                                </a:lnTo>
                                <a:lnTo>
                                  <a:pt x="77" y="143"/>
                                </a:lnTo>
                                <a:lnTo>
                                  <a:pt x="75" y="147"/>
                                </a:lnTo>
                                <a:lnTo>
                                  <a:pt x="73" y="147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3"/>
                                </a:lnTo>
                                <a:lnTo>
                                  <a:pt x="60" y="114"/>
                                </a:lnTo>
                                <a:lnTo>
                                  <a:pt x="3" y="114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05"/>
                        <wps:cNvSpPr>
                          <a:spLocks noChangeAspect="1"/>
                        </wps:cNvSpPr>
                        <wps:spPr bwMode="auto">
                          <a:xfrm>
                            <a:off x="2607" y="1413"/>
                            <a:ext cx="18" cy="26"/>
                          </a:xfrm>
                          <a:custGeom>
                            <a:avLst/>
                            <a:gdLst>
                              <a:gd name="T0" fmla="*/ 14 w 37"/>
                              <a:gd name="T1" fmla="*/ 3 h 53"/>
                              <a:gd name="T2" fmla="*/ 14 w 37"/>
                              <a:gd name="T3" fmla="*/ 1 h 53"/>
                              <a:gd name="T4" fmla="*/ 17 w 37"/>
                              <a:gd name="T5" fmla="*/ 0 h 53"/>
                              <a:gd name="T6" fmla="*/ 33 w 37"/>
                              <a:gd name="T7" fmla="*/ 0 h 53"/>
                              <a:gd name="T8" fmla="*/ 37 w 37"/>
                              <a:gd name="T9" fmla="*/ 1 h 53"/>
                              <a:gd name="T10" fmla="*/ 37 w 37"/>
                              <a:gd name="T11" fmla="*/ 1 h 53"/>
                              <a:gd name="T12" fmla="*/ 37 w 37"/>
                              <a:gd name="T13" fmla="*/ 3 h 53"/>
                              <a:gd name="T14" fmla="*/ 37 w 37"/>
                              <a:gd name="T15" fmla="*/ 5 h 53"/>
                              <a:gd name="T16" fmla="*/ 10 w 37"/>
                              <a:gd name="T17" fmla="*/ 51 h 53"/>
                              <a:gd name="T18" fmla="*/ 10 w 37"/>
                              <a:gd name="T19" fmla="*/ 53 h 53"/>
                              <a:gd name="T20" fmla="*/ 9 w 37"/>
                              <a:gd name="T21" fmla="*/ 53 h 53"/>
                              <a:gd name="T22" fmla="*/ 9 w 37"/>
                              <a:gd name="T23" fmla="*/ 53 h 53"/>
                              <a:gd name="T24" fmla="*/ 7 w 37"/>
                              <a:gd name="T25" fmla="*/ 53 h 53"/>
                              <a:gd name="T26" fmla="*/ 7 w 37"/>
                              <a:gd name="T27" fmla="*/ 53 h 53"/>
                              <a:gd name="T28" fmla="*/ 7 w 37"/>
                              <a:gd name="T29" fmla="*/ 53 h 53"/>
                              <a:gd name="T30" fmla="*/ 2 w 37"/>
                              <a:gd name="T31" fmla="*/ 51 h 53"/>
                              <a:gd name="T32" fmla="*/ 0 w 37"/>
                              <a:gd name="T33" fmla="*/ 49 h 53"/>
                              <a:gd name="T34" fmla="*/ 0 w 37"/>
                              <a:gd name="T35" fmla="*/ 48 h 53"/>
                              <a:gd name="T36" fmla="*/ 0 w 37"/>
                              <a:gd name="T37" fmla="*/ 48 h 53"/>
                              <a:gd name="T38" fmla="*/ 0 w 37"/>
                              <a:gd name="T39" fmla="*/ 46 h 53"/>
                              <a:gd name="T40" fmla="*/ 14 w 37"/>
                              <a:gd name="T41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" h="53">
                                <a:moveTo>
                                  <a:pt x="14" y="3"/>
                                </a:moveTo>
                                <a:lnTo>
                                  <a:pt x="14" y="1"/>
                                </a:lnTo>
                                <a:lnTo>
                                  <a:pt x="17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1"/>
                                </a:lnTo>
                                <a:lnTo>
                                  <a:pt x="37" y="3"/>
                                </a:lnTo>
                                <a:lnTo>
                                  <a:pt x="37" y="5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9" y="53"/>
                                </a:lnTo>
                                <a:lnTo>
                                  <a:pt x="7" y="53"/>
                                </a:lnTo>
                                <a:lnTo>
                                  <a:pt x="2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06"/>
                        <wps:cNvSpPr>
                          <a:spLocks noChangeAspect="1"/>
                        </wps:cNvSpPr>
                        <wps:spPr bwMode="auto">
                          <a:xfrm>
                            <a:off x="2659" y="1354"/>
                            <a:ext cx="48" cy="73"/>
                          </a:xfrm>
                          <a:custGeom>
                            <a:avLst/>
                            <a:gdLst>
                              <a:gd name="T0" fmla="*/ 59 w 97"/>
                              <a:gd name="T1" fmla="*/ 2 h 147"/>
                              <a:gd name="T2" fmla="*/ 59 w 97"/>
                              <a:gd name="T3" fmla="*/ 0 h 147"/>
                              <a:gd name="T4" fmla="*/ 60 w 97"/>
                              <a:gd name="T5" fmla="*/ 0 h 147"/>
                              <a:gd name="T6" fmla="*/ 62 w 97"/>
                              <a:gd name="T7" fmla="*/ 0 h 147"/>
                              <a:gd name="T8" fmla="*/ 74 w 97"/>
                              <a:gd name="T9" fmla="*/ 2 h 147"/>
                              <a:gd name="T10" fmla="*/ 75 w 97"/>
                              <a:gd name="T11" fmla="*/ 4 h 147"/>
                              <a:gd name="T12" fmla="*/ 75 w 97"/>
                              <a:gd name="T13" fmla="*/ 4 h 147"/>
                              <a:gd name="T14" fmla="*/ 75 w 97"/>
                              <a:gd name="T15" fmla="*/ 5 h 147"/>
                              <a:gd name="T16" fmla="*/ 75 w 97"/>
                              <a:gd name="T17" fmla="*/ 7 h 147"/>
                              <a:gd name="T18" fmla="*/ 19 w 97"/>
                              <a:gd name="T19" fmla="*/ 99 h 147"/>
                              <a:gd name="T20" fmla="*/ 60 w 97"/>
                              <a:gd name="T21" fmla="*/ 99 h 147"/>
                              <a:gd name="T22" fmla="*/ 64 w 97"/>
                              <a:gd name="T23" fmla="*/ 64 h 147"/>
                              <a:gd name="T24" fmla="*/ 64 w 97"/>
                              <a:gd name="T25" fmla="*/ 60 h 147"/>
                              <a:gd name="T26" fmla="*/ 65 w 97"/>
                              <a:gd name="T27" fmla="*/ 60 h 147"/>
                              <a:gd name="T28" fmla="*/ 74 w 97"/>
                              <a:gd name="T29" fmla="*/ 60 h 147"/>
                              <a:gd name="T30" fmla="*/ 77 w 97"/>
                              <a:gd name="T31" fmla="*/ 60 h 147"/>
                              <a:gd name="T32" fmla="*/ 77 w 97"/>
                              <a:gd name="T33" fmla="*/ 64 h 147"/>
                              <a:gd name="T34" fmla="*/ 77 w 97"/>
                              <a:gd name="T35" fmla="*/ 99 h 147"/>
                              <a:gd name="T36" fmla="*/ 95 w 97"/>
                              <a:gd name="T37" fmla="*/ 99 h 147"/>
                              <a:gd name="T38" fmla="*/ 97 w 97"/>
                              <a:gd name="T39" fmla="*/ 99 h 147"/>
                              <a:gd name="T40" fmla="*/ 97 w 97"/>
                              <a:gd name="T41" fmla="*/ 102 h 147"/>
                              <a:gd name="T42" fmla="*/ 97 w 97"/>
                              <a:gd name="T43" fmla="*/ 110 h 147"/>
                              <a:gd name="T44" fmla="*/ 97 w 97"/>
                              <a:gd name="T45" fmla="*/ 112 h 147"/>
                              <a:gd name="T46" fmla="*/ 95 w 97"/>
                              <a:gd name="T47" fmla="*/ 114 h 147"/>
                              <a:gd name="T48" fmla="*/ 77 w 97"/>
                              <a:gd name="T49" fmla="*/ 114 h 147"/>
                              <a:gd name="T50" fmla="*/ 77 w 97"/>
                              <a:gd name="T51" fmla="*/ 143 h 147"/>
                              <a:gd name="T52" fmla="*/ 77 w 97"/>
                              <a:gd name="T53" fmla="*/ 147 h 147"/>
                              <a:gd name="T54" fmla="*/ 74 w 97"/>
                              <a:gd name="T55" fmla="*/ 147 h 147"/>
                              <a:gd name="T56" fmla="*/ 64 w 97"/>
                              <a:gd name="T57" fmla="*/ 147 h 147"/>
                              <a:gd name="T58" fmla="*/ 60 w 97"/>
                              <a:gd name="T59" fmla="*/ 147 h 147"/>
                              <a:gd name="T60" fmla="*/ 60 w 97"/>
                              <a:gd name="T61" fmla="*/ 143 h 147"/>
                              <a:gd name="T62" fmla="*/ 60 w 97"/>
                              <a:gd name="T63" fmla="*/ 114 h 147"/>
                              <a:gd name="T64" fmla="*/ 4 w 97"/>
                              <a:gd name="T65" fmla="*/ 114 h 147"/>
                              <a:gd name="T66" fmla="*/ 0 w 97"/>
                              <a:gd name="T67" fmla="*/ 112 h 147"/>
                              <a:gd name="T68" fmla="*/ 0 w 97"/>
                              <a:gd name="T69" fmla="*/ 110 h 147"/>
                              <a:gd name="T70" fmla="*/ 0 w 97"/>
                              <a:gd name="T71" fmla="*/ 97 h 147"/>
                              <a:gd name="T72" fmla="*/ 59 w 97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" h="147">
                                <a:moveTo>
                                  <a:pt x="59" y="2"/>
                                </a:move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2"/>
                                </a:lnTo>
                                <a:lnTo>
                                  <a:pt x="75" y="4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9" y="99"/>
                                </a:lnTo>
                                <a:lnTo>
                                  <a:pt x="60" y="99"/>
                                </a:lnTo>
                                <a:lnTo>
                                  <a:pt x="64" y="64"/>
                                </a:lnTo>
                                <a:lnTo>
                                  <a:pt x="64" y="60"/>
                                </a:lnTo>
                                <a:lnTo>
                                  <a:pt x="65" y="60"/>
                                </a:lnTo>
                                <a:lnTo>
                                  <a:pt x="74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4"/>
                                </a:lnTo>
                                <a:lnTo>
                                  <a:pt x="77" y="99"/>
                                </a:lnTo>
                                <a:lnTo>
                                  <a:pt x="95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102"/>
                                </a:lnTo>
                                <a:lnTo>
                                  <a:pt x="97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4"/>
                                </a:lnTo>
                                <a:lnTo>
                                  <a:pt x="77" y="114"/>
                                </a:lnTo>
                                <a:lnTo>
                                  <a:pt x="77" y="143"/>
                                </a:lnTo>
                                <a:lnTo>
                                  <a:pt x="77" y="147"/>
                                </a:lnTo>
                                <a:lnTo>
                                  <a:pt x="74" y="147"/>
                                </a:lnTo>
                                <a:lnTo>
                                  <a:pt x="64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3"/>
                                </a:lnTo>
                                <a:lnTo>
                                  <a:pt x="60" y="114"/>
                                </a:lnTo>
                                <a:lnTo>
                                  <a:pt x="4" y="114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7"/>
                        <wps:cNvSpPr>
                          <a:spLocks noChangeAspect="1" noEditPoints="1"/>
                        </wps:cNvSpPr>
                        <wps:spPr bwMode="auto">
                          <a:xfrm>
                            <a:off x="2716" y="1353"/>
                            <a:ext cx="45" cy="74"/>
                          </a:xfrm>
                          <a:custGeom>
                            <a:avLst/>
                            <a:gdLst>
                              <a:gd name="T0" fmla="*/ 90 w 90"/>
                              <a:gd name="T1" fmla="*/ 90 h 148"/>
                              <a:gd name="T2" fmla="*/ 84 w 90"/>
                              <a:gd name="T3" fmla="*/ 118 h 148"/>
                              <a:gd name="T4" fmla="*/ 72 w 90"/>
                              <a:gd name="T5" fmla="*/ 138 h 148"/>
                              <a:gd name="T6" fmla="*/ 55 w 90"/>
                              <a:gd name="T7" fmla="*/ 148 h 148"/>
                              <a:gd name="T8" fmla="*/ 35 w 90"/>
                              <a:gd name="T9" fmla="*/ 148 h 148"/>
                              <a:gd name="T10" fmla="*/ 20 w 90"/>
                              <a:gd name="T11" fmla="*/ 139 h 148"/>
                              <a:gd name="T12" fmla="*/ 9 w 90"/>
                              <a:gd name="T13" fmla="*/ 123 h 148"/>
                              <a:gd name="T14" fmla="*/ 0 w 90"/>
                              <a:gd name="T15" fmla="*/ 93 h 148"/>
                              <a:gd name="T16" fmla="*/ 0 w 90"/>
                              <a:gd name="T17" fmla="*/ 58 h 148"/>
                              <a:gd name="T18" fmla="*/ 7 w 90"/>
                              <a:gd name="T19" fmla="*/ 31 h 148"/>
                              <a:gd name="T20" fmla="*/ 19 w 90"/>
                              <a:gd name="T21" fmla="*/ 11 h 148"/>
                              <a:gd name="T22" fmla="*/ 37 w 90"/>
                              <a:gd name="T23" fmla="*/ 1 h 148"/>
                              <a:gd name="T24" fmla="*/ 57 w 90"/>
                              <a:gd name="T25" fmla="*/ 1 h 148"/>
                              <a:gd name="T26" fmla="*/ 74 w 90"/>
                              <a:gd name="T27" fmla="*/ 10 h 148"/>
                              <a:gd name="T28" fmla="*/ 84 w 90"/>
                              <a:gd name="T29" fmla="*/ 28 h 148"/>
                              <a:gd name="T30" fmla="*/ 90 w 90"/>
                              <a:gd name="T31" fmla="*/ 56 h 148"/>
                              <a:gd name="T32" fmla="*/ 17 w 90"/>
                              <a:gd name="T33" fmla="*/ 73 h 148"/>
                              <a:gd name="T34" fmla="*/ 20 w 90"/>
                              <a:gd name="T35" fmla="*/ 100 h 148"/>
                              <a:gd name="T36" fmla="*/ 25 w 90"/>
                              <a:gd name="T37" fmla="*/ 120 h 148"/>
                              <a:gd name="T38" fmla="*/ 34 w 90"/>
                              <a:gd name="T39" fmla="*/ 129 h 148"/>
                              <a:gd name="T40" fmla="*/ 45 w 90"/>
                              <a:gd name="T41" fmla="*/ 133 h 148"/>
                              <a:gd name="T42" fmla="*/ 57 w 90"/>
                              <a:gd name="T43" fmla="*/ 129 h 148"/>
                              <a:gd name="T44" fmla="*/ 65 w 90"/>
                              <a:gd name="T45" fmla="*/ 118 h 148"/>
                              <a:gd name="T46" fmla="*/ 70 w 90"/>
                              <a:gd name="T47" fmla="*/ 98 h 148"/>
                              <a:gd name="T48" fmla="*/ 72 w 90"/>
                              <a:gd name="T49" fmla="*/ 73 h 148"/>
                              <a:gd name="T50" fmla="*/ 70 w 90"/>
                              <a:gd name="T51" fmla="*/ 48 h 148"/>
                              <a:gd name="T52" fmla="*/ 65 w 90"/>
                              <a:gd name="T53" fmla="*/ 30 h 148"/>
                              <a:gd name="T54" fmla="*/ 57 w 90"/>
                              <a:gd name="T55" fmla="*/ 20 h 148"/>
                              <a:gd name="T56" fmla="*/ 45 w 90"/>
                              <a:gd name="T57" fmla="*/ 16 h 148"/>
                              <a:gd name="T58" fmla="*/ 34 w 90"/>
                              <a:gd name="T59" fmla="*/ 20 h 148"/>
                              <a:gd name="T60" fmla="*/ 25 w 90"/>
                              <a:gd name="T61" fmla="*/ 31 h 148"/>
                              <a:gd name="T62" fmla="*/ 19 w 90"/>
                              <a:gd name="T63" fmla="*/ 50 h 148"/>
                              <a:gd name="T64" fmla="*/ 17 w 90"/>
                              <a:gd name="T65" fmla="*/ 7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148">
                                <a:moveTo>
                                  <a:pt x="90" y="73"/>
                                </a:moveTo>
                                <a:lnTo>
                                  <a:pt x="90" y="90"/>
                                </a:lnTo>
                                <a:lnTo>
                                  <a:pt x="87" y="105"/>
                                </a:lnTo>
                                <a:lnTo>
                                  <a:pt x="84" y="118"/>
                                </a:lnTo>
                                <a:lnTo>
                                  <a:pt x="79" y="129"/>
                                </a:lnTo>
                                <a:lnTo>
                                  <a:pt x="72" y="138"/>
                                </a:lnTo>
                                <a:lnTo>
                                  <a:pt x="65" y="143"/>
                                </a:lnTo>
                                <a:lnTo>
                                  <a:pt x="55" y="148"/>
                                </a:lnTo>
                                <a:lnTo>
                                  <a:pt x="45" y="148"/>
                                </a:lnTo>
                                <a:lnTo>
                                  <a:pt x="3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0" y="139"/>
                                </a:lnTo>
                                <a:lnTo>
                                  <a:pt x="15" y="134"/>
                                </a:lnTo>
                                <a:lnTo>
                                  <a:pt x="9" y="123"/>
                                </a:lnTo>
                                <a:lnTo>
                                  <a:pt x="4" y="108"/>
                                </a:lnTo>
                                <a:lnTo>
                                  <a:pt x="0" y="93"/>
                                </a:lnTo>
                                <a:lnTo>
                                  <a:pt x="0" y="75"/>
                                </a:lnTo>
                                <a:lnTo>
                                  <a:pt x="0" y="58"/>
                                </a:lnTo>
                                <a:lnTo>
                                  <a:pt x="4" y="43"/>
                                </a:lnTo>
                                <a:lnTo>
                                  <a:pt x="7" y="31"/>
                                </a:lnTo>
                                <a:lnTo>
                                  <a:pt x="12" y="20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7" y="1"/>
                                </a:lnTo>
                                <a:lnTo>
                                  <a:pt x="47" y="0"/>
                                </a:lnTo>
                                <a:lnTo>
                                  <a:pt x="57" y="1"/>
                                </a:lnTo>
                                <a:lnTo>
                                  <a:pt x="65" y="5"/>
                                </a:lnTo>
                                <a:lnTo>
                                  <a:pt x="74" y="10"/>
                                </a:lnTo>
                                <a:lnTo>
                                  <a:pt x="79" y="18"/>
                                </a:lnTo>
                                <a:lnTo>
                                  <a:pt x="84" y="28"/>
                                </a:lnTo>
                                <a:lnTo>
                                  <a:pt x="87" y="41"/>
                                </a:lnTo>
                                <a:lnTo>
                                  <a:pt x="90" y="56"/>
                                </a:lnTo>
                                <a:lnTo>
                                  <a:pt x="90" y="73"/>
                                </a:lnTo>
                                <a:close/>
                                <a:moveTo>
                                  <a:pt x="17" y="73"/>
                                </a:moveTo>
                                <a:lnTo>
                                  <a:pt x="19" y="88"/>
                                </a:lnTo>
                                <a:lnTo>
                                  <a:pt x="20" y="100"/>
                                </a:lnTo>
                                <a:lnTo>
                                  <a:pt x="22" y="111"/>
                                </a:lnTo>
                                <a:lnTo>
                                  <a:pt x="25" y="120"/>
                                </a:lnTo>
                                <a:lnTo>
                                  <a:pt x="29" y="126"/>
                                </a:lnTo>
                                <a:lnTo>
                                  <a:pt x="34" y="129"/>
                                </a:lnTo>
                                <a:lnTo>
                                  <a:pt x="39" y="131"/>
                                </a:lnTo>
                                <a:lnTo>
                                  <a:pt x="45" y="133"/>
                                </a:lnTo>
                                <a:lnTo>
                                  <a:pt x="52" y="131"/>
                                </a:lnTo>
                                <a:lnTo>
                                  <a:pt x="57" y="129"/>
                                </a:lnTo>
                                <a:lnTo>
                                  <a:pt x="62" y="125"/>
                                </a:lnTo>
                                <a:lnTo>
                                  <a:pt x="65" y="118"/>
                                </a:lnTo>
                                <a:lnTo>
                                  <a:pt x="69" y="110"/>
                                </a:lnTo>
                                <a:lnTo>
                                  <a:pt x="70" y="98"/>
                                </a:lnTo>
                                <a:lnTo>
                                  <a:pt x="72" y="86"/>
                                </a:lnTo>
                                <a:lnTo>
                                  <a:pt x="72" y="73"/>
                                </a:lnTo>
                                <a:lnTo>
                                  <a:pt x="72" y="60"/>
                                </a:lnTo>
                                <a:lnTo>
                                  <a:pt x="70" y="48"/>
                                </a:lnTo>
                                <a:lnTo>
                                  <a:pt x="69" y="38"/>
                                </a:lnTo>
                                <a:lnTo>
                                  <a:pt x="65" y="30"/>
                                </a:lnTo>
                                <a:lnTo>
                                  <a:pt x="62" y="23"/>
                                </a:lnTo>
                                <a:lnTo>
                                  <a:pt x="57" y="20"/>
                                </a:lnTo>
                                <a:lnTo>
                                  <a:pt x="52" y="16"/>
                                </a:lnTo>
                                <a:lnTo>
                                  <a:pt x="45" y="16"/>
                                </a:lnTo>
                                <a:lnTo>
                                  <a:pt x="40" y="16"/>
                                </a:lnTo>
                                <a:lnTo>
                                  <a:pt x="34" y="20"/>
                                </a:lnTo>
                                <a:lnTo>
                                  <a:pt x="29" y="25"/>
                                </a:lnTo>
                                <a:lnTo>
                                  <a:pt x="25" y="31"/>
                                </a:lnTo>
                                <a:lnTo>
                                  <a:pt x="22" y="40"/>
                                </a:lnTo>
                                <a:lnTo>
                                  <a:pt x="19" y="50"/>
                                </a:lnTo>
                                <a:lnTo>
                                  <a:pt x="19" y="61"/>
                                </a:lnTo>
                                <a:lnTo>
                                  <a:pt x="1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08"/>
                        <wps:cNvSpPr>
                          <a:spLocks noChangeAspect="1"/>
                        </wps:cNvSpPr>
                        <wps:spPr bwMode="auto">
                          <a:xfrm>
                            <a:off x="2769" y="1354"/>
                            <a:ext cx="41" cy="73"/>
                          </a:xfrm>
                          <a:custGeom>
                            <a:avLst/>
                            <a:gdLst>
                              <a:gd name="T0" fmla="*/ 30 w 82"/>
                              <a:gd name="T1" fmla="*/ 141 h 145"/>
                              <a:gd name="T2" fmla="*/ 30 w 82"/>
                              <a:gd name="T3" fmla="*/ 143 h 145"/>
                              <a:gd name="T4" fmla="*/ 28 w 82"/>
                              <a:gd name="T5" fmla="*/ 145 h 145"/>
                              <a:gd name="T6" fmla="*/ 28 w 82"/>
                              <a:gd name="T7" fmla="*/ 145 h 145"/>
                              <a:gd name="T8" fmla="*/ 27 w 82"/>
                              <a:gd name="T9" fmla="*/ 145 h 145"/>
                              <a:gd name="T10" fmla="*/ 15 w 82"/>
                              <a:gd name="T11" fmla="*/ 143 h 145"/>
                              <a:gd name="T12" fmla="*/ 13 w 82"/>
                              <a:gd name="T13" fmla="*/ 141 h 145"/>
                              <a:gd name="T14" fmla="*/ 12 w 82"/>
                              <a:gd name="T15" fmla="*/ 140 h 145"/>
                              <a:gd name="T16" fmla="*/ 12 w 82"/>
                              <a:gd name="T17" fmla="*/ 140 h 145"/>
                              <a:gd name="T18" fmla="*/ 13 w 82"/>
                              <a:gd name="T19" fmla="*/ 138 h 145"/>
                              <a:gd name="T20" fmla="*/ 62 w 82"/>
                              <a:gd name="T21" fmla="*/ 15 h 145"/>
                              <a:gd name="T22" fmla="*/ 3 w 82"/>
                              <a:gd name="T23" fmla="*/ 15 h 145"/>
                              <a:gd name="T24" fmla="*/ 2 w 82"/>
                              <a:gd name="T25" fmla="*/ 15 h 145"/>
                              <a:gd name="T26" fmla="*/ 0 w 82"/>
                              <a:gd name="T27" fmla="*/ 13 h 145"/>
                              <a:gd name="T28" fmla="*/ 0 w 82"/>
                              <a:gd name="T29" fmla="*/ 3 h 145"/>
                              <a:gd name="T30" fmla="*/ 2 w 82"/>
                              <a:gd name="T31" fmla="*/ 0 h 145"/>
                              <a:gd name="T32" fmla="*/ 3 w 82"/>
                              <a:gd name="T33" fmla="*/ 0 h 145"/>
                              <a:gd name="T34" fmla="*/ 78 w 82"/>
                              <a:gd name="T35" fmla="*/ 0 h 145"/>
                              <a:gd name="T36" fmla="*/ 82 w 82"/>
                              <a:gd name="T37" fmla="*/ 0 h 145"/>
                              <a:gd name="T38" fmla="*/ 82 w 82"/>
                              <a:gd name="T39" fmla="*/ 3 h 145"/>
                              <a:gd name="T40" fmla="*/ 82 w 82"/>
                              <a:gd name="T41" fmla="*/ 8 h 145"/>
                              <a:gd name="T42" fmla="*/ 30 w 82"/>
                              <a:gd name="T43" fmla="*/ 141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145">
                                <a:moveTo>
                                  <a:pt x="30" y="141"/>
                                </a:moveTo>
                                <a:lnTo>
                                  <a:pt x="30" y="143"/>
                                </a:lnTo>
                                <a:lnTo>
                                  <a:pt x="28" y="145"/>
                                </a:lnTo>
                                <a:lnTo>
                                  <a:pt x="27" y="145"/>
                                </a:lnTo>
                                <a:lnTo>
                                  <a:pt x="15" y="143"/>
                                </a:lnTo>
                                <a:lnTo>
                                  <a:pt x="13" y="141"/>
                                </a:lnTo>
                                <a:lnTo>
                                  <a:pt x="12" y="140"/>
                                </a:lnTo>
                                <a:lnTo>
                                  <a:pt x="13" y="138"/>
                                </a:lnTo>
                                <a:lnTo>
                                  <a:pt x="62" y="15"/>
                                </a:lnTo>
                                <a:lnTo>
                                  <a:pt x="3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78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3"/>
                                </a:lnTo>
                                <a:lnTo>
                                  <a:pt x="82" y="8"/>
                                </a:lnTo>
                                <a:lnTo>
                                  <a:pt x="3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09"/>
                        <wps:cNvSpPr>
                          <a:spLocks noChangeAspect="1"/>
                        </wps:cNvSpPr>
                        <wps:spPr bwMode="auto">
                          <a:xfrm>
                            <a:off x="2844" y="1354"/>
                            <a:ext cx="50" cy="73"/>
                          </a:xfrm>
                          <a:custGeom>
                            <a:avLst/>
                            <a:gdLst>
                              <a:gd name="T0" fmla="*/ 58 w 98"/>
                              <a:gd name="T1" fmla="*/ 2 h 147"/>
                              <a:gd name="T2" fmla="*/ 60 w 98"/>
                              <a:gd name="T3" fmla="*/ 0 h 147"/>
                              <a:gd name="T4" fmla="*/ 60 w 98"/>
                              <a:gd name="T5" fmla="*/ 0 h 147"/>
                              <a:gd name="T6" fmla="*/ 61 w 98"/>
                              <a:gd name="T7" fmla="*/ 0 h 147"/>
                              <a:gd name="T8" fmla="*/ 73 w 98"/>
                              <a:gd name="T9" fmla="*/ 2 h 147"/>
                              <a:gd name="T10" fmla="*/ 75 w 98"/>
                              <a:gd name="T11" fmla="*/ 4 h 147"/>
                              <a:gd name="T12" fmla="*/ 75 w 98"/>
                              <a:gd name="T13" fmla="*/ 4 h 147"/>
                              <a:gd name="T14" fmla="*/ 75 w 98"/>
                              <a:gd name="T15" fmla="*/ 5 h 147"/>
                              <a:gd name="T16" fmla="*/ 75 w 98"/>
                              <a:gd name="T17" fmla="*/ 7 h 147"/>
                              <a:gd name="T18" fmla="*/ 18 w 98"/>
                              <a:gd name="T19" fmla="*/ 99 h 147"/>
                              <a:gd name="T20" fmla="*/ 60 w 98"/>
                              <a:gd name="T21" fmla="*/ 99 h 147"/>
                              <a:gd name="T22" fmla="*/ 63 w 98"/>
                              <a:gd name="T23" fmla="*/ 64 h 147"/>
                              <a:gd name="T24" fmla="*/ 63 w 98"/>
                              <a:gd name="T25" fmla="*/ 60 h 147"/>
                              <a:gd name="T26" fmla="*/ 66 w 98"/>
                              <a:gd name="T27" fmla="*/ 60 h 147"/>
                              <a:gd name="T28" fmla="*/ 73 w 98"/>
                              <a:gd name="T29" fmla="*/ 60 h 147"/>
                              <a:gd name="T30" fmla="*/ 76 w 98"/>
                              <a:gd name="T31" fmla="*/ 60 h 147"/>
                              <a:gd name="T32" fmla="*/ 76 w 98"/>
                              <a:gd name="T33" fmla="*/ 64 h 147"/>
                              <a:gd name="T34" fmla="*/ 76 w 98"/>
                              <a:gd name="T35" fmla="*/ 99 h 147"/>
                              <a:gd name="T36" fmla="*/ 95 w 98"/>
                              <a:gd name="T37" fmla="*/ 99 h 147"/>
                              <a:gd name="T38" fmla="*/ 96 w 98"/>
                              <a:gd name="T39" fmla="*/ 99 h 147"/>
                              <a:gd name="T40" fmla="*/ 98 w 98"/>
                              <a:gd name="T41" fmla="*/ 102 h 147"/>
                              <a:gd name="T42" fmla="*/ 98 w 98"/>
                              <a:gd name="T43" fmla="*/ 110 h 147"/>
                              <a:gd name="T44" fmla="*/ 96 w 98"/>
                              <a:gd name="T45" fmla="*/ 112 h 147"/>
                              <a:gd name="T46" fmla="*/ 95 w 98"/>
                              <a:gd name="T47" fmla="*/ 114 h 147"/>
                              <a:gd name="T48" fmla="*/ 76 w 98"/>
                              <a:gd name="T49" fmla="*/ 114 h 147"/>
                              <a:gd name="T50" fmla="*/ 76 w 98"/>
                              <a:gd name="T51" fmla="*/ 143 h 147"/>
                              <a:gd name="T52" fmla="*/ 76 w 98"/>
                              <a:gd name="T53" fmla="*/ 147 h 147"/>
                              <a:gd name="T54" fmla="*/ 73 w 98"/>
                              <a:gd name="T55" fmla="*/ 147 h 147"/>
                              <a:gd name="T56" fmla="*/ 63 w 98"/>
                              <a:gd name="T57" fmla="*/ 147 h 147"/>
                              <a:gd name="T58" fmla="*/ 61 w 98"/>
                              <a:gd name="T59" fmla="*/ 147 h 147"/>
                              <a:gd name="T60" fmla="*/ 60 w 98"/>
                              <a:gd name="T61" fmla="*/ 143 h 147"/>
                              <a:gd name="T62" fmla="*/ 60 w 98"/>
                              <a:gd name="T63" fmla="*/ 114 h 147"/>
                              <a:gd name="T64" fmla="*/ 3 w 98"/>
                              <a:gd name="T65" fmla="*/ 114 h 147"/>
                              <a:gd name="T66" fmla="*/ 1 w 98"/>
                              <a:gd name="T67" fmla="*/ 112 h 147"/>
                              <a:gd name="T68" fmla="*/ 0 w 98"/>
                              <a:gd name="T69" fmla="*/ 110 h 147"/>
                              <a:gd name="T70" fmla="*/ 0 w 98"/>
                              <a:gd name="T71" fmla="*/ 97 h 147"/>
                              <a:gd name="T72" fmla="*/ 58 w 98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8" h="147">
                                <a:moveTo>
                                  <a:pt x="58" y="2"/>
                                </a:move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2"/>
                                </a:lnTo>
                                <a:lnTo>
                                  <a:pt x="75" y="4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8" y="99"/>
                                </a:lnTo>
                                <a:lnTo>
                                  <a:pt x="60" y="99"/>
                                </a:lnTo>
                                <a:lnTo>
                                  <a:pt x="63" y="64"/>
                                </a:lnTo>
                                <a:lnTo>
                                  <a:pt x="63" y="60"/>
                                </a:lnTo>
                                <a:lnTo>
                                  <a:pt x="66" y="60"/>
                                </a:lnTo>
                                <a:lnTo>
                                  <a:pt x="73" y="60"/>
                                </a:lnTo>
                                <a:lnTo>
                                  <a:pt x="76" y="60"/>
                                </a:lnTo>
                                <a:lnTo>
                                  <a:pt x="76" y="64"/>
                                </a:lnTo>
                                <a:lnTo>
                                  <a:pt x="76" y="99"/>
                                </a:lnTo>
                                <a:lnTo>
                                  <a:pt x="95" y="99"/>
                                </a:lnTo>
                                <a:lnTo>
                                  <a:pt x="96" y="99"/>
                                </a:lnTo>
                                <a:lnTo>
                                  <a:pt x="98" y="102"/>
                                </a:lnTo>
                                <a:lnTo>
                                  <a:pt x="98" y="110"/>
                                </a:lnTo>
                                <a:lnTo>
                                  <a:pt x="96" y="112"/>
                                </a:lnTo>
                                <a:lnTo>
                                  <a:pt x="95" y="114"/>
                                </a:lnTo>
                                <a:lnTo>
                                  <a:pt x="76" y="114"/>
                                </a:lnTo>
                                <a:lnTo>
                                  <a:pt x="76" y="143"/>
                                </a:lnTo>
                                <a:lnTo>
                                  <a:pt x="76" y="147"/>
                                </a:lnTo>
                                <a:lnTo>
                                  <a:pt x="73" y="147"/>
                                </a:lnTo>
                                <a:lnTo>
                                  <a:pt x="63" y="147"/>
                                </a:lnTo>
                                <a:lnTo>
                                  <a:pt x="61" y="147"/>
                                </a:lnTo>
                                <a:lnTo>
                                  <a:pt x="60" y="143"/>
                                </a:lnTo>
                                <a:lnTo>
                                  <a:pt x="60" y="114"/>
                                </a:lnTo>
                                <a:lnTo>
                                  <a:pt x="3" y="114"/>
                                </a:lnTo>
                                <a:lnTo>
                                  <a:pt x="1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10"/>
                        <wps:cNvSpPr>
                          <a:spLocks noChangeAspect="1" noEditPoints="1"/>
                        </wps:cNvSpPr>
                        <wps:spPr bwMode="auto">
                          <a:xfrm>
                            <a:off x="2904" y="1353"/>
                            <a:ext cx="42" cy="74"/>
                          </a:xfrm>
                          <a:custGeom>
                            <a:avLst/>
                            <a:gdLst>
                              <a:gd name="T0" fmla="*/ 77 w 85"/>
                              <a:gd name="T1" fmla="*/ 16 h 148"/>
                              <a:gd name="T2" fmla="*/ 75 w 85"/>
                              <a:gd name="T3" fmla="*/ 16 h 148"/>
                              <a:gd name="T4" fmla="*/ 67 w 85"/>
                              <a:gd name="T5" fmla="*/ 15 h 148"/>
                              <a:gd name="T6" fmla="*/ 52 w 85"/>
                              <a:gd name="T7" fmla="*/ 15 h 148"/>
                              <a:gd name="T8" fmla="*/ 38 w 85"/>
                              <a:gd name="T9" fmla="*/ 21 h 148"/>
                              <a:gd name="T10" fmla="*/ 28 w 85"/>
                              <a:gd name="T11" fmla="*/ 35 h 148"/>
                              <a:gd name="T12" fmla="*/ 22 w 85"/>
                              <a:gd name="T13" fmla="*/ 51 h 148"/>
                              <a:gd name="T14" fmla="*/ 25 w 85"/>
                              <a:gd name="T15" fmla="*/ 56 h 148"/>
                              <a:gd name="T16" fmla="*/ 40 w 85"/>
                              <a:gd name="T17" fmla="*/ 50 h 148"/>
                              <a:gd name="T18" fmla="*/ 55 w 85"/>
                              <a:gd name="T19" fmla="*/ 50 h 148"/>
                              <a:gd name="T20" fmla="*/ 68 w 85"/>
                              <a:gd name="T21" fmla="*/ 56 h 148"/>
                              <a:gd name="T22" fmla="*/ 78 w 85"/>
                              <a:gd name="T23" fmla="*/ 68 h 148"/>
                              <a:gd name="T24" fmla="*/ 83 w 85"/>
                              <a:gd name="T25" fmla="*/ 86 h 148"/>
                              <a:gd name="T26" fmla="*/ 83 w 85"/>
                              <a:gd name="T27" fmla="*/ 106 h 148"/>
                              <a:gd name="T28" fmla="*/ 77 w 85"/>
                              <a:gd name="T29" fmla="*/ 126 h 148"/>
                              <a:gd name="T30" fmla="*/ 67 w 85"/>
                              <a:gd name="T31" fmla="*/ 139 h 148"/>
                              <a:gd name="T32" fmla="*/ 50 w 85"/>
                              <a:gd name="T33" fmla="*/ 148 h 148"/>
                              <a:gd name="T34" fmla="*/ 32 w 85"/>
                              <a:gd name="T35" fmla="*/ 148 h 148"/>
                              <a:gd name="T36" fmla="*/ 13 w 85"/>
                              <a:gd name="T37" fmla="*/ 136 h 148"/>
                              <a:gd name="T38" fmla="*/ 3 w 85"/>
                              <a:gd name="T39" fmla="*/ 120 h 148"/>
                              <a:gd name="T40" fmla="*/ 0 w 85"/>
                              <a:gd name="T41" fmla="*/ 100 h 148"/>
                              <a:gd name="T42" fmla="*/ 2 w 85"/>
                              <a:gd name="T43" fmla="*/ 66 h 148"/>
                              <a:gd name="T44" fmla="*/ 8 w 85"/>
                              <a:gd name="T45" fmla="*/ 38 h 148"/>
                              <a:gd name="T46" fmla="*/ 17 w 85"/>
                              <a:gd name="T47" fmla="*/ 21 h 148"/>
                              <a:gd name="T48" fmla="*/ 30 w 85"/>
                              <a:gd name="T49" fmla="*/ 8 h 148"/>
                              <a:gd name="T50" fmla="*/ 50 w 85"/>
                              <a:gd name="T51" fmla="*/ 1 h 148"/>
                              <a:gd name="T52" fmla="*/ 68 w 85"/>
                              <a:gd name="T53" fmla="*/ 0 h 148"/>
                              <a:gd name="T54" fmla="*/ 78 w 85"/>
                              <a:gd name="T55" fmla="*/ 3 h 148"/>
                              <a:gd name="T56" fmla="*/ 80 w 85"/>
                              <a:gd name="T57" fmla="*/ 5 h 148"/>
                              <a:gd name="T58" fmla="*/ 80 w 85"/>
                              <a:gd name="T59" fmla="*/ 6 h 148"/>
                              <a:gd name="T60" fmla="*/ 17 w 85"/>
                              <a:gd name="T61" fmla="*/ 95 h 148"/>
                              <a:gd name="T62" fmla="*/ 18 w 85"/>
                              <a:gd name="T63" fmla="*/ 111 h 148"/>
                              <a:gd name="T64" fmla="*/ 23 w 85"/>
                              <a:gd name="T65" fmla="*/ 123 h 148"/>
                              <a:gd name="T66" fmla="*/ 32 w 85"/>
                              <a:gd name="T67" fmla="*/ 129 h 148"/>
                              <a:gd name="T68" fmla="*/ 42 w 85"/>
                              <a:gd name="T69" fmla="*/ 133 h 148"/>
                              <a:gd name="T70" fmla="*/ 52 w 85"/>
                              <a:gd name="T71" fmla="*/ 129 h 148"/>
                              <a:gd name="T72" fmla="*/ 60 w 85"/>
                              <a:gd name="T73" fmla="*/ 123 h 148"/>
                              <a:gd name="T74" fmla="*/ 65 w 85"/>
                              <a:gd name="T75" fmla="*/ 111 h 148"/>
                              <a:gd name="T76" fmla="*/ 67 w 85"/>
                              <a:gd name="T77" fmla="*/ 96 h 148"/>
                              <a:gd name="T78" fmla="*/ 65 w 85"/>
                              <a:gd name="T79" fmla="*/ 83 h 148"/>
                              <a:gd name="T80" fmla="*/ 60 w 85"/>
                              <a:gd name="T81" fmla="*/ 71 h 148"/>
                              <a:gd name="T82" fmla="*/ 53 w 85"/>
                              <a:gd name="T83" fmla="*/ 66 h 148"/>
                              <a:gd name="T84" fmla="*/ 42 w 85"/>
                              <a:gd name="T85" fmla="*/ 63 h 148"/>
                              <a:gd name="T86" fmla="*/ 32 w 85"/>
                              <a:gd name="T87" fmla="*/ 66 h 148"/>
                              <a:gd name="T88" fmla="*/ 23 w 85"/>
                              <a:gd name="T89" fmla="*/ 71 h 148"/>
                              <a:gd name="T90" fmla="*/ 18 w 85"/>
                              <a:gd name="T91" fmla="*/ 81 h 148"/>
                              <a:gd name="T92" fmla="*/ 17 w 85"/>
                              <a:gd name="T93" fmla="*/ 9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77" y="16"/>
                                </a:moveTo>
                                <a:lnTo>
                                  <a:pt x="77" y="16"/>
                                </a:lnTo>
                                <a:lnTo>
                                  <a:pt x="75" y="16"/>
                                </a:lnTo>
                                <a:lnTo>
                                  <a:pt x="73" y="16"/>
                                </a:lnTo>
                                <a:lnTo>
                                  <a:pt x="67" y="15"/>
                                </a:lnTo>
                                <a:lnTo>
                                  <a:pt x="60" y="15"/>
                                </a:lnTo>
                                <a:lnTo>
                                  <a:pt x="52" y="15"/>
                                </a:lnTo>
                                <a:lnTo>
                                  <a:pt x="45" y="18"/>
                                </a:lnTo>
                                <a:lnTo>
                                  <a:pt x="38" y="21"/>
                                </a:lnTo>
                                <a:lnTo>
                                  <a:pt x="33" y="26"/>
                                </a:lnTo>
                                <a:lnTo>
                                  <a:pt x="28" y="35"/>
                                </a:lnTo>
                                <a:lnTo>
                                  <a:pt x="23" y="43"/>
                                </a:lnTo>
                                <a:lnTo>
                                  <a:pt x="22" y="51"/>
                                </a:lnTo>
                                <a:lnTo>
                                  <a:pt x="18" y="63"/>
                                </a:lnTo>
                                <a:lnTo>
                                  <a:pt x="25" y="56"/>
                                </a:lnTo>
                                <a:lnTo>
                                  <a:pt x="32" y="51"/>
                                </a:lnTo>
                                <a:lnTo>
                                  <a:pt x="40" y="50"/>
                                </a:lnTo>
                                <a:lnTo>
                                  <a:pt x="47" y="48"/>
                                </a:lnTo>
                                <a:lnTo>
                                  <a:pt x="55" y="50"/>
                                </a:lnTo>
                                <a:lnTo>
                                  <a:pt x="62" y="51"/>
                                </a:lnTo>
                                <a:lnTo>
                                  <a:pt x="68" y="56"/>
                                </a:lnTo>
                                <a:lnTo>
                                  <a:pt x="75" y="61"/>
                                </a:lnTo>
                                <a:lnTo>
                                  <a:pt x="78" y="68"/>
                                </a:lnTo>
                                <a:lnTo>
                                  <a:pt x="82" y="76"/>
                                </a:lnTo>
                                <a:lnTo>
                                  <a:pt x="83" y="86"/>
                                </a:lnTo>
                                <a:lnTo>
                                  <a:pt x="85" y="96"/>
                                </a:lnTo>
                                <a:lnTo>
                                  <a:pt x="83" y="106"/>
                                </a:lnTo>
                                <a:lnTo>
                                  <a:pt x="82" y="116"/>
                                </a:lnTo>
                                <a:lnTo>
                                  <a:pt x="77" y="126"/>
                                </a:lnTo>
                                <a:lnTo>
                                  <a:pt x="72" y="134"/>
                                </a:lnTo>
                                <a:lnTo>
                                  <a:pt x="67" y="139"/>
                                </a:lnTo>
                                <a:lnTo>
                                  <a:pt x="58" y="144"/>
                                </a:lnTo>
                                <a:lnTo>
                                  <a:pt x="50" y="148"/>
                                </a:lnTo>
                                <a:lnTo>
                                  <a:pt x="42" y="148"/>
                                </a:lnTo>
                                <a:lnTo>
                                  <a:pt x="32" y="148"/>
                                </a:lnTo>
                                <a:lnTo>
                                  <a:pt x="22" y="143"/>
                                </a:lnTo>
                                <a:lnTo>
                                  <a:pt x="13" y="136"/>
                                </a:lnTo>
                                <a:lnTo>
                                  <a:pt x="8" y="128"/>
                                </a:lnTo>
                                <a:lnTo>
                                  <a:pt x="3" y="120"/>
                                </a:lnTo>
                                <a:lnTo>
                                  <a:pt x="2" y="111"/>
                                </a:lnTo>
                                <a:lnTo>
                                  <a:pt x="0" y="100"/>
                                </a:lnTo>
                                <a:lnTo>
                                  <a:pt x="0" y="88"/>
                                </a:lnTo>
                                <a:lnTo>
                                  <a:pt x="2" y="66"/>
                                </a:lnTo>
                                <a:lnTo>
                                  <a:pt x="5" y="46"/>
                                </a:lnTo>
                                <a:lnTo>
                                  <a:pt x="8" y="38"/>
                                </a:lnTo>
                                <a:lnTo>
                                  <a:pt x="13" y="30"/>
                                </a:lnTo>
                                <a:lnTo>
                                  <a:pt x="17" y="21"/>
                                </a:lnTo>
                                <a:lnTo>
                                  <a:pt x="23" y="16"/>
                                </a:lnTo>
                                <a:lnTo>
                                  <a:pt x="30" y="8"/>
                                </a:lnTo>
                                <a:lnTo>
                                  <a:pt x="40" y="5"/>
                                </a:lnTo>
                                <a:lnTo>
                                  <a:pt x="50" y="1"/>
                                </a:lnTo>
                                <a:lnTo>
                                  <a:pt x="60" y="0"/>
                                </a:lnTo>
                                <a:lnTo>
                                  <a:pt x="68" y="0"/>
                                </a:lnTo>
                                <a:lnTo>
                                  <a:pt x="73" y="1"/>
                                </a:lnTo>
                                <a:lnTo>
                                  <a:pt x="78" y="3"/>
                                </a:lnTo>
                                <a:lnTo>
                                  <a:pt x="80" y="5"/>
                                </a:lnTo>
                                <a:lnTo>
                                  <a:pt x="80" y="6"/>
                                </a:lnTo>
                                <a:lnTo>
                                  <a:pt x="77" y="16"/>
                                </a:lnTo>
                                <a:close/>
                                <a:moveTo>
                                  <a:pt x="17" y="95"/>
                                </a:moveTo>
                                <a:lnTo>
                                  <a:pt x="18" y="103"/>
                                </a:lnTo>
                                <a:lnTo>
                                  <a:pt x="18" y="111"/>
                                </a:lnTo>
                                <a:lnTo>
                                  <a:pt x="22" y="118"/>
                                </a:lnTo>
                                <a:lnTo>
                                  <a:pt x="23" y="123"/>
                                </a:lnTo>
                                <a:lnTo>
                                  <a:pt x="27" y="128"/>
                                </a:lnTo>
                                <a:lnTo>
                                  <a:pt x="32" y="129"/>
                                </a:lnTo>
                                <a:lnTo>
                                  <a:pt x="37" y="133"/>
                                </a:lnTo>
                                <a:lnTo>
                                  <a:pt x="42" y="133"/>
                                </a:lnTo>
                                <a:lnTo>
                                  <a:pt x="47" y="133"/>
                                </a:lnTo>
                                <a:lnTo>
                                  <a:pt x="52" y="129"/>
                                </a:lnTo>
                                <a:lnTo>
                                  <a:pt x="57" y="128"/>
                                </a:lnTo>
                                <a:lnTo>
                                  <a:pt x="60" y="123"/>
                                </a:lnTo>
                                <a:lnTo>
                                  <a:pt x="63" y="118"/>
                                </a:lnTo>
                                <a:lnTo>
                                  <a:pt x="65" y="111"/>
                                </a:lnTo>
                                <a:lnTo>
                                  <a:pt x="67" y="105"/>
                                </a:lnTo>
                                <a:lnTo>
                                  <a:pt x="67" y="96"/>
                                </a:lnTo>
                                <a:lnTo>
                                  <a:pt x="67" y="88"/>
                                </a:lnTo>
                                <a:lnTo>
                                  <a:pt x="65" y="83"/>
                                </a:lnTo>
                                <a:lnTo>
                                  <a:pt x="63" y="76"/>
                                </a:lnTo>
                                <a:lnTo>
                                  <a:pt x="60" y="71"/>
                                </a:lnTo>
                                <a:lnTo>
                                  <a:pt x="57" y="68"/>
                                </a:lnTo>
                                <a:lnTo>
                                  <a:pt x="53" y="66"/>
                                </a:lnTo>
                                <a:lnTo>
                                  <a:pt x="48" y="65"/>
                                </a:lnTo>
                                <a:lnTo>
                                  <a:pt x="42" y="63"/>
                                </a:lnTo>
                                <a:lnTo>
                                  <a:pt x="37" y="65"/>
                                </a:lnTo>
                                <a:lnTo>
                                  <a:pt x="32" y="66"/>
                                </a:lnTo>
                                <a:lnTo>
                                  <a:pt x="27" y="68"/>
                                </a:lnTo>
                                <a:lnTo>
                                  <a:pt x="23" y="71"/>
                                </a:lnTo>
                                <a:lnTo>
                                  <a:pt x="22" y="76"/>
                                </a:lnTo>
                                <a:lnTo>
                                  <a:pt x="18" y="81"/>
                                </a:lnTo>
                                <a:lnTo>
                                  <a:pt x="18" y="88"/>
                                </a:lnTo>
                                <a:lnTo>
                                  <a:pt x="1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11"/>
                        <wps:cNvSpPr>
                          <a:spLocks noChangeAspect="1"/>
                        </wps:cNvSpPr>
                        <wps:spPr bwMode="auto">
                          <a:xfrm>
                            <a:off x="3008" y="1349"/>
                            <a:ext cx="45" cy="78"/>
                          </a:xfrm>
                          <a:custGeom>
                            <a:avLst/>
                            <a:gdLst>
                              <a:gd name="T0" fmla="*/ 75 w 90"/>
                              <a:gd name="T1" fmla="*/ 2 h 157"/>
                              <a:gd name="T2" fmla="*/ 76 w 90"/>
                              <a:gd name="T3" fmla="*/ 0 h 157"/>
                              <a:gd name="T4" fmla="*/ 76 w 90"/>
                              <a:gd name="T5" fmla="*/ 0 h 157"/>
                              <a:gd name="T6" fmla="*/ 78 w 90"/>
                              <a:gd name="T7" fmla="*/ 0 h 157"/>
                              <a:gd name="T8" fmla="*/ 80 w 90"/>
                              <a:gd name="T9" fmla="*/ 2 h 157"/>
                              <a:gd name="T10" fmla="*/ 86 w 90"/>
                              <a:gd name="T11" fmla="*/ 7 h 157"/>
                              <a:gd name="T12" fmla="*/ 88 w 90"/>
                              <a:gd name="T13" fmla="*/ 9 h 157"/>
                              <a:gd name="T14" fmla="*/ 88 w 90"/>
                              <a:gd name="T15" fmla="*/ 9 h 157"/>
                              <a:gd name="T16" fmla="*/ 88 w 90"/>
                              <a:gd name="T17" fmla="*/ 10 h 157"/>
                              <a:gd name="T18" fmla="*/ 88 w 90"/>
                              <a:gd name="T19" fmla="*/ 12 h 157"/>
                              <a:gd name="T20" fmla="*/ 37 w 90"/>
                              <a:gd name="T21" fmla="*/ 79 h 157"/>
                              <a:gd name="T22" fmla="*/ 88 w 90"/>
                              <a:gd name="T23" fmla="*/ 143 h 157"/>
                              <a:gd name="T24" fmla="*/ 90 w 90"/>
                              <a:gd name="T25" fmla="*/ 145 h 157"/>
                              <a:gd name="T26" fmla="*/ 90 w 90"/>
                              <a:gd name="T27" fmla="*/ 147 h 157"/>
                              <a:gd name="T28" fmla="*/ 90 w 90"/>
                              <a:gd name="T29" fmla="*/ 147 h 157"/>
                              <a:gd name="T30" fmla="*/ 88 w 90"/>
                              <a:gd name="T31" fmla="*/ 148 h 157"/>
                              <a:gd name="T32" fmla="*/ 78 w 90"/>
                              <a:gd name="T33" fmla="*/ 155 h 157"/>
                              <a:gd name="T34" fmla="*/ 76 w 90"/>
                              <a:gd name="T35" fmla="*/ 157 h 157"/>
                              <a:gd name="T36" fmla="*/ 76 w 90"/>
                              <a:gd name="T37" fmla="*/ 157 h 157"/>
                              <a:gd name="T38" fmla="*/ 75 w 90"/>
                              <a:gd name="T39" fmla="*/ 157 h 157"/>
                              <a:gd name="T40" fmla="*/ 75 w 90"/>
                              <a:gd name="T41" fmla="*/ 155 h 157"/>
                              <a:gd name="T42" fmla="*/ 18 w 90"/>
                              <a:gd name="T43" fmla="*/ 82 h 157"/>
                              <a:gd name="T44" fmla="*/ 18 w 90"/>
                              <a:gd name="T45" fmla="*/ 152 h 157"/>
                              <a:gd name="T46" fmla="*/ 17 w 90"/>
                              <a:gd name="T47" fmla="*/ 153 h 157"/>
                              <a:gd name="T48" fmla="*/ 15 w 90"/>
                              <a:gd name="T49" fmla="*/ 153 h 157"/>
                              <a:gd name="T50" fmla="*/ 3 w 90"/>
                              <a:gd name="T51" fmla="*/ 153 h 157"/>
                              <a:gd name="T52" fmla="*/ 0 w 90"/>
                              <a:gd name="T53" fmla="*/ 153 h 157"/>
                              <a:gd name="T54" fmla="*/ 0 w 90"/>
                              <a:gd name="T55" fmla="*/ 152 h 157"/>
                              <a:gd name="T56" fmla="*/ 0 w 90"/>
                              <a:gd name="T57" fmla="*/ 5 h 157"/>
                              <a:gd name="T58" fmla="*/ 0 w 90"/>
                              <a:gd name="T59" fmla="*/ 4 h 157"/>
                              <a:gd name="T60" fmla="*/ 3 w 90"/>
                              <a:gd name="T61" fmla="*/ 2 h 157"/>
                              <a:gd name="T62" fmla="*/ 15 w 90"/>
                              <a:gd name="T63" fmla="*/ 2 h 157"/>
                              <a:gd name="T64" fmla="*/ 17 w 90"/>
                              <a:gd name="T65" fmla="*/ 4 h 157"/>
                              <a:gd name="T66" fmla="*/ 18 w 90"/>
                              <a:gd name="T67" fmla="*/ 5 h 157"/>
                              <a:gd name="T68" fmla="*/ 18 w 90"/>
                              <a:gd name="T69" fmla="*/ 77 h 157"/>
                              <a:gd name="T70" fmla="*/ 75 w 90"/>
                              <a:gd name="T71" fmla="*/ 2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0" h="157">
                                <a:moveTo>
                                  <a:pt x="75" y="2"/>
                                </a:move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2"/>
                                </a:lnTo>
                                <a:lnTo>
                                  <a:pt x="86" y="7"/>
                                </a:lnTo>
                                <a:lnTo>
                                  <a:pt x="88" y="9"/>
                                </a:lnTo>
                                <a:lnTo>
                                  <a:pt x="88" y="10"/>
                                </a:lnTo>
                                <a:lnTo>
                                  <a:pt x="88" y="12"/>
                                </a:lnTo>
                                <a:lnTo>
                                  <a:pt x="37" y="79"/>
                                </a:lnTo>
                                <a:lnTo>
                                  <a:pt x="88" y="143"/>
                                </a:lnTo>
                                <a:lnTo>
                                  <a:pt x="90" y="145"/>
                                </a:lnTo>
                                <a:lnTo>
                                  <a:pt x="90" y="147"/>
                                </a:lnTo>
                                <a:lnTo>
                                  <a:pt x="88" y="148"/>
                                </a:lnTo>
                                <a:lnTo>
                                  <a:pt x="78" y="155"/>
                                </a:lnTo>
                                <a:lnTo>
                                  <a:pt x="76" y="157"/>
                                </a:lnTo>
                                <a:lnTo>
                                  <a:pt x="75" y="157"/>
                                </a:lnTo>
                                <a:lnTo>
                                  <a:pt x="75" y="155"/>
                                </a:lnTo>
                                <a:lnTo>
                                  <a:pt x="18" y="82"/>
                                </a:lnTo>
                                <a:lnTo>
                                  <a:pt x="18" y="152"/>
                                </a:lnTo>
                                <a:lnTo>
                                  <a:pt x="17" y="153"/>
                                </a:lnTo>
                                <a:lnTo>
                                  <a:pt x="15" y="153"/>
                                </a:lnTo>
                                <a:lnTo>
                                  <a:pt x="3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52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18" y="77"/>
                                </a:lnTo>
                                <a:lnTo>
                                  <a:pt x="7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12"/>
                        <wps:cNvSpPr>
                          <a:spLocks noChangeAspect="1"/>
                        </wps:cNvSpPr>
                        <wps:spPr bwMode="auto">
                          <a:xfrm>
                            <a:off x="3063" y="1371"/>
                            <a:ext cx="29" cy="54"/>
                          </a:xfrm>
                          <a:custGeom>
                            <a:avLst/>
                            <a:gdLst>
                              <a:gd name="T0" fmla="*/ 10 w 58"/>
                              <a:gd name="T1" fmla="*/ 0 h 108"/>
                              <a:gd name="T2" fmla="*/ 12 w 58"/>
                              <a:gd name="T3" fmla="*/ 0 h 108"/>
                              <a:gd name="T4" fmla="*/ 12 w 58"/>
                              <a:gd name="T5" fmla="*/ 0 h 108"/>
                              <a:gd name="T6" fmla="*/ 13 w 58"/>
                              <a:gd name="T7" fmla="*/ 2 h 108"/>
                              <a:gd name="T8" fmla="*/ 17 w 58"/>
                              <a:gd name="T9" fmla="*/ 5 h 108"/>
                              <a:gd name="T10" fmla="*/ 18 w 58"/>
                              <a:gd name="T11" fmla="*/ 12 h 108"/>
                              <a:gd name="T12" fmla="*/ 20 w 58"/>
                              <a:gd name="T13" fmla="*/ 19 h 108"/>
                              <a:gd name="T14" fmla="*/ 28 w 58"/>
                              <a:gd name="T15" fmla="*/ 9 h 108"/>
                              <a:gd name="T16" fmla="*/ 35 w 58"/>
                              <a:gd name="T17" fmla="*/ 4 h 108"/>
                              <a:gd name="T18" fmla="*/ 42 w 58"/>
                              <a:gd name="T19" fmla="*/ 0 h 108"/>
                              <a:gd name="T20" fmla="*/ 48 w 58"/>
                              <a:gd name="T21" fmla="*/ 0 h 108"/>
                              <a:gd name="T22" fmla="*/ 55 w 58"/>
                              <a:gd name="T23" fmla="*/ 0 h 108"/>
                              <a:gd name="T24" fmla="*/ 58 w 58"/>
                              <a:gd name="T25" fmla="*/ 4 h 108"/>
                              <a:gd name="T26" fmla="*/ 58 w 58"/>
                              <a:gd name="T27" fmla="*/ 4 h 108"/>
                              <a:gd name="T28" fmla="*/ 58 w 58"/>
                              <a:gd name="T29" fmla="*/ 5 h 108"/>
                              <a:gd name="T30" fmla="*/ 53 w 58"/>
                              <a:gd name="T31" fmla="*/ 17 h 108"/>
                              <a:gd name="T32" fmla="*/ 53 w 58"/>
                              <a:gd name="T33" fmla="*/ 19 h 108"/>
                              <a:gd name="T34" fmla="*/ 52 w 58"/>
                              <a:gd name="T35" fmla="*/ 19 h 108"/>
                              <a:gd name="T36" fmla="*/ 52 w 58"/>
                              <a:gd name="T37" fmla="*/ 19 h 108"/>
                              <a:gd name="T38" fmla="*/ 48 w 58"/>
                              <a:gd name="T39" fmla="*/ 17 h 108"/>
                              <a:gd name="T40" fmla="*/ 47 w 58"/>
                              <a:gd name="T41" fmla="*/ 17 h 108"/>
                              <a:gd name="T42" fmla="*/ 45 w 58"/>
                              <a:gd name="T43" fmla="*/ 17 h 108"/>
                              <a:gd name="T44" fmla="*/ 40 w 58"/>
                              <a:gd name="T45" fmla="*/ 17 h 108"/>
                              <a:gd name="T46" fmla="*/ 35 w 58"/>
                              <a:gd name="T47" fmla="*/ 20 h 108"/>
                              <a:gd name="T48" fmla="*/ 30 w 58"/>
                              <a:gd name="T49" fmla="*/ 25 h 108"/>
                              <a:gd name="T50" fmla="*/ 22 w 58"/>
                              <a:gd name="T51" fmla="*/ 34 h 108"/>
                              <a:gd name="T52" fmla="*/ 22 w 58"/>
                              <a:gd name="T53" fmla="*/ 107 h 108"/>
                              <a:gd name="T54" fmla="*/ 22 w 58"/>
                              <a:gd name="T55" fmla="*/ 108 h 108"/>
                              <a:gd name="T56" fmla="*/ 20 w 58"/>
                              <a:gd name="T57" fmla="*/ 108 h 108"/>
                              <a:gd name="T58" fmla="*/ 8 w 58"/>
                              <a:gd name="T59" fmla="*/ 108 h 108"/>
                              <a:gd name="T60" fmla="*/ 7 w 58"/>
                              <a:gd name="T61" fmla="*/ 108 h 108"/>
                              <a:gd name="T62" fmla="*/ 5 w 58"/>
                              <a:gd name="T63" fmla="*/ 107 h 108"/>
                              <a:gd name="T64" fmla="*/ 5 w 58"/>
                              <a:gd name="T65" fmla="*/ 40 h 108"/>
                              <a:gd name="T66" fmla="*/ 5 w 58"/>
                              <a:gd name="T67" fmla="*/ 29 h 108"/>
                              <a:gd name="T68" fmla="*/ 5 w 58"/>
                              <a:gd name="T69" fmla="*/ 22 h 108"/>
                              <a:gd name="T70" fmla="*/ 3 w 58"/>
                              <a:gd name="T71" fmla="*/ 17 h 108"/>
                              <a:gd name="T72" fmla="*/ 0 w 58"/>
                              <a:gd name="T73" fmla="*/ 10 h 108"/>
                              <a:gd name="T74" fmla="*/ 0 w 58"/>
                              <a:gd name="T75" fmla="*/ 9 h 108"/>
                              <a:gd name="T76" fmla="*/ 0 w 58"/>
                              <a:gd name="T77" fmla="*/ 9 h 108"/>
                              <a:gd name="T78" fmla="*/ 0 w 58"/>
                              <a:gd name="T79" fmla="*/ 7 h 108"/>
                              <a:gd name="T80" fmla="*/ 0 w 58"/>
                              <a:gd name="T81" fmla="*/ 7 h 108"/>
                              <a:gd name="T82" fmla="*/ 10 w 58"/>
                              <a:gd name="T8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8" h="108">
                                <a:moveTo>
                                  <a:pt x="10" y="0"/>
                                </a:moveTo>
                                <a:lnTo>
                                  <a:pt x="12" y="0"/>
                                </a:lnTo>
                                <a:lnTo>
                                  <a:pt x="13" y="2"/>
                                </a:lnTo>
                                <a:lnTo>
                                  <a:pt x="17" y="5"/>
                                </a:lnTo>
                                <a:lnTo>
                                  <a:pt x="18" y="12"/>
                                </a:lnTo>
                                <a:lnTo>
                                  <a:pt x="20" y="19"/>
                                </a:lnTo>
                                <a:lnTo>
                                  <a:pt x="28" y="9"/>
                                </a:lnTo>
                                <a:lnTo>
                                  <a:pt x="35" y="4"/>
                                </a:lnTo>
                                <a:lnTo>
                                  <a:pt x="42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4"/>
                                </a:lnTo>
                                <a:lnTo>
                                  <a:pt x="58" y="5"/>
                                </a:lnTo>
                                <a:lnTo>
                                  <a:pt x="53" y="17"/>
                                </a:lnTo>
                                <a:lnTo>
                                  <a:pt x="53" y="19"/>
                                </a:lnTo>
                                <a:lnTo>
                                  <a:pt x="52" y="19"/>
                                </a:lnTo>
                                <a:lnTo>
                                  <a:pt x="48" y="17"/>
                                </a:lnTo>
                                <a:lnTo>
                                  <a:pt x="47" y="17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2" y="34"/>
                                </a:lnTo>
                                <a:lnTo>
                                  <a:pt x="22" y="107"/>
                                </a:lnTo>
                                <a:lnTo>
                                  <a:pt x="22" y="108"/>
                                </a:lnTo>
                                <a:lnTo>
                                  <a:pt x="20" y="108"/>
                                </a:lnTo>
                                <a:lnTo>
                                  <a:pt x="8" y="108"/>
                                </a:lnTo>
                                <a:lnTo>
                                  <a:pt x="7" y="108"/>
                                </a:lnTo>
                                <a:lnTo>
                                  <a:pt x="5" y="107"/>
                                </a:lnTo>
                                <a:lnTo>
                                  <a:pt x="5" y="40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3098" y="1348"/>
                            <a:ext cx="40" cy="79"/>
                          </a:xfrm>
                          <a:custGeom>
                            <a:avLst/>
                            <a:gdLst>
                              <a:gd name="T0" fmla="*/ 58 w 82"/>
                              <a:gd name="T1" fmla="*/ 73 h 158"/>
                              <a:gd name="T2" fmla="*/ 48 w 82"/>
                              <a:gd name="T3" fmla="*/ 63 h 158"/>
                              <a:gd name="T4" fmla="*/ 27 w 82"/>
                              <a:gd name="T5" fmla="*/ 63 h 158"/>
                              <a:gd name="T6" fmla="*/ 12 w 82"/>
                              <a:gd name="T7" fmla="*/ 68 h 158"/>
                              <a:gd name="T8" fmla="*/ 10 w 82"/>
                              <a:gd name="T9" fmla="*/ 68 h 158"/>
                              <a:gd name="T10" fmla="*/ 5 w 82"/>
                              <a:gd name="T11" fmla="*/ 58 h 158"/>
                              <a:gd name="T12" fmla="*/ 8 w 82"/>
                              <a:gd name="T13" fmla="*/ 53 h 158"/>
                              <a:gd name="T14" fmla="*/ 28 w 82"/>
                              <a:gd name="T15" fmla="*/ 48 h 158"/>
                              <a:gd name="T16" fmla="*/ 48 w 82"/>
                              <a:gd name="T17" fmla="*/ 46 h 158"/>
                              <a:gd name="T18" fmla="*/ 62 w 82"/>
                              <a:gd name="T19" fmla="*/ 51 h 158"/>
                              <a:gd name="T20" fmla="*/ 70 w 82"/>
                              <a:gd name="T21" fmla="*/ 58 h 158"/>
                              <a:gd name="T22" fmla="*/ 75 w 82"/>
                              <a:gd name="T23" fmla="*/ 70 h 158"/>
                              <a:gd name="T24" fmla="*/ 75 w 82"/>
                              <a:gd name="T25" fmla="*/ 120 h 158"/>
                              <a:gd name="T26" fmla="*/ 77 w 82"/>
                              <a:gd name="T27" fmla="*/ 136 h 158"/>
                              <a:gd name="T28" fmla="*/ 82 w 82"/>
                              <a:gd name="T29" fmla="*/ 148 h 158"/>
                              <a:gd name="T30" fmla="*/ 82 w 82"/>
                              <a:gd name="T31" fmla="*/ 149 h 158"/>
                              <a:gd name="T32" fmla="*/ 82 w 82"/>
                              <a:gd name="T33" fmla="*/ 151 h 158"/>
                              <a:gd name="T34" fmla="*/ 70 w 82"/>
                              <a:gd name="T35" fmla="*/ 158 h 158"/>
                              <a:gd name="T36" fmla="*/ 65 w 82"/>
                              <a:gd name="T37" fmla="*/ 153 h 158"/>
                              <a:gd name="T38" fmla="*/ 53 w 82"/>
                              <a:gd name="T39" fmla="*/ 149 h 158"/>
                              <a:gd name="T40" fmla="*/ 38 w 82"/>
                              <a:gd name="T41" fmla="*/ 156 h 158"/>
                              <a:gd name="T42" fmla="*/ 23 w 82"/>
                              <a:gd name="T43" fmla="*/ 158 h 158"/>
                              <a:gd name="T44" fmla="*/ 13 w 82"/>
                              <a:gd name="T45" fmla="*/ 153 h 158"/>
                              <a:gd name="T46" fmla="*/ 5 w 82"/>
                              <a:gd name="T47" fmla="*/ 144 h 158"/>
                              <a:gd name="T48" fmla="*/ 0 w 82"/>
                              <a:gd name="T49" fmla="*/ 135 h 158"/>
                              <a:gd name="T50" fmla="*/ 2 w 82"/>
                              <a:gd name="T51" fmla="*/ 118 h 158"/>
                              <a:gd name="T52" fmla="*/ 8 w 82"/>
                              <a:gd name="T53" fmla="*/ 105 h 158"/>
                              <a:gd name="T54" fmla="*/ 23 w 82"/>
                              <a:gd name="T55" fmla="*/ 95 h 158"/>
                              <a:gd name="T56" fmla="*/ 45 w 82"/>
                              <a:gd name="T57" fmla="*/ 90 h 158"/>
                              <a:gd name="T58" fmla="*/ 58 w 82"/>
                              <a:gd name="T59" fmla="*/ 81 h 158"/>
                              <a:gd name="T60" fmla="*/ 48 w 82"/>
                              <a:gd name="T61" fmla="*/ 103 h 158"/>
                              <a:gd name="T62" fmla="*/ 33 w 82"/>
                              <a:gd name="T63" fmla="*/ 106 h 158"/>
                              <a:gd name="T64" fmla="*/ 23 w 82"/>
                              <a:gd name="T65" fmla="*/ 111 h 158"/>
                              <a:gd name="T66" fmla="*/ 18 w 82"/>
                              <a:gd name="T67" fmla="*/ 121 h 158"/>
                              <a:gd name="T68" fmla="*/ 18 w 82"/>
                              <a:gd name="T69" fmla="*/ 133 h 158"/>
                              <a:gd name="T70" fmla="*/ 27 w 82"/>
                              <a:gd name="T71" fmla="*/ 143 h 158"/>
                              <a:gd name="T72" fmla="*/ 40 w 82"/>
                              <a:gd name="T73" fmla="*/ 143 h 158"/>
                              <a:gd name="T74" fmla="*/ 52 w 82"/>
                              <a:gd name="T75" fmla="*/ 136 h 158"/>
                              <a:gd name="T76" fmla="*/ 58 w 82"/>
                              <a:gd name="T77" fmla="*/ 103 h 158"/>
                              <a:gd name="T78" fmla="*/ 68 w 82"/>
                              <a:gd name="T79" fmla="*/ 0 h 158"/>
                              <a:gd name="T80" fmla="*/ 70 w 82"/>
                              <a:gd name="T81" fmla="*/ 0 h 158"/>
                              <a:gd name="T82" fmla="*/ 78 w 82"/>
                              <a:gd name="T83" fmla="*/ 10 h 158"/>
                              <a:gd name="T84" fmla="*/ 78 w 82"/>
                              <a:gd name="T85" fmla="*/ 13 h 158"/>
                              <a:gd name="T86" fmla="*/ 77 w 82"/>
                              <a:gd name="T87" fmla="*/ 15 h 158"/>
                              <a:gd name="T88" fmla="*/ 40 w 82"/>
                              <a:gd name="T89" fmla="*/ 35 h 158"/>
                              <a:gd name="T90" fmla="*/ 38 w 82"/>
                              <a:gd name="T91" fmla="*/ 33 h 158"/>
                              <a:gd name="T92" fmla="*/ 35 w 82"/>
                              <a:gd name="T93" fmla="*/ 30 h 158"/>
                              <a:gd name="T94" fmla="*/ 33 w 82"/>
                              <a:gd name="T95" fmla="*/ 26 h 158"/>
                              <a:gd name="T96" fmla="*/ 35 w 82"/>
                              <a:gd name="T97" fmla="*/ 2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2" h="158">
                                <a:moveTo>
                                  <a:pt x="58" y="81"/>
                                </a:moveTo>
                                <a:lnTo>
                                  <a:pt x="58" y="73"/>
                                </a:lnTo>
                                <a:lnTo>
                                  <a:pt x="53" y="66"/>
                                </a:lnTo>
                                <a:lnTo>
                                  <a:pt x="48" y="63"/>
                                </a:lnTo>
                                <a:lnTo>
                                  <a:pt x="38" y="61"/>
                                </a:lnTo>
                                <a:lnTo>
                                  <a:pt x="27" y="63"/>
                                </a:lnTo>
                                <a:lnTo>
                                  <a:pt x="12" y="68"/>
                                </a:lnTo>
                                <a:lnTo>
                                  <a:pt x="10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58"/>
                                </a:lnTo>
                                <a:lnTo>
                                  <a:pt x="5" y="56"/>
                                </a:lnTo>
                                <a:lnTo>
                                  <a:pt x="8" y="53"/>
                                </a:lnTo>
                                <a:lnTo>
                                  <a:pt x="18" y="50"/>
                                </a:lnTo>
                                <a:lnTo>
                                  <a:pt x="28" y="48"/>
                                </a:lnTo>
                                <a:lnTo>
                                  <a:pt x="42" y="46"/>
                                </a:lnTo>
                                <a:lnTo>
                                  <a:pt x="48" y="46"/>
                                </a:lnTo>
                                <a:lnTo>
                                  <a:pt x="57" y="48"/>
                                </a:lnTo>
                                <a:lnTo>
                                  <a:pt x="62" y="51"/>
                                </a:lnTo>
                                <a:lnTo>
                                  <a:pt x="67" y="55"/>
                                </a:lnTo>
                                <a:lnTo>
                                  <a:pt x="70" y="58"/>
                                </a:lnTo>
                                <a:lnTo>
                                  <a:pt x="73" y="65"/>
                                </a:lnTo>
                                <a:lnTo>
                                  <a:pt x="75" y="70"/>
                                </a:lnTo>
                                <a:lnTo>
                                  <a:pt x="75" y="78"/>
                                </a:lnTo>
                                <a:lnTo>
                                  <a:pt x="75" y="120"/>
                                </a:lnTo>
                                <a:lnTo>
                                  <a:pt x="75" y="130"/>
                                </a:lnTo>
                                <a:lnTo>
                                  <a:pt x="77" y="136"/>
                                </a:lnTo>
                                <a:lnTo>
                                  <a:pt x="78" y="143"/>
                                </a:lnTo>
                                <a:lnTo>
                                  <a:pt x="82" y="148"/>
                                </a:lnTo>
                                <a:lnTo>
                                  <a:pt x="82" y="149"/>
                                </a:lnTo>
                                <a:lnTo>
                                  <a:pt x="82" y="151"/>
                                </a:lnTo>
                                <a:lnTo>
                                  <a:pt x="72" y="156"/>
                                </a:lnTo>
                                <a:lnTo>
                                  <a:pt x="70" y="158"/>
                                </a:lnTo>
                                <a:lnTo>
                                  <a:pt x="65" y="153"/>
                                </a:lnTo>
                                <a:lnTo>
                                  <a:pt x="62" y="143"/>
                                </a:lnTo>
                                <a:lnTo>
                                  <a:pt x="53" y="149"/>
                                </a:lnTo>
                                <a:lnTo>
                                  <a:pt x="47" y="154"/>
                                </a:lnTo>
                                <a:lnTo>
                                  <a:pt x="38" y="156"/>
                                </a:lnTo>
                                <a:lnTo>
                                  <a:pt x="30" y="158"/>
                                </a:lnTo>
                                <a:lnTo>
                                  <a:pt x="23" y="158"/>
                                </a:lnTo>
                                <a:lnTo>
                                  <a:pt x="18" y="156"/>
                                </a:lnTo>
                                <a:lnTo>
                                  <a:pt x="13" y="153"/>
                                </a:lnTo>
                                <a:lnTo>
                                  <a:pt x="8" y="149"/>
                                </a:lnTo>
                                <a:lnTo>
                                  <a:pt x="5" y="144"/>
                                </a:lnTo>
                                <a:lnTo>
                                  <a:pt x="2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2" y="118"/>
                                </a:lnTo>
                                <a:lnTo>
                                  <a:pt x="3" y="111"/>
                                </a:lnTo>
                                <a:lnTo>
                                  <a:pt x="8" y="105"/>
                                </a:lnTo>
                                <a:lnTo>
                                  <a:pt x="15" y="98"/>
                                </a:lnTo>
                                <a:lnTo>
                                  <a:pt x="23" y="95"/>
                                </a:lnTo>
                                <a:lnTo>
                                  <a:pt x="33" y="91"/>
                                </a:lnTo>
                                <a:lnTo>
                                  <a:pt x="45" y="90"/>
                                </a:lnTo>
                                <a:lnTo>
                                  <a:pt x="58" y="88"/>
                                </a:lnTo>
                                <a:lnTo>
                                  <a:pt x="58" y="81"/>
                                </a:lnTo>
                                <a:close/>
                                <a:moveTo>
                                  <a:pt x="58" y="103"/>
                                </a:moveTo>
                                <a:lnTo>
                                  <a:pt x="48" y="103"/>
                                </a:lnTo>
                                <a:lnTo>
                                  <a:pt x="40" y="105"/>
                                </a:lnTo>
                                <a:lnTo>
                                  <a:pt x="33" y="106"/>
                                </a:lnTo>
                                <a:lnTo>
                                  <a:pt x="28" y="108"/>
                                </a:lnTo>
                                <a:lnTo>
                                  <a:pt x="23" y="111"/>
                                </a:lnTo>
                                <a:lnTo>
                                  <a:pt x="20" y="116"/>
                                </a:lnTo>
                                <a:lnTo>
                                  <a:pt x="18" y="121"/>
                                </a:lnTo>
                                <a:lnTo>
                                  <a:pt x="17" y="126"/>
                                </a:lnTo>
                                <a:lnTo>
                                  <a:pt x="18" y="133"/>
                                </a:lnTo>
                                <a:lnTo>
                                  <a:pt x="22" y="138"/>
                                </a:lnTo>
                                <a:lnTo>
                                  <a:pt x="27" y="143"/>
                                </a:lnTo>
                                <a:lnTo>
                                  <a:pt x="33" y="143"/>
                                </a:lnTo>
                                <a:lnTo>
                                  <a:pt x="40" y="143"/>
                                </a:lnTo>
                                <a:lnTo>
                                  <a:pt x="45" y="141"/>
                                </a:lnTo>
                                <a:lnTo>
                                  <a:pt x="52" y="136"/>
                                </a:lnTo>
                                <a:lnTo>
                                  <a:pt x="58" y="131"/>
                                </a:lnTo>
                                <a:lnTo>
                                  <a:pt x="58" y="103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8" y="10"/>
                                </a:lnTo>
                                <a:lnTo>
                                  <a:pt x="78" y="11"/>
                                </a:lnTo>
                                <a:lnTo>
                                  <a:pt x="78" y="13"/>
                                </a:lnTo>
                                <a:lnTo>
                                  <a:pt x="77" y="15"/>
                                </a:lnTo>
                                <a:lnTo>
                                  <a:pt x="40" y="33"/>
                                </a:lnTo>
                                <a:lnTo>
                                  <a:pt x="40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3"/>
                                </a:lnTo>
                                <a:lnTo>
                                  <a:pt x="37" y="33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33" y="26"/>
                                </a:lnTo>
                                <a:lnTo>
                                  <a:pt x="35" y="2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14"/>
                        <wps:cNvSpPr>
                          <a:spLocks noChangeAspect="1"/>
                        </wps:cNvSpPr>
                        <wps:spPr bwMode="auto">
                          <a:xfrm>
                            <a:off x="3148" y="1371"/>
                            <a:ext cx="35" cy="56"/>
                          </a:xfrm>
                          <a:custGeom>
                            <a:avLst/>
                            <a:gdLst>
                              <a:gd name="T0" fmla="*/ 6 w 70"/>
                              <a:gd name="T1" fmla="*/ 90 h 112"/>
                              <a:gd name="T2" fmla="*/ 6 w 70"/>
                              <a:gd name="T3" fmla="*/ 90 h 112"/>
                              <a:gd name="T4" fmla="*/ 21 w 70"/>
                              <a:gd name="T5" fmla="*/ 97 h 112"/>
                              <a:gd name="T6" fmla="*/ 43 w 70"/>
                              <a:gd name="T7" fmla="*/ 97 h 112"/>
                              <a:gd name="T8" fmla="*/ 51 w 70"/>
                              <a:gd name="T9" fmla="*/ 89 h 112"/>
                              <a:gd name="T10" fmla="*/ 51 w 70"/>
                              <a:gd name="T11" fmla="*/ 77 h 112"/>
                              <a:gd name="T12" fmla="*/ 45 w 70"/>
                              <a:gd name="T13" fmla="*/ 69 h 112"/>
                              <a:gd name="T14" fmla="*/ 23 w 70"/>
                              <a:gd name="T15" fmla="*/ 57 h 112"/>
                              <a:gd name="T16" fmla="*/ 10 w 70"/>
                              <a:gd name="T17" fmla="*/ 47 h 112"/>
                              <a:gd name="T18" fmla="*/ 5 w 70"/>
                              <a:gd name="T19" fmla="*/ 37 h 112"/>
                              <a:gd name="T20" fmla="*/ 5 w 70"/>
                              <a:gd name="T21" fmla="*/ 24 h 112"/>
                              <a:gd name="T22" fmla="*/ 10 w 70"/>
                              <a:gd name="T23" fmla="*/ 14 h 112"/>
                              <a:gd name="T24" fmla="*/ 18 w 70"/>
                              <a:gd name="T25" fmla="*/ 5 h 112"/>
                              <a:gd name="T26" fmla="*/ 30 w 70"/>
                              <a:gd name="T27" fmla="*/ 0 h 112"/>
                              <a:gd name="T28" fmla="*/ 46 w 70"/>
                              <a:gd name="T29" fmla="*/ 0 h 112"/>
                              <a:gd name="T30" fmla="*/ 63 w 70"/>
                              <a:gd name="T31" fmla="*/ 7 h 112"/>
                              <a:gd name="T32" fmla="*/ 66 w 70"/>
                              <a:gd name="T33" fmla="*/ 10 h 112"/>
                              <a:gd name="T34" fmla="*/ 61 w 70"/>
                              <a:gd name="T35" fmla="*/ 19 h 112"/>
                              <a:gd name="T36" fmla="*/ 60 w 70"/>
                              <a:gd name="T37" fmla="*/ 20 h 112"/>
                              <a:gd name="T38" fmla="*/ 58 w 70"/>
                              <a:gd name="T39" fmla="*/ 20 h 112"/>
                              <a:gd name="T40" fmla="*/ 36 w 70"/>
                              <a:gd name="T41" fmla="*/ 14 h 112"/>
                              <a:gd name="T42" fmla="*/ 25 w 70"/>
                              <a:gd name="T43" fmla="*/ 19 h 112"/>
                              <a:gd name="T44" fmla="*/ 20 w 70"/>
                              <a:gd name="T45" fmla="*/ 29 h 112"/>
                              <a:gd name="T46" fmla="*/ 25 w 70"/>
                              <a:gd name="T47" fmla="*/ 40 h 112"/>
                              <a:gd name="T48" fmla="*/ 48 w 70"/>
                              <a:gd name="T49" fmla="*/ 52 h 112"/>
                              <a:gd name="T50" fmla="*/ 65 w 70"/>
                              <a:gd name="T51" fmla="*/ 65 h 112"/>
                              <a:gd name="T52" fmla="*/ 70 w 70"/>
                              <a:gd name="T53" fmla="*/ 80 h 112"/>
                              <a:gd name="T54" fmla="*/ 68 w 70"/>
                              <a:gd name="T55" fmla="*/ 93 h 112"/>
                              <a:gd name="T56" fmla="*/ 60 w 70"/>
                              <a:gd name="T57" fmla="*/ 103 h 112"/>
                              <a:gd name="T58" fmla="*/ 50 w 70"/>
                              <a:gd name="T59" fmla="*/ 110 h 112"/>
                              <a:gd name="T60" fmla="*/ 35 w 70"/>
                              <a:gd name="T61" fmla="*/ 112 h 112"/>
                              <a:gd name="T62" fmla="*/ 18 w 70"/>
                              <a:gd name="T63" fmla="*/ 110 h 112"/>
                              <a:gd name="T64" fmla="*/ 1 w 70"/>
                              <a:gd name="T65" fmla="*/ 103 h 112"/>
                              <a:gd name="T66" fmla="*/ 0 w 70"/>
                              <a:gd name="T67" fmla="*/ 102 h 112"/>
                              <a:gd name="T68" fmla="*/ 1 w 70"/>
                              <a:gd name="T6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5" y="92"/>
                                </a:moveTo>
                                <a:lnTo>
                                  <a:pt x="6" y="90"/>
                                </a:lnTo>
                                <a:lnTo>
                                  <a:pt x="8" y="90"/>
                                </a:lnTo>
                                <a:lnTo>
                                  <a:pt x="21" y="97"/>
                                </a:lnTo>
                                <a:lnTo>
                                  <a:pt x="35" y="98"/>
                                </a:lnTo>
                                <a:lnTo>
                                  <a:pt x="43" y="97"/>
                                </a:lnTo>
                                <a:lnTo>
                                  <a:pt x="48" y="93"/>
                                </a:lnTo>
                                <a:lnTo>
                                  <a:pt x="51" y="89"/>
                                </a:lnTo>
                                <a:lnTo>
                                  <a:pt x="53" y="82"/>
                                </a:lnTo>
                                <a:lnTo>
                                  <a:pt x="51" y="77"/>
                                </a:lnTo>
                                <a:lnTo>
                                  <a:pt x="50" y="74"/>
                                </a:lnTo>
                                <a:lnTo>
                                  <a:pt x="45" y="69"/>
                                </a:lnTo>
                                <a:lnTo>
                                  <a:pt x="38" y="65"/>
                                </a:lnTo>
                                <a:lnTo>
                                  <a:pt x="23" y="57"/>
                                </a:lnTo>
                                <a:lnTo>
                                  <a:pt x="13" y="52"/>
                                </a:lnTo>
                                <a:lnTo>
                                  <a:pt x="10" y="47"/>
                                </a:lnTo>
                                <a:lnTo>
                                  <a:pt x="6" y="42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4"/>
                                </a:lnTo>
                                <a:lnTo>
                                  <a:pt x="6" y="19"/>
                                </a:lnTo>
                                <a:lnTo>
                                  <a:pt x="10" y="14"/>
                                </a:lnTo>
                                <a:lnTo>
                                  <a:pt x="13" y="9"/>
                                </a:lnTo>
                                <a:lnTo>
                                  <a:pt x="18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4"/>
                                </a:lnTo>
                                <a:lnTo>
                                  <a:pt x="63" y="7"/>
                                </a:lnTo>
                                <a:lnTo>
                                  <a:pt x="66" y="9"/>
                                </a:lnTo>
                                <a:lnTo>
                                  <a:pt x="66" y="10"/>
                                </a:lnTo>
                                <a:lnTo>
                                  <a:pt x="65" y="10"/>
                                </a:lnTo>
                                <a:lnTo>
                                  <a:pt x="61" y="19"/>
                                </a:lnTo>
                                <a:lnTo>
                                  <a:pt x="61" y="20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46" y="15"/>
                                </a:lnTo>
                                <a:lnTo>
                                  <a:pt x="36" y="14"/>
                                </a:lnTo>
                                <a:lnTo>
                                  <a:pt x="30" y="15"/>
                                </a:lnTo>
                                <a:lnTo>
                                  <a:pt x="25" y="19"/>
                                </a:lnTo>
                                <a:lnTo>
                                  <a:pt x="21" y="22"/>
                                </a:lnTo>
                                <a:lnTo>
                                  <a:pt x="20" y="29"/>
                                </a:lnTo>
                                <a:lnTo>
                                  <a:pt x="21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4"/>
                                </a:lnTo>
                                <a:lnTo>
                                  <a:pt x="48" y="52"/>
                                </a:lnTo>
                                <a:lnTo>
                                  <a:pt x="58" y="59"/>
                                </a:lnTo>
                                <a:lnTo>
                                  <a:pt x="65" y="65"/>
                                </a:lnTo>
                                <a:lnTo>
                                  <a:pt x="68" y="72"/>
                                </a:lnTo>
                                <a:lnTo>
                                  <a:pt x="70" y="80"/>
                                </a:lnTo>
                                <a:lnTo>
                                  <a:pt x="70" y="89"/>
                                </a:lnTo>
                                <a:lnTo>
                                  <a:pt x="68" y="93"/>
                                </a:lnTo>
                                <a:lnTo>
                                  <a:pt x="65" y="98"/>
                                </a:lnTo>
                                <a:lnTo>
                                  <a:pt x="60" y="103"/>
                                </a:lnTo>
                                <a:lnTo>
                                  <a:pt x="55" y="107"/>
                                </a:lnTo>
                                <a:lnTo>
                                  <a:pt x="50" y="110"/>
                                </a:lnTo>
                                <a:lnTo>
                                  <a:pt x="43" y="112"/>
                                </a:lnTo>
                                <a:lnTo>
                                  <a:pt x="35" y="112"/>
                                </a:lnTo>
                                <a:lnTo>
                                  <a:pt x="26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2"/>
                                </a:lnTo>
                                <a:lnTo>
                                  <a:pt x="1" y="102"/>
                                </a:lnTo>
                                <a:lnTo>
                                  <a:pt x="1" y="100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15"/>
                        <wps:cNvSpPr>
                          <a:spLocks noChangeAspect="1"/>
                        </wps:cNvSpPr>
                        <wps:spPr bwMode="auto">
                          <a:xfrm>
                            <a:off x="3196" y="1371"/>
                            <a:ext cx="41" cy="54"/>
                          </a:xfrm>
                          <a:custGeom>
                            <a:avLst/>
                            <a:gdLst>
                              <a:gd name="T0" fmla="*/ 10 w 81"/>
                              <a:gd name="T1" fmla="*/ 0 h 108"/>
                              <a:gd name="T2" fmla="*/ 11 w 81"/>
                              <a:gd name="T3" fmla="*/ 0 h 108"/>
                              <a:gd name="T4" fmla="*/ 11 w 81"/>
                              <a:gd name="T5" fmla="*/ 0 h 108"/>
                              <a:gd name="T6" fmla="*/ 15 w 81"/>
                              <a:gd name="T7" fmla="*/ 5 h 108"/>
                              <a:gd name="T8" fmla="*/ 18 w 81"/>
                              <a:gd name="T9" fmla="*/ 15 h 108"/>
                              <a:gd name="T10" fmla="*/ 28 w 81"/>
                              <a:gd name="T11" fmla="*/ 9 h 108"/>
                              <a:gd name="T12" fmla="*/ 36 w 81"/>
                              <a:gd name="T13" fmla="*/ 4 h 108"/>
                              <a:gd name="T14" fmla="*/ 46 w 81"/>
                              <a:gd name="T15" fmla="*/ 0 h 108"/>
                              <a:gd name="T16" fmla="*/ 55 w 81"/>
                              <a:gd name="T17" fmla="*/ 0 h 108"/>
                              <a:gd name="T18" fmla="*/ 61 w 81"/>
                              <a:gd name="T19" fmla="*/ 0 h 108"/>
                              <a:gd name="T20" fmla="*/ 68 w 81"/>
                              <a:gd name="T21" fmla="*/ 2 h 108"/>
                              <a:gd name="T22" fmla="*/ 73 w 81"/>
                              <a:gd name="T23" fmla="*/ 5 h 108"/>
                              <a:gd name="T24" fmla="*/ 76 w 81"/>
                              <a:gd name="T25" fmla="*/ 10 h 108"/>
                              <a:gd name="T26" fmla="*/ 80 w 81"/>
                              <a:gd name="T27" fmla="*/ 19 h 108"/>
                              <a:gd name="T28" fmla="*/ 81 w 81"/>
                              <a:gd name="T29" fmla="*/ 34 h 108"/>
                              <a:gd name="T30" fmla="*/ 81 w 81"/>
                              <a:gd name="T31" fmla="*/ 107 h 108"/>
                              <a:gd name="T32" fmla="*/ 80 w 81"/>
                              <a:gd name="T33" fmla="*/ 108 h 108"/>
                              <a:gd name="T34" fmla="*/ 78 w 81"/>
                              <a:gd name="T35" fmla="*/ 108 h 108"/>
                              <a:gd name="T36" fmla="*/ 66 w 81"/>
                              <a:gd name="T37" fmla="*/ 108 h 108"/>
                              <a:gd name="T38" fmla="*/ 65 w 81"/>
                              <a:gd name="T39" fmla="*/ 108 h 108"/>
                              <a:gd name="T40" fmla="*/ 65 w 81"/>
                              <a:gd name="T41" fmla="*/ 107 h 108"/>
                              <a:gd name="T42" fmla="*/ 65 w 81"/>
                              <a:gd name="T43" fmla="*/ 32 h 108"/>
                              <a:gd name="T44" fmla="*/ 63 w 81"/>
                              <a:gd name="T45" fmla="*/ 24 h 108"/>
                              <a:gd name="T46" fmla="*/ 61 w 81"/>
                              <a:gd name="T47" fmla="*/ 19 h 108"/>
                              <a:gd name="T48" fmla="*/ 56 w 81"/>
                              <a:gd name="T49" fmla="*/ 15 h 108"/>
                              <a:gd name="T50" fmla="*/ 50 w 81"/>
                              <a:gd name="T51" fmla="*/ 14 h 108"/>
                              <a:gd name="T52" fmla="*/ 41 w 81"/>
                              <a:gd name="T53" fmla="*/ 15 h 108"/>
                              <a:gd name="T54" fmla="*/ 35 w 81"/>
                              <a:gd name="T55" fmla="*/ 17 h 108"/>
                              <a:gd name="T56" fmla="*/ 28 w 81"/>
                              <a:gd name="T57" fmla="*/ 22 h 108"/>
                              <a:gd name="T58" fmla="*/ 20 w 81"/>
                              <a:gd name="T59" fmla="*/ 29 h 108"/>
                              <a:gd name="T60" fmla="*/ 20 w 81"/>
                              <a:gd name="T61" fmla="*/ 107 h 108"/>
                              <a:gd name="T62" fmla="*/ 20 w 81"/>
                              <a:gd name="T63" fmla="*/ 108 h 108"/>
                              <a:gd name="T64" fmla="*/ 18 w 81"/>
                              <a:gd name="T65" fmla="*/ 108 h 108"/>
                              <a:gd name="T66" fmla="*/ 6 w 81"/>
                              <a:gd name="T67" fmla="*/ 108 h 108"/>
                              <a:gd name="T68" fmla="*/ 5 w 81"/>
                              <a:gd name="T69" fmla="*/ 108 h 108"/>
                              <a:gd name="T70" fmla="*/ 3 w 81"/>
                              <a:gd name="T71" fmla="*/ 107 h 108"/>
                              <a:gd name="T72" fmla="*/ 3 w 81"/>
                              <a:gd name="T73" fmla="*/ 30 h 108"/>
                              <a:gd name="T74" fmla="*/ 3 w 81"/>
                              <a:gd name="T75" fmla="*/ 19 h 108"/>
                              <a:gd name="T76" fmla="*/ 0 w 81"/>
                              <a:gd name="T77" fmla="*/ 9 h 108"/>
                              <a:gd name="T78" fmla="*/ 0 w 81"/>
                              <a:gd name="T79" fmla="*/ 9 h 108"/>
                              <a:gd name="T80" fmla="*/ 0 w 81"/>
                              <a:gd name="T81" fmla="*/ 9 h 108"/>
                              <a:gd name="T82" fmla="*/ 0 w 81"/>
                              <a:gd name="T83" fmla="*/ 7 h 108"/>
                              <a:gd name="T84" fmla="*/ 0 w 81"/>
                              <a:gd name="T85" fmla="*/ 7 h 108"/>
                              <a:gd name="T86" fmla="*/ 10 w 81"/>
                              <a:gd name="T8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1" h="108">
                                <a:moveTo>
                                  <a:pt x="10" y="0"/>
                                </a:moveTo>
                                <a:lnTo>
                                  <a:pt x="11" y="0"/>
                                </a:lnTo>
                                <a:lnTo>
                                  <a:pt x="15" y="5"/>
                                </a:lnTo>
                                <a:lnTo>
                                  <a:pt x="18" y="15"/>
                                </a:lnTo>
                                <a:lnTo>
                                  <a:pt x="28" y="9"/>
                                </a:lnTo>
                                <a:lnTo>
                                  <a:pt x="36" y="4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2"/>
                                </a:lnTo>
                                <a:lnTo>
                                  <a:pt x="73" y="5"/>
                                </a:lnTo>
                                <a:lnTo>
                                  <a:pt x="76" y="10"/>
                                </a:lnTo>
                                <a:lnTo>
                                  <a:pt x="80" y="19"/>
                                </a:lnTo>
                                <a:lnTo>
                                  <a:pt x="81" y="34"/>
                                </a:lnTo>
                                <a:lnTo>
                                  <a:pt x="81" y="107"/>
                                </a:lnTo>
                                <a:lnTo>
                                  <a:pt x="80" y="108"/>
                                </a:lnTo>
                                <a:lnTo>
                                  <a:pt x="78" y="108"/>
                                </a:lnTo>
                                <a:lnTo>
                                  <a:pt x="66" y="108"/>
                                </a:lnTo>
                                <a:lnTo>
                                  <a:pt x="65" y="108"/>
                                </a:lnTo>
                                <a:lnTo>
                                  <a:pt x="65" y="107"/>
                                </a:lnTo>
                                <a:lnTo>
                                  <a:pt x="65" y="32"/>
                                </a:lnTo>
                                <a:lnTo>
                                  <a:pt x="63" y="24"/>
                                </a:lnTo>
                                <a:lnTo>
                                  <a:pt x="61" y="19"/>
                                </a:lnTo>
                                <a:lnTo>
                                  <a:pt x="56" y="15"/>
                                </a:lnTo>
                                <a:lnTo>
                                  <a:pt x="50" y="14"/>
                                </a:lnTo>
                                <a:lnTo>
                                  <a:pt x="41" y="15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9"/>
                                </a:lnTo>
                                <a:lnTo>
                                  <a:pt x="20" y="107"/>
                                </a:lnTo>
                                <a:lnTo>
                                  <a:pt x="20" y="108"/>
                                </a:lnTo>
                                <a:lnTo>
                                  <a:pt x="18" y="108"/>
                                </a:lnTo>
                                <a:lnTo>
                                  <a:pt x="6" y="108"/>
                                </a:lnTo>
                                <a:lnTo>
                                  <a:pt x="5" y="108"/>
                                </a:lnTo>
                                <a:lnTo>
                                  <a:pt x="3" y="107"/>
                                </a:lnTo>
                                <a:lnTo>
                                  <a:pt x="3" y="30"/>
                                </a:lnTo>
                                <a:lnTo>
                                  <a:pt x="3" y="1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50" y="1348"/>
                            <a:ext cx="41" cy="79"/>
                          </a:xfrm>
                          <a:custGeom>
                            <a:avLst/>
                            <a:gdLst>
                              <a:gd name="T0" fmla="*/ 56 w 81"/>
                              <a:gd name="T1" fmla="*/ 73 h 158"/>
                              <a:gd name="T2" fmla="*/ 46 w 81"/>
                              <a:gd name="T3" fmla="*/ 63 h 158"/>
                              <a:gd name="T4" fmla="*/ 25 w 81"/>
                              <a:gd name="T5" fmla="*/ 63 h 158"/>
                              <a:gd name="T6" fmla="*/ 10 w 81"/>
                              <a:gd name="T7" fmla="*/ 68 h 158"/>
                              <a:gd name="T8" fmla="*/ 8 w 81"/>
                              <a:gd name="T9" fmla="*/ 68 h 158"/>
                              <a:gd name="T10" fmla="*/ 5 w 81"/>
                              <a:gd name="T11" fmla="*/ 58 h 158"/>
                              <a:gd name="T12" fmla="*/ 8 w 81"/>
                              <a:gd name="T13" fmla="*/ 53 h 158"/>
                              <a:gd name="T14" fmla="*/ 28 w 81"/>
                              <a:gd name="T15" fmla="*/ 48 h 158"/>
                              <a:gd name="T16" fmla="*/ 48 w 81"/>
                              <a:gd name="T17" fmla="*/ 46 h 158"/>
                              <a:gd name="T18" fmla="*/ 61 w 81"/>
                              <a:gd name="T19" fmla="*/ 51 h 158"/>
                              <a:gd name="T20" fmla="*/ 70 w 81"/>
                              <a:gd name="T21" fmla="*/ 58 h 158"/>
                              <a:gd name="T22" fmla="*/ 73 w 81"/>
                              <a:gd name="T23" fmla="*/ 70 h 158"/>
                              <a:gd name="T24" fmla="*/ 75 w 81"/>
                              <a:gd name="T25" fmla="*/ 120 h 158"/>
                              <a:gd name="T26" fmla="*/ 75 w 81"/>
                              <a:gd name="T27" fmla="*/ 136 h 158"/>
                              <a:gd name="T28" fmla="*/ 80 w 81"/>
                              <a:gd name="T29" fmla="*/ 148 h 158"/>
                              <a:gd name="T30" fmla="*/ 81 w 81"/>
                              <a:gd name="T31" fmla="*/ 149 h 158"/>
                              <a:gd name="T32" fmla="*/ 80 w 81"/>
                              <a:gd name="T33" fmla="*/ 151 h 158"/>
                              <a:gd name="T34" fmla="*/ 70 w 81"/>
                              <a:gd name="T35" fmla="*/ 158 h 158"/>
                              <a:gd name="T36" fmla="*/ 65 w 81"/>
                              <a:gd name="T37" fmla="*/ 153 h 158"/>
                              <a:gd name="T38" fmla="*/ 53 w 81"/>
                              <a:gd name="T39" fmla="*/ 149 h 158"/>
                              <a:gd name="T40" fmla="*/ 36 w 81"/>
                              <a:gd name="T41" fmla="*/ 156 h 158"/>
                              <a:gd name="T42" fmla="*/ 21 w 81"/>
                              <a:gd name="T43" fmla="*/ 158 h 158"/>
                              <a:gd name="T44" fmla="*/ 11 w 81"/>
                              <a:gd name="T45" fmla="*/ 153 h 158"/>
                              <a:gd name="T46" fmla="*/ 3 w 81"/>
                              <a:gd name="T47" fmla="*/ 144 h 158"/>
                              <a:gd name="T48" fmla="*/ 0 w 81"/>
                              <a:gd name="T49" fmla="*/ 135 h 158"/>
                              <a:gd name="T50" fmla="*/ 0 w 81"/>
                              <a:gd name="T51" fmla="*/ 118 h 158"/>
                              <a:gd name="T52" fmla="*/ 6 w 81"/>
                              <a:gd name="T53" fmla="*/ 105 h 158"/>
                              <a:gd name="T54" fmla="*/ 21 w 81"/>
                              <a:gd name="T55" fmla="*/ 95 h 158"/>
                              <a:gd name="T56" fmla="*/ 43 w 81"/>
                              <a:gd name="T57" fmla="*/ 90 h 158"/>
                              <a:gd name="T58" fmla="*/ 58 w 81"/>
                              <a:gd name="T59" fmla="*/ 81 h 158"/>
                              <a:gd name="T60" fmla="*/ 48 w 81"/>
                              <a:gd name="T61" fmla="*/ 103 h 158"/>
                              <a:gd name="T62" fmla="*/ 31 w 81"/>
                              <a:gd name="T63" fmla="*/ 106 h 158"/>
                              <a:gd name="T64" fmla="*/ 21 w 81"/>
                              <a:gd name="T65" fmla="*/ 111 h 158"/>
                              <a:gd name="T66" fmla="*/ 16 w 81"/>
                              <a:gd name="T67" fmla="*/ 121 h 158"/>
                              <a:gd name="T68" fmla="*/ 18 w 81"/>
                              <a:gd name="T69" fmla="*/ 133 h 158"/>
                              <a:gd name="T70" fmla="*/ 26 w 81"/>
                              <a:gd name="T71" fmla="*/ 143 h 158"/>
                              <a:gd name="T72" fmla="*/ 38 w 81"/>
                              <a:gd name="T73" fmla="*/ 143 h 158"/>
                              <a:gd name="T74" fmla="*/ 51 w 81"/>
                              <a:gd name="T75" fmla="*/ 136 h 158"/>
                              <a:gd name="T76" fmla="*/ 58 w 81"/>
                              <a:gd name="T77" fmla="*/ 103 h 158"/>
                              <a:gd name="T78" fmla="*/ 66 w 81"/>
                              <a:gd name="T79" fmla="*/ 0 h 158"/>
                              <a:gd name="T80" fmla="*/ 70 w 81"/>
                              <a:gd name="T81" fmla="*/ 0 h 158"/>
                              <a:gd name="T82" fmla="*/ 76 w 81"/>
                              <a:gd name="T83" fmla="*/ 10 h 158"/>
                              <a:gd name="T84" fmla="*/ 78 w 81"/>
                              <a:gd name="T85" fmla="*/ 13 h 158"/>
                              <a:gd name="T86" fmla="*/ 76 w 81"/>
                              <a:gd name="T87" fmla="*/ 15 h 158"/>
                              <a:gd name="T88" fmla="*/ 38 w 81"/>
                              <a:gd name="T89" fmla="*/ 35 h 158"/>
                              <a:gd name="T90" fmla="*/ 36 w 81"/>
                              <a:gd name="T91" fmla="*/ 33 h 158"/>
                              <a:gd name="T92" fmla="*/ 33 w 81"/>
                              <a:gd name="T93" fmla="*/ 30 h 158"/>
                              <a:gd name="T94" fmla="*/ 31 w 81"/>
                              <a:gd name="T95" fmla="*/ 26 h 158"/>
                              <a:gd name="T96" fmla="*/ 33 w 81"/>
                              <a:gd name="T97" fmla="*/ 2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1" h="158">
                                <a:moveTo>
                                  <a:pt x="58" y="81"/>
                                </a:moveTo>
                                <a:lnTo>
                                  <a:pt x="56" y="73"/>
                                </a:lnTo>
                                <a:lnTo>
                                  <a:pt x="53" y="66"/>
                                </a:lnTo>
                                <a:lnTo>
                                  <a:pt x="46" y="63"/>
                                </a:lnTo>
                                <a:lnTo>
                                  <a:pt x="36" y="61"/>
                                </a:lnTo>
                                <a:lnTo>
                                  <a:pt x="25" y="63"/>
                                </a:lnTo>
                                <a:lnTo>
                                  <a:pt x="11" y="68"/>
                                </a:lnTo>
                                <a:lnTo>
                                  <a:pt x="10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58"/>
                                </a:lnTo>
                                <a:lnTo>
                                  <a:pt x="5" y="56"/>
                                </a:lnTo>
                                <a:lnTo>
                                  <a:pt x="8" y="53"/>
                                </a:lnTo>
                                <a:lnTo>
                                  <a:pt x="16" y="50"/>
                                </a:lnTo>
                                <a:lnTo>
                                  <a:pt x="28" y="48"/>
                                </a:lnTo>
                                <a:lnTo>
                                  <a:pt x="40" y="46"/>
                                </a:lnTo>
                                <a:lnTo>
                                  <a:pt x="48" y="46"/>
                                </a:lnTo>
                                <a:lnTo>
                                  <a:pt x="55" y="48"/>
                                </a:lnTo>
                                <a:lnTo>
                                  <a:pt x="61" y="51"/>
                                </a:lnTo>
                                <a:lnTo>
                                  <a:pt x="66" y="55"/>
                                </a:lnTo>
                                <a:lnTo>
                                  <a:pt x="70" y="58"/>
                                </a:lnTo>
                                <a:lnTo>
                                  <a:pt x="71" y="65"/>
                                </a:lnTo>
                                <a:lnTo>
                                  <a:pt x="73" y="70"/>
                                </a:lnTo>
                                <a:lnTo>
                                  <a:pt x="75" y="78"/>
                                </a:lnTo>
                                <a:lnTo>
                                  <a:pt x="75" y="120"/>
                                </a:lnTo>
                                <a:lnTo>
                                  <a:pt x="75" y="130"/>
                                </a:lnTo>
                                <a:lnTo>
                                  <a:pt x="75" y="136"/>
                                </a:lnTo>
                                <a:lnTo>
                                  <a:pt x="76" y="143"/>
                                </a:lnTo>
                                <a:lnTo>
                                  <a:pt x="80" y="148"/>
                                </a:lnTo>
                                <a:lnTo>
                                  <a:pt x="80" y="149"/>
                                </a:lnTo>
                                <a:lnTo>
                                  <a:pt x="81" y="149"/>
                                </a:lnTo>
                                <a:lnTo>
                                  <a:pt x="80" y="151"/>
                                </a:lnTo>
                                <a:lnTo>
                                  <a:pt x="70" y="156"/>
                                </a:lnTo>
                                <a:lnTo>
                                  <a:pt x="70" y="158"/>
                                </a:lnTo>
                                <a:lnTo>
                                  <a:pt x="68" y="158"/>
                                </a:lnTo>
                                <a:lnTo>
                                  <a:pt x="65" y="153"/>
                                </a:lnTo>
                                <a:lnTo>
                                  <a:pt x="60" y="143"/>
                                </a:lnTo>
                                <a:lnTo>
                                  <a:pt x="53" y="149"/>
                                </a:lnTo>
                                <a:lnTo>
                                  <a:pt x="45" y="154"/>
                                </a:lnTo>
                                <a:lnTo>
                                  <a:pt x="36" y="156"/>
                                </a:lnTo>
                                <a:lnTo>
                                  <a:pt x="28" y="158"/>
                                </a:lnTo>
                                <a:lnTo>
                                  <a:pt x="21" y="158"/>
                                </a:lnTo>
                                <a:lnTo>
                                  <a:pt x="16" y="156"/>
                                </a:lnTo>
                                <a:lnTo>
                                  <a:pt x="11" y="153"/>
                                </a:lnTo>
                                <a:lnTo>
                                  <a:pt x="6" y="149"/>
                                </a:lnTo>
                                <a:lnTo>
                                  <a:pt x="3" y="144"/>
                                </a:lnTo>
                                <a:lnTo>
                                  <a:pt x="1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18"/>
                                </a:lnTo>
                                <a:lnTo>
                                  <a:pt x="3" y="111"/>
                                </a:lnTo>
                                <a:lnTo>
                                  <a:pt x="6" y="105"/>
                                </a:lnTo>
                                <a:lnTo>
                                  <a:pt x="13" y="98"/>
                                </a:lnTo>
                                <a:lnTo>
                                  <a:pt x="21" y="95"/>
                                </a:lnTo>
                                <a:lnTo>
                                  <a:pt x="31" y="91"/>
                                </a:lnTo>
                                <a:lnTo>
                                  <a:pt x="43" y="90"/>
                                </a:lnTo>
                                <a:lnTo>
                                  <a:pt x="58" y="88"/>
                                </a:lnTo>
                                <a:lnTo>
                                  <a:pt x="58" y="81"/>
                                </a:lnTo>
                                <a:close/>
                                <a:moveTo>
                                  <a:pt x="58" y="103"/>
                                </a:moveTo>
                                <a:lnTo>
                                  <a:pt x="48" y="103"/>
                                </a:lnTo>
                                <a:lnTo>
                                  <a:pt x="40" y="105"/>
                                </a:lnTo>
                                <a:lnTo>
                                  <a:pt x="31" y="106"/>
                                </a:lnTo>
                                <a:lnTo>
                                  <a:pt x="26" y="108"/>
                                </a:lnTo>
                                <a:lnTo>
                                  <a:pt x="21" y="111"/>
                                </a:lnTo>
                                <a:lnTo>
                                  <a:pt x="18" y="116"/>
                                </a:lnTo>
                                <a:lnTo>
                                  <a:pt x="16" y="121"/>
                                </a:lnTo>
                                <a:lnTo>
                                  <a:pt x="16" y="126"/>
                                </a:lnTo>
                                <a:lnTo>
                                  <a:pt x="18" y="133"/>
                                </a:lnTo>
                                <a:lnTo>
                                  <a:pt x="21" y="138"/>
                                </a:lnTo>
                                <a:lnTo>
                                  <a:pt x="26" y="143"/>
                                </a:lnTo>
                                <a:lnTo>
                                  <a:pt x="33" y="143"/>
                                </a:lnTo>
                                <a:lnTo>
                                  <a:pt x="38" y="143"/>
                                </a:lnTo>
                                <a:lnTo>
                                  <a:pt x="45" y="141"/>
                                </a:lnTo>
                                <a:lnTo>
                                  <a:pt x="51" y="136"/>
                                </a:lnTo>
                                <a:lnTo>
                                  <a:pt x="58" y="131"/>
                                </a:lnTo>
                                <a:lnTo>
                                  <a:pt x="58" y="10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1"/>
                                </a:lnTo>
                                <a:lnTo>
                                  <a:pt x="76" y="10"/>
                                </a:lnTo>
                                <a:lnTo>
                                  <a:pt x="78" y="11"/>
                                </a:lnTo>
                                <a:lnTo>
                                  <a:pt x="78" y="13"/>
                                </a:lnTo>
                                <a:lnTo>
                                  <a:pt x="76" y="15"/>
                                </a:lnTo>
                                <a:lnTo>
                                  <a:pt x="40" y="33"/>
                                </a:lnTo>
                                <a:lnTo>
                                  <a:pt x="38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33"/>
                                </a:lnTo>
                                <a:lnTo>
                                  <a:pt x="35" y="33"/>
                                </a:lnTo>
                                <a:lnTo>
                                  <a:pt x="33" y="30"/>
                                </a:lnTo>
                                <a:lnTo>
                                  <a:pt x="33" y="28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17"/>
                        <wps:cNvSpPr>
                          <a:spLocks noChangeAspect="1"/>
                        </wps:cNvSpPr>
                        <wps:spPr bwMode="auto">
                          <a:xfrm>
                            <a:off x="3330" y="1349"/>
                            <a:ext cx="39" cy="76"/>
                          </a:xfrm>
                          <a:custGeom>
                            <a:avLst/>
                            <a:gdLst>
                              <a:gd name="T0" fmla="*/ 75 w 78"/>
                              <a:gd name="T1" fmla="*/ 136 h 151"/>
                              <a:gd name="T2" fmla="*/ 76 w 78"/>
                              <a:gd name="T3" fmla="*/ 136 h 151"/>
                              <a:gd name="T4" fmla="*/ 78 w 78"/>
                              <a:gd name="T5" fmla="*/ 138 h 151"/>
                              <a:gd name="T6" fmla="*/ 78 w 78"/>
                              <a:gd name="T7" fmla="*/ 138 h 151"/>
                              <a:gd name="T8" fmla="*/ 78 w 78"/>
                              <a:gd name="T9" fmla="*/ 140 h 151"/>
                              <a:gd name="T10" fmla="*/ 73 w 78"/>
                              <a:gd name="T11" fmla="*/ 150 h 151"/>
                              <a:gd name="T12" fmla="*/ 73 w 78"/>
                              <a:gd name="T13" fmla="*/ 151 h 151"/>
                              <a:gd name="T14" fmla="*/ 70 w 78"/>
                              <a:gd name="T15" fmla="*/ 151 h 151"/>
                              <a:gd name="T16" fmla="*/ 3 w 78"/>
                              <a:gd name="T17" fmla="*/ 151 h 151"/>
                              <a:gd name="T18" fmla="*/ 1 w 78"/>
                              <a:gd name="T19" fmla="*/ 151 h 151"/>
                              <a:gd name="T20" fmla="*/ 0 w 78"/>
                              <a:gd name="T21" fmla="*/ 150 h 151"/>
                              <a:gd name="T22" fmla="*/ 0 w 78"/>
                              <a:gd name="T23" fmla="*/ 3 h 151"/>
                              <a:gd name="T24" fmla="*/ 1 w 78"/>
                              <a:gd name="T25" fmla="*/ 2 h 151"/>
                              <a:gd name="T26" fmla="*/ 3 w 78"/>
                              <a:gd name="T27" fmla="*/ 0 h 151"/>
                              <a:gd name="T28" fmla="*/ 15 w 78"/>
                              <a:gd name="T29" fmla="*/ 0 h 151"/>
                              <a:gd name="T30" fmla="*/ 18 w 78"/>
                              <a:gd name="T31" fmla="*/ 2 h 151"/>
                              <a:gd name="T32" fmla="*/ 18 w 78"/>
                              <a:gd name="T33" fmla="*/ 3 h 151"/>
                              <a:gd name="T34" fmla="*/ 18 w 78"/>
                              <a:gd name="T35" fmla="*/ 136 h 151"/>
                              <a:gd name="T36" fmla="*/ 75 w 78"/>
                              <a:gd name="T37" fmla="*/ 13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8" h="151">
                                <a:moveTo>
                                  <a:pt x="75" y="136"/>
                                </a:moveTo>
                                <a:lnTo>
                                  <a:pt x="76" y="136"/>
                                </a:lnTo>
                                <a:lnTo>
                                  <a:pt x="78" y="138"/>
                                </a:lnTo>
                                <a:lnTo>
                                  <a:pt x="78" y="140"/>
                                </a:lnTo>
                                <a:lnTo>
                                  <a:pt x="73" y="150"/>
                                </a:lnTo>
                                <a:lnTo>
                                  <a:pt x="73" y="151"/>
                                </a:lnTo>
                                <a:lnTo>
                                  <a:pt x="70" y="151"/>
                                </a:lnTo>
                                <a:lnTo>
                                  <a:pt x="3" y="151"/>
                                </a:lnTo>
                                <a:lnTo>
                                  <a:pt x="1" y="151"/>
                                </a:lnTo>
                                <a:lnTo>
                                  <a:pt x="0" y="150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136"/>
                                </a:lnTo>
                                <a:lnTo>
                                  <a:pt x="7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370" y="1348"/>
                            <a:ext cx="31" cy="77"/>
                          </a:xfrm>
                          <a:custGeom>
                            <a:avLst/>
                            <a:gdLst>
                              <a:gd name="T0" fmla="*/ 1 w 63"/>
                              <a:gd name="T1" fmla="*/ 63 h 154"/>
                              <a:gd name="T2" fmla="*/ 0 w 63"/>
                              <a:gd name="T3" fmla="*/ 63 h 154"/>
                              <a:gd name="T4" fmla="*/ 0 w 63"/>
                              <a:gd name="T5" fmla="*/ 60 h 154"/>
                              <a:gd name="T6" fmla="*/ 0 w 63"/>
                              <a:gd name="T7" fmla="*/ 51 h 154"/>
                              <a:gd name="T8" fmla="*/ 0 w 63"/>
                              <a:gd name="T9" fmla="*/ 50 h 154"/>
                              <a:gd name="T10" fmla="*/ 1 w 63"/>
                              <a:gd name="T11" fmla="*/ 50 h 154"/>
                              <a:gd name="T12" fmla="*/ 35 w 63"/>
                              <a:gd name="T13" fmla="*/ 50 h 154"/>
                              <a:gd name="T14" fmla="*/ 36 w 63"/>
                              <a:gd name="T15" fmla="*/ 50 h 154"/>
                              <a:gd name="T16" fmla="*/ 36 w 63"/>
                              <a:gd name="T17" fmla="*/ 51 h 154"/>
                              <a:gd name="T18" fmla="*/ 36 w 63"/>
                              <a:gd name="T19" fmla="*/ 153 h 154"/>
                              <a:gd name="T20" fmla="*/ 36 w 63"/>
                              <a:gd name="T21" fmla="*/ 154 h 154"/>
                              <a:gd name="T22" fmla="*/ 35 w 63"/>
                              <a:gd name="T23" fmla="*/ 154 h 154"/>
                              <a:gd name="T24" fmla="*/ 23 w 63"/>
                              <a:gd name="T25" fmla="*/ 154 h 154"/>
                              <a:gd name="T26" fmla="*/ 20 w 63"/>
                              <a:gd name="T27" fmla="*/ 154 h 154"/>
                              <a:gd name="T28" fmla="*/ 20 w 63"/>
                              <a:gd name="T29" fmla="*/ 153 h 154"/>
                              <a:gd name="T30" fmla="*/ 20 w 63"/>
                              <a:gd name="T31" fmla="*/ 63 h 154"/>
                              <a:gd name="T32" fmla="*/ 1 w 63"/>
                              <a:gd name="T33" fmla="*/ 63 h 154"/>
                              <a:gd name="T34" fmla="*/ 51 w 63"/>
                              <a:gd name="T35" fmla="*/ 0 h 154"/>
                              <a:gd name="T36" fmla="*/ 53 w 63"/>
                              <a:gd name="T37" fmla="*/ 0 h 154"/>
                              <a:gd name="T38" fmla="*/ 55 w 63"/>
                              <a:gd name="T39" fmla="*/ 0 h 154"/>
                              <a:gd name="T40" fmla="*/ 55 w 63"/>
                              <a:gd name="T41" fmla="*/ 0 h 154"/>
                              <a:gd name="T42" fmla="*/ 56 w 63"/>
                              <a:gd name="T43" fmla="*/ 1 h 154"/>
                              <a:gd name="T44" fmla="*/ 63 w 63"/>
                              <a:gd name="T45" fmla="*/ 10 h 154"/>
                              <a:gd name="T46" fmla="*/ 63 w 63"/>
                              <a:gd name="T47" fmla="*/ 11 h 154"/>
                              <a:gd name="T48" fmla="*/ 63 w 63"/>
                              <a:gd name="T49" fmla="*/ 13 h 154"/>
                              <a:gd name="T50" fmla="*/ 63 w 63"/>
                              <a:gd name="T51" fmla="*/ 13 h 154"/>
                              <a:gd name="T52" fmla="*/ 61 w 63"/>
                              <a:gd name="T53" fmla="*/ 15 h 154"/>
                              <a:gd name="T54" fmla="*/ 25 w 63"/>
                              <a:gd name="T55" fmla="*/ 33 h 154"/>
                              <a:gd name="T56" fmla="*/ 25 w 63"/>
                              <a:gd name="T57" fmla="*/ 33 h 154"/>
                              <a:gd name="T58" fmla="*/ 23 w 63"/>
                              <a:gd name="T59" fmla="*/ 35 h 154"/>
                              <a:gd name="T60" fmla="*/ 21 w 63"/>
                              <a:gd name="T61" fmla="*/ 33 h 154"/>
                              <a:gd name="T62" fmla="*/ 21 w 63"/>
                              <a:gd name="T63" fmla="*/ 33 h 154"/>
                              <a:gd name="T64" fmla="*/ 18 w 63"/>
                              <a:gd name="T65" fmla="*/ 30 h 154"/>
                              <a:gd name="T66" fmla="*/ 18 w 63"/>
                              <a:gd name="T67" fmla="*/ 28 h 154"/>
                              <a:gd name="T68" fmla="*/ 18 w 63"/>
                              <a:gd name="T69" fmla="*/ 26 h 154"/>
                              <a:gd name="T70" fmla="*/ 18 w 63"/>
                              <a:gd name="T71" fmla="*/ 26 h 154"/>
                              <a:gd name="T72" fmla="*/ 20 w 63"/>
                              <a:gd name="T73" fmla="*/ 25 h 154"/>
                              <a:gd name="T74" fmla="*/ 51 w 63"/>
                              <a:gd name="T7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3" h="154">
                                <a:moveTo>
                                  <a:pt x="1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60"/>
                                </a:lnTo>
                                <a:lnTo>
                                  <a:pt x="0" y="51"/>
                                </a:lnTo>
                                <a:lnTo>
                                  <a:pt x="0" y="50"/>
                                </a:lnTo>
                                <a:lnTo>
                                  <a:pt x="1" y="50"/>
                                </a:lnTo>
                                <a:lnTo>
                                  <a:pt x="35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153"/>
                                </a:lnTo>
                                <a:lnTo>
                                  <a:pt x="36" y="154"/>
                                </a:lnTo>
                                <a:lnTo>
                                  <a:pt x="35" y="154"/>
                                </a:lnTo>
                                <a:lnTo>
                                  <a:pt x="23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153"/>
                                </a:lnTo>
                                <a:lnTo>
                                  <a:pt x="20" y="63"/>
                                </a:lnTo>
                                <a:lnTo>
                                  <a:pt x="1" y="63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1"/>
                                </a:lnTo>
                                <a:lnTo>
                                  <a:pt x="63" y="10"/>
                                </a:lnTo>
                                <a:lnTo>
                                  <a:pt x="63" y="11"/>
                                </a:lnTo>
                                <a:lnTo>
                                  <a:pt x="63" y="13"/>
                                </a:lnTo>
                                <a:lnTo>
                                  <a:pt x="61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5"/>
                                </a:lnTo>
                                <a:lnTo>
                                  <a:pt x="21" y="33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18" y="26"/>
                                </a:lnTo>
                                <a:lnTo>
                                  <a:pt x="20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19"/>
                        <wps:cNvSpPr>
                          <a:spLocks noChangeAspect="1" noEditPoints="1"/>
                        </wps:cNvSpPr>
                        <wps:spPr bwMode="auto">
                          <a:xfrm>
                            <a:off x="3404" y="1371"/>
                            <a:ext cx="43" cy="78"/>
                          </a:xfrm>
                          <a:custGeom>
                            <a:avLst/>
                            <a:gdLst>
                              <a:gd name="T0" fmla="*/ 12 w 87"/>
                              <a:gd name="T1" fmla="*/ 0 h 157"/>
                              <a:gd name="T2" fmla="*/ 17 w 87"/>
                              <a:gd name="T3" fmla="*/ 4 h 157"/>
                              <a:gd name="T4" fmla="*/ 30 w 87"/>
                              <a:gd name="T5" fmla="*/ 7 h 157"/>
                              <a:gd name="T6" fmla="*/ 45 w 87"/>
                              <a:gd name="T7" fmla="*/ 0 h 157"/>
                              <a:gd name="T8" fmla="*/ 62 w 87"/>
                              <a:gd name="T9" fmla="*/ 0 h 157"/>
                              <a:gd name="T10" fmla="*/ 75 w 87"/>
                              <a:gd name="T11" fmla="*/ 9 h 157"/>
                              <a:gd name="T12" fmla="*/ 82 w 87"/>
                              <a:gd name="T13" fmla="*/ 24 h 157"/>
                              <a:gd name="T14" fmla="*/ 87 w 87"/>
                              <a:gd name="T15" fmla="*/ 42 h 157"/>
                              <a:gd name="T16" fmla="*/ 87 w 87"/>
                              <a:gd name="T17" fmla="*/ 67 h 157"/>
                              <a:gd name="T18" fmla="*/ 82 w 87"/>
                              <a:gd name="T19" fmla="*/ 89 h 157"/>
                              <a:gd name="T20" fmla="*/ 72 w 87"/>
                              <a:gd name="T21" fmla="*/ 103 h 157"/>
                              <a:gd name="T22" fmla="*/ 58 w 87"/>
                              <a:gd name="T23" fmla="*/ 112 h 157"/>
                              <a:gd name="T24" fmla="*/ 43 w 87"/>
                              <a:gd name="T25" fmla="*/ 112 h 157"/>
                              <a:gd name="T26" fmla="*/ 30 w 87"/>
                              <a:gd name="T27" fmla="*/ 107 h 157"/>
                              <a:gd name="T28" fmla="*/ 23 w 87"/>
                              <a:gd name="T29" fmla="*/ 150 h 157"/>
                              <a:gd name="T30" fmla="*/ 22 w 87"/>
                              <a:gd name="T31" fmla="*/ 153 h 157"/>
                              <a:gd name="T32" fmla="*/ 8 w 87"/>
                              <a:gd name="T33" fmla="*/ 157 h 157"/>
                              <a:gd name="T34" fmla="*/ 7 w 87"/>
                              <a:gd name="T35" fmla="*/ 153 h 157"/>
                              <a:gd name="T36" fmla="*/ 7 w 87"/>
                              <a:gd name="T37" fmla="*/ 20 h 157"/>
                              <a:gd name="T38" fmla="*/ 0 w 87"/>
                              <a:gd name="T39" fmla="*/ 9 h 157"/>
                              <a:gd name="T40" fmla="*/ 0 w 87"/>
                              <a:gd name="T41" fmla="*/ 7 h 157"/>
                              <a:gd name="T42" fmla="*/ 10 w 87"/>
                              <a:gd name="T43" fmla="*/ 0 h 157"/>
                              <a:gd name="T44" fmla="*/ 30 w 87"/>
                              <a:gd name="T45" fmla="*/ 92 h 157"/>
                              <a:gd name="T46" fmla="*/ 42 w 87"/>
                              <a:gd name="T47" fmla="*/ 97 h 157"/>
                              <a:gd name="T48" fmla="*/ 53 w 87"/>
                              <a:gd name="T49" fmla="*/ 97 h 157"/>
                              <a:gd name="T50" fmla="*/ 62 w 87"/>
                              <a:gd name="T51" fmla="*/ 92 h 157"/>
                              <a:gd name="T52" fmla="*/ 67 w 87"/>
                              <a:gd name="T53" fmla="*/ 82 h 157"/>
                              <a:gd name="T54" fmla="*/ 68 w 87"/>
                              <a:gd name="T55" fmla="*/ 65 h 157"/>
                              <a:gd name="T56" fmla="*/ 68 w 87"/>
                              <a:gd name="T57" fmla="*/ 39 h 157"/>
                              <a:gd name="T58" fmla="*/ 63 w 87"/>
                              <a:gd name="T59" fmla="*/ 22 h 157"/>
                              <a:gd name="T60" fmla="*/ 55 w 87"/>
                              <a:gd name="T61" fmla="*/ 15 h 157"/>
                              <a:gd name="T62" fmla="*/ 43 w 87"/>
                              <a:gd name="T63" fmla="*/ 15 h 157"/>
                              <a:gd name="T64" fmla="*/ 32 w 87"/>
                              <a:gd name="T65" fmla="*/ 20 h 157"/>
                              <a:gd name="T66" fmla="*/ 23 w 87"/>
                              <a:gd name="T67" fmla="*/ 89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7" h="157">
                                <a:moveTo>
                                  <a:pt x="10" y="0"/>
                                </a:moveTo>
                                <a:lnTo>
                                  <a:pt x="12" y="0"/>
                                </a:lnTo>
                                <a:lnTo>
                                  <a:pt x="17" y="4"/>
                                </a:lnTo>
                                <a:lnTo>
                                  <a:pt x="20" y="12"/>
                                </a:lnTo>
                                <a:lnTo>
                                  <a:pt x="30" y="7"/>
                                </a:lnTo>
                                <a:lnTo>
                                  <a:pt x="37" y="2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8" y="4"/>
                                </a:lnTo>
                                <a:lnTo>
                                  <a:pt x="75" y="9"/>
                                </a:lnTo>
                                <a:lnTo>
                                  <a:pt x="80" y="15"/>
                                </a:lnTo>
                                <a:lnTo>
                                  <a:pt x="82" y="24"/>
                                </a:lnTo>
                                <a:lnTo>
                                  <a:pt x="85" y="32"/>
                                </a:lnTo>
                                <a:lnTo>
                                  <a:pt x="87" y="42"/>
                                </a:lnTo>
                                <a:lnTo>
                                  <a:pt x="87" y="54"/>
                                </a:lnTo>
                                <a:lnTo>
                                  <a:pt x="87" y="67"/>
                                </a:lnTo>
                                <a:lnTo>
                                  <a:pt x="83" y="79"/>
                                </a:lnTo>
                                <a:lnTo>
                                  <a:pt x="82" y="89"/>
                                </a:lnTo>
                                <a:lnTo>
                                  <a:pt x="77" y="97"/>
                                </a:lnTo>
                                <a:lnTo>
                                  <a:pt x="72" y="103"/>
                                </a:lnTo>
                                <a:lnTo>
                                  <a:pt x="65" y="108"/>
                                </a:lnTo>
                                <a:lnTo>
                                  <a:pt x="58" y="112"/>
                                </a:lnTo>
                                <a:lnTo>
                                  <a:pt x="50" y="112"/>
                                </a:lnTo>
                                <a:lnTo>
                                  <a:pt x="43" y="112"/>
                                </a:lnTo>
                                <a:lnTo>
                                  <a:pt x="37" y="110"/>
                                </a:lnTo>
                                <a:lnTo>
                                  <a:pt x="30" y="107"/>
                                </a:lnTo>
                                <a:lnTo>
                                  <a:pt x="23" y="102"/>
                                </a:lnTo>
                                <a:lnTo>
                                  <a:pt x="23" y="150"/>
                                </a:lnTo>
                                <a:lnTo>
                                  <a:pt x="23" y="152"/>
                                </a:lnTo>
                                <a:lnTo>
                                  <a:pt x="22" y="153"/>
                                </a:lnTo>
                                <a:lnTo>
                                  <a:pt x="10" y="157"/>
                                </a:lnTo>
                                <a:lnTo>
                                  <a:pt x="8" y="157"/>
                                </a:lnTo>
                                <a:lnTo>
                                  <a:pt x="7" y="155"/>
                                </a:lnTo>
                                <a:lnTo>
                                  <a:pt x="7" y="153"/>
                                </a:lnTo>
                                <a:lnTo>
                                  <a:pt x="7" y="34"/>
                                </a:lnTo>
                                <a:lnTo>
                                  <a:pt x="7" y="20"/>
                                </a:lnTo>
                                <a:lnTo>
                                  <a:pt x="3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89"/>
                                </a:moveTo>
                                <a:lnTo>
                                  <a:pt x="30" y="92"/>
                                </a:lnTo>
                                <a:lnTo>
                                  <a:pt x="37" y="95"/>
                                </a:lnTo>
                                <a:lnTo>
                                  <a:pt x="42" y="97"/>
                                </a:lnTo>
                                <a:lnTo>
                                  <a:pt x="48" y="97"/>
                                </a:lnTo>
                                <a:lnTo>
                                  <a:pt x="53" y="97"/>
                                </a:lnTo>
                                <a:lnTo>
                                  <a:pt x="57" y="95"/>
                                </a:lnTo>
                                <a:lnTo>
                                  <a:pt x="62" y="92"/>
                                </a:lnTo>
                                <a:lnTo>
                                  <a:pt x="63" y="87"/>
                                </a:lnTo>
                                <a:lnTo>
                                  <a:pt x="67" y="82"/>
                                </a:lnTo>
                                <a:lnTo>
                                  <a:pt x="68" y="74"/>
                                </a:lnTo>
                                <a:lnTo>
                                  <a:pt x="68" y="65"/>
                                </a:lnTo>
                                <a:lnTo>
                                  <a:pt x="68" y="55"/>
                                </a:lnTo>
                                <a:lnTo>
                                  <a:pt x="68" y="39"/>
                                </a:lnTo>
                                <a:lnTo>
                                  <a:pt x="65" y="27"/>
                                </a:lnTo>
                                <a:lnTo>
                                  <a:pt x="63" y="22"/>
                                </a:lnTo>
                                <a:lnTo>
                                  <a:pt x="58" y="19"/>
                                </a:lnTo>
                                <a:lnTo>
                                  <a:pt x="55" y="15"/>
                                </a:lnTo>
                                <a:lnTo>
                                  <a:pt x="50" y="15"/>
                                </a:lnTo>
                                <a:lnTo>
                                  <a:pt x="43" y="15"/>
                                </a:lnTo>
                                <a:lnTo>
                                  <a:pt x="38" y="17"/>
                                </a:lnTo>
                                <a:lnTo>
                                  <a:pt x="32" y="20"/>
                                </a:lnTo>
                                <a:lnTo>
                                  <a:pt x="23" y="25"/>
                                </a:lnTo>
                                <a:lnTo>
                                  <a:pt x="2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20"/>
                        <wps:cNvSpPr>
                          <a:spLocks noChangeAspect="1" noEditPoints="1"/>
                        </wps:cNvSpPr>
                        <wps:spPr bwMode="auto">
                          <a:xfrm>
                            <a:off x="3457" y="1371"/>
                            <a:ext cx="41" cy="56"/>
                          </a:xfrm>
                          <a:custGeom>
                            <a:avLst/>
                            <a:gdLst>
                              <a:gd name="T0" fmla="*/ 57 w 82"/>
                              <a:gd name="T1" fmla="*/ 27 h 112"/>
                              <a:gd name="T2" fmla="*/ 47 w 82"/>
                              <a:gd name="T3" fmla="*/ 17 h 112"/>
                              <a:gd name="T4" fmla="*/ 25 w 82"/>
                              <a:gd name="T5" fmla="*/ 17 h 112"/>
                              <a:gd name="T6" fmla="*/ 10 w 82"/>
                              <a:gd name="T7" fmla="*/ 22 h 112"/>
                              <a:gd name="T8" fmla="*/ 9 w 82"/>
                              <a:gd name="T9" fmla="*/ 22 h 112"/>
                              <a:gd name="T10" fmla="*/ 5 w 82"/>
                              <a:gd name="T11" fmla="*/ 12 h 112"/>
                              <a:gd name="T12" fmla="*/ 9 w 82"/>
                              <a:gd name="T13" fmla="*/ 7 h 112"/>
                              <a:gd name="T14" fmla="*/ 29 w 82"/>
                              <a:gd name="T15" fmla="*/ 2 h 112"/>
                              <a:gd name="T16" fmla="*/ 49 w 82"/>
                              <a:gd name="T17" fmla="*/ 0 h 112"/>
                              <a:gd name="T18" fmla="*/ 62 w 82"/>
                              <a:gd name="T19" fmla="*/ 5 h 112"/>
                              <a:gd name="T20" fmla="*/ 70 w 82"/>
                              <a:gd name="T21" fmla="*/ 12 h 112"/>
                              <a:gd name="T22" fmla="*/ 74 w 82"/>
                              <a:gd name="T23" fmla="*/ 24 h 112"/>
                              <a:gd name="T24" fmla="*/ 75 w 82"/>
                              <a:gd name="T25" fmla="*/ 74 h 112"/>
                              <a:gd name="T26" fmla="*/ 75 w 82"/>
                              <a:gd name="T27" fmla="*/ 90 h 112"/>
                              <a:gd name="T28" fmla="*/ 80 w 82"/>
                              <a:gd name="T29" fmla="*/ 102 h 112"/>
                              <a:gd name="T30" fmla="*/ 82 w 82"/>
                              <a:gd name="T31" fmla="*/ 103 h 112"/>
                              <a:gd name="T32" fmla="*/ 80 w 82"/>
                              <a:gd name="T33" fmla="*/ 105 h 112"/>
                              <a:gd name="T34" fmla="*/ 70 w 82"/>
                              <a:gd name="T35" fmla="*/ 112 h 112"/>
                              <a:gd name="T36" fmla="*/ 65 w 82"/>
                              <a:gd name="T37" fmla="*/ 107 h 112"/>
                              <a:gd name="T38" fmla="*/ 54 w 82"/>
                              <a:gd name="T39" fmla="*/ 103 h 112"/>
                              <a:gd name="T40" fmla="*/ 37 w 82"/>
                              <a:gd name="T41" fmla="*/ 110 h 112"/>
                              <a:gd name="T42" fmla="*/ 22 w 82"/>
                              <a:gd name="T43" fmla="*/ 112 h 112"/>
                              <a:gd name="T44" fmla="*/ 12 w 82"/>
                              <a:gd name="T45" fmla="*/ 107 h 112"/>
                              <a:gd name="T46" fmla="*/ 4 w 82"/>
                              <a:gd name="T47" fmla="*/ 98 h 112"/>
                              <a:gd name="T48" fmla="*/ 0 w 82"/>
                              <a:gd name="T49" fmla="*/ 89 h 112"/>
                              <a:gd name="T50" fmla="*/ 0 w 82"/>
                              <a:gd name="T51" fmla="*/ 72 h 112"/>
                              <a:gd name="T52" fmla="*/ 9 w 82"/>
                              <a:gd name="T53" fmla="*/ 59 h 112"/>
                              <a:gd name="T54" fmla="*/ 22 w 82"/>
                              <a:gd name="T55" fmla="*/ 49 h 112"/>
                              <a:gd name="T56" fmla="*/ 45 w 82"/>
                              <a:gd name="T57" fmla="*/ 44 h 112"/>
                              <a:gd name="T58" fmla="*/ 59 w 82"/>
                              <a:gd name="T59" fmla="*/ 35 h 112"/>
                              <a:gd name="T60" fmla="*/ 49 w 82"/>
                              <a:gd name="T61" fmla="*/ 57 h 112"/>
                              <a:gd name="T62" fmla="*/ 34 w 82"/>
                              <a:gd name="T63" fmla="*/ 60 h 112"/>
                              <a:gd name="T64" fmla="*/ 22 w 82"/>
                              <a:gd name="T65" fmla="*/ 65 h 112"/>
                              <a:gd name="T66" fmla="*/ 17 w 82"/>
                              <a:gd name="T67" fmla="*/ 75 h 112"/>
                              <a:gd name="T68" fmla="*/ 19 w 82"/>
                              <a:gd name="T69" fmla="*/ 87 h 112"/>
                              <a:gd name="T70" fmla="*/ 27 w 82"/>
                              <a:gd name="T71" fmla="*/ 97 h 112"/>
                              <a:gd name="T72" fmla="*/ 39 w 82"/>
                              <a:gd name="T73" fmla="*/ 97 h 112"/>
                              <a:gd name="T74" fmla="*/ 52 w 82"/>
                              <a:gd name="T75" fmla="*/ 90 h 112"/>
                              <a:gd name="T76" fmla="*/ 59 w 82"/>
                              <a:gd name="T77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" h="112">
                                <a:moveTo>
                                  <a:pt x="59" y="35"/>
                                </a:moveTo>
                                <a:lnTo>
                                  <a:pt x="57" y="27"/>
                                </a:lnTo>
                                <a:lnTo>
                                  <a:pt x="54" y="20"/>
                                </a:lnTo>
                                <a:lnTo>
                                  <a:pt x="47" y="17"/>
                                </a:lnTo>
                                <a:lnTo>
                                  <a:pt x="39" y="15"/>
                                </a:lnTo>
                                <a:lnTo>
                                  <a:pt x="25" y="17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9" y="2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9" y="7"/>
                                </a:lnTo>
                                <a:lnTo>
                                  <a:pt x="17" y="4"/>
                                </a:lnTo>
                                <a:lnTo>
                                  <a:pt x="29" y="2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9"/>
                                </a:lnTo>
                                <a:lnTo>
                                  <a:pt x="70" y="12"/>
                                </a:lnTo>
                                <a:lnTo>
                                  <a:pt x="72" y="19"/>
                                </a:lnTo>
                                <a:lnTo>
                                  <a:pt x="74" y="24"/>
                                </a:lnTo>
                                <a:lnTo>
                                  <a:pt x="75" y="32"/>
                                </a:lnTo>
                                <a:lnTo>
                                  <a:pt x="75" y="74"/>
                                </a:lnTo>
                                <a:lnTo>
                                  <a:pt x="75" y="84"/>
                                </a:lnTo>
                                <a:lnTo>
                                  <a:pt x="75" y="90"/>
                                </a:lnTo>
                                <a:lnTo>
                                  <a:pt x="79" y="97"/>
                                </a:lnTo>
                                <a:lnTo>
                                  <a:pt x="80" y="102"/>
                                </a:lnTo>
                                <a:lnTo>
                                  <a:pt x="82" y="103"/>
                                </a:lnTo>
                                <a:lnTo>
                                  <a:pt x="80" y="105"/>
                                </a:lnTo>
                                <a:lnTo>
                                  <a:pt x="70" y="110"/>
                                </a:lnTo>
                                <a:lnTo>
                                  <a:pt x="70" y="112"/>
                                </a:lnTo>
                                <a:lnTo>
                                  <a:pt x="69" y="112"/>
                                </a:lnTo>
                                <a:lnTo>
                                  <a:pt x="65" y="107"/>
                                </a:lnTo>
                                <a:lnTo>
                                  <a:pt x="60" y="97"/>
                                </a:lnTo>
                                <a:lnTo>
                                  <a:pt x="54" y="103"/>
                                </a:lnTo>
                                <a:lnTo>
                                  <a:pt x="45" y="108"/>
                                </a:lnTo>
                                <a:lnTo>
                                  <a:pt x="37" y="110"/>
                                </a:lnTo>
                                <a:lnTo>
                                  <a:pt x="29" y="112"/>
                                </a:lnTo>
                                <a:lnTo>
                                  <a:pt x="22" y="112"/>
                                </a:lnTo>
                                <a:lnTo>
                                  <a:pt x="17" y="110"/>
                                </a:lnTo>
                                <a:lnTo>
                                  <a:pt x="12" y="107"/>
                                </a:lnTo>
                                <a:lnTo>
                                  <a:pt x="7" y="103"/>
                                </a:lnTo>
                                <a:lnTo>
                                  <a:pt x="4" y="98"/>
                                </a:lnTo>
                                <a:lnTo>
                                  <a:pt x="2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2"/>
                                </a:lnTo>
                                <a:lnTo>
                                  <a:pt x="0" y="72"/>
                                </a:lnTo>
                                <a:lnTo>
                                  <a:pt x="4" y="65"/>
                                </a:lnTo>
                                <a:lnTo>
                                  <a:pt x="9" y="59"/>
                                </a:lnTo>
                                <a:lnTo>
                                  <a:pt x="14" y="52"/>
                                </a:lnTo>
                                <a:lnTo>
                                  <a:pt x="22" y="49"/>
                                </a:lnTo>
                                <a:lnTo>
                                  <a:pt x="32" y="45"/>
                                </a:lnTo>
                                <a:lnTo>
                                  <a:pt x="45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35"/>
                                </a:lnTo>
                                <a:close/>
                                <a:moveTo>
                                  <a:pt x="59" y="57"/>
                                </a:moveTo>
                                <a:lnTo>
                                  <a:pt x="49" y="57"/>
                                </a:lnTo>
                                <a:lnTo>
                                  <a:pt x="40" y="59"/>
                                </a:lnTo>
                                <a:lnTo>
                                  <a:pt x="34" y="60"/>
                                </a:lnTo>
                                <a:lnTo>
                                  <a:pt x="27" y="62"/>
                                </a:lnTo>
                                <a:lnTo>
                                  <a:pt x="22" y="65"/>
                                </a:lnTo>
                                <a:lnTo>
                                  <a:pt x="19" y="70"/>
                                </a:lnTo>
                                <a:lnTo>
                                  <a:pt x="17" y="75"/>
                                </a:lnTo>
                                <a:lnTo>
                                  <a:pt x="17" y="80"/>
                                </a:lnTo>
                                <a:lnTo>
                                  <a:pt x="19" y="87"/>
                                </a:lnTo>
                                <a:lnTo>
                                  <a:pt x="22" y="92"/>
                                </a:lnTo>
                                <a:lnTo>
                                  <a:pt x="27" y="97"/>
                                </a:lnTo>
                                <a:lnTo>
                                  <a:pt x="34" y="97"/>
                                </a:lnTo>
                                <a:lnTo>
                                  <a:pt x="39" y="97"/>
                                </a:lnTo>
                                <a:lnTo>
                                  <a:pt x="45" y="95"/>
                                </a:lnTo>
                                <a:lnTo>
                                  <a:pt x="52" y="90"/>
                                </a:lnTo>
                                <a:lnTo>
                                  <a:pt x="59" y="85"/>
                                </a:lnTo>
                                <a:lnTo>
                                  <a:pt x="5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21"/>
                        <wps:cNvSpPr>
                          <a:spLocks noChangeAspect="1"/>
                        </wps:cNvSpPr>
                        <wps:spPr bwMode="auto">
                          <a:xfrm>
                            <a:off x="719" y="1497"/>
                            <a:ext cx="36" cy="72"/>
                          </a:xfrm>
                          <a:custGeom>
                            <a:avLst/>
                            <a:gdLst>
                              <a:gd name="T0" fmla="*/ 19 w 73"/>
                              <a:gd name="T1" fmla="*/ 5 h 145"/>
                              <a:gd name="T2" fmla="*/ 19 w 73"/>
                              <a:gd name="T3" fmla="*/ 3 h 145"/>
                              <a:gd name="T4" fmla="*/ 20 w 73"/>
                              <a:gd name="T5" fmla="*/ 3 h 145"/>
                              <a:gd name="T6" fmla="*/ 32 w 73"/>
                              <a:gd name="T7" fmla="*/ 0 h 145"/>
                              <a:gd name="T8" fmla="*/ 33 w 73"/>
                              <a:gd name="T9" fmla="*/ 0 h 145"/>
                              <a:gd name="T10" fmla="*/ 33 w 73"/>
                              <a:gd name="T11" fmla="*/ 0 h 145"/>
                              <a:gd name="T12" fmla="*/ 35 w 73"/>
                              <a:gd name="T13" fmla="*/ 0 h 145"/>
                              <a:gd name="T14" fmla="*/ 35 w 73"/>
                              <a:gd name="T15" fmla="*/ 1 h 145"/>
                              <a:gd name="T16" fmla="*/ 35 w 73"/>
                              <a:gd name="T17" fmla="*/ 36 h 145"/>
                              <a:gd name="T18" fmla="*/ 68 w 73"/>
                              <a:gd name="T19" fmla="*/ 36 h 145"/>
                              <a:gd name="T20" fmla="*/ 70 w 73"/>
                              <a:gd name="T21" fmla="*/ 36 h 145"/>
                              <a:gd name="T22" fmla="*/ 70 w 73"/>
                              <a:gd name="T23" fmla="*/ 38 h 145"/>
                              <a:gd name="T24" fmla="*/ 70 w 73"/>
                              <a:gd name="T25" fmla="*/ 38 h 145"/>
                              <a:gd name="T26" fmla="*/ 70 w 73"/>
                              <a:gd name="T27" fmla="*/ 38 h 145"/>
                              <a:gd name="T28" fmla="*/ 67 w 73"/>
                              <a:gd name="T29" fmla="*/ 48 h 145"/>
                              <a:gd name="T30" fmla="*/ 67 w 73"/>
                              <a:gd name="T31" fmla="*/ 50 h 145"/>
                              <a:gd name="T32" fmla="*/ 63 w 73"/>
                              <a:gd name="T33" fmla="*/ 50 h 145"/>
                              <a:gd name="T34" fmla="*/ 35 w 73"/>
                              <a:gd name="T35" fmla="*/ 50 h 145"/>
                              <a:gd name="T36" fmla="*/ 35 w 73"/>
                              <a:gd name="T37" fmla="*/ 111 h 145"/>
                              <a:gd name="T38" fmla="*/ 35 w 73"/>
                              <a:gd name="T39" fmla="*/ 121 h 145"/>
                              <a:gd name="T40" fmla="*/ 37 w 73"/>
                              <a:gd name="T41" fmla="*/ 125 h 145"/>
                              <a:gd name="T42" fmla="*/ 42 w 73"/>
                              <a:gd name="T43" fmla="*/ 130 h 145"/>
                              <a:gd name="T44" fmla="*/ 48 w 73"/>
                              <a:gd name="T45" fmla="*/ 130 h 145"/>
                              <a:gd name="T46" fmla="*/ 57 w 73"/>
                              <a:gd name="T47" fmla="*/ 128 h 145"/>
                              <a:gd name="T48" fmla="*/ 68 w 73"/>
                              <a:gd name="T49" fmla="*/ 125 h 145"/>
                              <a:gd name="T50" fmla="*/ 68 w 73"/>
                              <a:gd name="T51" fmla="*/ 125 h 145"/>
                              <a:gd name="T52" fmla="*/ 70 w 73"/>
                              <a:gd name="T53" fmla="*/ 125 h 145"/>
                              <a:gd name="T54" fmla="*/ 70 w 73"/>
                              <a:gd name="T55" fmla="*/ 125 h 145"/>
                              <a:gd name="T56" fmla="*/ 72 w 73"/>
                              <a:gd name="T57" fmla="*/ 125 h 145"/>
                              <a:gd name="T58" fmla="*/ 73 w 73"/>
                              <a:gd name="T59" fmla="*/ 135 h 145"/>
                              <a:gd name="T60" fmla="*/ 73 w 73"/>
                              <a:gd name="T61" fmla="*/ 135 h 145"/>
                              <a:gd name="T62" fmla="*/ 73 w 73"/>
                              <a:gd name="T63" fmla="*/ 136 h 145"/>
                              <a:gd name="T64" fmla="*/ 72 w 73"/>
                              <a:gd name="T65" fmla="*/ 138 h 145"/>
                              <a:gd name="T66" fmla="*/ 63 w 73"/>
                              <a:gd name="T67" fmla="*/ 141 h 145"/>
                              <a:gd name="T68" fmla="*/ 55 w 73"/>
                              <a:gd name="T69" fmla="*/ 143 h 145"/>
                              <a:gd name="T70" fmla="*/ 45 w 73"/>
                              <a:gd name="T71" fmla="*/ 145 h 145"/>
                              <a:gd name="T72" fmla="*/ 37 w 73"/>
                              <a:gd name="T73" fmla="*/ 143 h 145"/>
                              <a:gd name="T74" fmla="*/ 30 w 73"/>
                              <a:gd name="T75" fmla="*/ 141 h 145"/>
                              <a:gd name="T76" fmla="*/ 25 w 73"/>
                              <a:gd name="T77" fmla="*/ 138 h 145"/>
                              <a:gd name="T78" fmla="*/ 22 w 73"/>
                              <a:gd name="T79" fmla="*/ 133 h 145"/>
                              <a:gd name="T80" fmla="*/ 19 w 73"/>
                              <a:gd name="T81" fmla="*/ 125 h 145"/>
                              <a:gd name="T82" fmla="*/ 19 w 73"/>
                              <a:gd name="T83" fmla="*/ 111 h 145"/>
                              <a:gd name="T84" fmla="*/ 19 w 73"/>
                              <a:gd name="T85" fmla="*/ 50 h 145"/>
                              <a:gd name="T86" fmla="*/ 2 w 73"/>
                              <a:gd name="T87" fmla="*/ 50 h 145"/>
                              <a:gd name="T88" fmla="*/ 0 w 73"/>
                              <a:gd name="T89" fmla="*/ 50 h 145"/>
                              <a:gd name="T90" fmla="*/ 0 w 73"/>
                              <a:gd name="T91" fmla="*/ 46 h 145"/>
                              <a:gd name="T92" fmla="*/ 0 w 73"/>
                              <a:gd name="T93" fmla="*/ 38 h 145"/>
                              <a:gd name="T94" fmla="*/ 0 w 73"/>
                              <a:gd name="T95" fmla="*/ 36 h 145"/>
                              <a:gd name="T96" fmla="*/ 2 w 73"/>
                              <a:gd name="T97" fmla="*/ 36 h 145"/>
                              <a:gd name="T98" fmla="*/ 19 w 73"/>
                              <a:gd name="T99" fmla="*/ 36 h 145"/>
                              <a:gd name="T100" fmla="*/ 19 w 73"/>
                              <a:gd name="T101" fmla="*/ 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3" h="145">
                                <a:moveTo>
                                  <a:pt x="19" y="5"/>
                                </a:move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1"/>
                                </a:lnTo>
                                <a:lnTo>
                                  <a:pt x="35" y="36"/>
                                </a:lnTo>
                                <a:lnTo>
                                  <a:pt x="68" y="36"/>
                                </a:lnTo>
                                <a:lnTo>
                                  <a:pt x="70" y="36"/>
                                </a:lnTo>
                                <a:lnTo>
                                  <a:pt x="70" y="38"/>
                                </a:lnTo>
                                <a:lnTo>
                                  <a:pt x="67" y="48"/>
                                </a:lnTo>
                                <a:lnTo>
                                  <a:pt x="67" y="50"/>
                                </a:lnTo>
                                <a:lnTo>
                                  <a:pt x="63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111"/>
                                </a:lnTo>
                                <a:lnTo>
                                  <a:pt x="35" y="121"/>
                                </a:lnTo>
                                <a:lnTo>
                                  <a:pt x="37" y="125"/>
                                </a:lnTo>
                                <a:lnTo>
                                  <a:pt x="42" y="130"/>
                                </a:lnTo>
                                <a:lnTo>
                                  <a:pt x="48" y="130"/>
                                </a:lnTo>
                                <a:lnTo>
                                  <a:pt x="57" y="128"/>
                                </a:lnTo>
                                <a:lnTo>
                                  <a:pt x="68" y="125"/>
                                </a:lnTo>
                                <a:lnTo>
                                  <a:pt x="70" y="125"/>
                                </a:lnTo>
                                <a:lnTo>
                                  <a:pt x="72" y="125"/>
                                </a:lnTo>
                                <a:lnTo>
                                  <a:pt x="73" y="135"/>
                                </a:lnTo>
                                <a:lnTo>
                                  <a:pt x="73" y="136"/>
                                </a:lnTo>
                                <a:lnTo>
                                  <a:pt x="72" y="138"/>
                                </a:lnTo>
                                <a:lnTo>
                                  <a:pt x="63" y="141"/>
                                </a:lnTo>
                                <a:lnTo>
                                  <a:pt x="55" y="143"/>
                                </a:lnTo>
                                <a:lnTo>
                                  <a:pt x="45" y="145"/>
                                </a:lnTo>
                                <a:lnTo>
                                  <a:pt x="37" y="143"/>
                                </a:lnTo>
                                <a:lnTo>
                                  <a:pt x="30" y="141"/>
                                </a:lnTo>
                                <a:lnTo>
                                  <a:pt x="25" y="138"/>
                                </a:lnTo>
                                <a:lnTo>
                                  <a:pt x="22" y="133"/>
                                </a:lnTo>
                                <a:lnTo>
                                  <a:pt x="19" y="125"/>
                                </a:lnTo>
                                <a:lnTo>
                                  <a:pt x="19" y="111"/>
                                </a:lnTo>
                                <a:lnTo>
                                  <a:pt x="19" y="50"/>
                                </a:lnTo>
                                <a:lnTo>
                                  <a:pt x="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22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1" y="1513"/>
                            <a:ext cx="42" cy="56"/>
                          </a:xfrm>
                          <a:custGeom>
                            <a:avLst/>
                            <a:gdLst>
                              <a:gd name="T0" fmla="*/ 18 w 83"/>
                              <a:gd name="T1" fmla="*/ 68 h 112"/>
                              <a:gd name="T2" fmla="*/ 23 w 83"/>
                              <a:gd name="T3" fmla="*/ 82 h 112"/>
                              <a:gd name="T4" fmla="*/ 30 w 83"/>
                              <a:gd name="T5" fmla="*/ 92 h 112"/>
                              <a:gd name="T6" fmla="*/ 40 w 83"/>
                              <a:gd name="T7" fmla="*/ 97 h 112"/>
                              <a:gd name="T8" fmla="*/ 53 w 83"/>
                              <a:gd name="T9" fmla="*/ 97 h 112"/>
                              <a:gd name="T10" fmla="*/ 65 w 83"/>
                              <a:gd name="T11" fmla="*/ 93 h 112"/>
                              <a:gd name="T12" fmla="*/ 73 w 83"/>
                              <a:gd name="T13" fmla="*/ 88 h 112"/>
                              <a:gd name="T14" fmla="*/ 75 w 83"/>
                              <a:gd name="T15" fmla="*/ 88 h 112"/>
                              <a:gd name="T16" fmla="*/ 80 w 83"/>
                              <a:gd name="T17" fmla="*/ 98 h 112"/>
                              <a:gd name="T18" fmla="*/ 82 w 83"/>
                              <a:gd name="T19" fmla="*/ 100 h 112"/>
                              <a:gd name="T20" fmla="*/ 73 w 83"/>
                              <a:gd name="T21" fmla="*/ 105 h 112"/>
                              <a:gd name="T22" fmla="*/ 60 w 83"/>
                              <a:gd name="T23" fmla="*/ 110 h 112"/>
                              <a:gd name="T24" fmla="*/ 45 w 83"/>
                              <a:gd name="T25" fmla="*/ 112 h 112"/>
                              <a:gd name="T26" fmla="*/ 27 w 83"/>
                              <a:gd name="T27" fmla="*/ 108 h 112"/>
                              <a:gd name="T28" fmla="*/ 12 w 83"/>
                              <a:gd name="T29" fmla="*/ 97 h 112"/>
                              <a:gd name="T30" fmla="*/ 3 w 83"/>
                              <a:gd name="T31" fmla="*/ 80 h 112"/>
                              <a:gd name="T32" fmla="*/ 0 w 83"/>
                              <a:gd name="T33" fmla="*/ 57 h 112"/>
                              <a:gd name="T34" fmla="*/ 3 w 83"/>
                              <a:gd name="T35" fmla="*/ 33 h 112"/>
                              <a:gd name="T36" fmla="*/ 12 w 83"/>
                              <a:gd name="T37" fmla="*/ 15 h 112"/>
                              <a:gd name="T38" fmla="*/ 25 w 83"/>
                              <a:gd name="T39" fmla="*/ 3 h 112"/>
                              <a:gd name="T40" fmla="*/ 43 w 83"/>
                              <a:gd name="T41" fmla="*/ 0 h 112"/>
                              <a:gd name="T42" fmla="*/ 55 w 83"/>
                              <a:gd name="T43" fmla="*/ 2 h 112"/>
                              <a:gd name="T44" fmla="*/ 65 w 83"/>
                              <a:gd name="T45" fmla="*/ 7 h 112"/>
                              <a:gd name="T46" fmla="*/ 73 w 83"/>
                              <a:gd name="T47" fmla="*/ 15 h 112"/>
                              <a:gd name="T48" fmla="*/ 80 w 83"/>
                              <a:gd name="T49" fmla="*/ 25 h 112"/>
                              <a:gd name="T50" fmla="*/ 83 w 83"/>
                              <a:gd name="T51" fmla="*/ 55 h 112"/>
                              <a:gd name="T52" fmla="*/ 82 w 83"/>
                              <a:gd name="T53" fmla="*/ 60 h 112"/>
                              <a:gd name="T54" fmla="*/ 65 w 83"/>
                              <a:gd name="T55" fmla="*/ 47 h 112"/>
                              <a:gd name="T56" fmla="*/ 63 w 83"/>
                              <a:gd name="T57" fmla="*/ 32 h 112"/>
                              <a:gd name="T58" fmla="*/ 60 w 83"/>
                              <a:gd name="T59" fmla="*/ 22 h 112"/>
                              <a:gd name="T60" fmla="*/ 52 w 83"/>
                              <a:gd name="T61" fmla="*/ 15 h 112"/>
                              <a:gd name="T62" fmla="*/ 42 w 83"/>
                              <a:gd name="T63" fmla="*/ 13 h 112"/>
                              <a:gd name="T64" fmla="*/ 32 w 83"/>
                              <a:gd name="T65" fmla="*/ 15 h 112"/>
                              <a:gd name="T66" fmla="*/ 25 w 83"/>
                              <a:gd name="T67" fmla="*/ 22 h 112"/>
                              <a:gd name="T68" fmla="*/ 20 w 83"/>
                              <a:gd name="T69" fmla="*/ 32 h 112"/>
                              <a:gd name="T70" fmla="*/ 18 w 83"/>
                              <a:gd name="T71" fmla="*/ 4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112">
                                <a:moveTo>
                                  <a:pt x="18" y="60"/>
                                </a:moveTo>
                                <a:lnTo>
                                  <a:pt x="18" y="68"/>
                                </a:lnTo>
                                <a:lnTo>
                                  <a:pt x="20" y="75"/>
                                </a:lnTo>
                                <a:lnTo>
                                  <a:pt x="23" y="82"/>
                                </a:lnTo>
                                <a:lnTo>
                                  <a:pt x="27" y="88"/>
                                </a:lnTo>
                                <a:lnTo>
                                  <a:pt x="30" y="92"/>
                                </a:lnTo>
                                <a:lnTo>
                                  <a:pt x="35" y="95"/>
                                </a:lnTo>
                                <a:lnTo>
                                  <a:pt x="40" y="97"/>
                                </a:lnTo>
                                <a:lnTo>
                                  <a:pt x="47" y="97"/>
                                </a:lnTo>
                                <a:lnTo>
                                  <a:pt x="53" y="97"/>
                                </a:lnTo>
                                <a:lnTo>
                                  <a:pt x="58" y="95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3" y="88"/>
                                </a:lnTo>
                                <a:lnTo>
                                  <a:pt x="75" y="88"/>
                                </a:lnTo>
                                <a:lnTo>
                                  <a:pt x="77" y="90"/>
                                </a:lnTo>
                                <a:lnTo>
                                  <a:pt x="80" y="98"/>
                                </a:lnTo>
                                <a:lnTo>
                                  <a:pt x="80" y="100"/>
                                </a:lnTo>
                                <a:lnTo>
                                  <a:pt x="82" y="100"/>
                                </a:lnTo>
                                <a:lnTo>
                                  <a:pt x="78" y="102"/>
                                </a:lnTo>
                                <a:lnTo>
                                  <a:pt x="73" y="105"/>
                                </a:lnTo>
                                <a:lnTo>
                                  <a:pt x="67" y="108"/>
                                </a:lnTo>
                                <a:lnTo>
                                  <a:pt x="60" y="110"/>
                                </a:lnTo>
                                <a:lnTo>
                                  <a:pt x="53" y="112"/>
                                </a:lnTo>
                                <a:lnTo>
                                  <a:pt x="45" y="112"/>
                                </a:lnTo>
                                <a:lnTo>
                                  <a:pt x="35" y="112"/>
                                </a:lnTo>
                                <a:lnTo>
                                  <a:pt x="27" y="108"/>
                                </a:lnTo>
                                <a:lnTo>
                                  <a:pt x="18" y="103"/>
                                </a:lnTo>
                                <a:lnTo>
                                  <a:pt x="12" y="97"/>
                                </a:lnTo>
                                <a:lnTo>
                                  <a:pt x="7" y="88"/>
                                </a:lnTo>
                                <a:lnTo>
                                  <a:pt x="3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3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2"/>
                                </a:lnTo>
                                <a:lnTo>
                                  <a:pt x="60" y="3"/>
                                </a:lnTo>
                                <a:lnTo>
                                  <a:pt x="65" y="7"/>
                                </a:lnTo>
                                <a:lnTo>
                                  <a:pt x="70" y="10"/>
                                </a:lnTo>
                                <a:lnTo>
                                  <a:pt x="73" y="15"/>
                                </a:lnTo>
                                <a:lnTo>
                                  <a:pt x="77" y="20"/>
                                </a:lnTo>
                                <a:lnTo>
                                  <a:pt x="80" y="25"/>
                                </a:lnTo>
                                <a:lnTo>
                                  <a:pt x="83" y="38"/>
                                </a:lnTo>
                                <a:lnTo>
                                  <a:pt x="83" y="55"/>
                                </a:lnTo>
                                <a:lnTo>
                                  <a:pt x="83" y="58"/>
                                </a:lnTo>
                                <a:lnTo>
                                  <a:pt x="82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5" y="47"/>
                                </a:moveTo>
                                <a:lnTo>
                                  <a:pt x="65" y="38"/>
                                </a:lnTo>
                                <a:lnTo>
                                  <a:pt x="63" y="32"/>
                                </a:lnTo>
                                <a:lnTo>
                                  <a:pt x="62" y="27"/>
                                </a:lnTo>
                                <a:lnTo>
                                  <a:pt x="60" y="22"/>
                                </a:lnTo>
                                <a:lnTo>
                                  <a:pt x="57" y="18"/>
                                </a:lnTo>
                                <a:lnTo>
                                  <a:pt x="52" y="15"/>
                                </a:lnTo>
                                <a:lnTo>
                                  <a:pt x="47" y="13"/>
                                </a:lnTo>
                                <a:lnTo>
                                  <a:pt x="42" y="13"/>
                                </a:lnTo>
                                <a:lnTo>
                                  <a:pt x="37" y="13"/>
                                </a:lnTo>
                                <a:lnTo>
                                  <a:pt x="32" y="15"/>
                                </a:lnTo>
                                <a:lnTo>
                                  <a:pt x="28" y="18"/>
                                </a:lnTo>
                                <a:lnTo>
                                  <a:pt x="25" y="22"/>
                                </a:lnTo>
                                <a:lnTo>
                                  <a:pt x="22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38"/>
                                </a:lnTo>
                                <a:lnTo>
                                  <a:pt x="18" y="47"/>
                                </a:lnTo>
                                <a:lnTo>
                                  <a:pt x="6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23"/>
                        <wps:cNvSpPr>
                          <a:spLocks noChangeAspect="1"/>
                        </wps:cNvSpPr>
                        <wps:spPr bwMode="auto">
                          <a:xfrm>
                            <a:off x="815" y="1488"/>
                            <a:ext cx="22" cy="81"/>
                          </a:xfrm>
                          <a:custGeom>
                            <a:avLst/>
                            <a:gdLst>
                              <a:gd name="T0" fmla="*/ 17 w 44"/>
                              <a:gd name="T1" fmla="*/ 120 h 164"/>
                              <a:gd name="T2" fmla="*/ 17 w 44"/>
                              <a:gd name="T3" fmla="*/ 134 h 164"/>
                              <a:gd name="T4" fmla="*/ 19 w 44"/>
                              <a:gd name="T5" fmla="*/ 142 h 164"/>
                              <a:gd name="T6" fmla="*/ 19 w 44"/>
                              <a:gd name="T7" fmla="*/ 145 h 164"/>
                              <a:gd name="T8" fmla="*/ 20 w 44"/>
                              <a:gd name="T9" fmla="*/ 147 h 164"/>
                              <a:gd name="T10" fmla="*/ 24 w 44"/>
                              <a:gd name="T11" fmla="*/ 149 h 164"/>
                              <a:gd name="T12" fmla="*/ 27 w 44"/>
                              <a:gd name="T13" fmla="*/ 150 h 164"/>
                              <a:gd name="T14" fmla="*/ 30 w 44"/>
                              <a:gd name="T15" fmla="*/ 149 h 164"/>
                              <a:gd name="T16" fmla="*/ 37 w 44"/>
                              <a:gd name="T17" fmla="*/ 147 h 164"/>
                              <a:gd name="T18" fmla="*/ 39 w 44"/>
                              <a:gd name="T19" fmla="*/ 147 h 164"/>
                              <a:gd name="T20" fmla="*/ 39 w 44"/>
                              <a:gd name="T21" fmla="*/ 147 h 164"/>
                              <a:gd name="T22" fmla="*/ 40 w 44"/>
                              <a:gd name="T23" fmla="*/ 147 h 164"/>
                              <a:gd name="T24" fmla="*/ 40 w 44"/>
                              <a:gd name="T25" fmla="*/ 149 h 164"/>
                              <a:gd name="T26" fmla="*/ 44 w 44"/>
                              <a:gd name="T27" fmla="*/ 157 h 164"/>
                              <a:gd name="T28" fmla="*/ 44 w 44"/>
                              <a:gd name="T29" fmla="*/ 157 h 164"/>
                              <a:gd name="T30" fmla="*/ 44 w 44"/>
                              <a:gd name="T31" fmla="*/ 159 h 164"/>
                              <a:gd name="T32" fmla="*/ 37 w 44"/>
                              <a:gd name="T33" fmla="*/ 162 h 164"/>
                              <a:gd name="T34" fmla="*/ 24 w 44"/>
                              <a:gd name="T35" fmla="*/ 164 h 164"/>
                              <a:gd name="T36" fmla="*/ 15 w 44"/>
                              <a:gd name="T37" fmla="*/ 162 h 164"/>
                              <a:gd name="T38" fmla="*/ 9 w 44"/>
                              <a:gd name="T39" fmla="*/ 159 h 164"/>
                              <a:gd name="T40" fmla="*/ 5 w 44"/>
                              <a:gd name="T41" fmla="*/ 154 h 164"/>
                              <a:gd name="T42" fmla="*/ 2 w 44"/>
                              <a:gd name="T43" fmla="*/ 149 h 164"/>
                              <a:gd name="T44" fmla="*/ 0 w 44"/>
                              <a:gd name="T45" fmla="*/ 140 h 164"/>
                              <a:gd name="T46" fmla="*/ 0 w 44"/>
                              <a:gd name="T47" fmla="*/ 120 h 164"/>
                              <a:gd name="T48" fmla="*/ 0 w 44"/>
                              <a:gd name="T49" fmla="*/ 7 h 164"/>
                              <a:gd name="T50" fmla="*/ 2 w 44"/>
                              <a:gd name="T51" fmla="*/ 5 h 164"/>
                              <a:gd name="T52" fmla="*/ 4 w 44"/>
                              <a:gd name="T53" fmla="*/ 4 h 164"/>
                              <a:gd name="T54" fmla="*/ 15 w 44"/>
                              <a:gd name="T55" fmla="*/ 0 h 164"/>
                              <a:gd name="T56" fmla="*/ 15 w 44"/>
                              <a:gd name="T57" fmla="*/ 0 h 164"/>
                              <a:gd name="T58" fmla="*/ 15 w 44"/>
                              <a:gd name="T59" fmla="*/ 0 h 164"/>
                              <a:gd name="T60" fmla="*/ 17 w 44"/>
                              <a:gd name="T61" fmla="*/ 2 h 164"/>
                              <a:gd name="T62" fmla="*/ 17 w 44"/>
                              <a:gd name="T63" fmla="*/ 4 h 164"/>
                              <a:gd name="T64" fmla="*/ 17 w 44"/>
                              <a:gd name="T65" fmla="*/ 12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" h="164">
                                <a:moveTo>
                                  <a:pt x="17" y="120"/>
                                </a:moveTo>
                                <a:lnTo>
                                  <a:pt x="17" y="134"/>
                                </a:lnTo>
                                <a:lnTo>
                                  <a:pt x="19" y="142"/>
                                </a:lnTo>
                                <a:lnTo>
                                  <a:pt x="19" y="145"/>
                                </a:lnTo>
                                <a:lnTo>
                                  <a:pt x="20" y="147"/>
                                </a:lnTo>
                                <a:lnTo>
                                  <a:pt x="24" y="149"/>
                                </a:lnTo>
                                <a:lnTo>
                                  <a:pt x="27" y="150"/>
                                </a:lnTo>
                                <a:lnTo>
                                  <a:pt x="30" y="149"/>
                                </a:lnTo>
                                <a:lnTo>
                                  <a:pt x="37" y="147"/>
                                </a:lnTo>
                                <a:lnTo>
                                  <a:pt x="39" y="147"/>
                                </a:lnTo>
                                <a:lnTo>
                                  <a:pt x="40" y="147"/>
                                </a:lnTo>
                                <a:lnTo>
                                  <a:pt x="40" y="149"/>
                                </a:lnTo>
                                <a:lnTo>
                                  <a:pt x="44" y="157"/>
                                </a:lnTo>
                                <a:lnTo>
                                  <a:pt x="44" y="159"/>
                                </a:lnTo>
                                <a:lnTo>
                                  <a:pt x="37" y="162"/>
                                </a:lnTo>
                                <a:lnTo>
                                  <a:pt x="24" y="164"/>
                                </a:lnTo>
                                <a:lnTo>
                                  <a:pt x="15" y="162"/>
                                </a:lnTo>
                                <a:lnTo>
                                  <a:pt x="9" y="159"/>
                                </a:lnTo>
                                <a:lnTo>
                                  <a:pt x="5" y="154"/>
                                </a:lnTo>
                                <a:lnTo>
                                  <a:pt x="2" y="149"/>
                                </a:lnTo>
                                <a:lnTo>
                                  <a:pt x="0" y="140"/>
                                </a:lnTo>
                                <a:lnTo>
                                  <a:pt x="0" y="120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4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4"/>
                                </a:lnTo>
                                <a:lnTo>
                                  <a:pt x="1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41" y="1513"/>
                            <a:ext cx="42" cy="56"/>
                          </a:xfrm>
                          <a:custGeom>
                            <a:avLst/>
                            <a:gdLst>
                              <a:gd name="T0" fmla="*/ 18 w 83"/>
                              <a:gd name="T1" fmla="*/ 68 h 112"/>
                              <a:gd name="T2" fmla="*/ 23 w 83"/>
                              <a:gd name="T3" fmla="*/ 82 h 112"/>
                              <a:gd name="T4" fmla="*/ 30 w 83"/>
                              <a:gd name="T5" fmla="*/ 92 h 112"/>
                              <a:gd name="T6" fmla="*/ 40 w 83"/>
                              <a:gd name="T7" fmla="*/ 97 h 112"/>
                              <a:gd name="T8" fmla="*/ 53 w 83"/>
                              <a:gd name="T9" fmla="*/ 97 h 112"/>
                              <a:gd name="T10" fmla="*/ 65 w 83"/>
                              <a:gd name="T11" fmla="*/ 93 h 112"/>
                              <a:gd name="T12" fmla="*/ 73 w 83"/>
                              <a:gd name="T13" fmla="*/ 88 h 112"/>
                              <a:gd name="T14" fmla="*/ 75 w 83"/>
                              <a:gd name="T15" fmla="*/ 88 h 112"/>
                              <a:gd name="T16" fmla="*/ 80 w 83"/>
                              <a:gd name="T17" fmla="*/ 98 h 112"/>
                              <a:gd name="T18" fmla="*/ 82 w 83"/>
                              <a:gd name="T19" fmla="*/ 100 h 112"/>
                              <a:gd name="T20" fmla="*/ 73 w 83"/>
                              <a:gd name="T21" fmla="*/ 105 h 112"/>
                              <a:gd name="T22" fmla="*/ 60 w 83"/>
                              <a:gd name="T23" fmla="*/ 110 h 112"/>
                              <a:gd name="T24" fmla="*/ 45 w 83"/>
                              <a:gd name="T25" fmla="*/ 112 h 112"/>
                              <a:gd name="T26" fmla="*/ 27 w 83"/>
                              <a:gd name="T27" fmla="*/ 108 h 112"/>
                              <a:gd name="T28" fmla="*/ 12 w 83"/>
                              <a:gd name="T29" fmla="*/ 97 h 112"/>
                              <a:gd name="T30" fmla="*/ 3 w 83"/>
                              <a:gd name="T31" fmla="*/ 80 h 112"/>
                              <a:gd name="T32" fmla="*/ 0 w 83"/>
                              <a:gd name="T33" fmla="*/ 57 h 112"/>
                              <a:gd name="T34" fmla="*/ 3 w 83"/>
                              <a:gd name="T35" fmla="*/ 33 h 112"/>
                              <a:gd name="T36" fmla="*/ 12 w 83"/>
                              <a:gd name="T37" fmla="*/ 15 h 112"/>
                              <a:gd name="T38" fmla="*/ 25 w 83"/>
                              <a:gd name="T39" fmla="*/ 3 h 112"/>
                              <a:gd name="T40" fmla="*/ 43 w 83"/>
                              <a:gd name="T41" fmla="*/ 0 h 112"/>
                              <a:gd name="T42" fmla="*/ 55 w 83"/>
                              <a:gd name="T43" fmla="*/ 2 h 112"/>
                              <a:gd name="T44" fmla="*/ 65 w 83"/>
                              <a:gd name="T45" fmla="*/ 7 h 112"/>
                              <a:gd name="T46" fmla="*/ 73 w 83"/>
                              <a:gd name="T47" fmla="*/ 15 h 112"/>
                              <a:gd name="T48" fmla="*/ 80 w 83"/>
                              <a:gd name="T49" fmla="*/ 25 h 112"/>
                              <a:gd name="T50" fmla="*/ 83 w 83"/>
                              <a:gd name="T51" fmla="*/ 55 h 112"/>
                              <a:gd name="T52" fmla="*/ 82 w 83"/>
                              <a:gd name="T53" fmla="*/ 60 h 112"/>
                              <a:gd name="T54" fmla="*/ 67 w 83"/>
                              <a:gd name="T55" fmla="*/ 47 h 112"/>
                              <a:gd name="T56" fmla="*/ 63 w 83"/>
                              <a:gd name="T57" fmla="*/ 32 h 112"/>
                              <a:gd name="T58" fmla="*/ 60 w 83"/>
                              <a:gd name="T59" fmla="*/ 22 h 112"/>
                              <a:gd name="T60" fmla="*/ 52 w 83"/>
                              <a:gd name="T61" fmla="*/ 15 h 112"/>
                              <a:gd name="T62" fmla="*/ 42 w 83"/>
                              <a:gd name="T63" fmla="*/ 13 h 112"/>
                              <a:gd name="T64" fmla="*/ 32 w 83"/>
                              <a:gd name="T65" fmla="*/ 15 h 112"/>
                              <a:gd name="T66" fmla="*/ 25 w 83"/>
                              <a:gd name="T67" fmla="*/ 22 h 112"/>
                              <a:gd name="T68" fmla="*/ 20 w 83"/>
                              <a:gd name="T69" fmla="*/ 32 h 112"/>
                              <a:gd name="T70" fmla="*/ 18 w 83"/>
                              <a:gd name="T71" fmla="*/ 4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112">
                                <a:moveTo>
                                  <a:pt x="18" y="60"/>
                                </a:moveTo>
                                <a:lnTo>
                                  <a:pt x="18" y="68"/>
                                </a:lnTo>
                                <a:lnTo>
                                  <a:pt x="20" y="75"/>
                                </a:lnTo>
                                <a:lnTo>
                                  <a:pt x="23" y="82"/>
                                </a:lnTo>
                                <a:lnTo>
                                  <a:pt x="27" y="88"/>
                                </a:lnTo>
                                <a:lnTo>
                                  <a:pt x="30" y="92"/>
                                </a:lnTo>
                                <a:lnTo>
                                  <a:pt x="35" y="95"/>
                                </a:lnTo>
                                <a:lnTo>
                                  <a:pt x="40" y="97"/>
                                </a:lnTo>
                                <a:lnTo>
                                  <a:pt x="47" y="97"/>
                                </a:lnTo>
                                <a:lnTo>
                                  <a:pt x="53" y="97"/>
                                </a:lnTo>
                                <a:lnTo>
                                  <a:pt x="58" y="95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3" y="88"/>
                                </a:lnTo>
                                <a:lnTo>
                                  <a:pt x="75" y="88"/>
                                </a:lnTo>
                                <a:lnTo>
                                  <a:pt x="77" y="90"/>
                                </a:lnTo>
                                <a:lnTo>
                                  <a:pt x="80" y="98"/>
                                </a:lnTo>
                                <a:lnTo>
                                  <a:pt x="80" y="100"/>
                                </a:lnTo>
                                <a:lnTo>
                                  <a:pt x="82" y="100"/>
                                </a:lnTo>
                                <a:lnTo>
                                  <a:pt x="80" y="102"/>
                                </a:lnTo>
                                <a:lnTo>
                                  <a:pt x="73" y="105"/>
                                </a:lnTo>
                                <a:lnTo>
                                  <a:pt x="67" y="108"/>
                                </a:lnTo>
                                <a:lnTo>
                                  <a:pt x="60" y="110"/>
                                </a:lnTo>
                                <a:lnTo>
                                  <a:pt x="53" y="112"/>
                                </a:lnTo>
                                <a:lnTo>
                                  <a:pt x="45" y="112"/>
                                </a:lnTo>
                                <a:lnTo>
                                  <a:pt x="35" y="112"/>
                                </a:lnTo>
                                <a:lnTo>
                                  <a:pt x="27" y="108"/>
                                </a:lnTo>
                                <a:lnTo>
                                  <a:pt x="18" y="103"/>
                                </a:lnTo>
                                <a:lnTo>
                                  <a:pt x="12" y="97"/>
                                </a:lnTo>
                                <a:lnTo>
                                  <a:pt x="7" y="88"/>
                                </a:lnTo>
                                <a:lnTo>
                                  <a:pt x="3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3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2"/>
                                </a:lnTo>
                                <a:lnTo>
                                  <a:pt x="60" y="3"/>
                                </a:lnTo>
                                <a:lnTo>
                                  <a:pt x="65" y="7"/>
                                </a:lnTo>
                                <a:lnTo>
                                  <a:pt x="70" y="10"/>
                                </a:lnTo>
                                <a:lnTo>
                                  <a:pt x="73" y="15"/>
                                </a:lnTo>
                                <a:lnTo>
                                  <a:pt x="77" y="20"/>
                                </a:lnTo>
                                <a:lnTo>
                                  <a:pt x="80" y="25"/>
                                </a:lnTo>
                                <a:lnTo>
                                  <a:pt x="83" y="38"/>
                                </a:lnTo>
                                <a:lnTo>
                                  <a:pt x="83" y="55"/>
                                </a:lnTo>
                                <a:lnTo>
                                  <a:pt x="83" y="58"/>
                                </a:lnTo>
                                <a:lnTo>
                                  <a:pt x="82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5" y="38"/>
                                </a:lnTo>
                                <a:lnTo>
                                  <a:pt x="63" y="32"/>
                                </a:lnTo>
                                <a:lnTo>
                                  <a:pt x="62" y="27"/>
                                </a:lnTo>
                                <a:lnTo>
                                  <a:pt x="60" y="22"/>
                                </a:lnTo>
                                <a:lnTo>
                                  <a:pt x="57" y="18"/>
                                </a:lnTo>
                                <a:lnTo>
                                  <a:pt x="52" y="15"/>
                                </a:lnTo>
                                <a:lnTo>
                                  <a:pt x="47" y="13"/>
                                </a:lnTo>
                                <a:lnTo>
                                  <a:pt x="42" y="13"/>
                                </a:lnTo>
                                <a:lnTo>
                                  <a:pt x="37" y="13"/>
                                </a:lnTo>
                                <a:lnTo>
                                  <a:pt x="32" y="15"/>
                                </a:lnTo>
                                <a:lnTo>
                                  <a:pt x="28" y="18"/>
                                </a:lnTo>
                                <a:lnTo>
                                  <a:pt x="25" y="22"/>
                                </a:lnTo>
                                <a:lnTo>
                                  <a:pt x="22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38"/>
                                </a:lnTo>
                                <a:lnTo>
                                  <a:pt x="18" y="47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5"/>
                        <wps:cNvSpPr>
                          <a:spLocks noChangeAspect="1"/>
                        </wps:cNvSpPr>
                        <wps:spPr bwMode="auto">
                          <a:xfrm>
                            <a:off x="888" y="1488"/>
                            <a:ext cx="36" cy="80"/>
                          </a:xfrm>
                          <a:custGeom>
                            <a:avLst/>
                            <a:gdLst>
                              <a:gd name="T0" fmla="*/ 17 w 72"/>
                              <a:gd name="T1" fmla="*/ 37 h 162"/>
                              <a:gd name="T2" fmla="*/ 17 w 72"/>
                              <a:gd name="T3" fmla="*/ 29 h 162"/>
                              <a:gd name="T4" fmla="*/ 18 w 72"/>
                              <a:gd name="T5" fmla="*/ 22 h 162"/>
                              <a:gd name="T6" fmla="*/ 20 w 72"/>
                              <a:gd name="T7" fmla="*/ 17 h 162"/>
                              <a:gd name="T8" fmla="*/ 22 w 72"/>
                              <a:gd name="T9" fmla="*/ 12 h 162"/>
                              <a:gd name="T10" fmla="*/ 27 w 72"/>
                              <a:gd name="T11" fmla="*/ 7 h 162"/>
                              <a:gd name="T12" fmla="*/ 32 w 72"/>
                              <a:gd name="T13" fmla="*/ 4 h 162"/>
                              <a:gd name="T14" fmla="*/ 40 w 72"/>
                              <a:gd name="T15" fmla="*/ 2 h 162"/>
                              <a:gd name="T16" fmla="*/ 48 w 72"/>
                              <a:gd name="T17" fmla="*/ 0 h 162"/>
                              <a:gd name="T18" fmla="*/ 55 w 72"/>
                              <a:gd name="T19" fmla="*/ 2 h 162"/>
                              <a:gd name="T20" fmla="*/ 63 w 72"/>
                              <a:gd name="T21" fmla="*/ 4 h 162"/>
                              <a:gd name="T22" fmla="*/ 70 w 72"/>
                              <a:gd name="T23" fmla="*/ 5 h 162"/>
                              <a:gd name="T24" fmla="*/ 72 w 72"/>
                              <a:gd name="T25" fmla="*/ 9 h 162"/>
                              <a:gd name="T26" fmla="*/ 72 w 72"/>
                              <a:gd name="T27" fmla="*/ 9 h 162"/>
                              <a:gd name="T28" fmla="*/ 72 w 72"/>
                              <a:gd name="T29" fmla="*/ 10 h 162"/>
                              <a:gd name="T30" fmla="*/ 68 w 72"/>
                              <a:gd name="T31" fmla="*/ 19 h 162"/>
                              <a:gd name="T32" fmla="*/ 67 w 72"/>
                              <a:gd name="T33" fmla="*/ 20 h 162"/>
                              <a:gd name="T34" fmla="*/ 65 w 72"/>
                              <a:gd name="T35" fmla="*/ 20 h 162"/>
                              <a:gd name="T36" fmla="*/ 65 w 72"/>
                              <a:gd name="T37" fmla="*/ 20 h 162"/>
                              <a:gd name="T38" fmla="*/ 63 w 72"/>
                              <a:gd name="T39" fmla="*/ 20 h 162"/>
                              <a:gd name="T40" fmla="*/ 53 w 72"/>
                              <a:gd name="T41" fmla="*/ 15 h 162"/>
                              <a:gd name="T42" fmla="*/ 47 w 72"/>
                              <a:gd name="T43" fmla="*/ 15 h 162"/>
                              <a:gd name="T44" fmla="*/ 40 w 72"/>
                              <a:gd name="T45" fmla="*/ 15 h 162"/>
                              <a:gd name="T46" fmla="*/ 37 w 72"/>
                              <a:gd name="T47" fmla="*/ 19 h 162"/>
                              <a:gd name="T48" fmla="*/ 33 w 72"/>
                              <a:gd name="T49" fmla="*/ 25 h 162"/>
                              <a:gd name="T50" fmla="*/ 33 w 72"/>
                              <a:gd name="T51" fmla="*/ 37 h 162"/>
                              <a:gd name="T52" fmla="*/ 33 w 72"/>
                              <a:gd name="T53" fmla="*/ 55 h 162"/>
                              <a:gd name="T54" fmla="*/ 65 w 72"/>
                              <a:gd name="T55" fmla="*/ 55 h 162"/>
                              <a:gd name="T56" fmla="*/ 67 w 72"/>
                              <a:gd name="T57" fmla="*/ 55 h 162"/>
                              <a:gd name="T58" fmla="*/ 68 w 72"/>
                              <a:gd name="T59" fmla="*/ 57 h 162"/>
                              <a:gd name="T60" fmla="*/ 68 w 72"/>
                              <a:gd name="T61" fmla="*/ 57 h 162"/>
                              <a:gd name="T62" fmla="*/ 65 w 72"/>
                              <a:gd name="T63" fmla="*/ 67 h 162"/>
                              <a:gd name="T64" fmla="*/ 63 w 72"/>
                              <a:gd name="T65" fmla="*/ 69 h 162"/>
                              <a:gd name="T66" fmla="*/ 62 w 72"/>
                              <a:gd name="T67" fmla="*/ 69 h 162"/>
                              <a:gd name="T68" fmla="*/ 33 w 72"/>
                              <a:gd name="T69" fmla="*/ 69 h 162"/>
                              <a:gd name="T70" fmla="*/ 33 w 72"/>
                              <a:gd name="T71" fmla="*/ 159 h 162"/>
                              <a:gd name="T72" fmla="*/ 33 w 72"/>
                              <a:gd name="T73" fmla="*/ 160 h 162"/>
                              <a:gd name="T74" fmla="*/ 32 w 72"/>
                              <a:gd name="T75" fmla="*/ 162 h 162"/>
                              <a:gd name="T76" fmla="*/ 20 w 72"/>
                              <a:gd name="T77" fmla="*/ 162 h 162"/>
                              <a:gd name="T78" fmla="*/ 17 w 72"/>
                              <a:gd name="T79" fmla="*/ 160 h 162"/>
                              <a:gd name="T80" fmla="*/ 17 w 72"/>
                              <a:gd name="T81" fmla="*/ 159 h 162"/>
                              <a:gd name="T82" fmla="*/ 17 w 72"/>
                              <a:gd name="T83" fmla="*/ 69 h 162"/>
                              <a:gd name="T84" fmla="*/ 2 w 72"/>
                              <a:gd name="T85" fmla="*/ 69 h 162"/>
                              <a:gd name="T86" fmla="*/ 0 w 72"/>
                              <a:gd name="T87" fmla="*/ 69 h 162"/>
                              <a:gd name="T88" fmla="*/ 0 w 72"/>
                              <a:gd name="T89" fmla="*/ 65 h 162"/>
                              <a:gd name="T90" fmla="*/ 0 w 72"/>
                              <a:gd name="T91" fmla="*/ 57 h 162"/>
                              <a:gd name="T92" fmla="*/ 0 w 72"/>
                              <a:gd name="T93" fmla="*/ 55 h 162"/>
                              <a:gd name="T94" fmla="*/ 2 w 72"/>
                              <a:gd name="T95" fmla="*/ 55 h 162"/>
                              <a:gd name="T96" fmla="*/ 17 w 72"/>
                              <a:gd name="T97" fmla="*/ 55 h 162"/>
                              <a:gd name="T98" fmla="*/ 17 w 72"/>
                              <a:gd name="T99" fmla="*/ 3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2" h="162">
                                <a:moveTo>
                                  <a:pt x="17" y="37"/>
                                </a:moveTo>
                                <a:lnTo>
                                  <a:pt x="17" y="29"/>
                                </a:lnTo>
                                <a:lnTo>
                                  <a:pt x="18" y="22"/>
                                </a:lnTo>
                                <a:lnTo>
                                  <a:pt x="20" y="17"/>
                                </a:lnTo>
                                <a:lnTo>
                                  <a:pt x="22" y="12"/>
                                </a:lnTo>
                                <a:lnTo>
                                  <a:pt x="27" y="7"/>
                                </a:lnTo>
                                <a:lnTo>
                                  <a:pt x="32" y="4"/>
                                </a:lnTo>
                                <a:lnTo>
                                  <a:pt x="40" y="2"/>
                                </a:lnTo>
                                <a:lnTo>
                                  <a:pt x="48" y="0"/>
                                </a:lnTo>
                                <a:lnTo>
                                  <a:pt x="55" y="2"/>
                                </a:lnTo>
                                <a:lnTo>
                                  <a:pt x="63" y="4"/>
                                </a:lnTo>
                                <a:lnTo>
                                  <a:pt x="70" y="5"/>
                                </a:lnTo>
                                <a:lnTo>
                                  <a:pt x="72" y="9"/>
                                </a:lnTo>
                                <a:lnTo>
                                  <a:pt x="72" y="10"/>
                                </a:lnTo>
                                <a:lnTo>
                                  <a:pt x="68" y="19"/>
                                </a:lnTo>
                                <a:lnTo>
                                  <a:pt x="67" y="20"/>
                                </a:lnTo>
                                <a:lnTo>
                                  <a:pt x="65" y="20"/>
                                </a:lnTo>
                                <a:lnTo>
                                  <a:pt x="63" y="20"/>
                                </a:lnTo>
                                <a:lnTo>
                                  <a:pt x="53" y="15"/>
                                </a:lnTo>
                                <a:lnTo>
                                  <a:pt x="47" y="15"/>
                                </a:lnTo>
                                <a:lnTo>
                                  <a:pt x="40" y="15"/>
                                </a:lnTo>
                                <a:lnTo>
                                  <a:pt x="37" y="19"/>
                                </a:lnTo>
                                <a:lnTo>
                                  <a:pt x="33" y="25"/>
                                </a:lnTo>
                                <a:lnTo>
                                  <a:pt x="33" y="37"/>
                                </a:lnTo>
                                <a:lnTo>
                                  <a:pt x="33" y="55"/>
                                </a:lnTo>
                                <a:lnTo>
                                  <a:pt x="65" y="55"/>
                                </a:lnTo>
                                <a:lnTo>
                                  <a:pt x="67" y="55"/>
                                </a:lnTo>
                                <a:lnTo>
                                  <a:pt x="68" y="57"/>
                                </a:lnTo>
                                <a:lnTo>
                                  <a:pt x="65" y="67"/>
                                </a:lnTo>
                                <a:lnTo>
                                  <a:pt x="63" y="69"/>
                                </a:lnTo>
                                <a:lnTo>
                                  <a:pt x="62" y="69"/>
                                </a:lnTo>
                                <a:lnTo>
                                  <a:pt x="33" y="69"/>
                                </a:lnTo>
                                <a:lnTo>
                                  <a:pt x="33" y="159"/>
                                </a:lnTo>
                                <a:lnTo>
                                  <a:pt x="33" y="160"/>
                                </a:lnTo>
                                <a:lnTo>
                                  <a:pt x="32" y="162"/>
                                </a:lnTo>
                                <a:lnTo>
                                  <a:pt x="20" y="162"/>
                                </a:lnTo>
                                <a:lnTo>
                                  <a:pt x="17" y="160"/>
                                </a:lnTo>
                                <a:lnTo>
                                  <a:pt x="17" y="159"/>
                                </a:lnTo>
                                <a:lnTo>
                                  <a:pt x="17" y="69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17" y="55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26"/>
                        <wps:cNvSpPr>
                          <a:spLocks noChangeAspect="1" noEditPoints="1"/>
                        </wps:cNvSpPr>
                        <wps:spPr bwMode="auto">
                          <a:xfrm>
                            <a:off x="925" y="1513"/>
                            <a:ext cx="44" cy="56"/>
                          </a:xfrm>
                          <a:custGeom>
                            <a:avLst/>
                            <a:gdLst>
                              <a:gd name="T0" fmla="*/ 88 w 88"/>
                              <a:gd name="T1" fmla="*/ 68 h 112"/>
                              <a:gd name="T2" fmla="*/ 82 w 88"/>
                              <a:gd name="T3" fmla="*/ 90 h 112"/>
                              <a:gd name="T4" fmla="*/ 70 w 88"/>
                              <a:gd name="T5" fmla="*/ 103 h 112"/>
                              <a:gd name="T6" fmla="*/ 53 w 88"/>
                              <a:gd name="T7" fmla="*/ 112 h 112"/>
                              <a:gd name="T8" fmla="*/ 34 w 88"/>
                              <a:gd name="T9" fmla="*/ 112 h 112"/>
                              <a:gd name="T10" fmla="*/ 19 w 88"/>
                              <a:gd name="T11" fmla="*/ 103 h 112"/>
                              <a:gd name="T12" fmla="*/ 7 w 88"/>
                              <a:gd name="T13" fmla="*/ 90 h 112"/>
                              <a:gd name="T14" fmla="*/ 2 w 88"/>
                              <a:gd name="T15" fmla="*/ 68 h 112"/>
                              <a:gd name="T16" fmla="*/ 2 w 88"/>
                              <a:gd name="T17" fmla="*/ 43 h 112"/>
                              <a:gd name="T18" fmla="*/ 7 w 88"/>
                              <a:gd name="T19" fmla="*/ 23 h 112"/>
                              <a:gd name="T20" fmla="*/ 19 w 88"/>
                              <a:gd name="T21" fmla="*/ 8 h 112"/>
                              <a:gd name="T22" fmla="*/ 35 w 88"/>
                              <a:gd name="T23" fmla="*/ 0 h 112"/>
                              <a:gd name="T24" fmla="*/ 55 w 88"/>
                              <a:gd name="T25" fmla="*/ 0 h 112"/>
                              <a:gd name="T26" fmla="*/ 72 w 88"/>
                              <a:gd name="T27" fmla="*/ 8 h 112"/>
                              <a:gd name="T28" fmla="*/ 82 w 88"/>
                              <a:gd name="T29" fmla="*/ 22 h 112"/>
                              <a:gd name="T30" fmla="*/ 88 w 88"/>
                              <a:gd name="T31" fmla="*/ 43 h 112"/>
                              <a:gd name="T32" fmla="*/ 19 w 88"/>
                              <a:gd name="T33" fmla="*/ 55 h 112"/>
                              <a:gd name="T34" fmla="*/ 20 w 88"/>
                              <a:gd name="T35" fmla="*/ 73 h 112"/>
                              <a:gd name="T36" fmla="*/ 25 w 88"/>
                              <a:gd name="T37" fmla="*/ 88 h 112"/>
                              <a:gd name="T38" fmla="*/ 34 w 88"/>
                              <a:gd name="T39" fmla="*/ 95 h 112"/>
                              <a:gd name="T40" fmla="*/ 45 w 88"/>
                              <a:gd name="T41" fmla="*/ 98 h 112"/>
                              <a:gd name="T42" fmla="*/ 55 w 88"/>
                              <a:gd name="T43" fmla="*/ 97 h 112"/>
                              <a:gd name="T44" fmla="*/ 63 w 88"/>
                              <a:gd name="T45" fmla="*/ 88 h 112"/>
                              <a:gd name="T46" fmla="*/ 68 w 88"/>
                              <a:gd name="T47" fmla="*/ 75 h 112"/>
                              <a:gd name="T48" fmla="*/ 70 w 88"/>
                              <a:gd name="T49" fmla="*/ 55 h 112"/>
                              <a:gd name="T50" fmla="*/ 68 w 88"/>
                              <a:gd name="T51" fmla="*/ 37 h 112"/>
                              <a:gd name="T52" fmla="*/ 63 w 88"/>
                              <a:gd name="T53" fmla="*/ 25 h 112"/>
                              <a:gd name="T54" fmla="*/ 55 w 88"/>
                              <a:gd name="T55" fmla="*/ 17 h 112"/>
                              <a:gd name="T56" fmla="*/ 45 w 88"/>
                              <a:gd name="T57" fmla="*/ 13 h 112"/>
                              <a:gd name="T58" fmla="*/ 34 w 88"/>
                              <a:gd name="T59" fmla="*/ 17 h 112"/>
                              <a:gd name="T60" fmla="*/ 25 w 88"/>
                              <a:gd name="T61" fmla="*/ 23 h 112"/>
                              <a:gd name="T62" fmla="*/ 20 w 88"/>
                              <a:gd name="T63" fmla="*/ 37 h 112"/>
                              <a:gd name="T64" fmla="*/ 19 w 88"/>
                              <a:gd name="T65" fmla="*/ 5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88" y="57"/>
                                </a:moveTo>
                                <a:lnTo>
                                  <a:pt x="88" y="68"/>
                                </a:lnTo>
                                <a:lnTo>
                                  <a:pt x="85" y="80"/>
                                </a:lnTo>
                                <a:lnTo>
                                  <a:pt x="82" y="90"/>
                                </a:lnTo>
                                <a:lnTo>
                                  <a:pt x="77" y="97"/>
                                </a:lnTo>
                                <a:lnTo>
                                  <a:pt x="70" y="103"/>
                                </a:lnTo>
                                <a:lnTo>
                                  <a:pt x="62" y="108"/>
                                </a:lnTo>
                                <a:lnTo>
                                  <a:pt x="53" y="112"/>
                                </a:lnTo>
                                <a:lnTo>
                                  <a:pt x="43" y="112"/>
                                </a:lnTo>
                                <a:lnTo>
                                  <a:pt x="34" y="112"/>
                                </a:lnTo>
                                <a:lnTo>
                                  <a:pt x="25" y="108"/>
                                </a:lnTo>
                                <a:lnTo>
                                  <a:pt x="19" y="103"/>
                                </a:lnTo>
                                <a:lnTo>
                                  <a:pt x="12" y="98"/>
                                </a:lnTo>
                                <a:lnTo>
                                  <a:pt x="7" y="90"/>
                                </a:lnTo>
                                <a:lnTo>
                                  <a:pt x="4" y="80"/>
                                </a:lnTo>
                                <a:lnTo>
                                  <a:pt x="2" y="68"/>
                                </a:lnTo>
                                <a:lnTo>
                                  <a:pt x="0" y="57"/>
                                </a:lnTo>
                                <a:lnTo>
                                  <a:pt x="2" y="43"/>
                                </a:lnTo>
                                <a:lnTo>
                                  <a:pt x="4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72" y="8"/>
                                </a:lnTo>
                                <a:lnTo>
                                  <a:pt x="77" y="15"/>
                                </a:lnTo>
                                <a:lnTo>
                                  <a:pt x="82" y="22"/>
                                </a:lnTo>
                                <a:lnTo>
                                  <a:pt x="85" y="32"/>
                                </a:lnTo>
                                <a:lnTo>
                                  <a:pt x="88" y="43"/>
                                </a:lnTo>
                                <a:lnTo>
                                  <a:pt x="88" y="57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19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2"/>
                                </a:lnTo>
                                <a:lnTo>
                                  <a:pt x="25" y="88"/>
                                </a:lnTo>
                                <a:lnTo>
                                  <a:pt x="29" y="93"/>
                                </a:lnTo>
                                <a:lnTo>
                                  <a:pt x="34" y="95"/>
                                </a:lnTo>
                                <a:lnTo>
                                  <a:pt x="38" y="98"/>
                                </a:lnTo>
                                <a:lnTo>
                                  <a:pt x="45" y="98"/>
                                </a:lnTo>
                                <a:lnTo>
                                  <a:pt x="50" y="98"/>
                                </a:lnTo>
                                <a:lnTo>
                                  <a:pt x="55" y="97"/>
                                </a:lnTo>
                                <a:lnTo>
                                  <a:pt x="60" y="93"/>
                                </a:lnTo>
                                <a:lnTo>
                                  <a:pt x="63" y="88"/>
                                </a:lnTo>
                                <a:lnTo>
                                  <a:pt x="67" y="83"/>
                                </a:lnTo>
                                <a:lnTo>
                                  <a:pt x="68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5"/>
                                </a:lnTo>
                                <a:lnTo>
                                  <a:pt x="70" y="45"/>
                                </a:lnTo>
                                <a:lnTo>
                                  <a:pt x="68" y="37"/>
                                </a:lnTo>
                                <a:lnTo>
                                  <a:pt x="67" y="30"/>
                                </a:lnTo>
                                <a:lnTo>
                                  <a:pt x="63" y="25"/>
                                </a:lnTo>
                                <a:lnTo>
                                  <a:pt x="60" y="20"/>
                                </a:lnTo>
                                <a:lnTo>
                                  <a:pt x="55" y="17"/>
                                </a:lnTo>
                                <a:lnTo>
                                  <a:pt x="50" y="15"/>
                                </a:lnTo>
                                <a:lnTo>
                                  <a:pt x="45" y="13"/>
                                </a:lnTo>
                                <a:lnTo>
                                  <a:pt x="38" y="15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5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7"/>
                                </a:lnTo>
                                <a:lnTo>
                                  <a:pt x="19" y="45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27"/>
                        <wps:cNvSpPr>
                          <a:spLocks noChangeAspect="1"/>
                        </wps:cNvSpPr>
                        <wps:spPr bwMode="auto">
                          <a:xfrm>
                            <a:off x="983" y="1513"/>
                            <a:ext cx="40" cy="55"/>
                          </a:xfrm>
                          <a:custGeom>
                            <a:avLst/>
                            <a:gdLst>
                              <a:gd name="T0" fmla="*/ 12 w 82"/>
                              <a:gd name="T1" fmla="*/ 0 h 110"/>
                              <a:gd name="T2" fmla="*/ 12 w 82"/>
                              <a:gd name="T3" fmla="*/ 0 h 110"/>
                              <a:gd name="T4" fmla="*/ 13 w 82"/>
                              <a:gd name="T5" fmla="*/ 0 h 110"/>
                              <a:gd name="T6" fmla="*/ 17 w 82"/>
                              <a:gd name="T7" fmla="*/ 5 h 110"/>
                              <a:gd name="T8" fmla="*/ 20 w 82"/>
                              <a:gd name="T9" fmla="*/ 15 h 110"/>
                              <a:gd name="T10" fmla="*/ 28 w 82"/>
                              <a:gd name="T11" fmla="*/ 8 h 110"/>
                              <a:gd name="T12" fmla="*/ 38 w 82"/>
                              <a:gd name="T13" fmla="*/ 3 h 110"/>
                              <a:gd name="T14" fmla="*/ 47 w 82"/>
                              <a:gd name="T15" fmla="*/ 0 h 110"/>
                              <a:gd name="T16" fmla="*/ 55 w 82"/>
                              <a:gd name="T17" fmla="*/ 0 h 110"/>
                              <a:gd name="T18" fmla="*/ 63 w 82"/>
                              <a:gd name="T19" fmla="*/ 0 h 110"/>
                              <a:gd name="T20" fmla="*/ 68 w 82"/>
                              <a:gd name="T21" fmla="*/ 2 h 110"/>
                              <a:gd name="T22" fmla="*/ 73 w 82"/>
                              <a:gd name="T23" fmla="*/ 5 h 110"/>
                              <a:gd name="T24" fmla="*/ 78 w 82"/>
                              <a:gd name="T25" fmla="*/ 10 h 110"/>
                              <a:gd name="T26" fmla="*/ 82 w 82"/>
                              <a:gd name="T27" fmla="*/ 18 h 110"/>
                              <a:gd name="T28" fmla="*/ 82 w 82"/>
                              <a:gd name="T29" fmla="*/ 33 h 110"/>
                              <a:gd name="T30" fmla="*/ 82 w 82"/>
                              <a:gd name="T31" fmla="*/ 107 h 110"/>
                              <a:gd name="T32" fmla="*/ 82 w 82"/>
                              <a:gd name="T33" fmla="*/ 108 h 110"/>
                              <a:gd name="T34" fmla="*/ 78 w 82"/>
                              <a:gd name="T35" fmla="*/ 110 h 110"/>
                              <a:gd name="T36" fmla="*/ 67 w 82"/>
                              <a:gd name="T37" fmla="*/ 110 h 110"/>
                              <a:gd name="T38" fmla="*/ 65 w 82"/>
                              <a:gd name="T39" fmla="*/ 108 h 110"/>
                              <a:gd name="T40" fmla="*/ 65 w 82"/>
                              <a:gd name="T41" fmla="*/ 107 h 110"/>
                              <a:gd name="T42" fmla="*/ 65 w 82"/>
                              <a:gd name="T43" fmla="*/ 32 h 110"/>
                              <a:gd name="T44" fmla="*/ 63 w 82"/>
                              <a:gd name="T45" fmla="*/ 23 h 110"/>
                              <a:gd name="T46" fmla="*/ 62 w 82"/>
                              <a:gd name="T47" fmla="*/ 18 h 110"/>
                              <a:gd name="T48" fmla="*/ 57 w 82"/>
                              <a:gd name="T49" fmla="*/ 15 h 110"/>
                              <a:gd name="T50" fmla="*/ 50 w 82"/>
                              <a:gd name="T51" fmla="*/ 13 h 110"/>
                              <a:gd name="T52" fmla="*/ 43 w 82"/>
                              <a:gd name="T53" fmla="*/ 15 h 110"/>
                              <a:gd name="T54" fmla="*/ 37 w 82"/>
                              <a:gd name="T55" fmla="*/ 17 h 110"/>
                              <a:gd name="T56" fmla="*/ 28 w 82"/>
                              <a:gd name="T57" fmla="*/ 22 h 110"/>
                              <a:gd name="T58" fmla="*/ 22 w 82"/>
                              <a:gd name="T59" fmla="*/ 28 h 110"/>
                              <a:gd name="T60" fmla="*/ 22 w 82"/>
                              <a:gd name="T61" fmla="*/ 107 h 110"/>
                              <a:gd name="T62" fmla="*/ 20 w 82"/>
                              <a:gd name="T63" fmla="*/ 108 h 110"/>
                              <a:gd name="T64" fmla="*/ 18 w 82"/>
                              <a:gd name="T65" fmla="*/ 110 h 110"/>
                              <a:gd name="T66" fmla="*/ 7 w 82"/>
                              <a:gd name="T67" fmla="*/ 110 h 110"/>
                              <a:gd name="T68" fmla="*/ 5 w 82"/>
                              <a:gd name="T69" fmla="*/ 108 h 110"/>
                              <a:gd name="T70" fmla="*/ 5 w 82"/>
                              <a:gd name="T71" fmla="*/ 107 h 110"/>
                              <a:gd name="T72" fmla="*/ 5 w 82"/>
                              <a:gd name="T73" fmla="*/ 30 h 110"/>
                              <a:gd name="T74" fmla="*/ 3 w 82"/>
                              <a:gd name="T75" fmla="*/ 18 h 110"/>
                              <a:gd name="T76" fmla="*/ 0 w 82"/>
                              <a:gd name="T77" fmla="*/ 10 h 110"/>
                              <a:gd name="T78" fmla="*/ 0 w 82"/>
                              <a:gd name="T79" fmla="*/ 8 h 110"/>
                              <a:gd name="T80" fmla="*/ 0 w 82"/>
                              <a:gd name="T81" fmla="*/ 8 h 110"/>
                              <a:gd name="T82" fmla="*/ 0 w 82"/>
                              <a:gd name="T83" fmla="*/ 7 h 110"/>
                              <a:gd name="T84" fmla="*/ 2 w 82"/>
                              <a:gd name="T85" fmla="*/ 7 h 110"/>
                              <a:gd name="T86" fmla="*/ 12 w 82"/>
                              <a:gd name="T8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2" h="110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5"/>
                                </a:lnTo>
                                <a:lnTo>
                                  <a:pt x="20" y="15"/>
                                </a:lnTo>
                                <a:lnTo>
                                  <a:pt x="28" y="8"/>
                                </a:lnTo>
                                <a:lnTo>
                                  <a:pt x="38" y="3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2"/>
                                </a:lnTo>
                                <a:lnTo>
                                  <a:pt x="73" y="5"/>
                                </a:lnTo>
                                <a:lnTo>
                                  <a:pt x="78" y="10"/>
                                </a:lnTo>
                                <a:lnTo>
                                  <a:pt x="82" y="18"/>
                                </a:lnTo>
                                <a:lnTo>
                                  <a:pt x="82" y="33"/>
                                </a:lnTo>
                                <a:lnTo>
                                  <a:pt x="82" y="107"/>
                                </a:lnTo>
                                <a:lnTo>
                                  <a:pt x="82" y="108"/>
                                </a:lnTo>
                                <a:lnTo>
                                  <a:pt x="78" y="110"/>
                                </a:lnTo>
                                <a:lnTo>
                                  <a:pt x="67" y="110"/>
                                </a:lnTo>
                                <a:lnTo>
                                  <a:pt x="65" y="108"/>
                                </a:lnTo>
                                <a:lnTo>
                                  <a:pt x="65" y="107"/>
                                </a:lnTo>
                                <a:lnTo>
                                  <a:pt x="65" y="32"/>
                                </a:lnTo>
                                <a:lnTo>
                                  <a:pt x="63" y="23"/>
                                </a:lnTo>
                                <a:lnTo>
                                  <a:pt x="62" y="18"/>
                                </a:lnTo>
                                <a:lnTo>
                                  <a:pt x="57" y="15"/>
                                </a:lnTo>
                                <a:lnTo>
                                  <a:pt x="50" y="13"/>
                                </a:lnTo>
                                <a:lnTo>
                                  <a:pt x="43" y="15"/>
                                </a:lnTo>
                                <a:lnTo>
                                  <a:pt x="37" y="17"/>
                                </a:lnTo>
                                <a:lnTo>
                                  <a:pt x="28" y="22"/>
                                </a:lnTo>
                                <a:lnTo>
                                  <a:pt x="22" y="28"/>
                                </a:lnTo>
                                <a:lnTo>
                                  <a:pt x="22" y="107"/>
                                </a:lnTo>
                                <a:lnTo>
                                  <a:pt x="20" y="108"/>
                                </a:lnTo>
                                <a:lnTo>
                                  <a:pt x="18" y="110"/>
                                </a:lnTo>
                                <a:lnTo>
                                  <a:pt x="7" y="110"/>
                                </a:lnTo>
                                <a:lnTo>
                                  <a:pt x="5" y="108"/>
                                </a:lnTo>
                                <a:lnTo>
                                  <a:pt x="5" y="107"/>
                                </a:lnTo>
                                <a:lnTo>
                                  <a:pt x="5" y="30"/>
                                </a:lnTo>
                                <a:lnTo>
                                  <a:pt x="3" y="18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28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41" y="1515"/>
                            <a:ext cx="16" cy="54"/>
                          </a:xfrm>
                          <a:custGeom>
                            <a:avLst/>
                            <a:gdLst>
                              <a:gd name="T0" fmla="*/ 31 w 31"/>
                              <a:gd name="T1" fmla="*/ 17 h 109"/>
                              <a:gd name="T2" fmla="*/ 30 w 31"/>
                              <a:gd name="T3" fmla="*/ 24 h 109"/>
                              <a:gd name="T4" fmla="*/ 26 w 31"/>
                              <a:gd name="T5" fmla="*/ 27 h 109"/>
                              <a:gd name="T6" fmla="*/ 21 w 31"/>
                              <a:gd name="T7" fmla="*/ 30 h 109"/>
                              <a:gd name="T8" fmla="*/ 16 w 31"/>
                              <a:gd name="T9" fmla="*/ 32 h 109"/>
                              <a:gd name="T10" fmla="*/ 10 w 31"/>
                              <a:gd name="T11" fmla="*/ 32 h 109"/>
                              <a:gd name="T12" fmla="*/ 5 w 31"/>
                              <a:gd name="T13" fmla="*/ 29 h 109"/>
                              <a:gd name="T14" fmla="*/ 1 w 31"/>
                              <a:gd name="T15" fmla="*/ 24 h 109"/>
                              <a:gd name="T16" fmla="*/ 0 w 31"/>
                              <a:gd name="T17" fmla="*/ 17 h 109"/>
                              <a:gd name="T18" fmla="*/ 1 w 31"/>
                              <a:gd name="T19" fmla="*/ 10 h 109"/>
                              <a:gd name="T20" fmla="*/ 5 w 31"/>
                              <a:gd name="T21" fmla="*/ 5 h 109"/>
                              <a:gd name="T22" fmla="*/ 10 w 31"/>
                              <a:gd name="T23" fmla="*/ 2 h 109"/>
                              <a:gd name="T24" fmla="*/ 16 w 31"/>
                              <a:gd name="T25" fmla="*/ 0 h 109"/>
                              <a:gd name="T26" fmla="*/ 21 w 31"/>
                              <a:gd name="T27" fmla="*/ 2 h 109"/>
                              <a:gd name="T28" fmla="*/ 26 w 31"/>
                              <a:gd name="T29" fmla="*/ 5 h 109"/>
                              <a:gd name="T30" fmla="*/ 30 w 31"/>
                              <a:gd name="T31" fmla="*/ 10 h 109"/>
                              <a:gd name="T32" fmla="*/ 31 w 31"/>
                              <a:gd name="T33" fmla="*/ 17 h 109"/>
                              <a:gd name="T34" fmla="*/ 31 w 31"/>
                              <a:gd name="T35" fmla="*/ 94 h 109"/>
                              <a:gd name="T36" fmla="*/ 30 w 31"/>
                              <a:gd name="T37" fmla="*/ 100 h 109"/>
                              <a:gd name="T38" fmla="*/ 26 w 31"/>
                              <a:gd name="T39" fmla="*/ 105 h 109"/>
                              <a:gd name="T40" fmla="*/ 21 w 31"/>
                              <a:gd name="T41" fmla="*/ 109 h 109"/>
                              <a:gd name="T42" fmla="*/ 16 w 31"/>
                              <a:gd name="T43" fmla="*/ 109 h 109"/>
                              <a:gd name="T44" fmla="*/ 10 w 31"/>
                              <a:gd name="T45" fmla="*/ 109 h 109"/>
                              <a:gd name="T46" fmla="*/ 5 w 31"/>
                              <a:gd name="T47" fmla="*/ 105 h 109"/>
                              <a:gd name="T48" fmla="*/ 1 w 31"/>
                              <a:gd name="T49" fmla="*/ 100 h 109"/>
                              <a:gd name="T50" fmla="*/ 0 w 31"/>
                              <a:gd name="T51" fmla="*/ 94 h 109"/>
                              <a:gd name="T52" fmla="*/ 1 w 31"/>
                              <a:gd name="T53" fmla="*/ 87 h 109"/>
                              <a:gd name="T54" fmla="*/ 5 w 31"/>
                              <a:gd name="T55" fmla="*/ 82 h 109"/>
                              <a:gd name="T56" fmla="*/ 10 w 31"/>
                              <a:gd name="T57" fmla="*/ 79 h 109"/>
                              <a:gd name="T58" fmla="*/ 16 w 31"/>
                              <a:gd name="T59" fmla="*/ 79 h 109"/>
                              <a:gd name="T60" fmla="*/ 21 w 31"/>
                              <a:gd name="T61" fmla="*/ 79 h 109"/>
                              <a:gd name="T62" fmla="*/ 26 w 31"/>
                              <a:gd name="T63" fmla="*/ 82 h 109"/>
                              <a:gd name="T64" fmla="*/ 30 w 31"/>
                              <a:gd name="T65" fmla="*/ 87 h 109"/>
                              <a:gd name="T66" fmla="*/ 31 w 31"/>
                              <a:gd name="T67" fmla="*/ 9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" h="109">
                                <a:moveTo>
                                  <a:pt x="31" y="17"/>
                                </a:moveTo>
                                <a:lnTo>
                                  <a:pt x="30" y="24"/>
                                </a:lnTo>
                                <a:lnTo>
                                  <a:pt x="26" y="27"/>
                                </a:lnTo>
                                <a:lnTo>
                                  <a:pt x="21" y="30"/>
                                </a:lnTo>
                                <a:lnTo>
                                  <a:pt x="16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9"/>
                                </a:lnTo>
                                <a:lnTo>
                                  <a:pt x="1" y="24"/>
                                </a:lnTo>
                                <a:lnTo>
                                  <a:pt x="0" y="17"/>
                                </a:lnTo>
                                <a:lnTo>
                                  <a:pt x="1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6" y="0"/>
                                </a:lnTo>
                                <a:lnTo>
                                  <a:pt x="21" y="2"/>
                                </a:lnTo>
                                <a:lnTo>
                                  <a:pt x="26" y="5"/>
                                </a:lnTo>
                                <a:lnTo>
                                  <a:pt x="30" y="10"/>
                                </a:lnTo>
                                <a:lnTo>
                                  <a:pt x="31" y="17"/>
                                </a:lnTo>
                                <a:close/>
                                <a:moveTo>
                                  <a:pt x="31" y="94"/>
                                </a:moveTo>
                                <a:lnTo>
                                  <a:pt x="30" y="100"/>
                                </a:lnTo>
                                <a:lnTo>
                                  <a:pt x="26" y="105"/>
                                </a:lnTo>
                                <a:lnTo>
                                  <a:pt x="21" y="109"/>
                                </a:lnTo>
                                <a:lnTo>
                                  <a:pt x="16" y="109"/>
                                </a:lnTo>
                                <a:lnTo>
                                  <a:pt x="10" y="109"/>
                                </a:lnTo>
                                <a:lnTo>
                                  <a:pt x="5" y="105"/>
                                </a:lnTo>
                                <a:lnTo>
                                  <a:pt x="1" y="100"/>
                                </a:lnTo>
                                <a:lnTo>
                                  <a:pt x="0" y="94"/>
                                </a:lnTo>
                                <a:lnTo>
                                  <a:pt x="1" y="87"/>
                                </a:lnTo>
                                <a:lnTo>
                                  <a:pt x="5" y="82"/>
                                </a:lnTo>
                                <a:lnTo>
                                  <a:pt x="1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79"/>
                                </a:lnTo>
                                <a:lnTo>
                                  <a:pt x="26" y="82"/>
                                </a:lnTo>
                                <a:lnTo>
                                  <a:pt x="30" y="87"/>
                                </a:lnTo>
                                <a:lnTo>
                                  <a:pt x="3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29"/>
                        <wps:cNvSpPr>
                          <a:spLocks noChangeAspect="1"/>
                        </wps:cNvSpPr>
                        <wps:spPr bwMode="auto">
                          <a:xfrm>
                            <a:off x="1091" y="1515"/>
                            <a:ext cx="50" cy="50"/>
                          </a:xfrm>
                          <a:custGeom>
                            <a:avLst/>
                            <a:gdLst>
                              <a:gd name="T0" fmla="*/ 96 w 100"/>
                              <a:gd name="T1" fmla="*/ 42 h 100"/>
                              <a:gd name="T2" fmla="*/ 100 w 100"/>
                              <a:gd name="T3" fmla="*/ 42 h 100"/>
                              <a:gd name="T4" fmla="*/ 100 w 100"/>
                              <a:gd name="T5" fmla="*/ 45 h 100"/>
                              <a:gd name="T6" fmla="*/ 100 w 100"/>
                              <a:gd name="T7" fmla="*/ 55 h 100"/>
                              <a:gd name="T8" fmla="*/ 100 w 100"/>
                              <a:gd name="T9" fmla="*/ 57 h 100"/>
                              <a:gd name="T10" fmla="*/ 96 w 100"/>
                              <a:gd name="T11" fmla="*/ 59 h 100"/>
                              <a:gd name="T12" fmla="*/ 58 w 100"/>
                              <a:gd name="T13" fmla="*/ 59 h 100"/>
                              <a:gd name="T14" fmla="*/ 58 w 100"/>
                              <a:gd name="T15" fmla="*/ 97 h 100"/>
                              <a:gd name="T16" fmla="*/ 58 w 100"/>
                              <a:gd name="T17" fmla="*/ 100 h 100"/>
                              <a:gd name="T18" fmla="*/ 55 w 100"/>
                              <a:gd name="T19" fmla="*/ 100 h 100"/>
                              <a:gd name="T20" fmla="*/ 45 w 100"/>
                              <a:gd name="T21" fmla="*/ 100 h 100"/>
                              <a:gd name="T22" fmla="*/ 41 w 100"/>
                              <a:gd name="T23" fmla="*/ 100 h 100"/>
                              <a:gd name="T24" fmla="*/ 41 w 100"/>
                              <a:gd name="T25" fmla="*/ 97 h 100"/>
                              <a:gd name="T26" fmla="*/ 41 w 100"/>
                              <a:gd name="T27" fmla="*/ 59 h 100"/>
                              <a:gd name="T28" fmla="*/ 3 w 100"/>
                              <a:gd name="T29" fmla="*/ 59 h 100"/>
                              <a:gd name="T30" fmla="*/ 0 w 100"/>
                              <a:gd name="T31" fmla="*/ 57 h 100"/>
                              <a:gd name="T32" fmla="*/ 0 w 100"/>
                              <a:gd name="T33" fmla="*/ 55 h 100"/>
                              <a:gd name="T34" fmla="*/ 0 w 100"/>
                              <a:gd name="T35" fmla="*/ 45 h 100"/>
                              <a:gd name="T36" fmla="*/ 0 w 100"/>
                              <a:gd name="T37" fmla="*/ 42 h 100"/>
                              <a:gd name="T38" fmla="*/ 3 w 100"/>
                              <a:gd name="T39" fmla="*/ 42 h 100"/>
                              <a:gd name="T40" fmla="*/ 41 w 100"/>
                              <a:gd name="T41" fmla="*/ 42 h 100"/>
                              <a:gd name="T42" fmla="*/ 41 w 100"/>
                              <a:gd name="T43" fmla="*/ 2 h 100"/>
                              <a:gd name="T44" fmla="*/ 41 w 100"/>
                              <a:gd name="T45" fmla="*/ 0 h 100"/>
                              <a:gd name="T46" fmla="*/ 45 w 100"/>
                              <a:gd name="T47" fmla="*/ 0 h 100"/>
                              <a:gd name="T48" fmla="*/ 55 w 100"/>
                              <a:gd name="T49" fmla="*/ 0 h 100"/>
                              <a:gd name="T50" fmla="*/ 58 w 100"/>
                              <a:gd name="T51" fmla="*/ 0 h 100"/>
                              <a:gd name="T52" fmla="*/ 58 w 100"/>
                              <a:gd name="T53" fmla="*/ 2 h 100"/>
                              <a:gd name="T54" fmla="*/ 58 w 100"/>
                              <a:gd name="T55" fmla="*/ 42 h 100"/>
                              <a:gd name="T56" fmla="*/ 96 w 100"/>
                              <a:gd name="T57" fmla="*/ 4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96" y="42"/>
                                </a:moveTo>
                                <a:lnTo>
                                  <a:pt x="100" y="42"/>
                                </a:lnTo>
                                <a:lnTo>
                                  <a:pt x="100" y="45"/>
                                </a:lnTo>
                                <a:lnTo>
                                  <a:pt x="100" y="55"/>
                                </a:lnTo>
                                <a:lnTo>
                                  <a:pt x="100" y="57"/>
                                </a:lnTo>
                                <a:lnTo>
                                  <a:pt x="96" y="59"/>
                                </a:lnTo>
                                <a:lnTo>
                                  <a:pt x="58" y="59"/>
                                </a:lnTo>
                                <a:lnTo>
                                  <a:pt x="58" y="97"/>
                                </a:lnTo>
                                <a:lnTo>
                                  <a:pt x="58" y="100"/>
                                </a:lnTo>
                                <a:lnTo>
                                  <a:pt x="55" y="100"/>
                                </a:lnTo>
                                <a:lnTo>
                                  <a:pt x="45" y="100"/>
                                </a:lnTo>
                                <a:lnTo>
                                  <a:pt x="41" y="100"/>
                                </a:lnTo>
                                <a:lnTo>
                                  <a:pt x="41" y="97"/>
                                </a:lnTo>
                                <a:lnTo>
                                  <a:pt x="41" y="59"/>
                                </a:lnTo>
                                <a:lnTo>
                                  <a:pt x="3" y="59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42"/>
                                </a:lnTo>
                                <a:lnTo>
                                  <a:pt x="3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42"/>
                                </a:lnTo>
                                <a:lnTo>
                                  <a:pt x="9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30"/>
                        <wps:cNvSpPr>
                          <a:spLocks noChangeAspect="1"/>
                        </wps:cNvSpPr>
                        <wps:spPr bwMode="auto">
                          <a:xfrm>
                            <a:off x="1147" y="1496"/>
                            <a:ext cx="49" cy="73"/>
                          </a:xfrm>
                          <a:custGeom>
                            <a:avLst/>
                            <a:gdLst>
                              <a:gd name="T0" fmla="*/ 58 w 98"/>
                              <a:gd name="T1" fmla="*/ 2 h 147"/>
                              <a:gd name="T2" fmla="*/ 60 w 98"/>
                              <a:gd name="T3" fmla="*/ 0 h 147"/>
                              <a:gd name="T4" fmla="*/ 60 w 98"/>
                              <a:gd name="T5" fmla="*/ 0 h 147"/>
                              <a:gd name="T6" fmla="*/ 62 w 98"/>
                              <a:gd name="T7" fmla="*/ 0 h 147"/>
                              <a:gd name="T8" fmla="*/ 73 w 98"/>
                              <a:gd name="T9" fmla="*/ 2 h 147"/>
                              <a:gd name="T10" fmla="*/ 75 w 98"/>
                              <a:gd name="T11" fmla="*/ 3 h 147"/>
                              <a:gd name="T12" fmla="*/ 75 w 98"/>
                              <a:gd name="T13" fmla="*/ 3 h 147"/>
                              <a:gd name="T14" fmla="*/ 75 w 98"/>
                              <a:gd name="T15" fmla="*/ 5 h 147"/>
                              <a:gd name="T16" fmla="*/ 75 w 98"/>
                              <a:gd name="T17" fmla="*/ 7 h 147"/>
                              <a:gd name="T18" fmla="*/ 18 w 98"/>
                              <a:gd name="T19" fmla="*/ 98 h 147"/>
                              <a:gd name="T20" fmla="*/ 60 w 98"/>
                              <a:gd name="T21" fmla="*/ 98 h 147"/>
                              <a:gd name="T22" fmla="*/ 63 w 98"/>
                              <a:gd name="T23" fmla="*/ 63 h 147"/>
                              <a:gd name="T24" fmla="*/ 63 w 98"/>
                              <a:gd name="T25" fmla="*/ 60 h 147"/>
                              <a:gd name="T26" fmla="*/ 67 w 98"/>
                              <a:gd name="T27" fmla="*/ 60 h 147"/>
                              <a:gd name="T28" fmla="*/ 73 w 98"/>
                              <a:gd name="T29" fmla="*/ 60 h 147"/>
                              <a:gd name="T30" fmla="*/ 77 w 98"/>
                              <a:gd name="T31" fmla="*/ 60 h 147"/>
                              <a:gd name="T32" fmla="*/ 77 w 98"/>
                              <a:gd name="T33" fmla="*/ 63 h 147"/>
                              <a:gd name="T34" fmla="*/ 77 w 98"/>
                              <a:gd name="T35" fmla="*/ 98 h 147"/>
                              <a:gd name="T36" fmla="*/ 95 w 98"/>
                              <a:gd name="T37" fmla="*/ 98 h 147"/>
                              <a:gd name="T38" fmla="*/ 97 w 98"/>
                              <a:gd name="T39" fmla="*/ 98 h 147"/>
                              <a:gd name="T40" fmla="*/ 98 w 98"/>
                              <a:gd name="T41" fmla="*/ 102 h 147"/>
                              <a:gd name="T42" fmla="*/ 98 w 98"/>
                              <a:gd name="T43" fmla="*/ 110 h 147"/>
                              <a:gd name="T44" fmla="*/ 97 w 98"/>
                              <a:gd name="T45" fmla="*/ 112 h 147"/>
                              <a:gd name="T46" fmla="*/ 95 w 98"/>
                              <a:gd name="T47" fmla="*/ 113 h 147"/>
                              <a:gd name="T48" fmla="*/ 77 w 98"/>
                              <a:gd name="T49" fmla="*/ 113 h 147"/>
                              <a:gd name="T50" fmla="*/ 77 w 98"/>
                              <a:gd name="T51" fmla="*/ 145 h 147"/>
                              <a:gd name="T52" fmla="*/ 77 w 98"/>
                              <a:gd name="T53" fmla="*/ 147 h 147"/>
                              <a:gd name="T54" fmla="*/ 73 w 98"/>
                              <a:gd name="T55" fmla="*/ 147 h 147"/>
                              <a:gd name="T56" fmla="*/ 63 w 98"/>
                              <a:gd name="T57" fmla="*/ 147 h 147"/>
                              <a:gd name="T58" fmla="*/ 62 w 98"/>
                              <a:gd name="T59" fmla="*/ 147 h 147"/>
                              <a:gd name="T60" fmla="*/ 60 w 98"/>
                              <a:gd name="T61" fmla="*/ 145 h 147"/>
                              <a:gd name="T62" fmla="*/ 60 w 98"/>
                              <a:gd name="T63" fmla="*/ 113 h 147"/>
                              <a:gd name="T64" fmla="*/ 4 w 98"/>
                              <a:gd name="T65" fmla="*/ 113 h 147"/>
                              <a:gd name="T66" fmla="*/ 2 w 98"/>
                              <a:gd name="T67" fmla="*/ 112 h 147"/>
                              <a:gd name="T68" fmla="*/ 0 w 98"/>
                              <a:gd name="T69" fmla="*/ 110 h 147"/>
                              <a:gd name="T70" fmla="*/ 0 w 98"/>
                              <a:gd name="T71" fmla="*/ 97 h 147"/>
                              <a:gd name="T72" fmla="*/ 58 w 98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8" h="147">
                                <a:moveTo>
                                  <a:pt x="58" y="2"/>
                                </a:move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8" y="98"/>
                                </a:lnTo>
                                <a:lnTo>
                                  <a:pt x="60" y="98"/>
                                </a:lnTo>
                                <a:lnTo>
                                  <a:pt x="63" y="63"/>
                                </a:lnTo>
                                <a:lnTo>
                                  <a:pt x="63" y="60"/>
                                </a:lnTo>
                                <a:lnTo>
                                  <a:pt x="67" y="60"/>
                                </a:lnTo>
                                <a:lnTo>
                                  <a:pt x="73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3"/>
                                </a:lnTo>
                                <a:lnTo>
                                  <a:pt x="77" y="98"/>
                                </a:lnTo>
                                <a:lnTo>
                                  <a:pt x="95" y="98"/>
                                </a:lnTo>
                                <a:lnTo>
                                  <a:pt x="97" y="98"/>
                                </a:lnTo>
                                <a:lnTo>
                                  <a:pt x="98" y="102"/>
                                </a:lnTo>
                                <a:lnTo>
                                  <a:pt x="98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3"/>
                                </a:lnTo>
                                <a:lnTo>
                                  <a:pt x="77" y="113"/>
                                </a:lnTo>
                                <a:lnTo>
                                  <a:pt x="77" y="145"/>
                                </a:lnTo>
                                <a:lnTo>
                                  <a:pt x="77" y="147"/>
                                </a:lnTo>
                                <a:lnTo>
                                  <a:pt x="73" y="147"/>
                                </a:lnTo>
                                <a:lnTo>
                                  <a:pt x="6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5"/>
                                </a:lnTo>
                                <a:lnTo>
                                  <a:pt x="60" y="113"/>
                                </a:lnTo>
                                <a:lnTo>
                                  <a:pt x="4" y="113"/>
                                </a:lnTo>
                                <a:lnTo>
                                  <a:pt x="2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31"/>
                        <wps:cNvSpPr>
                          <a:spLocks noChangeAspect="1"/>
                        </wps:cNvSpPr>
                        <wps:spPr bwMode="auto">
                          <a:xfrm>
                            <a:off x="1207" y="1495"/>
                            <a:ext cx="40" cy="73"/>
                          </a:xfrm>
                          <a:custGeom>
                            <a:avLst/>
                            <a:gdLst>
                              <a:gd name="T0" fmla="*/ 80 w 80"/>
                              <a:gd name="T1" fmla="*/ 130 h 147"/>
                              <a:gd name="T2" fmla="*/ 80 w 80"/>
                              <a:gd name="T3" fmla="*/ 144 h 147"/>
                              <a:gd name="T4" fmla="*/ 77 w 80"/>
                              <a:gd name="T5" fmla="*/ 147 h 147"/>
                              <a:gd name="T6" fmla="*/ 0 w 80"/>
                              <a:gd name="T7" fmla="*/ 145 h 147"/>
                              <a:gd name="T8" fmla="*/ 0 w 80"/>
                              <a:gd name="T9" fmla="*/ 132 h 147"/>
                              <a:gd name="T10" fmla="*/ 5 w 80"/>
                              <a:gd name="T11" fmla="*/ 112 h 147"/>
                              <a:gd name="T12" fmla="*/ 13 w 80"/>
                              <a:gd name="T13" fmla="*/ 95 h 147"/>
                              <a:gd name="T14" fmla="*/ 28 w 80"/>
                              <a:gd name="T15" fmla="*/ 80 h 147"/>
                              <a:gd name="T16" fmla="*/ 52 w 80"/>
                              <a:gd name="T17" fmla="*/ 64 h 147"/>
                              <a:gd name="T18" fmla="*/ 60 w 80"/>
                              <a:gd name="T19" fmla="*/ 49 h 147"/>
                              <a:gd name="T20" fmla="*/ 62 w 80"/>
                              <a:gd name="T21" fmla="*/ 35 h 147"/>
                              <a:gd name="T22" fmla="*/ 58 w 80"/>
                              <a:gd name="T23" fmla="*/ 25 h 147"/>
                              <a:gd name="T24" fmla="*/ 53 w 80"/>
                              <a:gd name="T25" fmla="*/ 20 h 147"/>
                              <a:gd name="T26" fmla="*/ 45 w 80"/>
                              <a:gd name="T27" fmla="*/ 17 h 147"/>
                              <a:gd name="T28" fmla="*/ 32 w 80"/>
                              <a:gd name="T29" fmla="*/ 17 h 147"/>
                              <a:gd name="T30" fmla="*/ 20 w 80"/>
                              <a:gd name="T31" fmla="*/ 29 h 147"/>
                              <a:gd name="T32" fmla="*/ 15 w 80"/>
                              <a:gd name="T33" fmla="*/ 40 h 147"/>
                              <a:gd name="T34" fmla="*/ 13 w 80"/>
                              <a:gd name="T35" fmla="*/ 40 h 147"/>
                              <a:gd name="T36" fmla="*/ 2 w 80"/>
                              <a:gd name="T37" fmla="*/ 37 h 147"/>
                              <a:gd name="T38" fmla="*/ 0 w 80"/>
                              <a:gd name="T39" fmla="*/ 35 h 147"/>
                              <a:gd name="T40" fmla="*/ 8 w 80"/>
                              <a:gd name="T41" fmla="*/ 17 h 147"/>
                              <a:gd name="T42" fmla="*/ 23 w 80"/>
                              <a:gd name="T43" fmla="*/ 5 h 147"/>
                              <a:gd name="T44" fmla="*/ 42 w 80"/>
                              <a:gd name="T45" fmla="*/ 0 h 147"/>
                              <a:gd name="T46" fmla="*/ 57 w 80"/>
                              <a:gd name="T47" fmla="*/ 4 h 147"/>
                              <a:gd name="T48" fmla="*/ 70 w 80"/>
                              <a:gd name="T49" fmla="*/ 12 h 147"/>
                              <a:gd name="T50" fmla="*/ 77 w 80"/>
                              <a:gd name="T51" fmla="*/ 24 h 147"/>
                              <a:gd name="T52" fmla="*/ 80 w 80"/>
                              <a:gd name="T53" fmla="*/ 40 h 147"/>
                              <a:gd name="T54" fmla="*/ 75 w 80"/>
                              <a:gd name="T55" fmla="*/ 62 h 147"/>
                              <a:gd name="T56" fmla="*/ 53 w 80"/>
                              <a:gd name="T57" fmla="*/ 82 h 147"/>
                              <a:gd name="T58" fmla="*/ 28 w 80"/>
                              <a:gd name="T59" fmla="*/ 104 h 147"/>
                              <a:gd name="T60" fmla="*/ 23 w 80"/>
                              <a:gd name="T61" fmla="*/ 117 h 147"/>
                              <a:gd name="T62" fmla="*/ 20 w 80"/>
                              <a:gd name="T63" fmla="*/ 1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77" y="130"/>
                                </a:moveTo>
                                <a:lnTo>
                                  <a:pt x="80" y="130"/>
                                </a:lnTo>
                                <a:lnTo>
                                  <a:pt x="80" y="13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5"/>
                                </a:lnTo>
                                <a:lnTo>
                                  <a:pt x="77" y="147"/>
                                </a:lnTo>
                                <a:lnTo>
                                  <a:pt x="3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lnTo>
                                  <a:pt x="0" y="132"/>
                                </a:lnTo>
                                <a:lnTo>
                                  <a:pt x="2" y="122"/>
                                </a:lnTo>
                                <a:lnTo>
                                  <a:pt x="5" y="112"/>
                                </a:lnTo>
                                <a:lnTo>
                                  <a:pt x="8" y="104"/>
                                </a:lnTo>
                                <a:lnTo>
                                  <a:pt x="13" y="95"/>
                                </a:lnTo>
                                <a:lnTo>
                                  <a:pt x="20" y="87"/>
                                </a:lnTo>
                                <a:lnTo>
                                  <a:pt x="28" y="80"/>
                                </a:lnTo>
                                <a:lnTo>
                                  <a:pt x="38" y="72"/>
                                </a:lnTo>
                                <a:lnTo>
                                  <a:pt x="52" y="64"/>
                                </a:lnTo>
                                <a:lnTo>
                                  <a:pt x="57" y="57"/>
                                </a:lnTo>
                                <a:lnTo>
                                  <a:pt x="60" y="49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8" y="25"/>
                                </a:lnTo>
                                <a:lnTo>
                                  <a:pt x="57" y="22"/>
                                </a:lnTo>
                                <a:lnTo>
                                  <a:pt x="53" y="20"/>
                                </a:lnTo>
                                <a:lnTo>
                                  <a:pt x="50" y="19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17"/>
                                </a:lnTo>
                                <a:lnTo>
                                  <a:pt x="25" y="20"/>
                                </a:lnTo>
                                <a:lnTo>
                                  <a:pt x="20" y="29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7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8" y="17"/>
                                </a:lnTo>
                                <a:lnTo>
                                  <a:pt x="15" y="10"/>
                                </a:lnTo>
                                <a:lnTo>
                                  <a:pt x="23" y="5"/>
                                </a:lnTo>
                                <a:lnTo>
                                  <a:pt x="32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2"/>
                                </a:lnTo>
                                <a:lnTo>
                                  <a:pt x="57" y="4"/>
                                </a:lnTo>
                                <a:lnTo>
                                  <a:pt x="63" y="7"/>
                                </a:lnTo>
                                <a:lnTo>
                                  <a:pt x="70" y="12"/>
                                </a:lnTo>
                                <a:lnTo>
                                  <a:pt x="73" y="17"/>
                                </a:lnTo>
                                <a:lnTo>
                                  <a:pt x="77" y="24"/>
                                </a:lnTo>
                                <a:lnTo>
                                  <a:pt x="80" y="32"/>
                                </a:lnTo>
                                <a:lnTo>
                                  <a:pt x="80" y="40"/>
                                </a:lnTo>
                                <a:lnTo>
                                  <a:pt x="78" y="52"/>
                                </a:lnTo>
                                <a:lnTo>
                                  <a:pt x="75" y="62"/>
                                </a:lnTo>
                                <a:lnTo>
                                  <a:pt x="67" y="72"/>
                                </a:lnTo>
                                <a:lnTo>
                                  <a:pt x="53" y="82"/>
                                </a:lnTo>
                                <a:lnTo>
                                  <a:pt x="38" y="94"/>
                                </a:lnTo>
                                <a:lnTo>
                                  <a:pt x="28" y="104"/>
                                </a:lnTo>
                                <a:lnTo>
                                  <a:pt x="25" y="110"/>
                                </a:lnTo>
                                <a:lnTo>
                                  <a:pt x="23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3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59" y="1495"/>
                            <a:ext cx="46" cy="74"/>
                          </a:xfrm>
                          <a:custGeom>
                            <a:avLst/>
                            <a:gdLst>
                              <a:gd name="T0" fmla="*/ 92 w 92"/>
                              <a:gd name="T1" fmla="*/ 90 h 149"/>
                              <a:gd name="T2" fmla="*/ 85 w 92"/>
                              <a:gd name="T3" fmla="*/ 119 h 149"/>
                              <a:gd name="T4" fmla="*/ 73 w 92"/>
                              <a:gd name="T5" fmla="*/ 139 h 149"/>
                              <a:gd name="T6" fmla="*/ 57 w 92"/>
                              <a:gd name="T7" fmla="*/ 149 h 149"/>
                              <a:gd name="T8" fmla="*/ 37 w 92"/>
                              <a:gd name="T9" fmla="*/ 149 h 149"/>
                              <a:gd name="T10" fmla="*/ 22 w 92"/>
                              <a:gd name="T11" fmla="*/ 142 h 149"/>
                              <a:gd name="T12" fmla="*/ 8 w 92"/>
                              <a:gd name="T13" fmla="*/ 124 h 149"/>
                              <a:gd name="T14" fmla="*/ 2 w 92"/>
                              <a:gd name="T15" fmla="*/ 94 h 149"/>
                              <a:gd name="T16" fmla="*/ 2 w 92"/>
                              <a:gd name="T17" fmla="*/ 59 h 149"/>
                              <a:gd name="T18" fmla="*/ 8 w 92"/>
                              <a:gd name="T19" fmla="*/ 32 h 149"/>
                              <a:gd name="T20" fmla="*/ 20 w 92"/>
                              <a:gd name="T21" fmla="*/ 12 h 149"/>
                              <a:gd name="T22" fmla="*/ 37 w 92"/>
                              <a:gd name="T23" fmla="*/ 2 h 149"/>
                              <a:gd name="T24" fmla="*/ 58 w 92"/>
                              <a:gd name="T25" fmla="*/ 2 h 149"/>
                              <a:gd name="T26" fmla="*/ 73 w 92"/>
                              <a:gd name="T27" fmla="*/ 10 h 149"/>
                              <a:gd name="T28" fmla="*/ 85 w 92"/>
                              <a:gd name="T29" fmla="*/ 30 h 149"/>
                              <a:gd name="T30" fmla="*/ 92 w 92"/>
                              <a:gd name="T31" fmla="*/ 57 h 149"/>
                              <a:gd name="T32" fmla="*/ 18 w 92"/>
                              <a:gd name="T33" fmla="*/ 74 h 149"/>
                              <a:gd name="T34" fmla="*/ 20 w 92"/>
                              <a:gd name="T35" fmla="*/ 100 h 149"/>
                              <a:gd name="T36" fmla="*/ 27 w 92"/>
                              <a:gd name="T37" fmla="*/ 120 h 149"/>
                              <a:gd name="T38" fmla="*/ 35 w 92"/>
                              <a:gd name="T39" fmla="*/ 130 h 149"/>
                              <a:gd name="T40" fmla="*/ 47 w 92"/>
                              <a:gd name="T41" fmla="*/ 134 h 149"/>
                              <a:gd name="T42" fmla="*/ 58 w 92"/>
                              <a:gd name="T43" fmla="*/ 130 h 149"/>
                              <a:gd name="T44" fmla="*/ 67 w 92"/>
                              <a:gd name="T45" fmla="*/ 119 h 149"/>
                              <a:gd name="T46" fmla="*/ 72 w 92"/>
                              <a:gd name="T47" fmla="*/ 99 h 149"/>
                              <a:gd name="T48" fmla="*/ 73 w 92"/>
                              <a:gd name="T49" fmla="*/ 74 h 149"/>
                              <a:gd name="T50" fmla="*/ 72 w 92"/>
                              <a:gd name="T51" fmla="*/ 49 h 149"/>
                              <a:gd name="T52" fmla="*/ 67 w 92"/>
                              <a:gd name="T53" fmla="*/ 30 h 149"/>
                              <a:gd name="T54" fmla="*/ 58 w 92"/>
                              <a:gd name="T55" fmla="*/ 20 h 149"/>
                              <a:gd name="T56" fmla="*/ 47 w 92"/>
                              <a:gd name="T57" fmla="*/ 17 h 149"/>
                              <a:gd name="T58" fmla="*/ 35 w 92"/>
                              <a:gd name="T59" fmla="*/ 20 h 149"/>
                              <a:gd name="T60" fmla="*/ 27 w 92"/>
                              <a:gd name="T61" fmla="*/ 32 h 149"/>
                              <a:gd name="T62" fmla="*/ 20 w 92"/>
                              <a:gd name="T63" fmla="*/ 50 h 149"/>
                              <a:gd name="T64" fmla="*/ 18 w 92"/>
                              <a:gd name="T65" fmla="*/ 7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49">
                                <a:moveTo>
                                  <a:pt x="92" y="74"/>
                                </a:moveTo>
                                <a:lnTo>
                                  <a:pt x="92" y="90"/>
                                </a:lnTo>
                                <a:lnTo>
                                  <a:pt x="88" y="105"/>
                                </a:lnTo>
                                <a:lnTo>
                                  <a:pt x="85" y="119"/>
                                </a:lnTo>
                                <a:lnTo>
                                  <a:pt x="80" y="130"/>
                                </a:lnTo>
                                <a:lnTo>
                                  <a:pt x="73" y="139"/>
                                </a:lnTo>
                                <a:lnTo>
                                  <a:pt x="65" y="144"/>
                                </a:lnTo>
                                <a:lnTo>
                                  <a:pt x="57" y="149"/>
                                </a:lnTo>
                                <a:lnTo>
                                  <a:pt x="45" y="149"/>
                                </a:lnTo>
                                <a:lnTo>
                                  <a:pt x="37" y="149"/>
                                </a:lnTo>
                                <a:lnTo>
                                  <a:pt x="28" y="145"/>
                                </a:lnTo>
                                <a:lnTo>
                                  <a:pt x="22" y="142"/>
                                </a:lnTo>
                                <a:lnTo>
                                  <a:pt x="15" y="135"/>
                                </a:lnTo>
                                <a:lnTo>
                                  <a:pt x="8" y="124"/>
                                </a:lnTo>
                                <a:lnTo>
                                  <a:pt x="5" y="109"/>
                                </a:lnTo>
                                <a:lnTo>
                                  <a:pt x="2" y="94"/>
                                </a:lnTo>
                                <a:lnTo>
                                  <a:pt x="0" y="75"/>
                                </a:lnTo>
                                <a:lnTo>
                                  <a:pt x="2" y="59"/>
                                </a:lnTo>
                                <a:lnTo>
                                  <a:pt x="3" y="44"/>
                                </a:lnTo>
                                <a:lnTo>
                                  <a:pt x="8" y="32"/>
                                </a:lnTo>
                                <a:lnTo>
                                  <a:pt x="13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5"/>
                                </a:lnTo>
                                <a:lnTo>
                                  <a:pt x="37" y="2"/>
                                </a:lnTo>
                                <a:lnTo>
                                  <a:pt x="48" y="0"/>
                                </a:lnTo>
                                <a:lnTo>
                                  <a:pt x="58" y="2"/>
                                </a:lnTo>
                                <a:lnTo>
                                  <a:pt x="67" y="5"/>
                                </a:lnTo>
                                <a:lnTo>
                                  <a:pt x="73" y="10"/>
                                </a:lnTo>
                                <a:lnTo>
                                  <a:pt x="80" y="19"/>
                                </a:lnTo>
                                <a:lnTo>
                                  <a:pt x="85" y="30"/>
                                </a:lnTo>
                                <a:lnTo>
                                  <a:pt x="88" y="42"/>
                                </a:lnTo>
                                <a:lnTo>
                                  <a:pt x="92" y="57"/>
                                </a:lnTo>
                                <a:lnTo>
                                  <a:pt x="92" y="74"/>
                                </a:lnTo>
                                <a:close/>
                                <a:moveTo>
                                  <a:pt x="18" y="74"/>
                                </a:moveTo>
                                <a:lnTo>
                                  <a:pt x="18" y="89"/>
                                </a:lnTo>
                                <a:lnTo>
                                  <a:pt x="20" y="100"/>
                                </a:lnTo>
                                <a:lnTo>
                                  <a:pt x="23" y="112"/>
                                </a:lnTo>
                                <a:lnTo>
                                  <a:pt x="27" y="120"/>
                                </a:lnTo>
                                <a:lnTo>
                                  <a:pt x="30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2"/>
                                </a:lnTo>
                                <a:lnTo>
                                  <a:pt x="47" y="134"/>
                                </a:lnTo>
                                <a:lnTo>
                                  <a:pt x="53" y="132"/>
                                </a:lnTo>
                                <a:lnTo>
                                  <a:pt x="58" y="130"/>
                                </a:lnTo>
                                <a:lnTo>
                                  <a:pt x="63" y="125"/>
                                </a:lnTo>
                                <a:lnTo>
                                  <a:pt x="67" y="119"/>
                                </a:lnTo>
                                <a:lnTo>
                                  <a:pt x="70" y="110"/>
                                </a:lnTo>
                                <a:lnTo>
                                  <a:pt x="72" y="99"/>
                                </a:lnTo>
                                <a:lnTo>
                                  <a:pt x="73" y="87"/>
                                </a:lnTo>
                                <a:lnTo>
                                  <a:pt x="73" y="74"/>
                                </a:lnTo>
                                <a:lnTo>
                                  <a:pt x="73" y="60"/>
                                </a:lnTo>
                                <a:lnTo>
                                  <a:pt x="72" y="49"/>
                                </a:lnTo>
                                <a:lnTo>
                                  <a:pt x="70" y="39"/>
                                </a:lnTo>
                                <a:lnTo>
                                  <a:pt x="67" y="30"/>
                                </a:lnTo>
                                <a:lnTo>
                                  <a:pt x="63" y="25"/>
                                </a:lnTo>
                                <a:lnTo>
                                  <a:pt x="58" y="20"/>
                                </a:lnTo>
                                <a:lnTo>
                                  <a:pt x="53" y="17"/>
                                </a:lnTo>
                                <a:lnTo>
                                  <a:pt x="47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7" y="32"/>
                                </a:lnTo>
                                <a:lnTo>
                                  <a:pt x="23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2"/>
                                </a:lnTo>
                                <a:lnTo>
                                  <a:pt x="1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33"/>
                        <wps:cNvSpPr>
                          <a:spLocks noChangeAspect="1"/>
                        </wps:cNvSpPr>
                        <wps:spPr bwMode="auto">
                          <a:xfrm>
                            <a:off x="1336" y="1496"/>
                            <a:ext cx="49" cy="73"/>
                          </a:xfrm>
                          <a:custGeom>
                            <a:avLst/>
                            <a:gdLst>
                              <a:gd name="T0" fmla="*/ 58 w 98"/>
                              <a:gd name="T1" fmla="*/ 2 h 147"/>
                              <a:gd name="T2" fmla="*/ 60 w 98"/>
                              <a:gd name="T3" fmla="*/ 0 h 147"/>
                              <a:gd name="T4" fmla="*/ 60 w 98"/>
                              <a:gd name="T5" fmla="*/ 0 h 147"/>
                              <a:gd name="T6" fmla="*/ 62 w 98"/>
                              <a:gd name="T7" fmla="*/ 0 h 147"/>
                              <a:gd name="T8" fmla="*/ 73 w 98"/>
                              <a:gd name="T9" fmla="*/ 2 h 147"/>
                              <a:gd name="T10" fmla="*/ 75 w 98"/>
                              <a:gd name="T11" fmla="*/ 3 h 147"/>
                              <a:gd name="T12" fmla="*/ 75 w 98"/>
                              <a:gd name="T13" fmla="*/ 3 h 147"/>
                              <a:gd name="T14" fmla="*/ 75 w 98"/>
                              <a:gd name="T15" fmla="*/ 5 h 147"/>
                              <a:gd name="T16" fmla="*/ 75 w 98"/>
                              <a:gd name="T17" fmla="*/ 7 h 147"/>
                              <a:gd name="T18" fmla="*/ 19 w 98"/>
                              <a:gd name="T19" fmla="*/ 98 h 147"/>
                              <a:gd name="T20" fmla="*/ 60 w 98"/>
                              <a:gd name="T21" fmla="*/ 98 h 147"/>
                              <a:gd name="T22" fmla="*/ 63 w 98"/>
                              <a:gd name="T23" fmla="*/ 63 h 147"/>
                              <a:gd name="T24" fmla="*/ 63 w 98"/>
                              <a:gd name="T25" fmla="*/ 60 h 147"/>
                              <a:gd name="T26" fmla="*/ 67 w 98"/>
                              <a:gd name="T27" fmla="*/ 60 h 147"/>
                              <a:gd name="T28" fmla="*/ 73 w 98"/>
                              <a:gd name="T29" fmla="*/ 60 h 147"/>
                              <a:gd name="T30" fmla="*/ 77 w 98"/>
                              <a:gd name="T31" fmla="*/ 60 h 147"/>
                              <a:gd name="T32" fmla="*/ 77 w 98"/>
                              <a:gd name="T33" fmla="*/ 63 h 147"/>
                              <a:gd name="T34" fmla="*/ 77 w 98"/>
                              <a:gd name="T35" fmla="*/ 98 h 147"/>
                              <a:gd name="T36" fmla="*/ 95 w 98"/>
                              <a:gd name="T37" fmla="*/ 98 h 147"/>
                              <a:gd name="T38" fmla="*/ 97 w 98"/>
                              <a:gd name="T39" fmla="*/ 98 h 147"/>
                              <a:gd name="T40" fmla="*/ 98 w 98"/>
                              <a:gd name="T41" fmla="*/ 102 h 147"/>
                              <a:gd name="T42" fmla="*/ 98 w 98"/>
                              <a:gd name="T43" fmla="*/ 110 h 147"/>
                              <a:gd name="T44" fmla="*/ 97 w 98"/>
                              <a:gd name="T45" fmla="*/ 112 h 147"/>
                              <a:gd name="T46" fmla="*/ 95 w 98"/>
                              <a:gd name="T47" fmla="*/ 113 h 147"/>
                              <a:gd name="T48" fmla="*/ 77 w 98"/>
                              <a:gd name="T49" fmla="*/ 113 h 147"/>
                              <a:gd name="T50" fmla="*/ 77 w 98"/>
                              <a:gd name="T51" fmla="*/ 145 h 147"/>
                              <a:gd name="T52" fmla="*/ 77 w 98"/>
                              <a:gd name="T53" fmla="*/ 147 h 147"/>
                              <a:gd name="T54" fmla="*/ 73 w 98"/>
                              <a:gd name="T55" fmla="*/ 147 h 147"/>
                              <a:gd name="T56" fmla="*/ 63 w 98"/>
                              <a:gd name="T57" fmla="*/ 147 h 147"/>
                              <a:gd name="T58" fmla="*/ 62 w 98"/>
                              <a:gd name="T59" fmla="*/ 147 h 147"/>
                              <a:gd name="T60" fmla="*/ 60 w 98"/>
                              <a:gd name="T61" fmla="*/ 145 h 147"/>
                              <a:gd name="T62" fmla="*/ 60 w 98"/>
                              <a:gd name="T63" fmla="*/ 113 h 147"/>
                              <a:gd name="T64" fmla="*/ 4 w 98"/>
                              <a:gd name="T65" fmla="*/ 113 h 147"/>
                              <a:gd name="T66" fmla="*/ 2 w 98"/>
                              <a:gd name="T67" fmla="*/ 112 h 147"/>
                              <a:gd name="T68" fmla="*/ 0 w 98"/>
                              <a:gd name="T69" fmla="*/ 110 h 147"/>
                              <a:gd name="T70" fmla="*/ 0 w 98"/>
                              <a:gd name="T71" fmla="*/ 97 h 147"/>
                              <a:gd name="T72" fmla="*/ 58 w 98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8" h="147">
                                <a:moveTo>
                                  <a:pt x="58" y="2"/>
                                </a:move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9" y="98"/>
                                </a:lnTo>
                                <a:lnTo>
                                  <a:pt x="60" y="98"/>
                                </a:lnTo>
                                <a:lnTo>
                                  <a:pt x="63" y="63"/>
                                </a:lnTo>
                                <a:lnTo>
                                  <a:pt x="63" y="60"/>
                                </a:lnTo>
                                <a:lnTo>
                                  <a:pt x="67" y="60"/>
                                </a:lnTo>
                                <a:lnTo>
                                  <a:pt x="73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3"/>
                                </a:lnTo>
                                <a:lnTo>
                                  <a:pt x="77" y="98"/>
                                </a:lnTo>
                                <a:lnTo>
                                  <a:pt x="95" y="98"/>
                                </a:lnTo>
                                <a:lnTo>
                                  <a:pt x="97" y="98"/>
                                </a:lnTo>
                                <a:lnTo>
                                  <a:pt x="98" y="102"/>
                                </a:lnTo>
                                <a:lnTo>
                                  <a:pt x="98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3"/>
                                </a:lnTo>
                                <a:lnTo>
                                  <a:pt x="77" y="113"/>
                                </a:lnTo>
                                <a:lnTo>
                                  <a:pt x="77" y="145"/>
                                </a:lnTo>
                                <a:lnTo>
                                  <a:pt x="77" y="147"/>
                                </a:lnTo>
                                <a:lnTo>
                                  <a:pt x="73" y="147"/>
                                </a:lnTo>
                                <a:lnTo>
                                  <a:pt x="6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5"/>
                                </a:lnTo>
                                <a:lnTo>
                                  <a:pt x="60" y="113"/>
                                </a:lnTo>
                                <a:lnTo>
                                  <a:pt x="4" y="113"/>
                                </a:lnTo>
                                <a:lnTo>
                                  <a:pt x="2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34"/>
                        <wps:cNvSpPr>
                          <a:spLocks noChangeAspect="1"/>
                        </wps:cNvSpPr>
                        <wps:spPr bwMode="auto">
                          <a:xfrm>
                            <a:off x="1390" y="1497"/>
                            <a:ext cx="38" cy="71"/>
                          </a:xfrm>
                          <a:custGeom>
                            <a:avLst/>
                            <a:gdLst>
                              <a:gd name="T0" fmla="*/ 52 w 77"/>
                              <a:gd name="T1" fmla="*/ 0 h 143"/>
                              <a:gd name="T2" fmla="*/ 54 w 77"/>
                              <a:gd name="T3" fmla="*/ 0 h 143"/>
                              <a:gd name="T4" fmla="*/ 55 w 77"/>
                              <a:gd name="T5" fmla="*/ 3 h 143"/>
                              <a:gd name="T6" fmla="*/ 55 w 77"/>
                              <a:gd name="T7" fmla="*/ 128 h 143"/>
                              <a:gd name="T8" fmla="*/ 74 w 77"/>
                              <a:gd name="T9" fmla="*/ 128 h 143"/>
                              <a:gd name="T10" fmla="*/ 77 w 77"/>
                              <a:gd name="T11" fmla="*/ 128 h 143"/>
                              <a:gd name="T12" fmla="*/ 77 w 77"/>
                              <a:gd name="T13" fmla="*/ 131 h 143"/>
                              <a:gd name="T14" fmla="*/ 77 w 77"/>
                              <a:gd name="T15" fmla="*/ 140 h 143"/>
                              <a:gd name="T16" fmla="*/ 77 w 77"/>
                              <a:gd name="T17" fmla="*/ 141 h 143"/>
                              <a:gd name="T18" fmla="*/ 74 w 77"/>
                              <a:gd name="T19" fmla="*/ 143 h 143"/>
                              <a:gd name="T20" fmla="*/ 15 w 77"/>
                              <a:gd name="T21" fmla="*/ 143 h 143"/>
                              <a:gd name="T22" fmla="*/ 14 w 77"/>
                              <a:gd name="T23" fmla="*/ 141 h 143"/>
                              <a:gd name="T24" fmla="*/ 12 w 77"/>
                              <a:gd name="T25" fmla="*/ 140 h 143"/>
                              <a:gd name="T26" fmla="*/ 12 w 77"/>
                              <a:gd name="T27" fmla="*/ 131 h 143"/>
                              <a:gd name="T28" fmla="*/ 14 w 77"/>
                              <a:gd name="T29" fmla="*/ 128 h 143"/>
                              <a:gd name="T30" fmla="*/ 15 w 77"/>
                              <a:gd name="T31" fmla="*/ 128 h 143"/>
                              <a:gd name="T32" fmla="*/ 39 w 77"/>
                              <a:gd name="T33" fmla="*/ 128 h 143"/>
                              <a:gd name="T34" fmla="*/ 39 w 77"/>
                              <a:gd name="T35" fmla="*/ 20 h 143"/>
                              <a:gd name="T36" fmla="*/ 7 w 77"/>
                              <a:gd name="T37" fmla="*/ 36 h 143"/>
                              <a:gd name="T38" fmla="*/ 5 w 77"/>
                              <a:gd name="T39" fmla="*/ 38 h 143"/>
                              <a:gd name="T40" fmla="*/ 5 w 77"/>
                              <a:gd name="T41" fmla="*/ 38 h 143"/>
                              <a:gd name="T42" fmla="*/ 4 w 77"/>
                              <a:gd name="T43" fmla="*/ 38 h 143"/>
                              <a:gd name="T44" fmla="*/ 4 w 77"/>
                              <a:gd name="T45" fmla="*/ 36 h 143"/>
                              <a:gd name="T46" fmla="*/ 0 w 77"/>
                              <a:gd name="T47" fmla="*/ 31 h 143"/>
                              <a:gd name="T48" fmla="*/ 0 w 77"/>
                              <a:gd name="T49" fmla="*/ 30 h 143"/>
                              <a:gd name="T50" fmla="*/ 0 w 77"/>
                              <a:gd name="T51" fmla="*/ 30 h 143"/>
                              <a:gd name="T52" fmla="*/ 0 w 77"/>
                              <a:gd name="T53" fmla="*/ 28 h 143"/>
                              <a:gd name="T54" fmla="*/ 2 w 77"/>
                              <a:gd name="T55" fmla="*/ 26 h 143"/>
                              <a:gd name="T56" fmla="*/ 40 w 77"/>
                              <a:gd name="T57" fmla="*/ 0 h 143"/>
                              <a:gd name="T58" fmla="*/ 52 w 77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7" h="143">
                                <a:moveTo>
                                  <a:pt x="52" y="0"/>
                                </a:moveTo>
                                <a:lnTo>
                                  <a:pt x="54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4" y="128"/>
                                </a:lnTo>
                                <a:lnTo>
                                  <a:pt x="77" y="128"/>
                                </a:lnTo>
                                <a:lnTo>
                                  <a:pt x="77" y="131"/>
                                </a:lnTo>
                                <a:lnTo>
                                  <a:pt x="77" y="140"/>
                                </a:lnTo>
                                <a:lnTo>
                                  <a:pt x="77" y="141"/>
                                </a:lnTo>
                                <a:lnTo>
                                  <a:pt x="74" y="143"/>
                                </a:lnTo>
                                <a:lnTo>
                                  <a:pt x="15" y="143"/>
                                </a:lnTo>
                                <a:lnTo>
                                  <a:pt x="14" y="141"/>
                                </a:lnTo>
                                <a:lnTo>
                                  <a:pt x="12" y="140"/>
                                </a:lnTo>
                                <a:lnTo>
                                  <a:pt x="12" y="131"/>
                                </a:lnTo>
                                <a:lnTo>
                                  <a:pt x="14" y="128"/>
                                </a:lnTo>
                                <a:lnTo>
                                  <a:pt x="15" y="128"/>
                                </a:lnTo>
                                <a:lnTo>
                                  <a:pt x="39" y="128"/>
                                </a:lnTo>
                                <a:lnTo>
                                  <a:pt x="39" y="20"/>
                                </a:lnTo>
                                <a:lnTo>
                                  <a:pt x="7" y="36"/>
                                </a:lnTo>
                                <a:lnTo>
                                  <a:pt x="5" y="38"/>
                                </a:lnTo>
                                <a:lnTo>
                                  <a:pt x="4" y="38"/>
                                </a:lnTo>
                                <a:lnTo>
                                  <a:pt x="4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6"/>
                                </a:lnTo>
                                <a:lnTo>
                                  <a:pt x="40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35"/>
                        <wps:cNvSpPr>
                          <a:spLocks noChangeAspect="1"/>
                        </wps:cNvSpPr>
                        <wps:spPr bwMode="auto">
                          <a:xfrm>
                            <a:off x="1442" y="1495"/>
                            <a:ext cx="40" cy="73"/>
                          </a:xfrm>
                          <a:custGeom>
                            <a:avLst/>
                            <a:gdLst>
                              <a:gd name="T0" fmla="*/ 79 w 80"/>
                              <a:gd name="T1" fmla="*/ 130 h 147"/>
                              <a:gd name="T2" fmla="*/ 80 w 80"/>
                              <a:gd name="T3" fmla="*/ 144 h 147"/>
                              <a:gd name="T4" fmla="*/ 77 w 80"/>
                              <a:gd name="T5" fmla="*/ 147 h 147"/>
                              <a:gd name="T6" fmla="*/ 0 w 80"/>
                              <a:gd name="T7" fmla="*/ 145 h 147"/>
                              <a:gd name="T8" fmla="*/ 0 w 80"/>
                              <a:gd name="T9" fmla="*/ 132 h 147"/>
                              <a:gd name="T10" fmla="*/ 5 w 80"/>
                              <a:gd name="T11" fmla="*/ 112 h 147"/>
                              <a:gd name="T12" fmla="*/ 14 w 80"/>
                              <a:gd name="T13" fmla="*/ 95 h 147"/>
                              <a:gd name="T14" fmla="*/ 29 w 80"/>
                              <a:gd name="T15" fmla="*/ 80 h 147"/>
                              <a:gd name="T16" fmla="*/ 50 w 80"/>
                              <a:gd name="T17" fmla="*/ 64 h 147"/>
                              <a:gd name="T18" fmla="*/ 60 w 80"/>
                              <a:gd name="T19" fmla="*/ 49 h 147"/>
                              <a:gd name="T20" fmla="*/ 62 w 80"/>
                              <a:gd name="T21" fmla="*/ 35 h 147"/>
                              <a:gd name="T22" fmla="*/ 59 w 80"/>
                              <a:gd name="T23" fmla="*/ 25 h 147"/>
                              <a:gd name="T24" fmla="*/ 54 w 80"/>
                              <a:gd name="T25" fmla="*/ 20 h 147"/>
                              <a:gd name="T26" fmla="*/ 45 w 80"/>
                              <a:gd name="T27" fmla="*/ 17 h 147"/>
                              <a:gd name="T28" fmla="*/ 32 w 80"/>
                              <a:gd name="T29" fmla="*/ 17 h 147"/>
                              <a:gd name="T30" fmla="*/ 20 w 80"/>
                              <a:gd name="T31" fmla="*/ 29 h 147"/>
                              <a:gd name="T32" fmla="*/ 14 w 80"/>
                              <a:gd name="T33" fmla="*/ 40 h 147"/>
                              <a:gd name="T34" fmla="*/ 12 w 80"/>
                              <a:gd name="T35" fmla="*/ 40 h 147"/>
                              <a:gd name="T36" fmla="*/ 2 w 80"/>
                              <a:gd name="T37" fmla="*/ 37 h 147"/>
                              <a:gd name="T38" fmla="*/ 0 w 80"/>
                              <a:gd name="T39" fmla="*/ 35 h 147"/>
                              <a:gd name="T40" fmla="*/ 9 w 80"/>
                              <a:gd name="T41" fmla="*/ 17 h 147"/>
                              <a:gd name="T42" fmla="*/ 22 w 80"/>
                              <a:gd name="T43" fmla="*/ 5 h 147"/>
                              <a:gd name="T44" fmla="*/ 42 w 80"/>
                              <a:gd name="T45" fmla="*/ 0 h 147"/>
                              <a:gd name="T46" fmla="*/ 57 w 80"/>
                              <a:gd name="T47" fmla="*/ 4 h 147"/>
                              <a:gd name="T48" fmla="*/ 69 w 80"/>
                              <a:gd name="T49" fmla="*/ 12 h 147"/>
                              <a:gd name="T50" fmla="*/ 77 w 80"/>
                              <a:gd name="T51" fmla="*/ 24 h 147"/>
                              <a:gd name="T52" fmla="*/ 80 w 80"/>
                              <a:gd name="T53" fmla="*/ 40 h 147"/>
                              <a:gd name="T54" fmla="*/ 74 w 80"/>
                              <a:gd name="T55" fmla="*/ 62 h 147"/>
                              <a:gd name="T56" fmla="*/ 54 w 80"/>
                              <a:gd name="T57" fmla="*/ 82 h 147"/>
                              <a:gd name="T58" fmla="*/ 29 w 80"/>
                              <a:gd name="T59" fmla="*/ 104 h 147"/>
                              <a:gd name="T60" fmla="*/ 22 w 80"/>
                              <a:gd name="T61" fmla="*/ 117 h 147"/>
                              <a:gd name="T62" fmla="*/ 19 w 80"/>
                              <a:gd name="T63" fmla="*/ 1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77" y="130"/>
                                </a:moveTo>
                                <a:lnTo>
                                  <a:pt x="79" y="130"/>
                                </a:lnTo>
                                <a:lnTo>
                                  <a:pt x="80" y="134"/>
                                </a:lnTo>
                                <a:lnTo>
                                  <a:pt x="80" y="144"/>
                                </a:lnTo>
                                <a:lnTo>
                                  <a:pt x="79" y="145"/>
                                </a:lnTo>
                                <a:lnTo>
                                  <a:pt x="77" y="147"/>
                                </a:lnTo>
                                <a:lnTo>
                                  <a:pt x="2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lnTo>
                                  <a:pt x="0" y="132"/>
                                </a:lnTo>
                                <a:lnTo>
                                  <a:pt x="2" y="122"/>
                                </a:lnTo>
                                <a:lnTo>
                                  <a:pt x="5" y="112"/>
                                </a:lnTo>
                                <a:lnTo>
                                  <a:pt x="9" y="104"/>
                                </a:lnTo>
                                <a:lnTo>
                                  <a:pt x="14" y="95"/>
                                </a:lnTo>
                                <a:lnTo>
                                  <a:pt x="20" y="87"/>
                                </a:lnTo>
                                <a:lnTo>
                                  <a:pt x="29" y="80"/>
                                </a:lnTo>
                                <a:lnTo>
                                  <a:pt x="37" y="72"/>
                                </a:lnTo>
                                <a:lnTo>
                                  <a:pt x="50" y="64"/>
                                </a:lnTo>
                                <a:lnTo>
                                  <a:pt x="57" y="57"/>
                                </a:lnTo>
                                <a:lnTo>
                                  <a:pt x="60" y="49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9" y="25"/>
                                </a:lnTo>
                                <a:lnTo>
                                  <a:pt x="55" y="22"/>
                                </a:lnTo>
                                <a:lnTo>
                                  <a:pt x="54" y="20"/>
                                </a:lnTo>
                                <a:lnTo>
                                  <a:pt x="49" y="19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17"/>
                                </a:lnTo>
                                <a:lnTo>
                                  <a:pt x="25" y="20"/>
                                </a:lnTo>
                                <a:lnTo>
                                  <a:pt x="20" y="29"/>
                                </a:lnTo>
                                <a:lnTo>
                                  <a:pt x="15" y="39"/>
                                </a:lnTo>
                                <a:lnTo>
                                  <a:pt x="14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7"/>
                                </a:lnTo>
                                <a:lnTo>
                                  <a:pt x="0" y="35"/>
                                </a:lnTo>
                                <a:lnTo>
                                  <a:pt x="2" y="27"/>
                                </a:lnTo>
                                <a:lnTo>
                                  <a:pt x="9" y="17"/>
                                </a:lnTo>
                                <a:lnTo>
                                  <a:pt x="15" y="10"/>
                                </a:lnTo>
                                <a:lnTo>
                                  <a:pt x="22" y="5"/>
                                </a:lnTo>
                                <a:lnTo>
                                  <a:pt x="32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2"/>
                                </a:lnTo>
                                <a:lnTo>
                                  <a:pt x="57" y="4"/>
                                </a:lnTo>
                                <a:lnTo>
                                  <a:pt x="64" y="7"/>
                                </a:lnTo>
                                <a:lnTo>
                                  <a:pt x="69" y="12"/>
                                </a:lnTo>
                                <a:lnTo>
                                  <a:pt x="74" y="17"/>
                                </a:lnTo>
                                <a:lnTo>
                                  <a:pt x="77" y="24"/>
                                </a:lnTo>
                                <a:lnTo>
                                  <a:pt x="79" y="32"/>
                                </a:lnTo>
                                <a:lnTo>
                                  <a:pt x="80" y="40"/>
                                </a:lnTo>
                                <a:lnTo>
                                  <a:pt x="79" y="52"/>
                                </a:lnTo>
                                <a:lnTo>
                                  <a:pt x="74" y="62"/>
                                </a:lnTo>
                                <a:lnTo>
                                  <a:pt x="65" y="72"/>
                                </a:lnTo>
                                <a:lnTo>
                                  <a:pt x="54" y="82"/>
                                </a:lnTo>
                                <a:lnTo>
                                  <a:pt x="39" y="94"/>
                                </a:lnTo>
                                <a:lnTo>
                                  <a:pt x="29" y="104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9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36"/>
                        <wps:cNvSpPr>
                          <a:spLocks noChangeAspect="1"/>
                        </wps:cNvSpPr>
                        <wps:spPr bwMode="auto">
                          <a:xfrm>
                            <a:off x="1519" y="1495"/>
                            <a:ext cx="41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2 h 149"/>
                              <a:gd name="T2" fmla="*/ 5 w 83"/>
                              <a:gd name="T3" fmla="*/ 15 h 149"/>
                              <a:gd name="T4" fmla="*/ 20 w 83"/>
                              <a:gd name="T5" fmla="*/ 5 h 149"/>
                              <a:gd name="T6" fmla="*/ 33 w 83"/>
                              <a:gd name="T7" fmla="*/ 0 h 149"/>
                              <a:gd name="T8" fmla="*/ 48 w 83"/>
                              <a:gd name="T9" fmla="*/ 2 h 149"/>
                              <a:gd name="T10" fmla="*/ 61 w 83"/>
                              <a:gd name="T11" fmla="*/ 7 h 149"/>
                              <a:gd name="T12" fmla="*/ 71 w 83"/>
                              <a:gd name="T13" fmla="*/ 15 h 149"/>
                              <a:gd name="T14" fmla="*/ 78 w 83"/>
                              <a:gd name="T15" fmla="*/ 29 h 149"/>
                              <a:gd name="T16" fmla="*/ 76 w 83"/>
                              <a:gd name="T17" fmla="*/ 47 h 149"/>
                              <a:gd name="T18" fmla="*/ 65 w 83"/>
                              <a:gd name="T19" fmla="*/ 64 h 149"/>
                              <a:gd name="T20" fmla="*/ 63 w 83"/>
                              <a:gd name="T21" fmla="*/ 72 h 149"/>
                              <a:gd name="T22" fmla="*/ 75 w 83"/>
                              <a:gd name="T23" fmla="*/ 82 h 149"/>
                              <a:gd name="T24" fmla="*/ 81 w 83"/>
                              <a:gd name="T25" fmla="*/ 97 h 149"/>
                              <a:gd name="T26" fmla="*/ 81 w 83"/>
                              <a:gd name="T27" fmla="*/ 115 h 149"/>
                              <a:gd name="T28" fmla="*/ 75 w 83"/>
                              <a:gd name="T29" fmla="*/ 132 h 149"/>
                              <a:gd name="T30" fmla="*/ 63 w 83"/>
                              <a:gd name="T31" fmla="*/ 142 h 149"/>
                              <a:gd name="T32" fmla="*/ 46 w 83"/>
                              <a:gd name="T33" fmla="*/ 149 h 149"/>
                              <a:gd name="T34" fmla="*/ 23 w 83"/>
                              <a:gd name="T35" fmla="*/ 149 h 149"/>
                              <a:gd name="T36" fmla="*/ 3 w 83"/>
                              <a:gd name="T37" fmla="*/ 142 h 149"/>
                              <a:gd name="T38" fmla="*/ 0 w 83"/>
                              <a:gd name="T39" fmla="*/ 139 h 149"/>
                              <a:gd name="T40" fmla="*/ 5 w 83"/>
                              <a:gd name="T41" fmla="*/ 127 h 149"/>
                              <a:gd name="T42" fmla="*/ 6 w 83"/>
                              <a:gd name="T43" fmla="*/ 127 h 149"/>
                              <a:gd name="T44" fmla="*/ 8 w 83"/>
                              <a:gd name="T45" fmla="*/ 127 h 149"/>
                              <a:gd name="T46" fmla="*/ 36 w 83"/>
                              <a:gd name="T47" fmla="*/ 134 h 149"/>
                              <a:gd name="T48" fmla="*/ 48 w 83"/>
                              <a:gd name="T49" fmla="*/ 132 h 149"/>
                              <a:gd name="T50" fmla="*/ 56 w 83"/>
                              <a:gd name="T51" fmla="*/ 127 h 149"/>
                              <a:gd name="T52" fmla="*/ 63 w 83"/>
                              <a:gd name="T53" fmla="*/ 117 h 149"/>
                              <a:gd name="T54" fmla="*/ 65 w 83"/>
                              <a:gd name="T55" fmla="*/ 105 h 149"/>
                              <a:gd name="T56" fmla="*/ 63 w 83"/>
                              <a:gd name="T57" fmla="*/ 94 h 149"/>
                              <a:gd name="T58" fmla="*/ 56 w 83"/>
                              <a:gd name="T59" fmla="*/ 85 h 149"/>
                              <a:gd name="T60" fmla="*/ 46 w 83"/>
                              <a:gd name="T61" fmla="*/ 80 h 149"/>
                              <a:gd name="T62" fmla="*/ 33 w 83"/>
                              <a:gd name="T63" fmla="*/ 79 h 149"/>
                              <a:gd name="T64" fmla="*/ 23 w 83"/>
                              <a:gd name="T65" fmla="*/ 79 h 149"/>
                              <a:gd name="T66" fmla="*/ 21 w 83"/>
                              <a:gd name="T67" fmla="*/ 67 h 149"/>
                              <a:gd name="T68" fmla="*/ 25 w 83"/>
                              <a:gd name="T69" fmla="*/ 64 h 149"/>
                              <a:gd name="T70" fmla="*/ 38 w 83"/>
                              <a:gd name="T71" fmla="*/ 64 h 149"/>
                              <a:gd name="T72" fmla="*/ 50 w 83"/>
                              <a:gd name="T73" fmla="*/ 59 h 149"/>
                              <a:gd name="T74" fmla="*/ 56 w 83"/>
                              <a:gd name="T75" fmla="*/ 52 h 149"/>
                              <a:gd name="T76" fmla="*/ 60 w 83"/>
                              <a:gd name="T77" fmla="*/ 42 h 149"/>
                              <a:gd name="T78" fmla="*/ 60 w 83"/>
                              <a:gd name="T79" fmla="*/ 32 h 149"/>
                              <a:gd name="T80" fmla="*/ 58 w 83"/>
                              <a:gd name="T81" fmla="*/ 24 h 149"/>
                              <a:gd name="T82" fmla="*/ 51 w 83"/>
                              <a:gd name="T83" fmla="*/ 19 h 149"/>
                              <a:gd name="T84" fmla="*/ 45 w 83"/>
                              <a:gd name="T85" fmla="*/ 15 h 149"/>
                              <a:gd name="T86" fmla="*/ 33 w 83"/>
                              <a:gd name="T87" fmla="*/ 15 h 149"/>
                              <a:gd name="T88" fmla="*/ 21 w 83"/>
                              <a:gd name="T89" fmla="*/ 22 h 149"/>
                              <a:gd name="T90" fmla="*/ 13 w 83"/>
                              <a:gd name="T91" fmla="*/ 29 h 149"/>
                              <a:gd name="T92" fmla="*/ 11 w 83"/>
                              <a:gd name="T93" fmla="*/ 2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9">
                                <a:moveTo>
                                  <a:pt x="3" y="22"/>
                                </a:moveTo>
                                <a:lnTo>
                                  <a:pt x="3" y="2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4"/>
                                </a:lnTo>
                                <a:lnTo>
                                  <a:pt x="61" y="7"/>
                                </a:lnTo>
                                <a:lnTo>
                                  <a:pt x="68" y="10"/>
                                </a:lnTo>
                                <a:lnTo>
                                  <a:pt x="71" y="15"/>
                                </a:lnTo>
                                <a:lnTo>
                                  <a:pt x="75" y="22"/>
                                </a:lnTo>
                                <a:lnTo>
                                  <a:pt x="78" y="29"/>
                                </a:lnTo>
                                <a:lnTo>
                                  <a:pt x="78" y="37"/>
                                </a:lnTo>
                                <a:lnTo>
                                  <a:pt x="76" y="47"/>
                                </a:lnTo>
                                <a:lnTo>
                                  <a:pt x="73" y="57"/>
                                </a:lnTo>
                                <a:lnTo>
                                  <a:pt x="65" y="64"/>
                                </a:lnTo>
                                <a:lnTo>
                                  <a:pt x="55" y="69"/>
                                </a:lnTo>
                                <a:lnTo>
                                  <a:pt x="63" y="72"/>
                                </a:lnTo>
                                <a:lnTo>
                                  <a:pt x="70" y="75"/>
                                </a:lnTo>
                                <a:lnTo>
                                  <a:pt x="75" y="82"/>
                                </a:lnTo>
                                <a:lnTo>
                                  <a:pt x="80" y="89"/>
                                </a:lnTo>
                                <a:lnTo>
                                  <a:pt x="81" y="97"/>
                                </a:lnTo>
                                <a:lnTo>
                                  <a:pt x="83" y="107"/>
                                </a:lnTo>
                                <a:lnTo>
                                  <a:pt x="81" y="115"/>
                                </a:lnTo>
                                <a:lnTo>
                                  <a:pt x="80" y="124"/>
                                </a:lnTo>
                                <a:lnTo>
                                  <a:pt x="75" y="132"/>
                                </a:lnTo>
                                <a:lnTo>
                                  <a:pt x="70" y="137"/>
                                </a:lnTo>
                                <a:lnTo>
                                  <a:pt x="63" y="142"/>
                                </a:lnTo>
                                <a:lnTo>
                                  <a:pt x="55" y="147"/>
                                </a:lnTo>
                                <a:lnTo>
                                  <a:pt x="46" y="149"/>
                                </a:lnTo>
                                <a:lnTo>
                                  <a:pt x="35" y="149"/>
                                </a:lnTo>
                                <a:lnTo>
                                  <a:pt x="23" y="149"/>
                                </a:lnTo>
                                <a:lnTo>
                                  <a:pt x="11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9"/>
                                </a:lnTo>
                                <a:lnTo>
                                  <a:pt x="0" y="137"/>
                                </a:lnTo>
                                <a:lnTo>
                                  <a:pt x="5" y="127"/>
                                </a:lnTo>
                                <a:lnTo>
                                  <a:pt x="6" y="127"/>
                                </a:lnTo>
                                <a:lnTo>
                                  <a:pt x="8" y="127"/>
                                </a:lnTo>
                                <a:lnTo>
                                  <a:pt x="21" y="132"/>
                                </a:lnTo>
                                <a:lnTo>
                                  <a:pt x="36" y="134"/>
                                </a:lnTo>
                                <a:lnTo>
                                  <a:pt x="41" y="134"/>
                                </a:lnTo>
                                <a:lnTo>
                                  <a:pt x="48" y="132"/>
                                </a:lnTo>
                                <a:lnTo>
                                  <a:pt x="53" y="129"/>
                                </a:lnTo>
                                <a:lnTo>
                                  <a:pt x="56" y="127"/>
                                </a:lnTo>
                                <a:lnTo>
                                  <a:pt x="60" y="122"/>
                                </a:lnTo>
                                <a:lnTo>
                                  <a:pt x="63" y="117"/>
                                </a:lnTo>
                                <a:lnTo>
                                  <a:pt x="65" y="112"/>
                                </a:lnTo>
                                <a:lnTo>
                                  <a:pt x="65" y="105"/>
                                </a:lnTo>
                                <a:lnTo>
                                  <a:pt x="65" y="100"/>
                                </a:lnTo>
                                <a:lnTo>
                                  <a:pt x="63" y="94"/>
                                </a:lnTo>
                                <a:lnTo>
                                  <a:pt x="60" y="89"/>
                                </a:lnTo>
                                <a:lnTo>
                                  <a:pt x="56" y="85"/>
                                </a:lnTo>
                                <a:lnTo>
                                  <a:pt x="51" y="82"/>
                                </a:lnTo>
                                <a:lnTo>
                                  <a:pt x="46" y="80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5" y="79"/>
                                </a:lnTo>
                                <a:lnTo>
                                  <a:pt x="23" y="79"/>
                                </a:lnTo>
                                <a:lnTo>
                                  <a:pt x="21" y="75"/>
                                </a:lnTo>
                                <a:lnTo>
                                  <a:pt x="21" y="67"/>
                                </a:lnTo>
                                <a:lnTo>
                                  <a:pt x="23" y="64"/>
                                </a:lnTo>
                                <a:lnTo>
                                  <a:pt x="25" y="64"/>
                                </a:lnTo>
                                <a:lnTo>
                                  <a:pt x="33" y="64"/>
                                </a:lnTo>
                                <a:lnTo>
                                  <a:pt x="38" y="64"/>
                                </a:lnTo>
                                <a:lnTo>
                                  <a:pt x="45" y="62"/>
                                </a:lnTo>
                                <a:lnTo>
                                  <a:pt x="50" y="59"/>
                                </a:lnTo>
                                <a:lnTo>
                                  <a:pt x="53" y="57"/>
                                </a:lnTo>
                                <a:lnTo>
                                  <a:pt x="56" y="52"/>
                                </a:lnTo>
                                <a:lnTo>
                                  <a:pt x="58" y="49"/>
                                </a:lnTo>
                                <a:lnTo>
                                  <a:pt x="60" y="42"/>
                                </a:lnTo>
                                <a:lnTo>
                                  <a:pt x="61" y="37"/>
                                </a:lnTo>
                                <a:lnTo>
                                  <a:pt x="60" y="32"/>
                                </a:lnTo>
                                <a:lnTo>
                                  <a:pt x="60" y="29"/>
                                </a:lnTo>
                                <a:lnTo>
                                  <a:pt x="58" y="24"/>
                                </a:lnTo>
                                <a:lnTo>
                                  <a:pt x="55" y="20"/>
                                </a:lnTo>
                                <a:lnTo>
                                  <a:pt x="51" y="19"/>
                                </a:lnTo>
                                <a:lnTo>
                                  <a:pt x="48" y="17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5"/>
                                </a:lnTo>
                                <a:lnTo>
                                  <a:pt x="28" y="19"/>
                                </a:lnTo>
                                <a:lnTo>
                                  <a:pt x="21" y="22"/>
                                </a:lnTo>
                                <a:lnTo>
                                  <a:pt x="15" y="29"/>
                                </a:lnTo>
                                <a:lnTo>
                                  <a:pt x="13" y="29"/>
                                </a:lnTo>
                                <a:lnTo>
                                  <a:pt x="11" y="29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37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72" y="1495"/>
                            <a:ext cx="47" cy="74"/>
                          </a:xfrm>
                          <a:custGeom>
                            <a:avLst/>
                            <a:gdLst>
                              <a:gd name="T0" fmla="*/ 7 w 93"/>
                              <a:gd name="T1" fmla="*/ 29 h 149"/>
                              <a:gd name="T2" fmla="*/ 12 w 93"/>
                              <a:gd name="T3" fmla="*/ 17 h 149"/>
                              <a:gd name="T4" fmla="*/ 23 w 93"/>
                              <a:gd name="T5" fmla="*/ 7 h 149"/>
                              <a:gd name="T6" fmla="*/ 38 w 93"/>
                              <a:gd name="T7" fmla="*/ 2 h 149"/>
                              <a:gd name="T8" fmla="*/ 57 w 93"/>
                              <a:gd name="T9" fmla="*/ 2 h 149"/>
                              <a:gd name="T10" fmla="*/ 70 w 93"/>
                              <a:gd name="T11" fmla="*/ 5 h 149"/>
                              <a:gd name="T12" fmla="*/ 80 w 93"/>
                              <a:gd name="T13" fmla="*/ 15 h 149"/>
                              <a:gd name="T14" fmla="*/ 87 w 93"/>
                              <a:gd name="T15" fmla="*/ 27 h 149"/>
                              <a:gd name="T16" fmla="*/ 87 w 93"/>
                              <a:gd name="T17" fmla="*/ 40 h 149"/>
                              <a:gd name="T18" fmla="*/ 83 w 93"/>
                              <a:gd name="T19" fmla="*/ 50 h 149"/>
                              <a:gd name="T20" fmla="*/ 73 w 93"/>
                              <a:gd name="T21" fmla="*/ 64 h 149"/>
                              <a:gd name="T22" fmla="*/ 70 w 93"/>
                              <a:gd name="T23" fmla="*/ 74 h 149"/>
                              <a:gd name="T24" fmla="*/ 82 w 93"/>
                              <a:gd name="T25" fmla="*/ 82 h 149"/>
                              <a:gd name="T26" fmla="*/ 88 w 93"/>
                              <a:gd name="T27" fmla="*/ 92 h 149"/>
                              <a:gd name="T28" fmla="*/ 93 w 93"/>
                              <a:gd name="T29" fmla="*/ 104 h 149"/>
                              <a:gd name="T30" fmla="*/ 93 w 93"/>
                              <a:gd name="T31" fmla="*/ 115 h 149"/>
                              <a:gd name="T32" fmla="*/ 88 w 93"/>
                              <a:gd name="T33" fmla="*/ 129 h 149"/>
                              <a:gd name="T34" fmla="*/ 77 w 93"/>
                              <a:gd name="T35" fmla="*/ 140 h 149"/>
                              <a:gd name="T36" fmla="*/ 58 w 93"/>
                              <a:gd name="T37" fmla="*/ 149 h 149"/>
                              <a:gd name="T38" fmla="*/ 37 w 93"/>
                              <a:gd name="T39" fmla="*/ 149 h 149"/>
                              <a:gd name="T40" fmla="*/ 20 w 93"/>
                              <a:gd name="T41" fmla="*/ 144 h 149"/>
                              <a:gd name="T42" fmla="*/ 8 w 93"/>
                              <a:gd name="T43" fmla="*/ 132 h 149"/>
                              <a:gd name="T44" fmla="*/ 2 w 93"/>
                              <a:gd name="T45" fmla="*/ 119 h 149"/>
                              <a:gd name="T46" fmla="*/ 2 w 93"/>
                              <a:gd name="T47" fmla="*/ 102 h 149"/>
                              <a:gd name="T48" fmla="*/ 7 w 93"/>
                              <a:gd name="T49" fmla="*/ 87 h 149"/>
                              <a:gd name="T50" fmla="*/ 20 w 93"/>
                              <a:gd name="T51" fmla="*/ 75 h 149"/>
                              <a:gd name="T52" fmla="*/ 22 w 93"/>
                              <a:gd name="T53" fmla="*/ 64 h 149"/>
                              <a:gd name="T54" fmla="*/ 10 w 93"/>
                              <a:gd name="T55" fmla="*/ 52 h 149"/>
                              <a:gd name="T56" fmla="*/ 7 w 93"/>
                              <a:gd name="T57" fmla="*/ 42 h 149"/>
                              <a:gd name="T58" fmla="*/ 32 w 93"/>
                              <a:gd name="T59" fmla="*/ 85 h 149"/>
                              <a:gd name="T60" fmla="*/ 22 w 93"/>
                              <a:gd name="T61" fmla="*/ 97 h 149"/>
                              <a:gd name="T62" fmla="*/ 18 w 93"/>
                              <a:gd name="T63" fmla="*/ 110 h 149"/>
                              <a:gd name="T64" fmla="*/ 20 w 93"/>
                              <a:gd name="T65" fmla="*/ 120 h 149"/>
                              <a:gd name="T66" fmla="*/ 27 w 93"/>
                              <a:gd name="T67" fmla="*/ 129 h 149"/>
                              <a:gd name="T68" fmla="*/ 35 w 93"/>
                              <a:gd name="T69" fmla="*/ 134 h 149"/>
                              <a:gd name="T70" fmla="*/ 47 w 93"/>
                              <a:gd name="T71" fmla="*/ 135 h 149"/>
                              <a:gd name="T72" fmla="*/ 58 w 93"/>
                              <a:gd name="T73" fmla="*/ 134 h 149"/>
                              <a:gd name="T74" fmla="*/ 67 w 93"/>
                              <a:gd name="T75" fmla="*/ 127 h 149"/>
                              <a:gd name="T76" fmla="*/ 73 w 93"/>
                              <a:gd name="T77" fmla="*/ 120 h 149"/>
                              <a:gd name="T78" fmla="*/ 75 w 93"/>
                              <a:gd name="T79" fmla="*/ 110 h 149"/>
                              <a:gd name="T80" fmla="*/ 73 w 93"/>
                              <a:gd name="T81" fmla="*/ 100 h 149"/>
                              <a:gd name="T82" fmla="*/ 68 w 93"/>
                              <a:gd name="T83" fmla="*/ 92 h 149"/>
                              <a:gd name="T84" fmla="*/ 47 w 93"/>
                              <a:gd name="T85" fmla="*/ 79 h 149"/>
                              <a:gd name="T86" fmla="*/ 32 w 93"/>
                              <a:gd name="T87" fmla="*/ 85 h 149"/>
                              <a:gd name="T88" fmla="*/ 58 w 93"/>
                              <a:gd name="T89" fmla="*/ 57 h 149"/>
                              <a:gd name="T90" fmla="*/ 68 w 93"/>
                              <a:gd name="T91" fmla="*/ 44 h 149"/>
                              <a:gd name="T92" fmla="*/ 70 w 93"/>
                              <a:gd name="T93" fmla="*/ 32 h 149"/>
                              <a:gd name="T94" fmla="*/ 67 w 93"/>
                              <a:gd name="T95" fmla="*/ 24 h 149"/>
                              <a:gd name="T96" fmla="*/ 57 w 93"/>
                              <a:gd name="T97" fmla="*/ 17 h 149"/>
                              <a:gd name="T98" fmla="*/ 38 w 93"/>
                              <a:gd name="T99" fmla="*/ 17 h 149"/>
                              <a:gd name="T100" fmla="*/ 28 w 93"/>
                              <a:gd name="T101" fmla="*/ 24 h 149"/>
                              <a:gd name="T102" fmla="*/ 25 w 93"/>
                              <a:gd name="T103" fmla="*/ 30 h 149"/>
                              <a:gd name="T104" fmla="*/ 25 w 93"/>
                              <a:gd name="T105" fmla="*/ 44 h 149"/>
                              <a:gd name="T106" fmla="*/ 37 w 93"/>
                              <a:gd name="T107" fmla="*/ 57 h 149"/>
                              <a:gd name="T108" fmla="*/ 48 w 93"/>
                              <a:gd name="T109" fmla="*/ 6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7" y="37"/>
                                </a:moveTo>
                                <a:lnTo>
                                  <a:pt x="7" y="29"/>
                                </a:lnTo>
                                <a:lnTo>
                                  <a:pt x="10" y="24"/>
                                </a:lnTo>
                                <a:lnTo>
                                  <a:pt x="12" y="17"/>
                                </a:lnTo>
                                <a:lnTo>
                                  <a:pt x="17" y="12"/>
                                </a:lnTo>
                                <a:lnTo>
                                  <a:pt x="23" y="7"/>
                                </a:lnTo>
                                <a:lnTo>
                                  <a:pt x="30" y="4"/>
                                </a:lnTo>
                                <a:lnTo>
                                  <a:pt x="38" y="2"/>
                                </a:lnTo>
                                <a:lnTo>
                                  <a:pt x="47" y="0"/>
                                </a:lnTo>
                                <a:lnTo>
                                  <a:pt x="57" y="2"/>
                                </a:lnTo>
                                <a:lnTo>
                                  <a:pt x="63" y="4"/>
                                </a:lnTo>
                                <a:lnTo>
                                  <a:pt x="70" y="5"/>
                                </a:lnTo>
                                <a:lnTo>
                                  <a:pt x="77" y="10"/>
                                </a:lnTo>
                                <a:lnTo>
                                  <a:pt x="80" y="15"/>
                                </a:lnTo>
                                <a:lnTo>
                                  <a:pt x="85" y="20"/>
                                </a:lnTo>
                                <a:lnTo>
                                  <a:pt x="87" y="27"/>
                                </a:lnTo>
                                <a:lnTo>
                                  <a:pt x="87" y="34"/>
                                </a:lnTo>
                                <a:lnTo>
                                  <a:pt x="87" y="40"/>
                                </a:lnTo>
                                <a:lnTo>
                                  <a:pt x="85" y="45"/>
                                </a:lnTo>
                                <a:lnTo>
                                  <a:pt x="83" y="50"/>
                                </a:lnTo>
                                <a:lnTo>
                                  <a:pt x="82" y="55"/>
                                </a:lnTo>
                                <a:lnTo>
                                  <a:pt x="73" y="64"/>
                                </a:lnTo>
                                <a:lnTo>
                                  <a:pt x="62" y="70"/>
                                </a:lnTo>
                                <a:lnTo>
                                  <a:pt x="70" y="74"/>
                                </a:lnTo>
                                <a:lnTo>
                                  <a:pt x="75" y="77"/>
                                </a:lnTo>
                                <a:lnTo>
                                  <a:pt x="82" y="82"/>
                                </a:lnTo>
                                <a:lnTo>
                                  <a:pt x="85" y="87"/>
                                </a:lnTo>
                                <a:lnTo>
                                  <a:pt x="88" y="92"/>
                                </a:lnTo>
                                <a:lnTo>
                                  <a:pt x="92" y="97"/>
                                </a:lnTo>
                                <a:lnTo>
                                  <a:pt x="93" y="104"/>
                                </a:lnTo>
                                <a:lnTo>
                                  <a:pt x="93" y="109"/>
                                </a:lnTo>
                                <a:lnTo>
                                  <a:pt x="93" y="115"/>
                                </a:lnTo>
                                <a:lnTo>
                                  <a:pt x="92" y="122"/>
                                </a:lnTo>
                                <a:lnTo>
                                  <a:pt x="88" y="129"/>
                                </a:lnTo>
                                <a:lnTo>
                                  <a:pt x="83" y="134"/>
                                </a:lnTo>
                                <a:lnTo>
                                  <a:pt x="77" y="140"/>
                                </a:lnTo>
                                <a:lnTo>
                                  <a:pt x="68" y="145"/>
                                </a:lnTo>
                                <a:lnTo>
                                  <a:pt x="58" y="149"/>
                                </a:lnTo>
                                <a:lnTo>
                                  <a:pt x="47" y="149"/>
                                </a:lnTo>
                                <a:lnTo>
                                  <a:pt x="37" y="149"/>
                                </a:lnTo>
                                <a:lnTo>
                                  <a:pt x="28" y="147"/>
                                </a:lnTo>
                                <a:lnTo>
                                  <a:pt x="20" y="144"/>
                                </a:lnTo>
                                <a:lnTo>
                                  <a:pt x="13" y="139"/>
                                </a:lnTo>
                                <a:lnTo>
                                  <a:pt x="8" y="132"/>
                                </a:lnTo>
                                <a:lnTo>
                                  <a:pt x="3" y="125"/>
                                </a:lnTo>
                                <a:lnTo>
                                  <a:pt x="2" y="119"/>
                                </a:lnTo>
                                <a:lnTo>
                                  <a:pt x="0" y="109"/>
                                </a:lnTo>
                                <a:lnTo>
                                  <a:pt x="2" y="102"/>
                                </a:lnTo>
                                <a:lnTo>
                                  <a:pt x="3" y="94"/>
                                </a:lnTo>
                                <a:lnTo>
                                  <a:pt x="7" y="87"/>
                                </a:lnTo>
                                <a:lnTo>
                                  <a:pt x="12" y="82"/>
                                </a:lnTo>
                                <a:lnTo>
                                  <a:pt x="20" y="75"/>
                                </a:lnTo>
                                <a:lnTo>
                                  <a:pt x="33" y="70"/>
                                </a:lnTo>
                                <a:lnTo>
                                  <a:pt x="22" y="64"/>
                                </a:lnTo>
                                <a:lnTo>
                                  <a:pt x="13" y="57"/>
                                </a:lnTo>
                                <a:lnTo>
                                  <a:pt x="10" y="52"/>
                                </a:lnTo>
                                <a:lnTo>
                                  <a:pt x="8" y="47"/>
                                </a:lnTo>
                                <a:lnTo>
                                  <a:pt x="7" y="42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32" y="85"/>
                                </a:moveTo>
                                <a:lnTo>
                                  <a:pt x="27" y="90"/>
                                </a:lnTo>
                                <a:lnTo>
                                  <a:pt x="22" y="97"/>
                                </a:lnTo>
                                <a:lnTo>
                                  <a:pt x="20" y="104"/>
                                </a:lnTo>
                                <a:lnTo>
                                  <a:pt x="18" y="110"/>
                                </a:lnTo>
                                <a:lnTo>
                                  <a:pt x="18" y="115"/>
                                </a:lnTo>
                                <a:lnTo>
                                  <a:pt x="20" y="120"/>
                                </a:lnTo>
                                <a:lnTo>
                                  <a:pt x="23" y="124"/>
                                </a:lnTo>
                                <a:lnTo>
                                  <a:pt x="27" y="129"/>
                                </a:lnTo>
                                <a:lnTo>
                                  <a:pt x="30" y="130"/>
                                </a:lnTo>
                                <a:lnTo>
                                  <a:pt x="35" y="134"/>
                                </a:lnTo>
                                <a:lnTo>
                                  <a:pt x="42" y="134"/>
                                </a:lnTo>
                                <a:lnTo>
                                  <a:pt x="47" y="135"/>
                                </a:lnTo>
                                <a:lnTo>
                                  <a:pt x="53" y="134"/>
                                </a:lnTo>
                                <a:lnTo>
                                  <a:pt x="58" y="134"/>
                                </a:lnTo>
                                <a:lnTo>
                                  <a:pt x="63" y="130"/>
                                </a:lnTo>
                                <a:lnTo>
                                  <a:pt x="67" y="127"/>
                                </a:lnTo>
                                <a:lnTo>
                                  <a:pt x="70" y="124"/>
                                </a:lnTo>
                                <a:lnTo>
                                  <a:pt x="73" y="120"/>
                                </a:lnTo>
                                <a:lnTo>
                                  <a:pt x="75" y="115"/>
                                </a:lnTo>
                                <a:lnTo>
                                  <a:pt x="75" y="110"/>
                                </a:lnTo>
                                <a:lnTo>
                                  <a:pt x="75" y="105"/>
                                </a:lnTo>
                                <a:lnTo>
                                  <a:pt x="73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2"/>
                                </a:lnTo>
                                <a:lnTo>
                                  <a:pt x="60" y="85"/>
                                </a:lnTo>
                                <a:lnTo>
                                  <a:pt x="47" y="79"/>
                                </a:lnTo>
                                <a:lnTo>
                                  <a:pt x="38" y="84"/>
                                </a:lnTo>
                                <a:lnTo>
                                  <a:pt x="32" y="85"/>
                                </a:lnTo>
                                <a:close/>
                                <a:moveTo>
                                  <a:pt x="50" y="62"/>
                                </a:moveTo>
                                <a:lnTo>
                                  <a:pt x="58" y="57"/>
                                </a:lnTo>
                                <a:lnTo>
                                  <a:pt x="65" y="52"/>
                                </a:lnTo>
                                <a:lnTo>
                                  <a:pt x="68" y="44"/>
                                </a:lnTo>
                                <a:lnTo>
                                  <a:pt x="70" y="35"/>
                                </a:lnTo>
                                <a:lnTo>
                                  <a:pt x="70" y="32"/>
                                </a:lnTo>
                                <a:lnTo>
                                  <a:pt x="68" y="27"/>
                                </a:lnTo>
                                <a:lnTo>
                                  <a:pt x="67" y="24"/>
                                </a:lnTo>
                                <a:lnTo>
                                  <a:pt x="63" y="20"/>
                                </a:lnTo>
                                <a:lnTo>
                                  <a:pt x="57" y="17"/>
                                </a:lnTo>
                                <a:lnTo>
                                  <a:pt x="47" y="15"/>
                                </a:lnTo>
                                <a:lnTo>
                                  <a:pt x="38" y="17"/>
                                </a:lnTo>
                                <a:lnTo>
                                  <a:pt x="30" y="20"/>
                                </a:lnTo>
                                <a:lnTo>
                                  <a:pt x="28" y="24"/>
                                </a:lnTo>
                                <a:lnTo>
                                  <a:pt x="25" y="27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30" y="50"/>
                                </a:lnTo>
                                <a:lnTo>
                                  <a:pt x="37" y="57"/>
                                </a:lnTo>
                                <a:lnTo>
                                  <a:pt x="48" y="64"/>
                                </a:lnTo>
                                <a:lnTo>
                                  <a:pt x="5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38"/>
                        <wps:cNvSpPr>
                          <a:spLocks noChangeAspect="1"/>
                        </wps:cNvSpPr>
                        <wps:spPr bwMode="auto">
                          <a:xfrm>
                            <a:off x="1630" y="1495"/>
                            <a:ext cx="41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2 h 149"/>
                              <a:gd name="T2" fmla="*/ 5 w 83"/>
                              <a:gd name="T3" fmla="*/ 15 h 149"/>
                              <a:gd name="T4" fmla="*/ 20 w 83"/>
                              <a:gd name="T5" fmla="*/ 5 h 149"/>
                              <a:gd name="T6" fmla="*/ 33 w 83"/>
                              <a:gd name="T7" fmla="*/ 0 h 149"/>
                              <a:gd name="T8" fmla="*/ 48 w 83"/>
                              <a:gd name="T9" fmla="*/ 2 h 149"/>
                              <a:gd name="T10" fmla="*/ 62 w 83"/>
                              <a:gd name="T11" fmla="*/ 7 h 149"/>
                              <a:gd name="T12" fmla="*/ 72 w 83"/>
                              <a:gd name="T13" fmla="*/ 15 h 149"/>
                              <a:gd name="T14" fmla="*/ 78 w 83"/>
                              <a:gd name="T15" fmla="*/ 29 h 149"/>
                              <a:gd name="T16" fmla="*/ 77 w 83"/>
                              <a:gd name="T17" fmla="*/ 47 h 149"/>
                              <a:gd name="T18" fmla="*/ 65 w 83"/>
                              <a:gd name="T19" fmla="*/ 64 h 149"/>
                              <a:gd name="T20" fmla="*/ 63 w 83"/>
                              <a:gd name="T21" fmla="*/ 72 h 149"/>
                              <a:gd name="T22" fmla="*/ 75 w 83"/>
                              <a:gd name="T23" fmla="*/ 82 h 149"/>
                              <a:gd name="T24" fmla="*/ 82 w 83"/>
                              <a:gd name="T25" fmla="*/ 97 h 149"/>
                              <a:gd name="T26" fmla="*/ 82 w 83"/>
                              <a:gd name="T27" fmla="*/ 115 h 149"/>
                              <a:gd name="T28" fmla="*/ 75 w 83"/>
                              <a:gd name="T29" fmla="*/ 132 h 149"/>
                              <a:gd name="T30" fmla="*/ 63 w 83"/>
                              <a:gd name="T31" fmla="*/ 142 h 149"/>
                              <a:gd name="T32" fmla="*/ 47 w 83"/>
                              <a:gd name="T33" fmla="*/ 149 h 149"/>
                              <a:gd name="T34" fmla="*/ 23 w 83"/>
                              <a:gd name="T35" fmla="*/ 149 h 149"/>
                              <a:gd name="T36" fmla="*/ 3 w 83"/>
                              <a:gd name="T37" fmla="*/ 142 h 149"/>
                              <a:gd name="T38" fmla="*/ 0 w 83"/>
                              <a:gd name="T39" fmla="*/ 139 h 149"/>
                              <a:gd name="T40" fmla="*/ 5 w 83"/>
                              <a:gd name="T41" fmla="*/ 127 h 149"/>
                              <a:gd name="T42" fmla="*/ 7 w 83"/>
                              <a:gd name="T43" fmla="*/ 127 h 149"/>
                              <a:gd name="T44" fmla="*/ 8 w 83"/>
                              <a:gd name="T45" fmla="*/ 127 h 149"/>
                              <a:gd name="T46" fmla="*/ 37 w 83"/>
                              <a:gd name="T47" fmla="*/ 134 h 149"/>
                              <a:gd name="T48" fmla="*/ 48 w 83"/>
                              <a:gd name="T49" fmla="*/ 132 h 149"/>
                              <a:gd name="T50" fmla="*/ 58 w 83"/>
                              <a:gd name="T51" fmla="*/ 127 h 149"/>
                              <a:gd name="T52" fmla="*/ 63 w 83"/>
                              <a:gd name="T53" fmla="*/ 117 h 149"/>
                              <a:gd name="T54" fmla="*/ 65 w 83"/>
                              <a:gd name="T55" fmla="*/ 105 h 149"/>
                              <a:gd name="T56" fmla="*/ 63 w 83"/>
                              <a:gd name="T57" fmla="*/ 94 h 149"/>
                              <a:gd name="T58" fmla="*/ 57 w 83"/>
                              <a:gd name="T59" fmla="*/ 85 h 149"/>
                              <a:gd name="T60" fmla="*/ 47 w 83"/>
                              <a:gd name="T61" fmla="*/ 80 h 149"/>
                              <a:gd name="T62" fmla="*/ 33 w 83"/>
                              <a:gd name="T63" fmla="*/ 79 h 149"/>
                              <a:gd name="T64" fmla="*/ 23 w 83"/>
                              <a:gd name="T65" fmla="*/ 79 h 149"/>
                              <a:gd name="T66" fmla="*/ 22 w 83"/>
                              <a:gd name="T67" fmla="*/ 67 h 149"/>
                              <a:gd name="T68" fmla="*/ 25 w 83"/>
                              <a:gd name="T69" fmla="*/ 64 h 149"/>
                              <a:gd name="T70" fmla="*/ 38 w 83"/>
                              <a:gd name="T71" fmla="*/ 64 h 149"/>
                              <a:gd name="T72" fmla="*/ 50 w 83"/>
                              <a:gd name="T73" fmla="*/ 59 h 149"/>
                              <a:gd name="T74" fmla="*/ 57 w 83"/>
                              <a:gd name="T75" fmla="*/ 52 h 149"/>
                              <a:gd name="T76" fmla="*/ 60 w 83"/>
                              <a:gd name="T77" fmla="*/ 42 h 149"/>
                              <a:gd name="T78" fmla="*/ 62 w 83"/>
                              <a:gd name="T79" fmla="*/ 32 h 149"/>
                              <a:gd name="T80" fmla="*/ 58 w 83"/>
                              <a:gd name="T81" fmla="*/ 24 h 149"/>
                              <a:gd name="T82" fmla="*/ 52 w 83"/>
                              <a:gd name="T83" fmla="*/ 19 h 149"/>
                              <a:gd name="T84" fmla="*/ 45 w 83"/>
                              <a:gd name="T85" fmla="*/ 15 h 149"/>
                              <a:gd name="T86" fmla="*/ 33 w 83"/>
                              <a:gd name="T87" fmla="*/ 15 h 149"/>
                              <a:gd name="T88" fmla="*/ 22 w 83"/>
                              <a:gd name="T89" fmla="*/ 22 h 149"/>
                              <a:gd name="T90" fmla="*/ 13 w 83"/>
                              <a:gd name="T91" fmla="*/ 29 h 149"/>
                              <a:gd name="T92" fmla="*/ 12 w 83"/>
                              <a:gd name="T93" fmla="*/ 2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9">
                                <a:moveTo>
                                  <a:pt x="3" y="22"/>
                                </a:moveTo>
                                <a:lnTo>
                                  <a:pt x="3" y="2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4"/>
                                </a:lnTo>
                                <a:lnTo>
                                  <a:pt x="62" y="7"/>
                                </a:lnTo>
                                <a:lnTo>
                                  <a:pt x="68" y="10"/>
                                </a:lnTo>
                                <a:lnTo>
                                  <a:pt x="72" y="15"/>
                                </a:lnTo>
                                <a:lnTo>
                                  <a:pt x="75" y="22"/>
                                </a:lnTo>
                                <a:lnTo>
                                  <a:pt x="78" y="29"/>
                                </a:lnTo>
                                <a:lnTo>
                                  <a:pt x="78" y="37"/>
                                </a:lnTo>
                                <a:lnTo>
                                  <a:pt x="77" y="47"/>
                                </a:lnTo>
                                <a:lnTo>
                                  <a:pt x="73" y="57"/>
                                </a:lnTo>
                                <a:lnTo>
                                  <a:pt x="65" y="64"/>
                                </a:lnTo>
                                <a:lnTo>
                                  <a:pt x="55" y="69"/>
                                </a:lnTo>
                                <a:lnTo>
                                  <a:pt x="63" y="72"/>
                                </a:lnTo>
                                <a:lnTo>
                                  <a:pt x="70" y="75"/>
                                </a:lnTo>
                                <a:lnTo>
                                  <a:pt x="75" y="82"/>
                                </a:lnTo>
                                <a:lnTo>
                                  <a:pt x="80" y="89"/>
                                </a:lnTo>
                                <a:lnTo>
                                  <a:pt x="82" y="97"/>
                                </a:lnTo>
                                <a:lnTo>
                                  <a:pt x="83" y="107"/>
                                </a:lnTo>
                                <a:lnTo>
                                  <a:pt x="82" y="115"/>
                                </a:lnTo>
                                <a:lnTo>
                                  <a:pt x="80" y="124"/>
                                </a:lnTo>
                                <a:lnTo>
                                  <a:pt x="75" y="132"/>
                                </a:lnTo>
                                <a:lnTo>
                                  <a:pt x="70" y="137"/>
                                </a:lnTo>
                                <a:lnTo>
                                  <a:pt x="63" y="142"/>
                                </a:lnTo>
                                <a:lnTo>
                                  <a:pt x="55" y="147"/>
                                </a:lnTo>
                                <a:lnTo>
                                  <a:pt x="47" y="149"/>
                                </a:lnTo>
                                <a:lnTo>
                                  <a:pt x="35" y="149"/>
                                </a:lnTo>
                                <a:lnTo>
                                  <a:pt x="23" y="149"/>
                                </a:lnTo>
                                <a:lnTo>
                                  <a:pt x="12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9"/>
                                </a:lnTo>
                                <a:lnTo>
                                  <a:pt x="0" y="137"/>
                                </a:lnTo>
                                <a:lnTo>
                                  <a:pt x="5" y="127"/>
                                </a:lnTo>
                                <a:lnTo>
                                  <a:pt x="7" y="127"/>
                                </a:lnTo>
                                <a:lnTo>
                                  <a:pt x="8" y="127"/>
                                </a:lnTo>
                                <a:lnTo>
                                  <a:pt x="22" y="132"/>
                                </a:lnTo>
                                <a:lnTo>
                                  <a:pt x="37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2"/>
                                </a:lnTo>
                                <a:lnTo>
                                  <a:pt x="53" y="129"/>
                                </a:lnTo>
                                <a:lnTo>
                                  <a:pt x="58" y="127"/>
                                </a:lnTo>
                                <a:lnTo>
                                  <a:pt x="62" y="122"/>
                                </a:lnTo>
                                <a:lnTo>
                                  <a:pt x="63" y="117"/>
                                </a:lnTo>
                                <a:lnTo>
                                  <a:pt x="65" y="112"/>
                                </a:lnTo>
                                <a:lnTo>
                                  <a:pt x="65" y="105"/>
                                </a:lnTo>
                                <a:lnTo>
                                  <a:pt x="65" y="100"/>
                                </a:lnTo>
                                <a:lnTo>
                                  <a:pt x="63" y="94"/>
                                </a:lnTo>
                                <a:lnTo>
                                  <a:pt x="60" y="89"/>
                                </a:lnTo>
                                <a:lnTo>
                                  <a:pt x="57" y="85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5" y="79"/>
                                </a:lnTo>
                                <a:lnTo>
                                  <a:pt x="23" y="79"/>
                                </a:lnTo>
                                <a:lnTo>
                                  <a:pt x="22" y="75"/>
                                </a:lnTo>
                                <a:lnTo>
                                  <a:pt x="22" y="67"/>
                                </a:lnTo>
                                <a:lnTo>
                                  <a:pt x="23" y="64"/>
                                </a:lnTo>
                                <a:lnTo>
                                  <a:pt x="25" y="64"/>
                                </a:lnTo>
                                <a:lnTo>
                                  <a:pt x="33" y="64"/>
                                </a:lnTo>
                                <a:lnTo>
                                  <a:pt x="38" y="64"/>
                                </a:lnTo>
                                <a:lnTo>
                                  <a:pt x="45" y="62"/>
                                </a:lnTo>
                                <a:lnTo>
                                  <a:pt x="50" y="59"/>
                                </a:lnTo>
                                <a:lnTo>
                                  <a:pt x="53" y="57"/>
                                </a:lnTo>
                                <a:lnTo>
                                  <a:pt x="57" y="52"/>
                                </a:lnTo>
                                <a:lnTo>
                                  <a:pt x="60" y="49"/>
                                </a:lnTo>
                                <a:lnTo>
                                  <a:pt x="60" y="42"/>
                                </a:lnTo>
                                <a:lnTo>
                                  <a:pt x="62" y="37"/>
                                </a:lnTo>
                                <a:lnTo>
                                  <a:pt x="62" y="32"/>
                                </a:lnTo>
                                <a:lnTo>
                                  <a:pt x="60" y="29"/>
                                </a:lnTo>
                                <a:lnTo>
                                  <a:pt x="58" y="24"/>
                                </a:lnTo>
                                <a:lnTo>
                                  <a:pt x="55" y="20"/>
                                </a:lnTo>
                                <a:lnTo>
                                  <a:pt x="52" y="19"/>
                                </a:lnTo>
                                <a:lnTo>
                                  <a:pt x="48" y="17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5"/>
                                </a:lnTo>
                                <a:lnTo>
                                  <a:pt x="28" y="19"/>
                                </a:lnTo>
                                <a:lnTo>
                                  <a:pt x="22" y="22"/>
                                </a:lnTo>
                                <a:lnTo>
                                  <a:pt x="15" y="29"/>
                                </a:lnTo>
                                <a:lnTo>
                                  <a:pt x="13" y="29"/>
                                </a:lnTo>
                                <a:lnTo>
                                  <a:pt x="12" y="29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3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706" y="1495"/>
                            <a:ext cx="46" cy="74"/>
                          </a:xfrm>
                          <a:custGeom>
                            <a:avLst/>
                            <a:gdLst>
                              <a:gd name="T0" fmla="*/ 92 w 92"/>
                              <a:gd name="T1" fmla="*/ 90 h 149"/>
                              <a:gd name="T2" fmla="*/ 85 w 92"/>
                              <a:gd name="T3" fmla="*/ 119 h 149"/>
                              <a:gd name="T4" fmla="*/ 74 w 92"/>
                              <a:gd name="T5" fmla="*/ 139 h 149"/>
                              <a:gd name="T6" fmla="*/ 57 w 92"/>
                              <a:gd name="T7" fmla="*/ 149 h 149"/>
                              <a:gd name="T8" fmla="*/ 37 w 92"/>
                              <a:gd name="T9" fmla="*/ 149 h 149"/>
                              <a:gd name="T10" fmla="*/ 22 w 92"/>
                              <a:gd name="T11" fmla="*/ 142 h 149"/>
                              <a:gd name="T12" fmla="*/ 9 w 92"/>
                              <a:gd name="T13" fmla="*/ 124 h 149"/>
                              <a:gd name="T14" fmla="*/ 2 w 92"/>
                              <a:gd name="T15" fmla="*/ 94 h 149"/>
                              <a:gd name="T16" fmla="*/ 2 w 92"/>
                              <a:gd name="T17" fmla="*/ 59 h 149"/>
                              <a:gd name="T18" fmla="*/ 9 w 92"/>
                              <a:gd name="T19" fmla="*/ 32 h 149"/>
                              <a:gd name="T20" fmla="*/ 20 w 92"/>
                              <a:gd name="T21" fmla="*/ 12 h 149"/>
                              <a:gd name="T22" fmla="*/ 37 w 92"/>
                              <a:gd name="T23" fmla="*/ 2 h 149"/>
                              <a:gd name="T24" fmla="*/ 59 w 92"/>
                              <a:gd name="T25" fmla="*/ 2 h 149"/>
                              <a:gd name="T26" fmla="*/ 74 w 92"/>
                              <a:gd name="T27" fmla="*/ 10 h 149"/>
                              <a:gd name="T28" fmla="*/ 85 w 92"/>
                              <a:gd name="T29" fmla="*/ 30 h 149"/>
                              <a:gd name="T30" fmla="*/ 92 w 92"/>
                              <a:gd name="T31" fmla="*/ 57 h 149"/>
                              <a:gd name="T32" fmla="*/ 19 w 92"/>
                              <a:gd name="T33" fmla="*/ 74 h 149"/>
                              <a:gd name="T34" fmla="*/ 20 w 92"/>
                              <a:gd name="T35" fmla="*/ 100 h 149"/>
                              <a:gd name="T36" fmla="*/ 27 w 92"/>
                              <a:gd name="T37" fmla="*/ 120 h 149"/>
                              <a:gd name="T38" fmla="*/ 35 w 92"/>
                              <a:gd name="T39" fmla="*/ 130 h 149"/>
                              <a:gd name="T40" fmla="*/ 47 w 92"/>
                              <a:gd name="T41" fmla="*/ 134 h 149"/>
                              <a:gd name="T42" fmla="*/ 59 w 92"/>
                              <a:gd name="T43" fmla="*/ 130 h 149"/>
                              <a:gd name="T44" fmla="*/ 67 w 92"/>
                              <a:gd name="T45" fmla="*/ 119 h 149"/>
                              <a:gd name="T46" fmla="*/ 72 w 92"/>
                              <a:gd name="T47" fmla="*/ 99 h 149"/>
                              <a:gd name="T48" fmla="*/ 74 w 92"/>
                              <a:gd name="T49" fmla="*/ 74 h 149"/>
                              <a:gd name="T50" fmla="*/ 72 w 92"/>
                              <a:gd name="T51" fmla="*/ 49 h 149"/>
                              <a:gd name="T52" fmla="*/ 67 w 92"/>
                              <a:gd name="T53" fmla="*/ 30 h 149"/>
                              <a:gd name="T54" fmla="*/ 59 w 92"/>
                              <a:gd name="T55" fmla="*/ 20 h 149"/>
                              <a:gd name="T56" fmla="*/ 47 w 92"/>
                              <a:gd name="T57" fmla="*/ 17 h 149"/>
                              <a:gd name="T58" fmla="*/ 35 w 92"/>
                              <a:gd name="T59" fmla="*/ 20 h 149"/>
                              <a:gd name="T60" fmla="*/ 27 w 92"/>
                              <a:gd name="T61" fmla="*/ 32 h 149"/>
                              <a:gd name="T62" fmla="*/ 20 w 92"/>
                              <a:gd name="T63" fmla="*/ 50 h 149"/>
                              <a:gd name="T64" fmla="*/ 19 w 92"/>
                              <a:gd name="T65" fmla="*/ 7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49">
                                <a:moveTo>
                                  <a:pt x="92" y="74"/>
                                </a:moveTo>
                                <a:lnTo>
                                  <a:pt x="92" y="90"/>
                                </a:lnTo>
                                <a:lnTo>
                                  <a:pt x="89" y="105"/>
                                </a:lnTo>
                                <a:lnTo>
                                  <a:pt x="85" y="119"/>
                                </a:lnTo>
                                <a:lnTo>
                                  <a:pt x="80" y="130"/>
                                </a:lnTo>
                                <a:lnTo>
                                  <a:pt x="74" y="139"/>
                                </a:lnTo>
                                <a:lnTo>
                                  <a:pt x="65" y="144"/>
                                </a:lnTo>
                                <a:lnTo>
                                  <a:pt x="57" y="149"/>
                                </a:lnTo>
                                <a:lnTo>
                                  <a:pt x="47" y="149"/>
                                </a:lnTo>
                                <a:lnTo>
                                  <a:pt x="37" y="149"/>
                                </a:lnTo>
                                <a:lnTo>
                                  <a:pt x="29" y="145"/>
                                </a:lnTo>
                                <a:lnTo>
                                  <a:pt x="22" y="142"/>
                                </a:lnTo>
                                <a:lnTo>
                                  <a:pt x="17" y="135"/>
                                </a:lnTo>
                                <a:lnTo>
                                  <a:pt x="9" y="124"/>
                                </a:lnTo>
                                <a:lnTo>
                                  <a:pt x="5" y="109"/>
                                </a:lnTo>
                                <a:lnTo>
                                  <a:pt x="2" y="94"/>
                                </a:lnTo>
                                <a:lnTo>
                                  <a:pt x="0" y="75"/>
                                </a:lnTo>
                                <a:lnTo>
                                  <a:pt x="2" y="59"/>
                                </a:lnTo>
                                <a:lnTo>
                                  <a:pt x="4" y="44"/>
                                </a:lnTo>
                                <a:lnTo>
                                  <a:pt x="9" y="32"/>
                                </a:lnTo>
                                <a:lnTo>
                                  <a:pt x="14" y="20"/>
                                </a:lnTo>
                                <a:lnTo>
                                  <a:pt x="20" y="12"/>
                                </a:lnTo>
                                <a:lnTo>
                                  <a:pt x="29" y="5"/>
                                </a:lnTo>
                                <a:lnTo>
                                  <a:pt x="37" y="2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5"/>
                                </a:lnTo>
                                <a:lnTo>
                                  <a:pt x="74" y="10"/>
                                </a:lnTo>
                                <a:lnTo>
                                  <a:pt x="80" y="19"/>
                                </a:lnTo>
                                <a:lnTo>
                                  <a:pt x="85" y="30"/>
                                </a:lnTo>
                                <a:lnTo>
                                  <a:pt x="89" y="42"/>
                                </a:lnTo>
                                <a:lnTo>
                                  <a:pt x="92" y="57"/>
                                </a:lnTo>
                                <a:lnTo>
                                  <a:pt x="92" y="74"/>
                                </a:lnTo>
                                <a:close/>
                                <a:moveTo>
                                  <a:pt x="19" y="74"/>
                                </a:moveTo>
                                <a:lnTo>
                                  <a:pt x="19" y="89"/>
                                </a:lnTo>
                                <a:lnTo>
                                  <a:pt x="20" y="100"/>
                                </a:lnTo>
                                <a:lnTo>
                                  <a:pt x="24" y="112"/>
                                </a:lnTo>
                                <a:lnTo>
                                  <a:pt x="27" y="120"/>
                                </a:lnTo>
                                <a:lnTo>
                                  <a:pt x="30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2"/>
                                </a:lnTo>
                                <a:lnTo>
                                  <a:pt x="47" y="134"/>
                                </a:lnTo>
                                <a:lnTo>
                                  <a:pt x="54" y="132"/>
                                </a:lnTo>
                                <a:lnTo>
                                  <a:pt x="59" y="130"/>
                                </a:lnTo>
                                <a:lnTo>
                                  <a:pt x="64" y="125"/>
                                </a:lnTo>
                                <a:lnTo>
                                  <a:pt x="67" y="119"/>
                                </a:lnTo>
                                <a:lnTo>
                                  <a:pt x="70" y="110"/>
                                </a:lnTo>
                                <a:lnTo>
                                  <a:pt x="72" y="99"/>
                                </a:lnTo>
                                <a:lnTo>
                                  <a:pt x="74" y="87"/>
                                </a:lnTo>
                                <a:lnTo>
                                  <a:pt x="74" y="74"/>
                                </a:lnTo>
                                <a:lnTo>
                                  <a:pt x="74" y="60"/>
                                </a:lnTo>
                                <a:lnTo>
                                  <a:pt x="72" y="49"/>
                                </a:lnTo>
                                <a:lnTo>
                                  <a:pt x="70" y="39"/>
                                </a:lnTo>
                                <a:lnTo>
                                  <a:pt x="67" y="30"/>
                                </a:lnTo>
                                <a:lnTo>
                                  <a:pt x="64" y="25"/>
                                </a:lnTo>
                                <a:lnTo>
                                  <a:pt x="59" y="20"/>
                                </a:lnTo>
                                <a:lnTo>
                                  <a:pt x="54" y="17"/>
                                </a:lnTo>
                                <a:lnTo>
                                  <a:pt x="47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7" y="32"/>
                                </a:lnTo>
                                <a:lnTo>
                                  <a:pt x="24" y="40"/>
                                </a:lnTo>
                                <a:lnTo>
                                  <a:pt x="20" y="50"/>
                                </a:lnTo>
                                <a:lnTo>
                                  <a:pt x="19" y="62"/>
                                </a:lnTo>
                                <a:lnTo>
                                  <a:pt x="1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4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762" y="1495"/>
                            <a:ext cx="46" cy="74"/>
                          </a:xfrm>
                          <a:custGeom>
                            <a:avLst/>
                            <a:gdLst>
                              <a:gd name="T0" fmla="*/ 90 w 91"/>
                              <a:gd name="T1" fmla="*/ 90 h 149"/>
                              <a:gd name="T2" fmla="*/ 85 w 91"/>
                              <a:gd name="T3" fmla="*/ 119 h 149"/>
                              <a:gd name="T4" fmla="*/ 73 w 91"/>
                              <a:gd name="T5" fmla="*/ 139 h 149"/>
                              <a:gd name="T6" fmla="*/ 55 w 91"/>
                              <a:gd name="T7" fmla="*/ 149 h 149"/>
                              <a:gd name="T8" fmla="*/ 36 w 91"/>
                              <a:gd name="T9" fmla="*/ 149 h 149"/>
                              <a:gd name="T10" fmla="*/ 22 w 91"/>
                              <a:gd name="T11" fmla="*/ 142 h 149"/>
                              <a:gd name="T12" fmla="*/ 8 w 91"/>
                              <a:gd name="T13" fmla="*/ 124 h 149"/>
                              <a:gd name="T14" fmla="*/ 0 w 91"/>
                              <a:gd name="T15" fmla="*/ 94 h 149"/>
                              <a:gd name="T16" fmla="*/ 0 w 91"/>
                              <a:gd name="T17" fmla="*/ 59 h 149"/>
                              <a:gd name="T18" fmla="*/ 7 w 91"/>
                              <a:gd name="T19" fmla="*/ 32 h 149"/>
                              <a:gd name="T20" fmla="*/ 20 w 91"/>
                              <a:gd name="T21" fmla="*/ 12 h 149"/>
                              <a:gd name="T22" fmla="*/ 36 w 91"/>
                              <a:gd name="T23" fmla="*/ 2 h 149"/>
                              <a:gd name="T24" fmla="*/ 56 w 91"/>
                              <a:gd name="T25" fmla="*/ 2 h 149"/>
                              <a:gd name="T26" fmla="*/ 73 w 91"/>
                              <a:gd name="T27" fmla="*/ 10 h 149"/>
                              <a:gd name="T28" fmla="*/ 85 w 91"/>
                              <a:gd name="T29" fmla="*/ 30 h 149"/>
                              <a:gd name="T30" fmla="*/ 90 w 91"/>
                              <a:gd name="T31" fmla="*/ 57 h 149"/>
                              <a:gd name="T32" fmla="*/ 18 w 91"/>
                              <a:gd name="T33" fmla="*/ 74 h 149"/>
                              <a:gd name="T34" fmla="*/ 20 w 91"/>
                              <a:gd name="T35" fmla="*/ 100 h 149"/>
                              <a:gd name="T36" fmla="*/ 25 w 91"/>
                              <a:gd name="T37" fmla="*/ 120 h 149"/>
                              <a:gd name="T38" fmla="*/ 33 w 91"/>
                              <a:gd name="T39" fmla="*/ 130 h 149"/>
                              <a:gd name="T40" fmla="*/ 45 w 91"/>
                              <a:gd name="T41" fmla="*/ 134 h 149"/>
                              <a:gd name="T42" fmla="*/ 58 w 91"/>
                              <a:gd name="T43" fmla="*/ 130 h 149"/>
                              <a:gd name="T44" fmla="*/ 66 w 91"/>
                              <a:gd name="T45" fmla="*/ 119 h 149"/>
                              <a:gd name="T46" fmla="*/ 71 w 91"/>
                              <a:gd name="T47" fmla="*/ 99 h 149"/>
                              <a:gd name="T48" fmla="*/ 73 w 91"/>
                              <a:gd name="T49" fmla="*/ 74 h 149"/>
                              <a:gd name="T50" fmla="*/ 71 w 91"/>
                              <a:gd name="T51" fmla="*/ 49 h 149"/>
                              <a:gd name="T52" fmla="*/ 66 w 91"/>
                              <a:gd name="T53" fmla="*/ 30 h 149"/>
                              <a:gd name="T54" fmla="*/ 58 w 91"/>
                              <a:gd name="T55" fmla="*/ 20 h 149"/>
                              <a:gd name="T56" fmla="*/ 46 w 91"/>
                              <a:gd name="T57" fmla="*/ 17 h 149"/>
                              <a:gd name="T58" fmla="*/ 35 w 91"/>
                              <a:gd name="T59" fmla="*/ 20 h 149"/>
                              <a:gd name="T60" fmla="*/ 25 w 91"/>
                              <a:gd name="T61" fmla="*/ 32 h 149"/>
                              <a:gd name="T62" fmla="*/ 20 w 91"/>
                              <a:gd name="T63" fmla="*/ 50 h 149"/>
                              <a:gd name="T64" fmla="*/ 18 w 91"/>
                              <a:gd name="T65" fmla="*/ 7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" h="149">
                                <a:moveTo>
                                  <a:pt x="91" y="74"/>
                                </a:moveTo>
                                <a:lnTo>
                                  <a:pt x="90" y="90"/>
                                </a:lnTo>
                                <a:lnTo>
                                  <a:pt x="88" y="105"/>
                                </a:lnTo>
                                <a:lnTo>
                                  <a:pt x="85" y="119"/>
                                </a:lnTo>
                                <a:lnTo>
                                  <a:pt x="78" y="130"/>
                                </a:lnTo>
                                <a:lnTo>
                                  <a:pt x="73" y="139"/>
                                </a:lnTo>
                                <a:lnTo>
                                  <a:pt x="65" y="144"/>
                                </a:lnTo>
                                <a:lnTo>
                                  <a:pt x="55" y="149"/>
                                </a:lnTo>
                                <a:lnTo>
                                  <a:pt x="45" y="149"/>
                                </a:lnTo>
                                <a:lnTo>
                                  <a:pt x="36" y="149"/>
                                </a:lnTo>
                                <a:lnTo>
                                  <a:pt x="28" y="145"/>
                                </a:lnTo>
                                <a:lnTo>
                                  <a:pt x="22" y="142"/>
                                </a:lnTo>
                                <a:lnTo>
                                  <a:pt x="15" y="135"/>
                                </a:lnTo>
                                <a:lnTo>
                                  <a:pt x="8" y="124"/>
                                </a:lnTo>
                                <a:lnTo>
                                  <a:pt x="3" y="109"/>
                                </a:lnTo>
                                <a:lnTo>
                                  <a:pt x="0" y="94"/>
                                </a:lnTo>
                                <a:lnTo>
                                  <a:pt x="0" y="75"/>
                                </a:lnTo>
                                <a:lnTo>
                                  <a:pt x="0" y="59"/>
                                </a:lnTo>
                                <a:lnTo>
                                  <a:pt x="3" y="44"/>
                                </a:lnTo>
                                <a:lnTo>
                                  <a:pt x="7" y="32"/>
                                </a:lnTo>
                                <a:lnTo>
                                  <a:pt x="13" y="20"/>
                                </a:lnTo>
                                <a:lnTo>
                                  <a:pt x="20" y="12"/>
                                </a:lnTo>
                                <a:lnTo>
                                  <a:pt x="27" y="5"/>
                                </a:lnTo>
                                <a:lnTo>
                                  <a:pt x="36" y="2"/>
                                </a:lnTo>
                                <a:lnTo>
                                  <a:pt x="46" y="0"/>
                                </a:lnTo>
                                <a:lnTo>
                                  <a:pt x="56" y="2"/>
                                </a:lnTo>
                                <a:lnTo>
                                  <a:pt x="65" y="5"/>
                                </a:lnTo>
                                <a:lnTo>
                                  <a:pt x="73" y="10"/>
                                </a:lnTo>
                                <a:lnTo>
                                  <a:pt x="80" y="19"/>
                                </a:lnTo>
                                <a:lnTo>
                                  <a:pt x="85" y="30"/>
                                </a:lnTo>
                                <a:lnTo>
                                  <a:pt x="88" y="42"/>
                                </a:lnTo>
                                <a:lnTo>
                                  <a:pt x="90" y="57"/>
                                </a:lnTo>
                                <a:lnTo>
                                  <a:pt x="91" y="74"/>
                                </a:lnTo>
                                <a:close/>
                                <a:moveTo>
                                  <a:pt x="18" y="74"/>
                                </a:moveTo>
                                <a:lnTo>
                                  <a:pt x="18" y="89"/>
                                </a:lnTo>
                                <a:lnTo>
                                  <a:pt x="20" y="100"/>
                                </a:lnTo>
                                <a:lnTo>
                                  <a:pt x="22" y="112"/>
                                </a:lnTo>
                                <a:lnTo>
                                  <a:pt x="25" y="120"/>
                                </a:lnTo>
                                <a:lnTo>
                                  <a:pt x="30" y="127"/>
                                </a:lnTo>
                                <a:lnTo>
                                  <a:pt x="33" y="130"/>
                                </a:lnTo>
                                <a:lnTo>
                                  <a:pt x="38" y="132"/>
                                </a:lnTo>
                                <a:lnTo>
                                  <a:pt x="45" y="134"/>
                                </a:lnTo>
                                <a:lnTo>
                                  <a:pt x="51" y="132"/>
                                </a:lnTo>
                                <a:lnTo>
                                  <a:pt x="58" y="130"/>
                                </a:lnTo>
                                <a:lnTo>
                                  <a:pt x="63" y="125"/>
                                </a:lnTo>
                                <a:lnTo>
                                  <a:pt x="66" y="119"/>
                                </a:lnTo>
                                <a:lnTo>
                                  <a:pt x="70" y="110"/>
                                </a:lnTo>
                                <a:lnTo>
                                  <a:pt x="71" y="99"/>
                                </a:lnTo>
                                <a:lnTo>
                                  <a:pt x="73" y="87"/>
                                </a:lnTo>
                                <a:lnTo>
                                  <a:pt x="73" y="74"/>
                                </a:lnTo>
                                <a:lnTo>
                                  <a:pt x="73" y="60"/>
                                </a:lnTo>
                                <a:lnTo>
                                  <a:pt x="71" y="49"/>
                                </a:lnTo>
                                <a:lnTo>
                                  <a:pt x="68" y="39"/>
                                </a:lnTo>
                                <a:lnTo>
                                  <a:pt x="66" y="30"/>
                                </a:lnTo>
                                <a:lnTo>
                                  <a:pt x="61" y="25"/>
                                </a:lnTo>
                                <a:lnTo>
                                  <a:pt x="58" y="20"/>
                                </a:lnTo>
                                <a:lnTo>
                                  <a:pt x="51" y="17"/>
                                </a:lnTo>
                                <a:lnTo>
                                  <a:pt x="46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2"/>
                                </a:lnTo>
                                <a:lnTo>
                                  <a:pt x="1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4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817" y="1495"/>
                            <a:ext cx="46" cy="74"/>
                          </a:xfrm>
                          <a:custGeom>
                            <a:avLst/>
                            <a:gdLst>
                              <a:gd name="T0" fmla="*/ 91 w 91"/>
                              <a:gd name="T1" fmla="*/ 90 h 149"/>
                              <a:gd name="T2" fmla="*/ 85 w 91"/>
                              <a:gd name="T3" fmla="*/ 119 h 149"/>
                              <a:gd name="T4" fmla="*/ 73 w 91"/>
                              <a:gd name="T5" fmla="*/ 139 h 149"/>
                              <a:gd name="T6" fmla="*/ 56 w 91"/>
                              <a:gd name="T7" fmla="*/ 149 h 149"/>
                              <a:gd name="T8" fmla="*/ 36 w 91"/>
                              <a:gd name="T9" fmla="*/ 149 h 149"/>
                              <a:gd name="T10" fmla="*/ 21 w 91"/>
                              <a:gd name="T11" fmla="*/ 142 h 149"/>
                              <a:gd name="T12" fmla="*/ 8 w 91"/>
                              <a:gd name="T13" fmla="*/ 124 h 149"/>
                              <a:gd name="T14" fmla="*/ 1 w 91"/>
                              <a:gd name="T15" fmla="*/ 94 h 149"/>
                              <a:gd name="T16" fmla="*/ 1 w 91"/>
                              <a:gd name="T17" fmla="*/ 59 h 149"/>
                              <a:gd name="T18" fmla="*/ 8 w 91"/>
                              <a:gd name="T19" fmla="*/ 32 h 149"/>
                              <a:gd name="T20" fmla="*/ 20 w 91"/>
                              <a:gd name="T21" fmla="*/ 12 h 149"/>
                              <a:gd name="T22" fmla="*/ 36 w 91"/>
                              <a:gd name="T23" fmla="*/ 2 h 149"/>
                              <a:gd name="T24" fmla="*/ 58 w 91"/>
                              <a:gd name="T25" fmla="*/ 2 h 149"/>
                              <a:gd name="T26" fmla="*/ 75 w 91"/>
                              <a:gd name="T27" fmla="*/ 10 h 149"/>
                              <a:gd name="T28" fmla="*/ 85 w 91"/>
                              <a:gd name="T29" fmla="*/ 30 h 149"/>
                              <a:gd name="T30" fmla="*/ 91 w 91"/>
                              <a:gd name="T31" fmla="*/ 57 h 149"/>
                              <a:gd name="T32" fmla="*/ 18 w 91"/>
                              <a:gd name="T33" fmla="*/ 74 h 149"/>
                              <a:gd name="T34" fmla="*/ 20 w 91"/>
                              <a:gd name="T35" fmla="*/ 100 h 149"/>
                              <a:gd name="T36" fmla="*/ 26 w 91"/>
                              <a:gd name="T37" fmla="*/ 120 h 149"/>
                              <a:gd name="T38" fmla="*/ 35 w 91"/>
                              <a:gd name="T39" fmla="*/ 130 h 149"/>
                              <a:gd name="T40" fmla="*/ 46 w 91"/>
                              <a:gd name="T41" fmla="*/ 134 h 149"/>
                              <a:gd name="T42" fmla="*/ 58 w 91"/>
                              <a:gd name="T43" fmla="*/ 130 h 149"/>
                              <a:gd name="T44" fmla="*/ 66 w 91"/>
                              <a:gd name="T45" fmla="*/ 119 h 149"/>
                              <a:gd name="T46" fmla="*/ 71 w 91"/>
                              <a:gd name="T47" fmla="*/ 99 h 149"/>
                              <a:gd name="T48" fmla="*/ 73 w 91"/>
                              <a:gd name="T49" fmla="*/ 74 h 149"/>
                              <a:gd name="T50" fmla="*/ 71 w 91"/>
                              <a:gd name="T51" fmla="*/ 49 h 149"/>
                              <a:gd name="T52" fmla="*/ 66 w 91"/>
                              <a:gd name="T53" fmla="*/ 30 h 149"/>
                              <a:gd name="T54" fmla="*/ 58 w 91"/>
                              <a:gd name="T55" fmla="*/ 20 h 149"/>
                              <a:gd name="T56" fmla="*/ 46 w 91"/>
                              <a:gd name="T57" fmla="*/ 17 h 149"/>
                              <a:gd name="T58" fmla="*/ 35 w 91"/>
                              <a:gd name="T59" fmla="*/ 20 h 149"/>
                              <a:gd name="T60" fmla="*/ 26 w 91"/>
                              <a:gd name="T61" fmla="*/ 32 h 149"/>
                              <a:gd name="T62" fmla="*/ 20 w 91"/>
                              <a:gd name="T63" fmla="*/ 50 h 149"/>
                              <a:gd name="T64" fmla="*/ 18 w 91"/>
                              <a:gd name="T65" fmla="*/ 7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" h="149">
                                <a:moveTo>
                                  <a:pt x="91" y="74"/>
                                </a:moveTo>
                                <a:lnTo>
                                  <a:pt x="91" y="90"/>
                                </a:lnTo>
                                <a:lnTo>
                                  <a:pt x="88" y="105"/>
                                </a:lnTo>
                                <a:lnTo>
                                  <a:pt x="85" y="119"/>
                                </a:lnTo>
                                <a:lnTo>
                                  <a:pt x="80" y="130"/>
                                </a:lnTo>
                                <a:lnTo>
                                  <a:pt x="73" y="139"/>
                                </a:lnTo>
                                <a:lnTo>
                                  <a:pt x="65" y="144"/>
                                </a:lnTo>
                                <a:lnTo>
                                  <a:pt x="56" y="149"/>
                                </a:lnTo>
                                <a:lnTo>
                                  <a:pt x="46" y="149"/>
                                </a:lnTo>
                                <a:lnTo>
                                  <a:pt x="36" y="149"/>
                                </a:lnTo>
                                <a:lnTo>
                                  <a:pt x="28" y="145"/>
                                </a:lnTo>
                                <a:lnTo>
                                  <a:pt x="21" y="142"/>
                                </a:lnTo>
                                <a:lnTo>
                                  <a:pt x="16" y="135"/>
                                </a:lnTo>
                                <a:lnTo>
                                  <a:pt x="8" y="124"/>
                                </a:lnTo>
                                <a:lnTo>
                                  <a:pt x="5" y="109"/>
                                </a:lnTo>
                                <a:lnTo>
                                  <a:pt x="1" y="94"/>
                                </a:lnTo>
                                <a:lnTo>
                                  <a:pt x="0" y="75"/>
                                </a:lnTo>
                                <a:lnTo>
                                  <a:pt x="1" y="59"/>
                                </a:lnTo>
                                <a:lnTo>
                                  <a:pt x="3" y="44"/>
                                </a:lnTo>
                                <a:lnTo>
                                  <a:pt x="8" y="32"/>
                                </a:lnTo>
                                <a:lnTo>
                                  <a:pt x="13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5"/>
                                </a:lnTo>
                                <a:lnTo>
                                  <a:pt x="36" y="2"/>
                                </a:lnTo>
                                <a:lnTo>
                                  <a:pt x="48" y="0"/>
                                </a:lnTo>
                                <a:lnTo>
                                  <a:pt x="58" y="2"/>
                                </a:lnTo>
                                <a:lnTo>
                                  <a:pt x="66" y="5"/>
                                </a:lnTo>
                                <a:lnTo>
                                  <a:pt x="75" y="10"/>
                                </a:lnTo>
                                <a:lnTo>
                                  <a:pt x="80" y="19"/>
                                </a:lnTo>
                                <a:lnTo>
                                  <a:pt x="85" y="30"/>
                                </a:lnTo>
                                <a:lnTo>
                                  <a:pt x="88" y="42"/>
                                </a:lnTo>
                                <a:lnTo>
                                  <a:pt x="91" y="57"/>
                                </a:lnTo>
                                <a:lnTo>
                                  <a:pt x="91" y="74"/>
                                </a:lnTo>
                                <a:close/>
                                <a:moveTo>
                                  <a:pt x="18" y="74"/>
                                </a:moveTo>
                                <a:lnTo>
                                  <a:pt x="18" y="89"/>
                                </a:lnTo>
                                <a:lnTo>
                                  <a:pt x="20" y="100"/>
                                </a:lnTo>
                                <a:lnTo>
                                  <a:pt x="23" y="112"/>
                                </a:lnTo>
                                <a:lnTo>
                                  <a:pt x="26" y="120"/>
                                </a:lnTo>
                                <a:lnTo>
                                  <a:pt x="30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2"/>
                                </a:lnTo>
                                <a:lnTo>
                                  <a:pt x="46" y="134"/>
                                </a:lnTo>
                                <a:lnTo>
                                  <a:pt x="53" y="132"/>
                                </a:lnTo>
                                <a:lnTo>
                                  <a:pt x="58" y="130"/>
                                </a:lnTo>
                                <a:lnTo>
                                  <a:pt x="63" y="125"/>
                                </a:lnTo>
                                <a:lnTo>
                                  <a:pt x="66" y="119"/>
                                </a:lnTo>
                                <a:lnTo>
                                  <a:pt x="70" y="110"/>
                                </a:lnTo>
                                <a:lnTo>
                                  <a:pt x="71" y="99"/>
                                </a:lnTo>
                                <a:lnTo>
                                  <a:pt x="73" y="87"/>
                                </a:lnTo>
                                <a:lnTo>
                                  <a:pt x="73" y="74"/>
                                </a:lnTo>
                                <a:lnTo>
                                  <a:pt x="73" y="60"/>
                                </a:lnTo>
                                <a:lnTo>
                                  <a:pt x="71" y="49"/>
                                </a:lnTo>
                                <a:lnTo>
                                  <a:pt x="70" y="39"/>
                                </a:lnTo>
                                <a:lnTo>
                                  <a:pt x="66" y="30"/>
                                </a:lnTo>
                                <a:lnTo>
                                  <a:pt x="63" y="25"/>
                                </a:lnTo>
                                <a:lnTo>
                                  <a:pt x="58" y="20"/>
                                </a:lnTo>
                                <a:lnTo>
                                  <a:pt x="53" y="17"/>
                                </a:lnTo>
                                <a:lnTo>
                                  <a:pt x="46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6" y="32"/>
                                </a:lnTo>
                                <a:lnTo>
                                  <a:pt x="23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2"/>
                                </a:lnTo>
                                <a:lnTo>
                                  <a:pt x="1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2"/>
                        <wps:cNvSpPr>
                          <a:spLocks noChangeAspect="1"/>
                        </wps:cNvSpPr>
                        <wps:spPr bwMode="auto">
                          <a:xfrm>
                            <a:off x="1874" y="1555"/>
                            <a:ext cx="19" cy="27"/>
                          </a:xfrm>
                          <a:custGeom>
                            <a:avLst/>
                            <a:gdLst>
                              <a:gd name="T0" fmla="*/ 13 w 38"/>
                              <a:gd name="T1" fmla="*/ 4 h 54"/>
                              <a:gd name="T2" fmla="*/ 15 w 38"/>
                              <a:gd name="T3" fmla="*/ 2 h 54"/>
                              <a:gd name="T4" fmla="*/ 16 w 38"/>
                              <a:gd name="T5" fmla="*/ 0 h 54"/>
                              <a:gd name="T6" fmla="*/ 35 w 38"/>
                              <a:gd name="T7" fmla="*/ 0 h 54"/>
                              <a:gd name="T8" fmla="*/ 38 w 38"/>
                              <a:gd name="T9" fmla="*/ 2 h 54"/>
                              <a:gd name="T10" fmla="*/ 38 w 38"/>
                              <a:gd name="T11" fmla="*/ 2 h 54"/>
                              <a:gd name="T12" fmla="*/ 38 w 38"/>
                              <a:gd name="T13" fmla="*/ 4 h 54"/>
                              <a:gd name="T14" fmla="*/ 36 w 38"/>
                              <a:gd name="T15" fmla="*/ 5 h 54"/>
                              <a:gd name="T16" fmla="*/ 11 w 38"/>
                              <a:gd name="T17" fmla="*/ 52 h 54"/>
                              <a:gd name="T18" fmla="*/ 10 w 38"/>
                              <a:gd name="T19" fmla="*/ 54 h 54"/>
                              <a:gd name="T20" fmla="*/ 10 w 38"/>
                              <a:gd name="T21" fmla="*/ 54 h 54"/>
                              <a:gd name="T22" fmla="*/ 8 w 38"/>
                              <a:gd name="T23" fmla="*/ 54 h 54"/>
                              <a:gd name="T24" fmla="*/ 8 w 38"/>
                              <a:gd name="T25" fmla="*/ 54 h 54"/>
                              <a:gd name="T26" fmla="*/ 8 w 38"/>
                              <a:gd name="T27" fmla="*/ 54 h 54"/>
                              <a:gd name="T28" fmla="*/ 8 w 38"/>
                              <a:gd name="T29" fmla="*/ 54 h 54"/>
                              <a:gd name="T30" fmla="*/ 3 w 38"/>
                              <a:gd name="T31" fmla="*/ 52 h 54"/>
                              <a:gd name="T32" fmla="*/ 1 w 38"/>
                              <a:gd name="T33" fmla="*/ 50 h 54"/>
                              <a:gd name="T34" fmla="*/ 0 w 38"/>
                              <a:gd name="T35" fmla="*/ 50 h 54"/>
                              <a:gd name="T36" fmla="*/ 0 w 38"/>
                              <a:gd name="T37" fmla="*/ 49 h 54"/>
                              <a:gd name="T38" fmla="*/ 1 w 38"/>
                              <a:gd name="T39" fmla="*/ 47 h 54"/>
                              <a:gd name="T40" fmla="*/ 13 w 38"/>
                              <a:gd name="T41" fmla="*/ 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54">
                                <a:moveTo>
                                  <a:pt x="13" y="4"/>
                                </a:moveTo>
                                <a:lnTo>
                                  <a:pt x="15" y="2"/>
                                </a:lnTo>
                                <a:lnTo>
                                  <a:pt x="16" y="0"/>
                                </a:lnTo>
                                <a:lnTo>
                                  <a:pt x="35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4"/>
                                </a:lnTo>
                                <a:lnTo>
                                  <a:pt x="36" y="5"/>
                                </a:lnTo>
                                <a:lnTo>
                                  <a:pt x="11" y="52"/>
                                </a:lnTo>
                                <a:lnTo>
                                  <a:pt x="10" y="54"/>
                                </a:lnTo>
                                <a:lnTo>
                                  <a:pt x="8" y="54"/>
                                </a:lnTo>
                                <a:lnTo>
                                  <a:pt x="3" y="52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9"/>
                                </a:lnTo>
                                <a:lnTo>
                                  <a:pt x="1" y="47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43"/>
                        <wps:cNvSpPr>
                          <a:spLocks noChangeAspect="1"/>
                        </wps:cNvSpPr>
                        <wps:spPr bwMode="auto">
                          <a:xfrm>
                            <a:off x="1925" y="1488"/>
                            <a:ext cx="36" cy="80"/>
                          </a:xfrm>
                          <a:custGeom>
                            <a:avLst/>
                            <a:gdLst>
                              <a:gd name="T0" fmla="*/ 17 w 72"/>
                              <a:gd name="T1" fmla="*/ 37 h 162"/>
                              <a:gd name="T2" fmla="*/ 17 w 72"/>
                              <a:gd name="T3" fmla="*/ 29 h 162"/>
                              <a:gd name="T4" fmla="*/ 19 w 72"/>
                              <a:gd name="T5" fmla="*/ 22 h 162"/>
                              <a:gd name="T6" fmla="*/ 20 w 72"/>
                              <a:gd name="T7" fmla="*/ 17 h 162"/>
                              <a:gd name="T8" fmla="*/ 22 w 72"/>
                              <a:gd name="T9" fmla="*/ 12 h 162"/>
                              <a:gd name="T10" fmla="*/ 27 w 72"/>
                              <a:gd name="T11" fmla="*/ 7 h 162"/>
                              <a:gd name="T12" fmla="*/ 34 w 72"/>
                              <a:gd name="T13" fmla="*/ 4 h 162"/>
                              <a:gd name="T14" fmla="*/ 40 w 72"/>
                              <a:gd name="T15" fmla="*/ 2 h 162"/>
                              <a:gd name="T16" fmla="*/ 49 w 72"/>
                              <a:gd name="T17" fmla="*/ 0 h 162"/>
                              <a:gd name="T18" fmla="*/ 57 w 72"/>
                              <a:gd name="T19" fmla="*/ 2 h 162"/>
                              <a:gd name="T20" fmla="*/ 64 w 72"/>
                              <a:gd name="T21" fmla="*/ 4 h 162"/>
                              <a:gd name="T22" fmla="*/ 70 w 72"/>
                              <a:gd name="T23" fmla="*/ 5 h 162"/>
                              <a:gd name="T24" fmla="*/ 72 w 72"/>
                              <a:gd name="T25" fmla="*/ 9 h 162"/>
                              <a:gd name="T26" fmla="*/ 72 w 72"/>
                              <a:gd name="T27" fmla="*/ 9 h 162"/>
                              <a:gd name="T28" fmla="*/ 72 w 72"/>
                              <a:gd name="T29" fmla="*/ 10 h 162"/>
                              <a:gd name="T30" fmla="*/ 69 w 72"/>
                              <a:gd name="T31" fmla="*/ 19 h 162"/>
                              <a:gd name="T32" fmla="*/ 67 w 72"/>
                              <a:gd name="T33" fmla="*/ 20 h 162"/>
                              <a:gd name="T34" fmla="*/ 67 w 72"/>
                              <a:gd name="T35" fmla="*/ 20 h 162"/>
                              <a:gd name="T36" fmla="*/ 65 w 72"/>
                              <a:gd name="T37" fmla="*/ 20 h 162"/>
                              <a:gd name="T38" fmla="*/ 64 w 72"/>
                              <a:gd name="T39" fmla="*/ 20 h 162"/>
                              <a:gd name="T40" fmla="*/ 55 w 72"/>
                              <a:gd name="T41" fmla="*/ 15 h 162"/>
                              <a:gd name="T42" fmla="*/ 47 w 72"/>
                              <a:gd name="T43" fmla="*/ 15 h 162"/>
                              <a:gd name="T44" fmla="*/ 42 w 72"/>
                              <a:gd name="T45" fmla="*/ 15 h 162"/>
                              <a:gd name="T46" fmla="*/ 37 w 72"/>
                              <a:gd name="T47" fmla="*/ 19 h 162"/>
                              <a:gd name="T48" fmla="*/ 35 w 72"/>
                              <a:gd name="T49" fmla="*/ 25 h 162"/>
                              <a:gd name="T50" fmla="*/ 34 w 72"/>
                              <a:gd name="T51" fmla="*/ 37 h 162"/>
                              <a:gd name="T52" fmla="*/ 34 w 72"/>
                              <a:gd name="T53" fmla="*/ 55 h 162"/>
                              <a:gd name="T54" fmla="*/ 65 w 72"/>
                              <a:gd name="T55" fmla="*/ 55 h 162"/>
                              <a:gd name="T56" fmla="*/ 67 w 72"/>
                              <a:gd name="T57" fmla="*/ 55 h 162"/>
                              <a:gd name="T58" fmla="*/ 69 w 72"/>
                              <a:gd name="T59" fmla="*/ 57 h 162"/>
                              <a:gd name="T60" fmla="*/ 69 w 72"/>
                              <a:gd name="T61" fmla="*/ 57 h 162"/>
                              <a:gd name="T62" fmla="*/ 65 w 72"/>
                              <a:gd name="T63" fmla="*/ 67 h 162"/>
                              <a:gd name="T64" fmla="*/ 64 w 72"/>
                              <a:gd name="T65" fmla="*/ 69 h 162"/>
                              <a:gd name="T66" fmla="*/ 62 w 72"/>
                              <a:gd name="T67" fmla="*/ 69 h 162"/>
                              <a:gd name="T68" fmla="*/ 34 w 72"/>
                              <a:gd name="T69" fmla="*/ 69 h 162"/>
                              <a:gd name="T70" fmla="*/ 34 w 72"/>
                              <a:gd name="T71" fmla="*/ 159 h 162"/>
                              <a:gd name="T72" fmla="*/ 34 w 72"/>
                              <a:gd name="T73" fmla="*/ 160 h 162"/>
                              <a:gd name="T74" fmla="*/ 32 w 72"/>
                              <a:gd name="T75" fmla="*/ 162 h 162"/>
                              <a:gd name="T76" fmla="*/ 20 w 72"/>
                              <a:gd name="T77" fmla="*/ 162 h 162"/>
                              <a:gd name="T78" fmla="*/ 19 w 72"/>
                              <a:gd name="T79" fmla="*/ 160 h 162"/>
                              <a:gd name="T80" fmla="*/ 17 w 72"/>
                              <a:gd name="T81" fmla="*/ 159 h 162"/>
                              <a:gd name="T82" fmla="*/ 17 w 72"/>
                              <a:gd name="T83" fmla="*/ 69 h 162"/>
                              <a:gd name="T84" fmla="*/ 2 w 72"/>
                              <a:gd name="T85" fmla="*/ 69 h 162"/>
                              <a:gd name="T86" fmla="*/ 0 w 72"/>
                              <a:gd name="T87" fmla="*/ 69 h 162"/>
                              <a:gd name="T88" fmla="*/ 0 w 72"/>
                              <a:gd name="T89" fmla="*/ 65 h 162"/>
                              <a:gd name="T90" fmla="*/ 0 w 72"/>
                              <a:gd name="T91" fmla="*/ 57 h 162"/>
                              <a:gd name="T92" fmla="*/ 0 w 72"/>
                              <a:gd name="T93" fmla="*/ 55 h 162"/>
                              <a:gd name="T94" fmla="*/ 2 w 72"/>
                              <a:gd name="T95" fmla="*/ 55 h 162"/>
                              <a:gd name="T96" fmla="*/ 17 w 72"/>
                              <a:gd name="T97" fmla="*/ 55 h 162"/>
                              <a:gd name="T98" fmla="*/ 17 w 72"/>
                              <a:gd name="T99" fmla="*/ 3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2" h="162">
                                <a:moveTo>
                                  <a:pt x="17" y="37"/>
                                </a:moveTo>
                                <a:lnTo>
                                  <a:pt x="17" y="29"/>
                                </a:lnTo>
                                <a:lnTo>
                                  <a:pt x="19" y="22"/>
                                </a:lnTo>
                                <a:lnTo>
                                  <a:pt x="20" y="17"/>
                                </a:lnTo>
                                <a:lnTo>
                                  <a:pt x="22" y="12"/>
                                </a:lnTo>
                                <a:lnTo>
                                  <a:pt x="27" y="7"/>
                                </a:lnTo>
                                <a:lnTo>
                                  <a:pt x="34" y="4"/>
                                </a:lnTo>
                                <a:lnTo>
                                  <a:pt x="40" y="2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4"/>
                                </a:lnTo>
                                <a:lnTo>
                                  <a:pt x="70" y="5"/>
                                </a:lnTo>
                                <a:lnTo>
                                  <a:pt x="72" y="9"/>
                                </a:lnTo>
                                <a:lnTo>
                                  <a:pt x="72" y="10"/>
                                </a:lnTo>
                                <a:lnTo>
                                  <a:pt x="69" y="19"/>
                                </a:lnTo>
                                <a:lnTo>
                                  <a:pt x="67" y="20"/>
                                </a:lnTo>
                                <a:lnTo>
                                  <a:pt x="65" y="20"/>
                                </a:lnTo>
                                <a:lnTo>
                                  <a:pt x="64" y="20"/>
                                </a:lnTo>
                                <a:lnTo>
                                  <a:pt x="55" y="15"/>
                                </a:lnTo>
                                <a:lnTo>
                                  <a:pt x="47" y="15"/>
                                </a:lnTo>
                                <a:lnTo>
                                  <a:pt x="42" y="15"/>
                                </a:lnTo>
                                <a:lnTo>
                                  <a:pt x="37" y="19"/>
                                </a:lnTo>
                                <a:lnTo>
                                  <a:pt x="35" y="25"/>
                                </a:lnTo>
                                <a:lnTo>
                                  <a:pt x="34" y="37"/>
                                </a:lnTo>
                                <a:lnTo>
                                  <a:pt x="34" y="55"/>
                                </a:lnTo>
                                <a:lnTo>
                                  <a:pt x="65" y="55"/>
                                </a:lnTo>
                                <a:lnTo>
                                  <a:pt x="67" y="55"/>
                                </a:lnTo>
                                <a:lnTo>
                                  <a:pt x="69" y="57"/>
                                </a:lnTo>
                                <a:lnTo>
                                  <a:pt x="65" y="67"/>
                                </a:lnTo>
                                <a:lnTo>
                                  <a:pt x="64" y="69"/>
                                </a:lnTo>
                                <a:lnTo>
                                  <a:pt x="62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159"/>
                                </a:lnTo>
                                <a:lnTo>
                                  <a:pt x="34" y="160"/>
                                </a:lnTo>
                                <a:lnTo>
                                  <a:pt x="32" y="162"/>
                                </a:lnTo>
                                <a:lnTo>
                                  <a:pt x="20" y="162"/>
                                </a:lnTo>
                                <a:lnTo>
                                  <a:pt x="19" y="160"/>
                                </a:lnTo>
                                <a:lnTo>
                                  <a:pt x="17" y="159"/>
                                </a:lnTo>
                                <a:lnTo>
                                  <a:pt x="17" y="69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17" y="55"/>
                                </a:lnTo>
                                <a:lnTo>
                                  <a:pt x="1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4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3" y="1513"/>
                            <a:ext cx="41" cy="56"/>
                          </a:xfrm>
                          <a:custGeom>
                            <a:avLst/>
                            <a:gdLst>
                              <a:gd name="T0" fmla="*/ 58 w 81"/>
                              <a:gd name="T1" fmla="*/ 27 h 112"/>
                              <a:gd name="T2" fmla="*/ 48 w 81"/>
                              <a:gd name="T3" fmla="*/ 17 h 112"/>
                              <a:gd name="T4" fmla="*/ 27 w 81"/>
                              <a:gd name="T5" fmla="*/ 17 h 112"/>
                              <a:gd name="T6" fmla="*/ 12 w 81"/>
                              <a:gd name="T7" fmla="*/ 22 h 112"/>
                              <a:gd name="T8" fmla="*/ 10 w 81"/>
                              <a:gd name="T9" fmla="*/ 22 h 112"/>
                              <a:gd name="T10" fmla="*/ 5 w 81"/>
                              <a:gd name="T11" fmla="*/ 12 h 112"/>
                              <a:gd name="T12" fmla="*/ 8 w 81"/>
                              <a:gd name="T13" fmla="*/ 7 h 112"/>
                              <a:gd name="T14" fmla="*/ 28 w 81"/>
                              <a:gd name="T15" fmla="*/ 2 h 112"/>
                              <a:gd name="T16" fmla="*/ 48 w 81"/>
                              <a:gd name="T17" fmla="*/ 0 h 112"/>
                              <a:gd name="T18" fmla="*/ 61 w 81"/>
                              <a:gd name="T19" fmla="*/ 5 h 112"/>
                              <a:gd name="T20" fmla="*/ 70 w 81"/>
                              <a:gd name="T21" fmla="*/ 12 h 112"/>
                              <a:gd name="T22" fmla="*/ 75 w 81"/>
                              <a:gd name="T23" fmla="*/ 23 h 112"/>
                              <a:gd name="T24" fmla="*/ 75 w 81"/>
                              <a:gd name="T25" fmla="*/ 73 h 112"/>
                              <a:gd name="T26" fmla="*/ 76 w 81"/>
                              <a:gd name="T27" fmla="*/ 90 h 112"/>
                              <a:gd name="T28" fmla="*/ 81 w 81"/>
                              <a:gd name="T29" fmla="*/ 102 h 112"/>
                              <a:gd name="T30" fmla="*/ 81 w 81"/>
                              <a:gd name="T31" fmla="*/ 103 h 112"/>
                              <a:gd name="T32" fmla="*/ 81 w 81"/>
                              <a:gd name="T33" fmla="*/ 105 h 112"/>
                              <a:gd name="T34" fmla="*/ 70 w 81"/>
                              <a:gd name="T35" fmla="*/ 112 h 112"/>
                              <a:gd name="T36" fmla="*/ 65 w 81"/>
                              <a:gd name="T37" fmla="*/ 107 h 112"/>
                              <a:gd name="T38" fmla="*/ 53 w 81"/>
                              <a:gd name="T39" fmla="*/ 103 h 112"/>
                              <a:gd name="T40" fmla="*/ 38 w 81"/>
                              <a:gd name="T41" fmla="*/ 110 h 112"/>
                              <a:gd name="T42" fmla="*/ 23 w 81"/>
                              <a:gd name="T43" fmla="*/ 112 h 112"/>
                              <a:gd name="T44" fmla="*/ 12 w 81"/>
                              <a:gd name="T45" fmla="*/ 107 h 112"/>
                              <a:gd name="T46" fmla="*/ 5 w 81"/>
                              <a:gd name="T47" fmla="*/ 98 h 112"/>
                              <a:gd name="T48" fmla="*/ 0 w 81"/>
                              <a:gd name="T49" fmla="*/ 88 h 112"/>
                              <a:gd name="T50" fmla="*/ 2 w 81"/>
                              <a:gd name="T51" fmla="*/ 72 h 112"/>
                              <a:gd name="T52" fmla="*/ 8 w 81"/>
                              <a:gd name="T53" fmla="*/ 58 h 112"/>
                              <a:gd name="T54" fmla="*/ 23 w 81"/>
                              <a:gd name="T55" fmla="*/ 48 h 112"/>
                              <a:gd name="T56" fmla="*/ 45 w 81"/>
                              <a:gd name="T57" fmla="*/ 43 h 112"/>
                              <a:gd name="T58" fmla="*/ 58 w 81"/>
                              <a:gd name="T59" fmla="*/ 35 h 112"/>
                              <a:gd name="T60" fmla="*/ 48 w 81"/>
                              <a:gd name="T61" fmla="*/ 57 h 112"/>
                              <a:gd name="T62" fmla="*/ 33 w 81"/>
                              <a:gd name="T63" fmla="*/ 60 h 112"/>
                              <a:gd name="T64" fmla="*/ 23 w 81"/>
                              <a:gd name="T65" fmla="*/ 65 h 112"/>
                              <a:gd name="T66" fmla="*/ 18 w 81"/>
                              <a:gd name="T67" fmla="*/ 75 h 112"/>
                              <a:gd name="T68" fmla="*/ 18 w 81"/>
                              <a:gd name="T69" fmla="*/ 87 h 112"/>
                              <a:gd name="T70" fmla="*/ 27 w 81"/>
                              <a:gd name="T71" fmla="*/ 97 h 112"/>
                              <a:gd name="T72" fmla="*/ 40 w 81"/>
                              <a:gd name="T73" fmla="*/ 97 h 112"/>
                              <a:gd name="T74" fmla="*/ 51 w 81"/>
                              <a:gd name="T75" fmla="*/ 90 h 112"/>
                              <a:gd name="T76" fmla="*/ 58 w 81"/>
                              <a:gd name="T77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8" y="35"/>
                                </a:moveTo>
                                <a:lnTo>
                                  <a:pt x="58" y="27"/>
                                </a:lnTo>
                                <a:lnTo>
                                  <a:pt x="53" y="20"/>
                                </a:lnTo>
                                <a:lnTo>
                                  <a:pt x="48" y="17"/>
                                </a:lnTo>
                                <a:lnTo>
                                  <a:pt x="38" y="15"/>
                                </a:lnTo>
                                <a:lnTo>
                                  <a:pt x="27" y="17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8" y="3"/>
                                </a:lnTo>
                                <a:lnTo>
                                  <a:pt x="28" y="2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2"/>
                                </a:lnTo>
                                <a:lnTo>
                                  <a:pt x="61" y="5"/>
                                </a:lnTo>
                                <a:lnTo>
                                  <a:pt x="66" y="8"/>
                                </a:lnTo>
                                <a:lnTo>
                                  <a:pt x="70" y="12"/>
                                </a:lnTo>
                                <a:lnTo>
                                  <a:pt x="73" y="18"/>
                                </a:lnTo>
                                <a:lnTo>
                                  <a:pt x="75" y="23"/>
                                </a:lnTo>
                                <a:lnTo>
                                  <a:pt x="75" y="32"/>
                                </a:lnTo>
                                <a:lnTo>
                                  <a:pt x="75" y="73"/>
                                </a:lnTo>
                                <a:lnTo>
                                  <a:pt x="75" y="83"/>
                                </a:lnTo>
                                <a:lnTo>
                                  <a:pt x="76" y="90"/>
                                </a:lnTo>
                                <a:lnTo>
                                  <a:pt x="78" y="97"/>
                                </a:lnTo>
                                <a:lnTo>
                                  <a:pt x="81" y="102"/>
                                </a:lnTo>
                                <a:lnTo>
                                  <a:pt x="81" y="103"/>
                                </a:lnTo>
                                <a:lnTo>
                                  <a:pt x="81" y="105"/>
                                </a:lnTo>
                                <a:lnTo>
                                  <a:pt x="71" y="110"/>
                                </a:lnTo>
                                <a:lnTo>
                                  <a:pt x="70" y="112"/>
                                </a:lnTo>
                                <a:lnTo>
                                  <a:pt x="65" y="107"/>
                                </a:lnTo>
                                <a:lnTo>
                                  <a:pt x="61" y="97"/>
                                </a:lnTo>
                                <a:lnTo>
                                  <a:pt x="53" y="103"/>
                                </a:lnTo>
                                <a:lnTo>
                                  <a:pt x="47" y="108"/>
                                </a:lnTo>
                                <a:lnTo>
                                  <a:pt x="38" y="110"/>
                                </a:lnTo>
                                <a:lnTo>
                                  <a:pt x="30" y="112"/>
                                </a:lnTo>
                                <a:lnTo>
                                  <a:pt x="23" y="112"/>
                                </a:lnTo>
                                <a:lnTo>
                                  <a:pt x="17" y="110"/>
                                </a:lnTo>
                                <a:lnTo>
                                  <a:pt x="12" y="107"/>
                                </a:lnTo>
                                <a:lnTo>
                                  <a:pt x="8" y="103"/>
                                </a:lnTo>
                                <a:lnTo>
                                  <a:pt x="5" y="98"/>
                                </a:lnTo>
                                <a:lnTo>
                                  <a:pt x="2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3" y="65"/>
                                </a:lnTo>
                                <a:lnTo>
                                  <a:pt x="8" y="58"/>
                                </a:lnTo>
                                <a:lnTo>
                                  <a:pt x="15" y="53"/>
                                </a:lnTo>
                                <a:lnTo>
                                  <a:pt x="23" y="48"/>
                                </a:lnTo>
                                <a:lnTo>
                                  <a:pt x="33" y="45"/>
                                </a:lnTo>
                                <a:lnTo>
                                  <a:pt x="45" y="43"/>
                                </a:lnTo>
                                <a:lnTo>
                                  <a:pt x="58" y="42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58" y="57"/>
                                </a:moveTo>
                                <a:lnTo>
                                  <a:pt x="48" y="57"/>
                                </a:lnTo>
                                <a:lnTo>
                                  <a:pt x="40" y="58"/>
                                </a:lnTo>
                                <a:lnTo>
                                  <a:pt x="33" y="60"/>
                                </a:lnTo>
                                <a:lnTo>
                                  <a:pt x="28" y="62"/>
                                </a:lnTo>
                                <a:lnTo>
                                  <a:pt x="23" y="65"/>
                                </a:lnTo>
                                <a:lnTo>
                                  <a:pt x="20" y="70"/>
                                </a:lnTo>
                                <a:lnTo>
                                  <a:pt x="18" y="75"/>
                                </a:lnTo>
                                <a:lnTo>
                                  <a:pt x="17" y="80"/>
                                </a:lnTo>
                                <a:lnTo>
                                  <a:pt x="18" y="87"/>
                                </a:lnTo>
                                <a:lnTo>
                                  <a:pt x="22" y="93"/>
                                </a:lnTo>
                                <a:lnTo>
                                  <a:pt x="27" y="97"/>
                                </a:lnTo>
                                <a:lnTo>
                                  <a:pt x="33" y="97"/>
                                </a:lnTo>
                                <a:lnTo>
                                  <a:pt x="40" y="97"/>
                                </a:lnTo>
                                <a:lnTo>
                                  <a:pt x="45" y="95"/>
                                </a:lnTo>
                                <a:lnTo>
                                  <a:pt x="51" y="90"/>
                                </a:lnTo>
                                <a:lnTo>
                                  <a:pt x="58" y="85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45"/>
                        <wps:cNvSpPr>
                          <a:spLocks noChangeAspect="1"/>
                        </wps:cNvSpPr>
                        <wps:spPr bwMode="auto">
                          <a:xfrm>
                            <a:off x="2013" y="1513"/>
                            <a:ext cx="45" cy="56"/>
                          </a:xfrm>
                          <a:custGeom>
                            <a:avLst/>
                            <a:gdLst>
                              <a:gd name="T0" fmla="*/ 5 w 92"/>
                              <a:gd name="T1" fmla="*/ 8 h 112"/>
                              <a:gd name="T2" fmla="*/ 5 w 92"/>
                              <a:gd name="T3" fmla="*/ 8 h 112"/>
                              <a:gd name="T4" fmla="*/ 3 w 92"/>
                              <a:gd name="T5" fmla="*/ 7 h 112"/>
                              <a:gd name="T6" fmla="*/ 5 w 92"/>
                              <a:gd name="T7" fmla="*/ 5 h 112"/>
                              <a:gd name="T8" fmla="*/ 7 w 92"/>
                              <a:gd name="T9" fmla="*/ 5 h 112"/>
                              <a:gd name="T10" fmla="*/ 17 w 92"/>
                              <a:gd name="T11" fmla="*/ 0 h 112"/>
                              <a:gd name="T12" fmla="*/ 18 w 92"/>
                              <a:gd name="T13" fmla="*/ 0 h 112"/>
                              <a:gd name="T14" fmla="*/ 18 w 92"/>
                              <a:gd name="T15" fmla="*/ 0 h 112"/>
                              <a:gd name="T16" fmla="*/ 20 w 92"/>
                              <a:gd name="T17" fmla="*/ 0 h 112"/>
                              <a:gd name="T18" fmla="*/ 20 w 92"/>
                              <a:gd name="T19" fmla="*/ 2 h 112"/>
                              <a:gd name="T20" fmla="*/ 40 w 92"/>
                              <a:gd name="T21" fmla="*/ 32 h 112"/>
                              <a:gd name="T22" fmla="*/ 42 w 92"/>
                              <a:gd name="T23" fmla="*/ 35 h 112"/>
                              <a:gd name="T24" fmla="*/ 43 w 92"/>
                              <a:gd name="T25" fmla="*/ 38 h 112"/>
                              <a:gd name="T26" fmla="*/ 47 w 92"/>
                              <a:gd name="T27" fmla="*/ 42 h 112"/>
                              <a:gd name="T28" fmla="*/ 50 w 92"/>
                              <a:gd name="T29" fmla="*/ 37 h 112"/>
                              <a:gd name="T30" fmla="*/ 53 w 92"/>
                              <a:gd name="T31" fmla="*/ 32 h 112"/>
                              <a:gd name="T32" fmla="*/ 73 w 92"/>
                              <a:gd name="T33" fmla="*/ 2 h 112"/>
                              <a:gd name="T34" fmla="*/ 75 w 92"/>
                              <a:gd name="T35" fmla="*/ 2 h 112"/>
                              <a:gd name="T36" fmla="*/ 75 w 92"/>
                              <a:gd name="T37" fmla="*/ 0 h 112"/>
                              <a:gd name="T38" fmla="*/ 75 w 92"/>
                              <a:gd name="T39" fmla="*/ 0 h 112"/>
                              <a:gd name="T40" fmla="*/ 77 w 92"/>
                              <a:gd name="T41" fmla="*/ 2 h 112"/>
                              <a:gd name="T42" fmla="*/ 88 w 92"/>
                              <a:gd name="T43" fmla="*/ 5 h 112"/>
                              <a:gd name="T44" fmla="*/ 88 w 92"/>
                              <a:gd name="T45" fmla="*/ 7 h 112"/>
                              <a:gd name="T46" fmla="*/ 90 w 92"/>
                              <a:gd name="T47" fmla="*/ 7 h 112"/>
                              <a:gd name="T48" fmla="*/ 90 w 92"/>
                              <a:gd name="T49" fmla="*/ 8 h 112"/>
                              <a:gd name="T50" fmla="*/ 88 w 92"/>
                              <a:gd name="T51" fmla="*/ 8 h 112"/>
                              <a:gd name="T52" fmla="*/ 55 w 92"/>
                              <a:gd name="T53" fmla="*/ 53 h 112"/>
                              <a:gd name="T54" fmla="*/ 90 w 92"/>
                              <a:gd name="T55" fmla="*/ 103 h 112"/>
                              <a:gd name="T56" fmla="*/ 92 w 92"/>
                              <a:gd name="T57" fmla="*/ 105 h 112"/>
                              <a:gd name="T58" fmla="*/ 92 w 92"/>
                              <a:gd name="T59" fmla="*/ 105 h 112"/>
                              <a:gd name="T60" fmla="*/ 92 w 92"/>
                              <a:gd name="T61" fmla="*/ 107 h 112"/>
                              <a:gd name="T62" fmla="*/ 90 w 92"/>
                              <a:gd name="T63" fmla="*/ 107 h 112"/>
                              <a:gd name="T64" fmla="*/ 78 w 92"/>
                              <a:gd name="T65" fmla="*/ 112 h 112"/>
                              <a:gd name="T66" fmla="*/ 77 w 92"/>
                              <a:gd name="T67" fmla="*/ 112 h 112"/>
                              <a:gd name="T68" fmla="*/ 77 w 92"/>
                              <a:gd name="T69" fmla="*/ 112 h 112"/>
                              <a:gd name="T70" fmla="*/ 75 w 92"/>
                              <a:gd name="T71" fmla="*/ 112 h 112"/>
                              <a:gd name="T72" fmla="*/ 75 w 92"/>
                              <a:gd name="T73" fmla="*/ 110 h 112"/>
                              <a:gd name="T74" fmla="*/ 52 w 92"/>
                              <a:gd name="T75" fmla="*/ 75 h 112"/>
                              <a:gd name="T76" fmla="*/ 50 w 92"/>
                              <a:gd name="T77" fmla="*/ 73 h 112"/>
                              <a:gd name="T78" fmla="*/ 50 w 92"/>
                              <a:gd name="T79" fmla="*/ 73 h 112"/>
                              <a:gd name="T80" fmla="*/ 48 w 92"/>
                              <a:gd name="T81" fmla="*/ 68 h 112"/>
                              <a:gd name="T82" fmla="*/ 47 w 92"/>
                              <a:gd name="T83" fmla="*/ 68 h 112"/>
                              <a:gd name="T84" fmla="*/ 47 w 92"/>
                              <a:gd name="T85" fmla="*/ 67 h 112"/>
                              <a:gd name="T86" fmla="*/ 43 w 92"/>
                              <a:gd name="T87" fmla="*/ 72 h 112"/>
                              <a:gd name="T88" fmla="*/ 42 w 92"/>
                              <a:gd name="T89" fmla="*/ 75 h 112"/>
                              <a:gd name="T90" fmla="*/ 17 w 92"/>
                              <a:gd name="T91" fmla="*/ 110 h 112"/>
                              <a:gd name="T92" fmla="*/ 15 w 92"/>
                              <a:gd name="T93" fmla="*/ 112 h 112"/>
                              <a:gd name="T94" fmla="*/ 15 w 92"/>
                              <a:gd name="T95" fmla="*/ 112 h 112"/>
                              <a:gd name="T96" fmla="*/ 13 w 92"/>
                              <a:gd name="T97" fmla="*/ 112 h 112"/>
                              <a:gd name="T98" fmla="*/ 2 w 92"/>
                              <a:gd name="T99" fmla="*/ 107 h 112"/>
                              <a:gd name="T100" fmla="*/ 0 w 92"/>
                              <a:gd name="T101" fmla="*/ 107 h 112"/>
                              <a:gd name="T102" fmla="*/ 0 w 92"/>
                              <a:gd name="T103" fmla="*/ 105 h 112"/>
                              <a:gd name="T104" fmla="*/ 0 w 92"/>
                              <a:gd name="T105" fmla="*/ 105 h 112"/>
                              <a:gd name="T106" fmla="*/ 0 w 92"/>
                              <a:gd name="T107" fmla="*/ 103 h 112"/>
                              <a:gd name="T108" fmla="*/ 37 w 92"/>
                              <a:gd name="T109" fmla="*/ 55 h 112"/>
                              <a:gd name="T110" fmla="*/ 5 w 92"/>
                              <a:gd name="T111" fmla="*/ 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" h="112">
                                <a:moveTo>
                                  <a:pt x="5" y="8"/>
                                </a:moveTo>
                                <a:lnTo>
                                  <a:pt x="5" y="8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"/>
                                </a:lnTo>
                                <a:lnTo>
                                  <a:pt x="40" y="32"/>
                                </a:lnTo>
                                <a:lnTo>
                                  <a:pt x="42" y="35"/>
                                </a:lnTo>
                                <a:lnTo>
                                  <a:pt x="43" y="38"/>
                                </a:lnTo>
                                <a:lnTo>
                                  <a:pt x="47" y="42"/>
                                </a:lnTo>
                                <a:lnTo>
                                  <a:pt x="50" y="37"/>
                                </a:lnTo>
                                <a:lnTo>
                                  <a:pt x="53" y="32"/>
                                </a:lnTo>
                                <a:lnTo>
                                  <a:pt x="73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0"/>
                                </a:lnTo>
                                <a:lnTo>
                                  <a:pt x="77" y="2"/>
                                </a:lnTo>
                                <a:lnTo>
                                  <a:pt x="88" y="5"/>
                                </a:lnTo>
                                <a:lnTo>
                                  <a:pt x="88" y="7"/>
                                </a:lnTo>
                                <a:lnTo>
                                  <a:pt x="90" y="7"/>
                                </a:lnTo>
                                <a:lnTo>
                                  <a:pt x="90" y="8"/>
                                </a:lnTo>
                                <a:lnTo>
                                  <a:pt x="88" y="8"/>
                                </a:lnTo>
                                <a:lnTo>
                                  <a:pt x="55" y="53"/>
                                </a:lnTo>
                                <a:lnTo>
                                  <a:pt x="90" y="103"/>
                                </a:lnTo>
                                <a:lnTo>
                                  <a:pt x="92" y="105"/>
                                </a:lnTo>
                                <a:lnTo>
                                  <a:pt x="92" y="107"/>
                                </a:lnTo>
                                <a:lnTo>
                                  <a:pt x="90" y="107"/>
                                </a:lnTo>
                                <a:lnTo>
                                  <a:pt x="78" y="112"/>
                                </a:lnTo>
                                <a:lnTo>
                                  <a:pt x="77" y="112"/>
                                </a:lnTo>
                                <a:lnTo>
                                  <a:pt x="75" y="112"/>
                                </a:lnTo>
                                <a:lnTo>
                                  <a:pt x="75" y="110"/>
                                </a:lnTo>
                                <a:lnTo>
                                  <a:pt x="52" y="75"/>
                                </a:lnTo>
                                <a:lnTo>
                                  <a:pt x="50" y="73"/>
                                </a:lnTo>
                                <a:lnTo>
                                  <a:pt x="48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7"/>
                                </a:lnTo>
                                <a:lnTo>
                                  <a:pt x="43" y="72"/>
                                </a:lnTo>
                                <a:lnTo>
                                  <a:pt x="42" y="75"/>
                                </a:lnTo>
                                <a:lnTo>
                                  <a:pt x="17" y="110"/>
                                </a:lnTo>
                                <a:lnTo>
                                  <a:pt x="15" y="112"/>
                                </a:lnTo>
                                <a:lnTo>
                                  <a:pt x="13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5"/>
                                </a:lnTo>
                                <a:lnTo>
                                  <a:pt x="0" y="103"/>
                                </a:lnTo>
                                <a:lnTo>
                                  <a:pt x="37" y="55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46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68" y="1515"/>
                            <a:ext cx="16" cy="54"/>
                          </a:xfrm>
                          <a:custGeom>
                            <a:avLst/>
                            <a:gdLst>
                              <a:gd name="T0" fmla="*/ 31 w 31"/>
                              <a:gd name="T1" fmla="*/ 17 h 109"/>
                              <a:gd name="T2" fmla="*/ 30 w 31"/>
                              <a:gd name="T3" fmla="*/ 24 h 109"/>
                              <a:gd name="T4" fmla="*/ 26 w 31"/>
                              <a:gd name="T5" fmla="*/ 27 h 109"/>
                              <a:gd name="T6" fmla="*/ 21 w 31"/>
                              <a:gd name="T7" fmla="*/ 30 h 109"/>
                              <a:gd name="T8" fmla="*/ 16 w 31"/>
                              <a:gd name="T9" fmla="*/ 32 h 109"/>
                              <a:gd name="T10" fmla="*/ 10 w 31"/>
                              <a:gd name="T11" fmla="*/ 32 h 109"/>
                              <a:gd name="T12" fmla="*/ 5 w 31"/>
                              <a:gd name="T13" fmla="*/ 29 h 109"/>
                              <a:gd name="T14" fmla="*/ 1 w 31"/>
                              <a:gd name="T15" fmla="*/ 24 h 109"/>
                              <a:gd name="T16" fmla="*/ 0 w 31"/>
                              <a:gd name="T17" fmla="*/ 17 h 109"/>
                              <a:gd name="T18" fmla="*/ 1 w 31"/>
                              <a:gd name="T19" fmla="*/ 10 h 109"/>
                              <a:gd name="T20" fmla="*/ 5 w 31"/>
                              <a:gd name="T21" fmla="*/ 5 h 109"/>
                              <a:gd name="T22" fmla="*/ 10 w 31"/>
                              <a:gd name="T23" fmla="*/ 2 h 109"/>
                              <a:gd name="T24" fmla="*/ 16 w 31"/>
                              <a:gd name="T25" fmla="*/ 0 h 109"/>
                              <a:gd name="T26" fmla="*/ 21 w 31"/>
                              <a:gd name="T27" fmla="*/ 2 h 109"/>
                              <a:gd name="T28" fmla="*/ 26 w 31"/>
                              <a:gd name="T29" fmla="*/ 5 h 109"/>
                              <a:gd name="T30" fmla="*/ 30 w 31"/>
                              <a:gd name="T31" fmla="*/ 10 h 109"/>
                              <a:gd name="T32" fmla="*/ 31 w 31"/>
                              <a:gd name="T33" fmla="*/ 17 h 109"/>
                              <a:gd name="T34" fmla="*/ 31 w 31"/>
                              <a:gd name="T35" fmla="*/ 94 h 109"/>
                              <a:gd name="T36" fmla="*/ 30 w 31"/>
                              <a:gd name="T37" fmla="*/ 100 h 109"/>
                              <a:gd name="T38" fmla="*/ 26 w 31"/>
                              <a:gd name="T39" fmla="*/ 105 h 109"/>
                              <a:gd name="T40" fmla="*/ 21 w 31"/>
                              <a:gd name="T41" fmla="*/ 109 h 109"/>
                              <a:gd name="T42" fmla="*/ 16 w 31"/>
                              <a:gd name="T43" fmla="*/ 109 h 109"/>
                              <a:gd name="T44" fmla="*/ 10 w 31"/>
                              <a:gd name="T45" fmla="*/ 109 h 109"/>
                              <a:gd name="T46" fmla="*/ 5 w 31"/>
                              <a:gd name="T47" fmla="*/ 105 h 109"/>
                              <a:gd name="T48" fmla="*/ 1 w 31"/>
                              <a:gd name="T49" fmla="*/ 100 h 109"/>
                              <a:gd name="T50" fmla="*/ 0 w 31"/>
                              <a:gd name="T51" fmla="*/ 94 h 109"/>
                              <a:gd name="T52" fmla="*/ 1 w 31"/>
                              <a:gd name="T53" fmla="*/ 87 h 109"/>
                              <a:gd name="T54" fmla="*/ 5 w 31"/>
                              <a:gd name="T55" fmla="*/ 82 h 109"/>
                              <a:gd name="T56" fmla="*/ 10 w 31"/>
                              <a:gd name="T57" fmla="*/ 79 h 109"/>
                              <a:gd name="T58" fmla="*/ 16 w 31"/>
                              <a:gd name="T59" fmla="*/ 79 h 109"/>
                              <a:gd name="T60" fmla="*/ 21 w 31"/>
                              <a:gd name="T61" fmla="*/ 79 h 109"/>
                              <a:gd name="T62" fmla="*/ 26 w 31"/>
                              <a:gd name="T63" fmla="*/ 82 h 109"/>
                              <a:gd name="T64" fmla="*/ 30 w 31"/>
                              <a:gd name="T65" fmla="*/ 87 h 109"/>
                              <a:gd name="T66" fmla="*/ 31 w 31"/>
                              <a:gd name="T67" fmla="*/ 9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" h="109">
                                <a:moveTo>
                                  <a:pt x="31" y="17"/>
                                </a:moveTo>
                                <a:lnTo>
                                  <a:pt x="30" y="24"/>
                                </a:lnTo>
                                <a:lnTo>
                                  <a:pt x="26" y="27"/>
                                </a:lnTo>
                                <a:lnTo>
                                  <a:pt x="21" y="30"/>
                                </a:lnTo>
                                <a:lnTo>
                                  <a:pt x="16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9"/>
                                </a:lnTo>
                                <a:lnTo>
                                  <a:pt x="1" y="24"/>
                                </a:lnTo>
                                <a:lnTo>
                                  <a:pt x="0" y="17"/>
                                </a:lnTo>
                                <a:lnTo>
                                  <a:pt x="1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6" y="0"/>
                                </a:lnTo>
                                <a:lnTo>
                                  <a:pt x="21" y="2"/>
                                </a:lnTo>
                                <a:lnTo>
                                  <a:pt x="26" y="5"/>
                                </a:lnTo>
                                <a:lnTo>
                                  <a:pt x="30" y="10"/>
                                </a:lnTo>
                                <a:lnTo>
                                  <a:pt x="31" y="17"/>
                                </a:lnTo>
                                <a:close/>
                                <a:moveTo>
                                  <a:pt x="31" y="94"/>
                                </a:moveTo>
                                <a:lnTo>
                                  <a:pt x="30" y="100"/>
                                </a:lnTo>
                                <a:lnTo>
                                  <a:pt x="26" y="105"/>
                                </a:lnTo>
                                <a:lnTo>
                                  <a:pt x="21" y="109"/>
                                </a:lnTo>
                                <a:lnTo>
                                  <a:pt x="16" y="109"/>
                                </a:lnTo>
                                <a:lnTo>
                                  <a:pt x="10" y="109"/>
                                </a:lnTo>
                                <a:lnTo>
                                  <a:pt x="5" y="105"/>
                                </a:lnTo>
                                <a:lnTo>
                                  <a:pt x="1" y="100"/>
                                </a:lnTo>
                                <a:lnTo>
                                  <a:pt x="0" y="94"/>
                                </a:lnTo>
                                <a:lnTo>
                                  <a:pt x="1" y="87"/>
                                </a:lnTo>
                                <a:lnTo>
                                  <a:pt x="5" y="82"/>
                                </a:lnTo>
                                <a:lnTo>
                                  <a:pt x="1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79"/>
                                </a:lnTo>
                                <a:lnTo>
                                  <a:pt x="26" y="82"/>
                                </a:lnTo>
                                <a:lnTo>
                                  <a:pt x="30" y="87"/>
                                </a:lnTo>
                                <a:lnTo>
                                  <a:pt x="3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47"/>
                        <wps:cNvSpPr>
                          <a:spLocks noChangeAspect="1"/>
                        </wps:cNvSpPr>
                        <wps:spPr bwMode="auto">
                          <a:xfrm>
                            <a:off x="2118" y="1515"/>
                            <a:ext cx="50" cy="50"/>
                          </a:xfrm>
                          <a:custGeom>
                            <a:avLst/>
                            <a:gdLst>
                              <a:gd name="T0" fmla="*/ 98 w 100"/>
                              <a:gd name="T1" fmla="*/ 42 h 100"/>
                              <a:gd name="T2" fmla="*/ 100 w 100"/>
                              <a:gd name="T3" fmla="*/ 42 h 100"/>
                              <a:gd name="T4" fmla="*/ 100 w 100"/>
                              <a:gd name="T5" fmla="*/ 45 h 100"/>
                              <a:gd name="T6" fmla="*/ 100 w 100"/>
                              <a:gd name="T7" fmla="*/ 55 h 100"/>
                              <a:gd name="T8" fmla="*/ 100 w 100"/>
                              <a:gd name="T9" fmla="*/ 57 h 100"/>
                              <a:gd name="T10" fmla="*/ 98 w 100"/>
                              <a:gd name="T11" fmla="*/ 59 h 100"/>
                              <a:gd name="T12" fmla="*/ 58 w 100"/>
                              <a:gd name="T13" fmla="*/ 59 h 100"/>
                              <a:gd name="T14" fmla="*/ 58 w 100"/>
                              <a:gd name="T15" fmla="*/ 97 h 100"/>
                              <a:gd name="T16" fmla="*/ 58 w 100"/>
                              <a:gd name="T17" fmla="*/ 100 h 100"/>
                              <a:gd name="T18" fmla="*/ 55 w 100"/>
                              <a:gd name="T19" fmla="*/ 100 h 100"/>
                              <a:gd name="T20" fmla="*/ 45 w 100"/>
                              <a:gd name="T21" fmla="*/ 100 h 100"/>
                              <a:gd name="T22" fmla="*/ 41 w 100"/>
                              <a:gd name="T23" fmla="*/ 100 h 100"/>
                              <a:gd name="T24" fmla="*/ 41 w 100"/>
                              <a:gd name="T25" fmla="*/ 97 h 100"/>
                              <a:gd name="T26" fmla="*/ 41 w 100"/>
                              <a:gd name="T27" fmla="*/ 59 h 100"/>
                              <a:gd name="T28" fmla="*/ 3 w 100"/>
                              <a:gd name="T29" fmla="*/ 59 h 100"/>
                              <a:gd name="T30" fmla="*/ 0 w 100"/>
                              <a:gd name="T31" fmla="*/ 57 h 100"/>
                              <a:gd name="T32" fmla="*/ 0 w 100"/>
                              <a:gd name="T33" fmla="*/ 55 h 100"/>
                              <a:gd name="T34" fmla="*/ 0 w 100"/>
                              <a:gd name="T35" fmla="*/ 45 h 100"/>
                              <a:gd name="T36" fmla="*/ 0 w 100"/>
                              <a:gd name="T37" fmla="*/ 42 h 100"/>
                              <a:gd name="T38" fmla="*/ 3 w 100"/>
                              <a:gd name="T39" fmla="*/ 42 h 100"/>
                              <a:gd name="T40" fmla="*/ 41 w 100"/>
                              <a:gd name="T41" fmla="*/ 42 h 100"/>
                              <a:gd name="T42" fmla="*/ 41 w 100"/>
                              <a:gd name="T43" fmla="*/ 2 h 100"/>
                              <a:gd name="T44" fmla="*/ 41 w 100"/>
                              <a:gd name="T45" fmla="*/ 0 h 100"/>
                              <a:gd name="T46" fmla="*/ 45 w 100"/>
                              <a:gd name="T47" fmla="*/ 0 h 100"/>
                              <a:gd name="T48" fmla="*/ 55 w 100"/>
                              <a:gd name="T49" fmla="*/ 0 h 100"/>
                              <a:gd name="T50" fmla="*/ 58 w 100"/>
                              <a:gd name="T51" fmla="*/ 0 h 100"/>
                              <a:gd name="T52" fmla="*/ 58 w 100"/>
                              <a:gd name="T53" fmla="*/ 2 h 100"/>
                              <a:gd name="T54" fmla="*/ 58 w 100"/>
                              <a:gd name="T55" fmla="*/ 42 h 100"/>
                              <a:gd name="T56" fmla="*/ 98 w 100"/>
                              <a:gd name="T57" fmla="*/ 4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98" y="42"/>
                                </a:moveTo>
                                <a:lnTo>
                                  <a:pt x="100" y="42"/>
                                </a:lnTo>
                                <a:lnTo>
                                  <a:pt x="100" y="45"/>
                                </a:lnTo>
                                <a:lnTo>
                                  <a:pt x="100" y="55"/>
                                </a:lnTo>
                                <a:lnTo>
                                  <a:pt x="100" y="57"/>
                                </a:lnTo>
                                <a:lnTo>
                                  <a:pt x="98" y="59"/>
                                </a:lnTo>
                                <a:lnTo>
                                  <a:pt x="58" y="59"/>
                                </a:lnTo>
                                <a:lnTo>
                                  <a:pt x="58" y="97"/>
                                </a:lnTo>
                                <a:lnTo>
                                  <a:pt x="58" y="100"/>
                                </a:lnTo>
                                <a:lnTo>
                                  <a:pt x="55" y="100"/>
                                </a:lnTo>
                                <a:lnTo>
                                  <a:pt x="45" y="100"/>
                                </a:lnTo>
                                <a:lnTo>
                                  <a:pt x="41" y="100"/>
                                </a:lnTo>
                                <a:lnTo>
                                  <a:pt x="41" y="97"/>
                                </a:lnTo>
                                <a:lnTo>
                                  <a:pt x="41" y="59"/>
                                </a:lnTo>
                                <a:lnTo>
                                  <a:pt x="3" y="59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42"/>
                                </a:lnTo>
                                <a:lnTo>
                                  <a:pt x="3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42"/>
                                </a:lnTo>
                                <a:lnTo>
                                  <a:pt x="9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48"/>
                        <wps:cNvSpPr>
                          <a:spLocks noChangeAspect="1"/>
                        </wps:cNvSpPr>
                        <wps:spPr bwMode="auto">
                          <a:xfrm>
                            <a:off x="2174" y="1496"/>
                            <a:ext cx="49" cy="73"/>
                          </a:xfrm>
                          <a:custGeom>
                            <a:avLst/>
                            <a:gdLst>
                              <a:gd name="T0" fmla="*/ 58 w 98"/>
                              <a:gd name="T1" fmla="*/ 2 h 147"/>
                              <a:gd name="T2" fmla="*/ 60 w 98"/>
                              <a:gd name="T3" fmla="*/ 0 h 147"/>
                              <a:gd name="T4" fmla="*/ 60 w 98"/>
                              <a:gd name="T5" fmla="*/ 0 h 147"/>
                              <a:gd name="T6" fmla="*/ 62 w 98"/>
                              <a:gd name="T7" fmla="*/ 0 h 147"/>
                              <a:gd name="T8" fmla="*/ 73 w 98"/>
                              <a:gd name="T9" fmla="*/ 2 h 147"/>
                              <a:gd name="T10" fmla="*/ 75 w 98"/>
                              <a:gd name="T11" fmla="*/ 3 h 147"/>
                              <a:gd name="T12" fmla="*/ 75 w 98"/>
                              <a:gd name="T13" fmla="*/ 3 h 147"/>
                              <a:gd name="T14" fmla="*/ 75 w 98"/>
                              <a:gd name="T15" fmla="*/ 5 h 147"/>
                              <a:gd name="T16" fmla="*/ 75 w 98"/>
                              <a:gd name="T17" fmla="*/ 7 h 147"/>
                              <a:gd name="T18" fmla="*/ 19 w 98"/>
                              <a:gd name="T19" fmla="*/ 98 h 147"/>
                              <a:gd name="T20" fmla="*/ 60 w 98"/>
                              <a:gd name="T21" fmla="*/ 98 h 147"/>
                              <a:gd name="T22" fmla="*/ 63 w 98"/>
                              <a:gd name="T23" fmla="*/ 63 h 147"/>
                              <a:gd name="T24" fmla="*/ 63 w 98"/>
                              <a:gd name="T25" fmla="*/ 60 h 147"/>
                              <a:gd name="T26" fmla="*/ 67 w 98"/>
                              <a:gd name="T27" fmla="*/ 60 h 147"/>
                              <a:gd name="T28" fmla="*/ 73 w 98"/>
                              <a:gd name="T29" fmla="*/ 60 h 147"/>
                              <a:gd name="T30" fmla="*/ 77 w 98"/>
                              <a:gd name="T31" fmla="*/ 60 h 147"/>
                              <a:gd name="T32" fmla="*/ 77 w 98"/>
                              <a:gd name="T33" fmla="*/ 63 h 147"/>
                              <a:gd name="T34" fmla="*/ 77 w 98"/>
                              <a:gd name="T35" fmla="*/ 98 h 147"/>
                              <a:gd name="T36" fmla="*/ 95 w 98"/>
                              <a:gd name="T37" fmla="*/ 98 h 147"/>
                              <a:gd name="T38" fmla="*/ 97 w 98"/>
                              <a:gd name="T39" fmla="*/ 98 h 147"/>
                              <a:gd name="T40" fmla="*/ 98 w 98"/>
                              <a:gd name="T41" fmla="*/ 102 h 147"/>
                              <a:gd name="T42" fmla="*/ 98 w 98"/>
                              <a:gd name="T43" fmla="*/ 110 h 147"/>
                              <a:gd name="T44" fmla="*/ 97 w 98"/>
                              <a:gd name="T45" fmla="*/ 112 h 147"/>
                              <a:gd name="T46" fmla="*/ 95 w 98"/>
                              <a:gd name="T47" fmla="*/ 113 h 147"/>
                              <a:gd name="T48" fmla="*/ 77 w 98"/>
                              <a:gd name="T49" fmla="*/ 113 h 147"/>
                              <a:gd name="T50" fmla="*/ 77 w 98"/>
                              <a:gd name="T51" fmla="*/ 145 h 147"/>
                              <a:gd name="T52" fmla="*/ 77 w 98"/>
                              <a:gd name="T53" fmla="*/ 147 h 147"/>
                              <a:gd name="T54" fmla="*/ 73 w 98"/>
                              <a:gd name="T55" fmla="*/ 147 h 147"/>
                              <a:gd name="T56" fmla="*/ 63 w 98"/>
                              <a:gd name="T57" fmla="*/ 147 h 147"/>
                              <a:gd name="T58" fmla="*/ 62 w 98"/>
                              <a:gd name="T59" fmla="*/ 147 h 147"/>
                              <a:gd name="T60" fmla="*/ 60 w 98"/>
                              <a:gd name="T61" fmla="*/ 145 h 147"/>
                              <a:gd name="T62" fmla="*/ 60 w 98"/>
                              <a:gd name="T63" fmla="*/ 113 h 147"/>
                              <a:gd name="T64" fmla="*/ 4 w 98"/>
                              <a:gd name="T65" fmla="*/ 113 h 147"/>
                              <a:gd name="T66" fmla="*/ 2 w 98"/>
                              <a:gd name="T67" fmla="*/ 112 h 147"/>
                              <a:gd name="T68" fmla="*/ 0 w 98"/>
                              <a:gd name="T69" fmla="*/ 110 h 147"/>
                              <a:gd name="T70" fmla="*/ 0 w 98"/>
                              <a:gd name="T71" fmla="*/ 97 h 147"/>
                              <a:gd name="T72" fmla="*/ 58 w 98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8" h="147">
                                <a:moveTo>
                                  <a:pt x="58" y="2"/>
                                </a:move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9" y="98"/>
                                </a:lnTo>
                                <a:lnTo>
                                  <a:pt x="60" y="98"/>
                                </a:lnTo>
                                <a:lnTo>
                                  <a:pt x="63" y="63"/>
                                </a:lnTo>
                                <a:lnTo>
                                  <a:pt x="63" y="60"/>
                                </a:lnTo>
                                <a:lnTo>
                                  <a:pt x="67" y="60"/>
                                </a:lnTo>
                                <a:lnTo>
                                  <a:pt x="73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3"/>
                                </a:lnTo>
                                <a:lnTo>
                                  <a:pt x="77" y="98"/>
                                </a:lnTo>
                                <a:lnTo>
                                  <a:pt x="95" y="98"/>
                                </a:lnTo>
                                <a:lnTo>
                                  <a:pt x="97" y="98"/>
                                </a:lnTo>
                                <a:lnTo>
                                  <a:pt x="98" y="102"/>
                                </a:lnTo>
                                <a:lnTo>
                                  <a:pt x="98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3"/>
                                </a:lnTo>
                                <a:lnTo>
                                  <a:pt x="77" y="113"/>
                                </a:lnTo>
                                <a:lnTo>
                                  <a:pt x="77" y="145"/>
                                </a:lnTo>
                                <a:lnTo>
                                  <a:pt x="77" y="147"/>
                                </a:lnTo>
                                <a:lnTo>
                                  <a:pt x="73" y="147"/>
                                </a:lnTo>
                                <a:lnTo>
                                  <a:pt x="6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5"/>
                                </a:lnTo>
                                <a:lnTo>
                                  <a:pt x="60" y="113"/>
                                </a:lnTo>
                                <a:lnTo>
                                  <a:pt x="4" y="113"/>
                                </a:lnTo>
                                <a:lnTo>
                                  <a:pt x="2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49"/>
                        <wps:cNvSpPr>
                          <a:spLocks noChangeAspect="1"/>
                        </wps:cNvSpPr>
                        <wps:spPr bwMode="auto">
                          <a:xfrm>
                            <a:off x="2234" y="1495"/>
                            <a:ext cx="40" cy="73"/>
                          </a:xfrm>
                          <a:custGeom>
                            <a:avLst/>
                            <a:gdLst>
                              <a:gd name="T0" fmla="*/ 80 w 80"/>
                              <a:gd name="T1" fmla="*/ 130 h 147"/>
                              <a:gd name="T2" fmla="*/ 80 w 80"/>
                              <a:gd name="T3" fmla="*/ 144 h 147"/>
                              <a:gd name="T4" fmla="*/ 77 w 80"/>
                              <a:gd name="T5" fmla="*/ 147 h 147"/>
                              <a:gd name="T6" fmla="*/ 0 w 80"/>
                              <a:gd name="T7" fmla="*/ 145 h 147"/>
                              <a:gd name="T8" fmla="*/ 0 w 80"/>
                              <a:gd name="T9" fmla="*/ 132 h 147"/>
                              <a:gd name="T10" fmla="*/ 5 w 80"/>
                              <a:gd name="T11" fmla="*/ 112 h 147"/>
                              <a:gd name="T12" fmla="*/ 13 w 80"/>
                              <a:gd name="T13" fmla="*/ 95 h 147"/>
                              <a:gd name="T14" fmla="*/ 28 w 80"/>
                              <a:gd name="T15" fmla="*/ 80 h 147"/>
                              <a:gd name="T16" fmla="*/ 52 w 80"/>
                              <a:gd name="T17" fmla="*/ 64 h 147"/>
                              <a:gd name="T18" fmla="*/ 60 w 80"/>
                              <a:gd name="T19" fmla="*/ 49 h 147"/>
                              <a:gd name="T20" fmla="*/ 62 w 80"/>
                              <a:gd name="T21" fmla="*/ 35 h 147"/>
                              <a:gd name="T22" fmla="*/ 58 w 80"/>
                              <a:gd name="T23" fmla="*/ 25 h 147"/>
                              <a:gd name="T24" fmla="*/ 53 w 80"/>
                              <a:gd name="T25" fmla="*/ 20 h 147"/>
                              <a:gd name="T26" fmla="*/ 45 w 80"/>
                              <a:gd name="T27" fmla="*/ 17 h 147"/>
                              <a:gd name="T28" fmla="*/ 32 w 80"/>
                              <a:gd name="T29" fmla="*/ 17 h 147"/>
                              <a:gd name="T30" fmla="*/ 20 w 80"/>
                              <a:gd name="T31" fmla="*/ 29 h 147"/>
                              <a:gd name="T32" fmla="*/ 15 w 80"/>
                              <a:gd name="T33" fmla="*/ 40 h 147"/>
                              <a:gd name="T34" fmla="*/ 13 w 80"/>
                              <a:gd name="T35" fmla="*/ 40 h 147"/>
                              <a:gd name="T36" fmla="*/ 2 w 80"/>
                              <a:gd name="T37" fmla="*/ 37 h 147"/>
                              <a:gd name="T38" fmla="*/ 0 w 80"/>
                              <a:gd name="T39" fmla="*/ 35 h 147"/>
                              <a:gd name="T40" fmla="*/ 8 w 80"/>
                              <a:gd name="T41" fmla="*/ 17 h 147"/>
                              <a:gd name="T42" fmla="*/ 22 w 80"/>
                              <a:gd name="T43" fmla="*/ 5 h 147"/>
                              <a:gd name="T44" fmla="*/ 42 w 80"/>
                              <a:gd name="T45" fmla="*/ 0 h 147"/>
                              <a:gd name="T46" fmla="*/ 57 w 80"/>
                              <a:gd name="T47" fmla="*/ 4 h 147"/>
                              <a:gd name="T48" fmla="*/ 70 w 80"/>
                              <a:gd name="T49" fmla="*/ 12 h 147"/>
                              <a:gd name="T50" fmla="*/ 77 w 80"/>
                              <a:gd name="T51" fmla="*/ 24 h 147"/>
                              <a:gd name="T52" fmla="*/ 80 w 80"/>
                              <a:gd name="T53" fmla="*/ 40 h 147"/>
                              <a:gd name="T54" fmla="*/ 75 w 80"/>
                              <a:gd name="T55" fmla="*/ 62 h 147"/>
                              <a:gd name="T56" fmla="*/ 53 w 80"/>
                              <a:gd name="T57" fmla="*/ 82 h 147"/>
                              <a:gd name="T58" fmla="*/ 28 w 80"/>
                              <a:gd name="T59" fmla="*/ 104 h 147"/>
                              <a:gd name="T60" fmla="*/ 23 w 80"/>
                              <a:gd name="T61" fmla="*/ 117 h 147"/>
                              <a:gd name="T62" fmla="*/ 20 w 80"/>
                              <a:gd name="T63" fmla="*/ 1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77" y="130"/>
                                </a:moveTo>
                                <a:lnTo>
                                  <a:pt x="80" y="130"/>
                                </a:lnTo>
                                <a:lnTo>
                                  <a:pt x="80" y="13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5"/>
                                </a:lnTo>
                                <a:lnTo>
                                  <a:pt x="77" y="147"/>
                                </a:lnTo>
                                <a:lnTo>
                                  <a:pt x="3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lnTo>
                                  <a:pt x="0" y="132"/>
                                </a:lnTo>
                                <a:lnTo>
                                  <a:pt x="2" y="122"/>
                                </a:lnTo>
                                <a:lnTo>
                                  <a:pt x="5" y="112"/>
                                </a:lnTo>
                                <a:lnTo>
                                  <a:pt x="8" y="104"/>
                                </a:lnTo>
                                <a:lnTo>
                                  <a:pt x="13" y="95"/>
                                </a:lnTo>
                                <a:lnTo>
                                  <a:pt x="20" y="87"/>
                                </a:lnTo>
                                <a:lnTo>
                                  <a:pt x="28" y="80"/>
                                </a:lnTo>
                                <a:lnTo>
                                  <a:pt x="38" y="72"/>
                                </a:lnTo>
                                <a:lnTo>
                                  <a:pt x="52" y="64"/>
                                </a:lnTo>
                                <a:lnTo>
                                  <a:pt x="57" y="57"/>
                                </a:lnTo>
                                <a:lnTo>
                                  <a:pt x="60" y="49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8" y="25"/>
                                </a:lnTo>
                                <a:lnTo>
                                  <a:pt x="57" y="22"/>
                                </a:lnTo>
                                <a:lnTo>
                                  <a:pt x="53" y="20"/>
                                </a:lnTo>
                                <a:lnTo>
                                  <a:pt x="50" y="19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17"/>
                                </a:lnTo>
                                <a:lnTo>
                                  <a:pt x="25" y="20"/>
                                </a:lnTo>
                                <a:lnTo>
                                  <a:pt x="20" y="29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7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8" y="17"/>
                                </a:lnTo>
                                <a:lnTo>
                                  <a:pt x="15" y="10"/>
                                </a:lnTo>
                                <a:lnTo>
                                  <a:pt x="22" y="5"/>
                                </a:lnTo>
                                <a:lnTo>
                                  <a:pt x="32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2"/>
                                </a:lnTo>
                                <a:lnTo>
                                  <a:pt x="57" y="4"/>
                                </a:lnTo>
                                <a:lnTo>
                                  <a:pt x="63" y="7"/>
                                </a:lnTo>
                                <a:lnTo>
                                  <a:pt x="70" y="12"/>
                                </a:lnTo>
                                <a:lnTo>
                                  <a:pt x="73" y="17"/>
                                </a:lnTo>
                                <a:lnTo>
                                  <a:pt x="77" y="24"/>
                                </a:lnTo>
                                <a:lnTo>
                                  <a:pt x="80" y="32"/>
                                </a:lnTo>
                                <a:lnTo>
                                  <a:pt x="80" y="40"/>
                                </a:lnTo>
                                <a:lnTo>
                                  <a:pt x="78" y="52"/>
                                </a:lnTo>
                                <a:lnTo>
                                  <a:pt x="75" y="62"/>
                                </a:lnTo>
                                <a:lnTo>
                                  <a:pt x="67" y="72"/>
                                </a:lnTo>
                                <a:lnTo>
                                  <a:pt x="53" y="82"/>
                                </a:lnTo>
                                <a:lnTo>
                                  <a:pt x="38" y="94"/>
                                </a:lnTo>
                                <a:lnTo>
                                  <a:pt x="28" y="104"/>
                                </a:lnTo>
                                <a:lnTo>
                                  <a:pt x="25" y="110"/>
                                </a:lnTo>
                                <a:lnTo>
                                  <a:pt x="23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2287" y="1495"/>
                            <a:ext cx="45" cy="74"/>
                          </a:xfrm>
                          <a:custGeom>
                            <a:avLst/>
                            <a:gdLst>
                              <a:gd name="T0" fmla="*/ 92 w 92"/>
                              <a:gd name="T1" fmla="*/ 90 h 149"/>
                              <a:gd name="T2" fmla="*/ 85 w 92"/>
                              <a:gd name="T3" fmla="*/ 119 h 149"/>
                              <a:gd name="T4" fmla="*/ 73 w 92"/>
                              <a:gd name="T5" fmla="*/ 139 h 149"/>
                              <a:gd name="T6" fmla="*/ 57 w 92"/>
                              <a:gd name="T7" fmla="*/ 149 h 149"/>
                              <a:gd name="T8" fmla="*/ 37 w 92"/>
                              <a:gd name="T9" fmla="*/ 149 h 149"/>
                              <a:gd name="T10" fmla="*/ 22 w 92"/>
                              <a:gd name="T11" fmla="*/ 142 h 149"/>
                              <a:gd name="T12" fmla="*/ 8 w 92"/>
                              <a:gd name="T13" fmla="*/ 124 h 149"/>
                              <a:gd name="T14" fmla="*/ 2 w 92"/>
                              <a:gd name="T15" fmla="*/ 94 h 149"/>
                              <a:gd name="T16" fmla="*/ 2 w 92"/>
                              <a:gd name="T17" fmla="*/ 59 h 149"/>
                              <a:gd name="T18" fmla="*/ 8 w 92"/>
                              <a:gd name="T19" fmla="*/ 32 h 149"/>
                              <a:gd name="T20" fmla="*/ 20 w 92"/>
                              <a:gd name="T21" fmla="*/ 12 h 149"/>
                              <a:gd name="T22" fmla="*/ 37 w 92"/>
                              <a:gd name="T23" fmla="*/ 2 h 149"/>
                              <a:gd name="T24" fmla="*/ 58 w 92"/>
                              <a:gd name="T25" fmla="*/ 2 h 149"/>
                              <a:gd name="T26" fmla="*/ 73 w 92"/>
                              <a:gd name="T27" fmla="*/ 10 h 149"/>
                              <a:gd name="T28" fmla="*/ 85 w 92"/>
                              <a:gd name="T29" fmla="*/ 30 h 149"/>
                              <a:gd name="T30" fmla="*/ 92 w 92"/>
                              <a:gd name="T31" fmla="*/ 57 h 149"/>
                              <a:gd name="T32" fmla="*/ 18 w 92"/>
                              <a:gd name="T33" fmla="*/ 74 h 149"/>
                              <a:gd name="T34" fmla="*/ 20 w 92"/>
                              <a:gd name="T35" fmla="*/ 100 h 149"/>
                              <a:gd name="T36" fmla="*/ 27 w 92"/>
                              <a:gd name="T37" fmla="*/ 120 h 149"/>
                              <a:gd name="T38" fmla="*/ 35 w 92"/>
                              <a:gd name="T39" fmla="*/ 130 h 149"/>
                              <a:gd name="T40" fmla="*/ 47 w 92"/>
                              <a:gd name="T41" fmla="*/ 134 h 149"/>
                              <a:gd name="T42" fmla="*/ 58 w 92"/>
                              <a:gd name="T43" fmla="*/ 130 h 149"/>
                              <a:gd name="T44" fmla="*/ 67 w 92"/>
                              <a:gd name="T45" fmla="*/ 119 h 149"/>
                              <a:gd name="T46" fmla="*/ 72 w 92"/>
                              <a:gd name="T47" fmla="*/ 99 h 149"/>
                              <a:gd name="T48" fmla="*/ 73 w 92"/>
                              <a:gd name="T49" fmla="*/ 74 h 149"/>
                              <a:gd name="T50" fmla="*/ 72 w 92"/>
                              <a:gd name="T51" fmla="*/ 49 h 149"/>
                              <a:gd name="T52" fmla="*/ 67 w 92"/>
                              <a:gd name="T53" fmla="*/ 30 h 149"/>
                              <a:gd name="T54" fmla="*/ 58 w 92"/>
                              <a:gd name="T55" fmla="*/ 20 h 149"/>
                              <a:gd name="T56" fmla="*/ 47 w 92"/>
                              <a:gd name="T57" fmla="*/ 17 h 149"/>
                              <a:gd name="T58" fmla="*/ 35 w 92"/>
                              <a:gd name="T59" fmla="*/ 20 h 149"/>
                              <a:gd name="T60" fmla="*/ 27 w 92"/>
                              <a:gd name="T61" fmla="*/ 32 h 149"/>
                              <a:gd name="T62" fmla="*/ 20 w 92"/>
                              <a:gd name="T63" fmla="*/ 50 h 149"/>
                              <a:gd name="T64" fmla="*/ 18 w 92"/>
                              <a:gd name="T65" fmla="*/ 7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49">
                                <a:moveTo>
                                  <a:pt x="92" y="74"/>
                                </a:moveTo>
                                <a:lnTo>
                                  <a:pt x="92" y="90"/>
                                </a:lnTo>
                                <a:lnTo>
                                  <a:pt x="88" y="105"/>
                                </a:lnTo>
                                <a:lnTo>
                                  <a:pt x="85" y="119"/>
                                </a:lnTo>
                                <a:lnTo>
                                  <a:pt x="80" y="130"/>
                                </a:lnTo>
                                <a:lnTo>
                                  <a:pt x="73" y="139"/>
                                </a:lnTo>
                                <a:lnTo>
                                  <a:pt x="65" y="144"/>
                                </a:lnTo>
                                <a:lnTo>
                                  <a:pt x="57" y="149"/>
                                </a:lnTo>
                                <a:lnTo>
                                  <a:pt x="45" y="149"/>
                                </a:lnTo>
                                <a:lnTo>
                                  <a:pt x="37" y="149"/>
                                </a:lnTo>
                                <a:lnTo>
                                  <a:pt x="28" y="145"/>
                                </a:lnTo>
                                <a:lnTo>
                                  <a:pt x="22" y="142"/>
                                </a:lnTo>
                                <a:lnTo>
                                  <a:pt x="15" y="135"/>
                                </a:lnTo>
                                <a:lnTo>
                                  <a:pt x="8" y="124"/>
                                </a:lnTo>
                                <a:lnTo>
                                  <a:pt x="3" y="109"/>
                                </a:lnTo>
                                <a:lnTo>
                                  <a:pt x="2" y="94"/>
                                </a:lnTo>
                                <a:lnTo>
                                  <a:pt x="0" y="75"/>
                                </a:lnTo>
                                <a:lnTo>
                                  <a:pt x="2" y="59"/>
                                </a:lnTo>
                                <a:lnTo>
                                  <a:pt x="3" y="44"/>
                                </a:lnTo>
                                <a:lnTo>
                                  <a:pt x="8" y="32"/>
                                </a:lnTo>
                                <a:lnTo>
                                  <a:pt x="13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5"/>
                                </a:lnTo>
                                <a:lnTo>
                                  <a:pt x="37" y="2"/>
                                </a:lnTo>
                                <a:lnTo>
                                  <a:pt x="48" y="0"/>
                                </a:lnTo>
                                <a:lnTo>
                                  <a:pt x="58" y="2"/>
                                </a:lnTo>
                                <a:lnTo>
                                  <a:pt x="67" y="5"/>
                                </a:lnTo>
                                <a:lnTo>
                                  <a:pt x="73" y="10"/>
                                </a:lnTo>
                                <a:lnTo>
                                  <a:pt x="80" y="19"/>
                                </a:lnTo>
                                <a:lnTo>
                                  <a:pt x="85" y="30"/>
                                </a:lnTo>
                                <a:lnTo>
                                  <a:pt x="88" y="42"/>
                                </a:lnTo>
                                <a:lnTo>
                                  <a:pt x="92" y="57"/>
                                </a:lnTo>
                                <a:lnTo>
                                  <a:pt x="92" y="74"/>
                                </a:lnTo>
                                <a:close/>
                                <a:moveTo>
                                  <a:pt x="18" y="74"/>
                                </a:moveTo>
                                <a:lnTo>
                                  <a:pt x="18" y="89"/>
                                </a:lnTo>
                                <a:lnTo>
                                  <a:pt x="20" y="100"/>
                                </a:lnTo>
                                <a:lnTo>
                                  <a:pt x="23" y="112"/>
                                </a:lnTo>
                                <a:lnTo>
                                  <a:pt x="27" y="120"/>
                                </a:lnTo>
                                <a:lnTo>
                                  <a:pt x="30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2"/>
                                </a:lnTo>
                                <a:lnTo>
                                  <a:pt x="47" y="134"/>
                                </a:lnTo>
                                <a:lnTo>
                                  <a:pt x="53" y="132"/>
                                </a:lnTo>
                                <a:lnTo>
                                  <a:pt x="58" y="130"/>
                                </a:lnTo>
                                <a:lnTo>
                                  <a:pt x="63" y="125"/>
                                </a:lnTo>
                                <a:lnTo>
                                  <a:pt x="67" y="119"/>
                                </a:lnTo>
                                <a:lnTo>
                                  <a:pt x="70" y="110"/>
                                </a:lnTo>
                                <a:lnTo>
                                  <a:pt x="72" y="99"/>
                                </a:lnTo>
                                <a:lnTo>
                                  <a:pt x="73" y="87"/>
                                </a:lnTo>
                                <a:lnTo>
                                  <a:pt x="73" y="74"/>
                                </a:lnTo>
                                <a:lnTo>
                                  <a:pt x="73" y="60"/>
                                </a:lnTo>
                                <a:lnTo>
                                  <a:pt x="72" y="49"/>
                                </a:lnTo>
                                <a:lnTo>
                                  <a:pt x="70" y="39"/>
                                </a:lnTo>
                                <a:lnTo>
                                  <a:pt x="67" y="30"/>
                                </a:lnTo>
                                <a:lnTo>
                                  <a:pt x="63" y="25"/>
                                </a:lnTo>
                                <a:lnTo>
                                  <a:pt x="58" y="20"/>
                                </a:lnTo>
                                <a:lnTo>
                                  <a:pt x="53" y="17"/>
                                </a:lnTo>
                                <a:lnTo>
                                  <a:pt x="47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7" y="32"/>
                                </a:lnTo>
                                <a:lnTo>
                                  <a:pt x="23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2"/>
                                </a:lnTo>
                                <a:lnTo>
                                  <a:pt x="1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51"/>
                        <wps:cNvSpPr>
                          <a:spLocks noChangeAspect="1"/>
                        </wps:cNvSpPr>
                        <wps:spPr bwMode="auto">
                          <a:xfrm>
                            <a:off x="2363" y="1496"/>
                            <a:ext cx="49" cy="73"/>
                          </a:xfrm>
                          <a:custGeom>
                            <a:avLst/>
                            <a:gdLst>
                              <a:gd name="T0" fmla="*/ 59 w 98"/>
                              <a:gd name="T1" fmla="*/ 2 h 147"/>
                              <a:gd name="T2" fmla="*/ 60 w 98"/>
                              <a:gd name="T3" fmla="*/ 0 h 147"/>
                              <a:gd name="T4" fmla="*/ 60 w 98"/>
                              <a:gd name="T5" fmla="*/ 0 h 147"/>
                              <a:gd name="T6" fmla="*/ 62 w 98"/>
                              <a:gd name="T7" fmla="*/ 0 h 147"/>
                              <a:gd name="T8" fmla="*/ 74 w 98"/>
                              <a:gd name="T9" fmla="*/ 2 h 147"/>
                              <a:gd name="T10" fmla="*/ 75 w 98"/>
                              <a:gd name="T11" fmla="*/ 3 h 147"/>
                              <a:gd name="T12" fmla="*/ 75 w 98"/>
                              <a:gd name="T13" fmla="*/ 3 h 147"/>
                              <a:gd name="T14" fmla="*/ 75 w 98"/>
                              <a:gd name="T15" fmla="*/ 5 h 147"/>
                              <a:gd name="T16" fmla="*/ 75 w 98"/>
                              <a:gd name="T17" fmla="*/ 7 h 147"/>
                              <a:gd name="T18" fmla="*/ 19 w 98"/>
                              <a:gd name="T19" fmla="*/ 98 h 147"/>
                              <a:gd name="T20" fmla="*/ 60 w 98"/>
                              <a:gd name="T21" fmla="*/ 98 h 147"/>
                              <a:gd name="T22" fmla="*/ 64 w 98"/>
                              <a:gd name="T23" fmla="*/ 63 h 147"/>
                              <a:gd name="T24" fmla="*/ 64 w 98"/>
                              <a:gd name="T25" fmla="*/ 60 h 147"/>
                              <a:gd name="T26" fmla="*/ 67 w 98"/>
                              <a:gd name="T27" fmla="*/ 60 h 147"/>
                              <a:gd name="T28" fmla="*/ 74 w 98"/>
                              <a:gd name="T29" fmla="*/ 60 h 147"/>
                              <a:gd name="T30" fmla="*/ 77 w 98"/>
                              <a:gd name="T31" fmla="*/ 60 h 147"/>
                              <a:gd name="T32" fmla="*/ 77 w 98"/>
                              <a:gd name="T33" fmla="*/ 63 h 147"/>
                              <a:gd name="T34" fmla="*/ 77 w 98"/>
                              <a:gd name="T35" fmla="*/ 98 h 147"/>
                              <a:gd name="T36" fmla="*/ 95 w 98"/>
                              <a:gd name="T37" fmla="*/ 98 h 147"/>
                              <a:gd name="T38" fmla="*/ 97 w 98"/>
                              <a:gd name="T39" fmla="*/ 98 h 147"/>
                              <a:gd name="T40" fmla="*/ 98 w 98"/>
                              <a:gd name="T41" fmla="*/ 102 h 147"/>
                              <a:gd name="T42" fmla="*/ 98 w 98"/>
                              <a:gd name="T43" fmla="*/ 110 h 147"/>
                              <a:gd name="T44" fmla="*/ 97 w 98"/>
                              <a:gd name="T45" fmla="*/ 112 h 147"/>
                              <a:gd name="T46" fmla="*/ 95 w 98"/>
                              <a:gd name="T47" fmla="*/ 113 h 147"/>
                              <a:gd name="T48" fmla="*/ 77 w 98"/>
                              <a:gd name="T49" fmla="*/ 113 h 147"/>
                              <a:gd name="T50" fmla="*/ 77 w 98"/>
                              <a:gd name="T51" fmla="*/ 145 h 147"/>
                              <a:gd name="T52" fmla="*/ 77 w 98"/>
                              <a:gd name="T53" fmla="*/ 147 h 147"/>
                              <a:gd name="T54" fmla="*/ 74 w 98"/>
                              <a:gd name="T55" fmla="*/ 147 h 147"/>
                              <a:gd name="T56" fmla="*/ 64 w 98"/>
                              <a:gd name="T57" fmla="*/ 147 h 147"/>
                              <a:gd name="T58" fmla="*/ 62 w 98"/>
                              <a:gd name="T59" fmla="*/ 147 h 147"/>
                              <a:gd name="T60" fmla="*/ 60 w 98"/>
                              <a:gd name="T61" fmla="*/ 145 h 147"/>
                              <a:gd name="T62" fmla="*/ 60 w 98"/>
                              <a:gd name="T63" fmla="*/ 113 h 147"/>
                              <a:gd name="T64" fmla="*/ 4 w 98"/>
                              <a:gd name="T65" fmla="*/ 113 h 147"/>
                              <a:gd name="T66" fmla="*/ 2 w 98"/>
                              <a:gd name="T67" fmla="*/ 112 h 147"/>
                              <a:gd name="T68" fmla="*/ 0 w 98"/>
                              <a:gd name="T69" fmla="*/ 110 h 147"/>
                              <a:gd name="T70" fmla="*/ 0 w 98"/>
                              <a:gd name="T71" fmla="*/ 97 h 147"/>
                              <a:gd name="T72" fmla="*/ 59 w 98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8" h="147">
                                <a:moveTo>
                                  <a:pt x="59" y="2"/>
                                </a:move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9" y="98"/>
                                </a:lnTo>
                                <a:lnTo>
                                  <a:pt x="60" y="98"/>
                                </a:lnTo>
                                <a:lnTo>
                                  <a:pt x="64" y="63"/>
                                </a:lnTo>
                                <a:lnTo>
                                  <a:pt x="64" y="60"/>
                                </a:lnTo>
                                <a:lnTo>
                                  <a:pt x="67" y="60"/>
                                </a:lnTo>
                                <a:lnTo>
                                  <a:pt x="74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3"/>
                                </a:lnTo>
                                <a:lnTo>
                                  <a:pt x="77" y="98"/>
                                </a:lnTo>
                                <a:lnTo>
                                  <a:pt x="95" y="98"/>
                                </a:lnTo>
                                <a:lnTo>
                                  <a:pt x="97" y="98"/>
                                </a:lnTo>
                                <a:lnTo>
                                  <a:pt x="98" y="102"/>
                                </a:lnTo>
                                <a:lnTo>
                                  <a:pt x="98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3"/>
                                </a:lnTo>
                                <a:lnTo>
                                  <a:pt x="77" y="113"/>
                                </a:lnTo>
                                <a:lnTo>
                                  <a:pt x="77" y="145"/>
                                </a:lnTo>
                                <a:lnTo>
                                  <a:pt x="77" y="147"/>
                                </a:lnTo>
                                <a:lnTo>
                                  <a:pt x="74" y="147"/>
                                </a:lnTo>
                                <a:lnTo>
                                  <a:pt x="64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5"/>
                                </a:lnTo>
                                <a:lnTo>
                                  <a:pt x="60" y="113"/>
                                </a:lnTo>
                                <a:lnTo>
                                  <a:pt x="4" y="113"/>
                                </a:lnTo>
                                <a:lnTo>
                                  <a:pt x="2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52"/>
                        <wps:cNvSpPr>
                          <a:spLocks noChangeAspect="1"/>
                        </wps:cNvSpPr>
                        <wps:spPr bwMode="auto">
                          <a:xfrm>
                            <a:off x="2417" y="1497"/>
                            <a:ext cx="39" cy="71"/>
                          </a:xfrm>
                          <a:custGeom>
                            <a:avLst/>
                            <a:gdLst>
                              <a:gd name="T0" fmla="*/ 52 w 77"/>
                              <a:gd name="T1" fmla="*/ 0 h 143"/>
                              <a:gd name="T2" fmla="*/ 54 w 77"/>
                              <a:gd name="T3" fmla="*/ 0 h 143"/>
                              <a:gd name="T4" fmla="*/ 55 w 77"/>
                              <a:gd name="T5" fmla="*/ 3 h 143"/>
                              <a:gd name="T6" fmla="*/ 55 w 77"/>
                              <a:gd name="T7" fmla="*/ 128 h 143"/>
                              <a:gd name="T8" fmla="*/ 74 w 77"/>
                              <a:gd name="T9" fmla="*/ 128 h 143"/>
                              <a:gd name="T10" fmla="*/ 77 w 77"/>
                              <a:gd name="T11" fmla="*/ 128 h 143"/>
                              <a:gd name="T12" fmla="*/ 77 w 77"/>
                              <a:gd name="T13" fmla="*/ 131 h 143"/>
                              <a:gd name="T14" fmla="*/ 77 w 77"/>
                              <a:gd name="T15" fmla="*/ 140 h 143"/>
                              <a:gd name="T16" fmla="*/ 77 w 77"/>
                              <a:gd name="T17" fmla="*/ 141 h 143"/>
                              <a:gd name="T18" fmla="*/ 74 w 77"/>
                              <a:gd name="T19" fmla="*/ 143 h 143"/>
                              <a:gd name="T20" fmla="*/ 15 w 77"/>
                              <a:gd name="T21" fmla="*/ 143 h 143"/>
                              <a:gd name="T22" fmla="*/ 14 w 77"/>
                              <a:gd name="T23" fmla="*/ 141 h 143"/>
                              <a:gd name="T24" fmla="*/ 12 w 77"/>
                              <a:gd name="T25" fmla="*/ 140 h 143"/>
                              <a:gd name="T26" fmla="*/ 12 w 77"/>
                              <a:gd name="T27" fmla="*/ 131 h 143"/>
                              <a:gd name="T28" fmla="*/ 14 w 77"/>
                              <a:gd name="T29" fmla="*/ 128 h 143"/>
                              <a:gd name="T30" fmla="*/ 15 w 77"/>
                              <a:gd name="T31" fmla="*/ 128 h 143"/>
                              <a:gd name="T32" fmla="*/ 39 w 77"/>
                              <a:gd name="T33" fmla="*/ 128 h 143"/>
                              <a:gd name="T34" fmla="*/ 39 w 77"/>
                              <a:gd name="T35" fmla="*/ 20 h 143"/>
                              <a:gd name="T36" fmla="*/ 7 w 77"/>
                              <a:gd name="T37" fmla="*/ 36 h 143"/>
                              <a:gd name="T38" fmla="*/ 5 w 77"/>
                              <a:gd name="T39" fmla="*/ 38 h 143"/>
                              <a:gd name="T40" fmla="*/ 5 w 77"/>
                              <a:gd name="T41" fmla="*/ 38 h 143"/>
                              <a:gd name="T42" fmla="*/ 4 w 77"/>
                              <a:gd name="T43" fmla="*/ 38 h 143"/>
                              <a:gd name="T44" fmla="*/ 4 w 77"/>
                              <a:gd name="T45" fmla="*/ 36 h 143"/>
                              <a:gd name="T46" fmla="*/ 0 w 77"/>
                              <a:gd name="T47" fmla="*/ 31 h 143"/>
                              <a:gd name="T48" fmla="*/ 0 w 77"/>
                              <a:gd name="T49" fmla="*/ 30 h 143"/>
                              <a:gd name="T50" fmla="*/ 0 w 77"/>
                              <a:gd name="T51" fmla="*/ 30 h 143"/>
                              <a:gd name="T52" fmla="*/ 0 w 77"/>
                              <a:gd name="T53" fmla="*/ 28 h 143"/>
                              <a:gd name="T54" fmla="*/ 2 w 77"/>
                              <a:gd name="T55" fmla="*/ 26 h 143"/>
                              <a:gd name="T56" fmla="*/ 40 w 77"/>
                              <a:gd name="T57" fmla="*/ 0 h 143"/>
                              <a:gd name="T58" fmla="*/ 52 w 77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7" h="143">
                                <a:moveTo>
                                  <a:pt x="52" y="0"/>
                                </a:moveTo>
                                <a:lnTo>
                                  <a:pt x="54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4" y="128"/>
                                </a:lnTo>
                                <a:lnTo>
                                  <a:pt x="77" y="128"/>
                                </a:lnTo>
                                <a:lnTo>
                                  <a:pt x="77" y="131"/>
                                </a:lnTo>
                                <a:lnTo>
                                  <a:pt x="77" y="140"/>
                                </a:lnTo>
                                <a:lnTo>
                                  <a:pt x="77" y="141"/>
                                </a:lnTo>
                                <a:lnTo>
                                  <a:pt x="74" y="143"/>
                                </a:lnTo>
                                <a:lnTo>
                                  <a:pt x="15" y="143"/>
                                </a:lnTo>
                                <a:lnTo>
                                  <a:pt x="14" y="141"/>
                                </a:lnTo>
                                <a:lnTo>
                                  <a:pt x="12" y="140"/>
                                </a:lnTo>
                                <a:lnTo>
                                  <a:pt x="12" y="131"/>
                                </a:lnTo>
                                <a:lnTo>
                                  <a:pt x="14" y="128"/>
                                </a:lnTo>
                                <a:lnTo>
                                  <a:pt x="15" y="128"/>
                                </a:lnTo>
                                <a:lnTo>
                                  <a:pt x="39" y="128"/>
                                </a:lnTo>
                                <a:lnTo>
                                  <a:pt x="39" y="20"/>
                                </a:lnTo>
                                <a:lnTo>
                                  <a:pt x="7" y="36"/>
                                </a:lnTo>
                                <a:lnTo>
                                  <a:pt x="5" y="38"/>
                                </a:lnTo>
                                <a:lnTo>
                                  <a:pt x="4" y="38"/>
                                </a:lnTo>
                                <a:lnTo>
                                  <a:pt x="4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6"/>
                                </a:lnTo>
                                <a:lnTo>
                                  <a:pt x="40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53"/>
                        <wps:cNvSpPr>
                          <a:spLocks noChangeAspect="1"/>
                        </wps:cNvSpPr>
                        <wps:spPr bwMode="auto">
                          <a:xfrm>
                            <a:off x="2470" y="1495"/>
                            <a:ext cx="40" cy="73"/>
                          </a:xfrm>
                          <a:custGeom>
                            <a:avLst/>
                            <a:gdLst>
                              <a:gd name="T0" fmla="*/ 79 w 80"/>
                              <a:gd name="T1" fmla="*/ 130 h 147"/>
                              <a:gd name="T2" fmla="*/ 80 w 80"/>
                              <a:gd name="T3" fmla="*/ 144 h 147"/>
                              <a:gd name="T4" fmla="*/ 77 w 80"/>
                              <a:gd name="T5" fmla="*/ 147 h 147"/>
                              <a:gd name="T6" fmla="*/ 0 w 80"/>
                              <a:gd name="T7" fmla="*/ 145 h 147"/>
                              <a:gd name="T8" fmla="*/ 0 w 80"/>
                              <a:gd name="T9" fmla="*/ 132 h 147"/>
                              <a:gd name="T10" fmla="*/ 5 w 80"/>
                              <a:gd name="T11" fmla="*/ 112 h 147"/>
                              <a:gd name="T12" fmla="*/ 14 w 80"/>
                              <a:gd name="T13" fmla="*/ 95 h 147"/>
                              <a:gd name="T14" fmla="*/ 29 w 80"/>
                              <a:gd name="T15" fmla="*/ 80 h 147"/>
                              <a:gd name="T16" fmla="*/ 50 w 80"/>
                              <a:gd name="T17" fmla="*/ 64 h 147"/>
                              <a:gd name="T18" fmla="*/ 60 w 80"/>
                              <a:gd name="T19" fmla="*/ 49 h 147"/>
                              <a:gd name="T20" fmla="*/ 62 w 80"/>
                              <a:gd name="T21" fmla="*/ 35 h 147"/>
                              <a:gd name="T22" fmla="*/ 59 w 80"/>
                              <a:gd name="T23" fmla="*/ 25 h 147"/>
                              <a:gd name="T24" fmla="*/ 52 w 80"/>
                              <a:gd name="T25" fmla="*/ 20 h 147"/>
                              <a:gd name="T26" fmla="*/ 45 w 80"/>
                              <a:gd name="T27" fmla="*/ 17 h 147"/>
                              <a:gd name="T28" fmla="*/ 32 w 80"/>
                              <a:gd name="T29" fmla="*/ 17 h 147"/>
                              <a:gd name="T30" fmla="*/ 20 w 80"/>
                              <a:gd name="T31" fmla="*/ 29 h 147"/>
                              <a:gd name="T32" fmla="*/ 14 w 80"/>
                              <a:gd name="T33" fmla="*/ 40 h 147"/>
                              <a:gd name="T34" fmla="*/ 12 w 80"/>
                              <a:gd name="T35" fmla="*/ 40 h 147"/>
                              <a:gd name="T36" fmla="*/ 2 w 80"/>
                              <a:gd name="T37" fmla="*/ 37 h 147"/>
                              <a:gd name="T38" fmla="*/ 0 w 80"/>
                              <a:gd name="T39" fmla="*/ 35 h 147"/>
                              <a:gd name="T40" fmla="*/ 9 w 80"/>
                              <a:gd name="T41" fmla="*/ 17 h 147"/>
                              <a:gd name="T42" fmla="*/ 22 w 80"/>
                              <a:gd name="T43" fmla="*/ 5 h 147"/>
                              <a:gd name="T44" fmla="*/ 42 w 80"/>
                              <a:gd name="T45" fmla="*/ 0 h 147"/>
                              <a:gd name="T46" fmla="*/ 57 w 80"/>
                              <a:gd name="T47" fmla="*/ 4 h 147"/>
                              <a:gd name="T48" fmla="*/ 69 w 80"/>
                              <a:gd name="T49" fmla="*/ 12 h 147"/>
                              <a:gd name="T50" fmla="*/ 77 w 80"/>
                              <a:gd name="T51" fmla="*/ 24 h 147"/>
                              <a:gd name="T52" fmla="*/ 80 w 80"/>
                              <a:gd name="T53" fmla="*/ 40 h 147"/>
                              <a:gd name="T54" fmla="*/ 74 w 80"/>
                              <a:gd name="T55" fmla="*/ 62 h 147"/>
                              <a:gd name="T56" fmla="*/ 54 w 80"/>
                              <a:gd name="T57" fmla="*/ 82 h 147"/>
                              <a:gd name="T58" fmla="*/ 29 w 80"/>
                              <a:gd name="T59" fmla="*/ 104 h 147"/>
                              <a:gd name="T60" fmla="*/ 22 w 80"/>
                              <a:gd name="T61" fmla="*/ 117 h 147"/>
                              <a:gd name="T62" fmla="*/ 19 w 80"/>
                              <a:gd name="T63" fmla="*/ 1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77" y="130"/>
                                </a:moveTo>
                                <a:lnTo>
                                  <a:pt x="79" y="130"/>
                                </a:lnTo>
                                <a:lnTo>
                                  <a:pt x="80" y="134"/>
                                </a:lnTo>
                                <a:lnTo>
                                  <a:pt x="80" y="144"/>
                                </a:lnTo>
                                <a:lnTo>
                                  <a:pt x="79" y="145"/>
                                </a:lnTo>
                                <a:lnTo>
                                  <a:pt x="77" y="147"/>
                                </a:lnTo>
                                <a:lnTo>
                                  <a:pt x="2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lnTo>
                                  <a:pt x="0" y="132"/>
                                </a:lnTo>
                                <a:lnTo>
                                  <a:pt x="2" y="122"/>
                                </a:lnTo>
                                <a:lnTo>
                                  <a:pt x="5" y="112"/>
                                </a:lnTo>
                                <a:lnTo>
                                  <a:pt x="9" y="104"/>
                                </a:lnTo>
                                <a:lnTo>
                                  <a:pt x="14" y="95"/>
                                </a:lnTo>
                                <a:lnTo>
                                  <a:pt x="20" y="87"/>
                                </a:lnTo>
                                <a:lnTo>
                                  <a:pt x="29" y="80"/>
                                </a:lnTo>
                                <a:lnTo>
                                  <a:pt x="37" y="72"/>
                                </a:lnTo>
                                <a:lnTo>
                                  <a:pt x="50" y="64"/>
                                </a:lnTo>
                                <a:lnTo>
                                  <a:pt x="57" y="57"/>
                                </a:lnTo>
                                <a:lnTo>
                                  <a:pt x="60" y="49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9" y="25"/>
                                </a:lnTo>
                                <a:lnTo>
                                  <a:pt x="55" y="22"/>
                                </a:lnTo>
                                <a:lnTo>
                                  <a:pt x="52" y="20"/>
                                </a:lnTo>
                                <a:lnTo>
                                  <a:pt x="49" y="19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17"/>
                                </a:lnTo>
                                <a:lnTo>
                                  <a:pt x="25" y="20"/>
                                </a:lnTo>
                                <a:lnTo>
                                  <a:pt x="20" y="29"/>
                                </a:lnTo>
                                <a:lnTo>
                                  <a:pt x="15" y="39"/>
                                </a:lnTo>
                                <a:lnTo>
                                  <a:pt x="14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7"/>
                                </a:lnTo>
                                <a:lnTo>
                                  <a:pt x="0" y="35"/>
                                </a:lnTo>
                                <a:lnTo>
                                  <a:pt x="2" y="27"/>
                                </a:lnTo>
                                <a:lnTo>
                                  <a:pt x="9" y="17"/>
                                </a:lnTo>
                                <a:lnTo>
                                  <a:pt x="15" y="10"/>
                                </a:lnTo>
                                <a:lnTo>
                                  <a:pt x="22" y="5"/>
                                </a:lnTo>
                                <a:lnTo>
                                  <a:pt x="32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2"/>
                                </a:lnTo>
                                <a:lnTo>
                                  <a:pt x="57" y="4"/>
                                </a:lnTo>
                                <a:lnTo>
                                  <a:pt x="64" y="7"/>
                                </a:lnTo>
                                <a:lnTo>
                                  <a:pt x="69" y="12"/>
                                </a:lnTo>
                                <a:lnTo>
                                  <a:pt x="74" y="17"/>
                                </a:lnTo>
                                <a:lnTo>
                                  <a:pt x="77" y="24"/>
                                </a:lnTo>
                                <a:lnTo>
                                  <a:pt x="79" y="32"/>
                                </a:lnTo>
                                <a:lnTo>
                                  <a:pt x="80" y="40"/>
                                </a:lnTo>
                                <a:lnTo>
                                  <a:pt x="79" y="52"/>
                                </a:lnTo>
                                <a:lnTo>
                                  <a:pt x="74" y="62"/>
                                </a:lnTo>
                                <a:lnTo>
                                  <a:pt x="65" y="72"/>
                                </a:lnTo>
                                <a:lnTo>
                                  <a:pt x="54" y="82"/>
                                </a:lnTo>
                                <a:lnTo>
                                  <a:pt x="39" y="94"/>
                                </a:lnTo>
                                <a:lnTo>
                                  <a:pt x="29" y="104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9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54"/>
                        <wps:cNvSpPr>
                          <a:spLocks noChangeAspect="1"/>
                        </wps:cNvSpPr>
                        <wps:spPr bwMode="auto">
                          <a:xfrm>
                            <a:off x="2546" y="1495"/>
                            <a:ext cx="42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2 h 149"/>
                              <a:gd name="T2" fmla="*/ 5 w 83"/>
                              <a:gd name="T3" fmla="*/ 15 h 149"/>
                              <a:gd name="T4" fmla="*/ 18 w 83"/>
                              <a:gd name="T5" fmla="*/ 5 h 149"/>
                              <a:gd name="T6" fmla="*/ 33 w 83"/>
                              <a:gd name="T7" fmla="*/ 0 h 149"/>
                              <a:gd name="T8" fmla="*/ 48 w 83"/>
                              <a:gd name="T9" fmla="*/ 2 h 149"/>
                              <a:gd name="T10" fmla="*/ 61 w 83"/>
                              <a:gd name="T11" fmla="*/ 7 h 149"/>
                              <a:gd name="T12" fmla="*/ 71 w 83"/>
                              <a:gd name="T13" fmla="*/ 15 h 149"/>
                              <a:gd name="T14" fmla="*/ 78 w 83"/>
                              <a:gd name="T15" fmla="*/ 29 h 149"/>
                              <a:gd name="T16" fmla="*/ 76 w 83"/>
                              <a:gd name="T17" fmla="*/ 47 h 149"/>
                              <a:gd name="T18" fmla="*/ 65 w 83"/>
                              <a:gd name="T19" fmla="*/ 64 h 149"/>
                              <a:gd name="T20" fmla="*/ 63 w 83"/>
                              <a:gd name="T21" fmla="*/ 72 h 149"/>
                              <a:gd name="T22" fmla="*/ 75 w 83"/>
                              <a:gd name="T23" fmla="*/ 82 h 149"/>
                              <a:gd name="T24" fmla="*/ 81 w 83"/>
                              <a:gd name="T25" fmla="*/ 97 h 149"/>
                              <a:gd name="T26" fmla="*/ 81 w 83"/>
                              <a:gd name="T27" fmla="*/ 115 h 149"/>
                              <a:gd name="T28" fmla="*/ 75 w 83"/>
                              <a:gd name="T29" fmla="*/ 132 h 149"/>
                              <a:gd name="T30" fmla="*/ 63 w 83"/>
                              <a:gd name="T31" fmla="*/ 142 h 149"/>
                              <a:gd name="T32" fmla="*/ 46 w 83"/>
                              <a:gd name="T33" fmla="*/ 149 h 149"/>
                              <a:gd name="T34" fmla="*/ 23 w 83"/>
                              <a:gd name="T35" fmla="*/ 149 h 149"/>
                              <a:gd name="T36" fmla="*/ 3 w 83"/>
                              <a:gd name="T37" fmla="*/ 142 h 149"/>
                              <a:gd name="T38" fmla="*/ 0 w 83"/>
                              <a:gd name="T39" fmla="*/ 139 h 149"/>
                              <a:gd name="T40" fmla="*/ 5 w 83"/>
                              <a:gd name="T41" fmla="*/ 127 h 149"/>
                              <a:gd name="T42" fmla="*/ 6 w 83"/>
                              <a:gd name="T43" fmla="*/ 127 h 149"/>
                              <a:gd name="T44" fmla="*/ 8 w 83"/>
                              <a:gd name="T45" fmla="*/ 127 h 149"/>
                              <a:gd name="T46" fmla="*/ 36 w 83"/>
                              <a:gd name="T47" fmla="*/ 134 h 149"/>
                              <a:gd name="T48" fmla="*/ 48 w 83"/>
                              <a:gd name="T49" fmla="*/ 132 h 149"/>
                              <a:gd name="T50" fmla="*/ 56 w 83"/>
                              <a:gd name="T51" fmla="*/ 127 h 149"/>
                              <a:gd name="T52" fmla="*/ 63 w 83"/>
                              <a:gd name="T53" fmla="*/ 117 h 149"/>
                              <a:gd name="T54" fmla="*/ 65 w 83"/>
                              <a:gd name="T55" fmla="*/ 105 h 149"/>
                              <a:gd name="T56" fmla="*/ 63 w 83"/>
                              <a:gd name="T57" fmla="*/ 94 h 149"/>
                              <a:gd name="T58" fmla="*/ 56 w 83"/>
                              <a:gd name="T59" fmla="*/ 85 h 149"/>
                              <a:gd name="T60" fmla="*/ 46 w 83"/>
                              <a:gd name="T61" fmla="*/ 80 h 149"/>
                              <a:gd name="T62" fmla="*/ 33 w 83"/>
                              <a:gd name="T63" fmla="*/ 79 h 149"/>
                              <a:gd name="T64" fmla="*/ 23 w 83"/>
                              <a:gd name="T65" fmla="*/ 79 h 149"/>
                              <a:gd name="T66" fmla="*/ 21 w 83"/>
                              <a:gd name="T67" fmla="*/ 67 h 149"/>
                              <a:gd name="T68" fmla="*/ 25 w 83"/>
                              <a:gd name="T69" fmla="*/ 64 h 149"/>
                              <a:gd name="T70" fmla="*/ 38 w 83"/>
                              <a:gd name="T71" fmla="*/ 64 h 149"/>
                              <a:gd name="T72" fmla="*/ 50 w 83"/>
                              <a:gd name="T73" fmla="*/ 59 h 149"/>
                              <a:gd name="T74" fmla="*/ 56 w 83"/>
                              <a:gd name="T75" fmla="*/ 52 h 149"/>
                              <a:gd name="T76" fmla="*/ 60 w 83"/>
                              <a:gd name="T77" fmla="*/ 42 h 149"/>
                              <a:gd name="T78" fmla="*/ 60 w 83"/>
                              <a:gd name="T79" fmla="*/ 32 h 149"/>
                              <a:gd name="T80" fmla="*/ 58 w 83"/>
                              <a:gd name="T81" fmla="*/ 24 h 149"/>
                              <a:gd name="T82" fmla="*/ 51 w 83"/>
                              <a:gd name="T83" fmla="*/ 19 h 149"/>
                              <a:gd name="T84" fmla="*/ 45 w 83"/>
                              <a:gd name="T85" fmla="*/ 15 h 149"/>
                              <a:gd name="T86" fmla="*/ 33 w 83"/>
                              <a:gd name="T87" fmla="*/ 15 h 149"/>
                              <a:gd name="T88" fmla="*/ 21 w 83"/>
                              <a:gd name="T89" fmla="*/ 22 h 149"/>
                              <a:gd name="T90" fmla="*/ 13 w 83"/>
                              <a:gd name="T91" fmla="*/ 29 h 149"/>
                              <a:gd name="T92" fmla="*/ 11 w 83"/>
                              <a:gd name="T93" fmla="*/ 2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9">
                                <a:moveTo>
                                  <a:pt x="3" y="22"/>
                                </a:moveTo>
                                <a:lnTo>
                                  <a:pt x="3" y="2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4"/>
                                </a:lnTo>
                                <a:lnTo>
                                  <a:pt x="61" y="7"/>
                                </a:lnTo>
                                <a:lnTo>
                                  <a:pt x="68" y="10"/>
                                </a:lnTo>
                                <a:lnTo>
                                  <a:pt x="71" y="15"/>
                                </a:lnTo>
                                <a:lnTo>
                                  <a:pt x="75" y="22"/>
                                </a:lnTo>
                                <a:lnTo>
                                  <a:pt x="78" y="29"/>
                                </a:lnTo>
                                <a:lnTo>
                                  <a:pt x="78" y="37"/>
                                </a:lnTo>
                                <a:lnTo>
                                  <a:pt x="76" y="47"/>
                                </a:lnTo>
                                <a:lnTo>
                                  <a:pt x="73" y="57"/>
                                </a:lnTo>
                                <a:lnTo>
                                  <a:pt x="65" y="64"/>
                                </a:lnTo>
                                <a:lnTo>
                                  <a:pt x="55" y="69"/>
                                </a:lnTo>
                                <a:lnTo>
                                  <a:pt x="63" y="72"/>
                                </a:lnTo>
                                <a:lnTo>
                                  <a:pt x="70" y="75"/>
                                </a:lnTo>
                                <a:lnTo>
                                  <a:pt x="75" y="82"/>
                                </a:lnTo>
                                <a:lnTo>
                                  <a:pt x="80" y="89"/>
                                </a:lnTo>
                                <a:lnTo>
                                  <a:pt x="81" y="97"/>
                                </a:lnTo>
                                <a:lnTo>
                                  <a:pt x="83" y="107"/>
                                </a:lnTo>
                                <a:lnTo>
                                  <a:pt x="81" y="115"/>
                                </a:lnTo>
                                <a:lnTo>
                                  <a:pt x="80" y="124"/>
                                </a:lnTo>
                                <a:lnTo>
                                  <a:pt x="75" y="132"/>
                                </a:lnTo>
                                <a:lnTo>
                                  <a:pt x="70" y="137"/>
                                </a:lnTo>
                                <a:lnTo>
                                  <a:pt x="63" y="142"/>
                                </a:lnTo>
                                <a:lnTo>
                                  <a:pt x="55" y="147"/>
                                </a:lnTo>
                                <a:lnTo>
                                  <a:pt x="46" y="149"/>
                                </a:lnTo>
                                <a:lnTo>
                                  <a:pt x="35" y="149"/>
                                </a:lnTo>
                                <a:lnTo>
                                  <a:pt x="23" y="149"/>
                                </a:lnTo>
                                <a:lnTo>
                                  <a:pt x="11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9"/>
                                </a:lnTo>
                                <a:lnTo>
                                  <a:pt x="0" y="137"/>
                                </a:lnTo>
                                <a:lnTo>
                                  <a:pt x="5" y="127"/>
                                </a:lnTo>
                                <a:lnTo>
                                  <a:pt x="6" y="127"/>
                                </a:lnTo>
                                <a:lnTo>
                                  <a:pt x="8" y="127"/>
                                </a:lnTo>
                                <a:lnTo>
                                  <a:pt x="21" y="132"/>
                                </a:lnTo>
                                <a:lnTo>
                                  <a:pt x="36" y="134"/>
                                </a:lnTo>
                                <a:lnTo>
                                  <a:pt x="41" y="134"/>
                                </a:lnTo>
                                <a:lnTo>
                                  <a:pt x="48" y="132"/>
                                </a:lnTo>
                                <a:lnTo>
                                  <a:pt x="53" y="129"/>
                                </a:lnTo>
                                <a:lnTo>
                                  <a:pt x="56" y="127"/>
                                </a:lnTo>
                                <a:lnTo>
                                  <a:pt x="60" y="122"/>
                                </a:lnTo>
                                <a:lnTo>
                                  <a:pt x="63" y="117"/>
                                </a:lnTo>
                                <a:lnTo>
                                  <a:pt x="65" y="112"/>
                                </a:lnTo>
                                <a:lnTo>
                                  <a:pt x="65" y="105"/>
                                </a:lnTo>
                                <a:lnTo>
                                  <a:pt x="65" y="100"/>
                                </a:lnTo>
                                <a:lnTo>
                                  <a:pt x="63" y="94"/>
                                </a:lnTo>
                                <a:lnTo>
                                  <a:pt x="60" y="89"/>
                                </a:lnTo>
                                <a:lnTo>
                                  <a:pt x="56" y="85"/>
                                </a:lnTo>
                                <a:lnTo>
                                  <a:pt x="51" y="82"/>
                                </a:lnTo>
                                <a:lnTo>
                                  <a:pt x="46" y="80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5" y="79"/>
                                </a:lnTo>
                                <a:lnTo>
                                  <a:pt x="23" y="79"/>
                                </a:lnTo>
                                <a:lnTo>
                                  <a:pt x="21" y="75"/>
                                </a:lnTo>
                                <a:lnTo>
                                  <a:pt x="21" y="67"/>
                                </a:lnTo>
                                <a:lnTo>
                                  <a:pt x="23" y="64"/>
                                </a:lnTo>
                                <a:lnTo>
                                  <a:pt x="25" y="64"/>
                                </a:lnTo>
                                <a:lnTo>
                                  <a:pt x="33" y="64"/>
                                </a:lnTo>
                                <a:lnTo>
                                  <a:pt x="38" y="64"/>
                                </a:lnTo>
                                <a:lnTo>
                                  <a:pt x="45" y="62"/>
                                </a:lnTo>
                                <a:lnTo>
                                  <a:pt x="50" y="59"/>
                                </a:lnTo>
                                <a:lnTo>
                                  <a:pt x="53" y="57"/>
                                </a:lnTo>
                                <a:lnTo>
                                  <a:pt x="56" y="52"/>
                                </a:lnTo>
                                <a:lnTo>
                                  <a:pt x="58" y="49"/>
                                </a:lnTo>
                                <a:lnTo>
                                  <a:pt x="60" y="42"/>
                                </a:lnTo>
                                <a:lnTo>
                                  <a:pt x="61" y="37"/>
                                </a:lnTo>
                                <a:lnTo>
                                  <a:pt x="60" y="32"/>
                                </a:lnTo>
                                <a:lnTo>
                                  <a:pt x="60" y="29"/>
                                </a:lnTo>
                                <a:lnTo>
                                  <a:pt x="58" y="24"/>
                                </a:lnTo>
                                <a:lnTo>
                                  <a:pt x="55" y="20"/>
                                </a:lnTo>
                                <a:lnTo>
                                  <a:pt x="51" y="19"/>
                                </a:lnTo>
                                <a:lnTo>
                                  <a:pt x="48" y="17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5"/>
                                </a:lnTo>
                                <a:lnTo>
                                  <a:pt x="28" y="19"/>
                                </a:lnTo>
                                <a:lnTo>
                                  <a:pt x="21" y="22"/>
                                </a:lnTo>
                                <a:lnTo>
                                  <a:pt x="15" y="29"/>
                                </a:lnTo>
                                <a:lnTo>
                                  <a:pt x="13" y="29"/>
                                </a:lnTo>
                                <a:lnTo>
                                  <a:pt x="11" y="29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55"/>
                        <wps:cNvSpPr>
                          <a:spLocks noChangeAspect="1" noEditPoints="1"/>
                        </wps:cNvSpPr>
                        <wps:spPr bwMode="auto">
                          <a:xfrm>
                            <a:off x="2600" y="1495"/>
                            <a:ext cx="46" cy="74"/>
                          </a:xfrm>
                          <a:custGeom>
                            <a:avLst/>
                            <a:gdLst>
                              <a:gd name="T0" fmla="*/ 7 w 93"/>
                              <a:gd name="T1" fmla="*/ 29 h 149"/>
                              <a:gd name="T2" fmla="*/ 12 w 93"/>
                              <a:gd name="T3" fmla="*/ 17 h 149"/>
                              <a:gd name="T4" fmla="*/ 24 w 93"/>
                              <a:gd name="T5" fmla="*/ 7 h 149"/>
                              <a:gd name="T6" fmla="*/ 38 w 93"/>
                              <a:gd name="T7" fmla="*/ 2 h 149"/>
                              <a:gd name="T8" fmla="*/ 57 w 93"/>
                              <a:gd name="T9" fmla="*/ 2 h 149"/>
                              <a:gd name="T10" fmla="*/ 70 w 93"/>
                              <a:gd name="T11" fmla="*/ 5 h 149"/>
                              <a:gd name="T12" fmla="*/ 80 w 93"/>
                              <a:gd name="T13" fmla="*/ 15 h 149"/>
                              <a:gd name="T14" fmla="*/ 87 w 93"/>
                              <a:gd name="T15" fmla="*/ 27 h 149"/>
                              <a:gd name="T16" fmla="*/ 87 w 93"/>
                              <a:gd name="T17" fmla="*/ 40 h 149"/>
                              <a:gd name="T18" fmla="*/ 83 w 93"/>
                              <a:gd name="T19" fmla="*/ 50 h 149"/>
                              <a:gd name="T20" fmla="*/ 73 w 93"/>
                              <a:gd name="T21" fmla="*/ 64 h 149"/>
                              <a:gd name="T22" fmla="*/ 70 w 93"/>
                              <a:gd name="T23" fmla="*/ 74 h 149"/>
                              <a:gd name="T24" fmla="*/ 82 w 93"/>
                              <a:gd name="T25" fmla="*/ 82 h 149"/>
                              <a:gd name="T26" fmla="*/ 88 w 93"/>
                              <a:gd name="T27" fmla="*/ 92 h 149"/>
                              <a:gd name="T28" fmla="*/ 93 w 93"/>
                              <a:gd name="T29" fmla="*/ 104 h 149"/>
                              <a:gd name="T30" fmla="*/ 93 w 93"/>
                              <a:gd name="T31" fmla="*/ 115 h 149"/>
                              <a:gd name="T32" fmla="*/ 88 w 93"/>
                              <a:gd name="T33" fmla="*/ 129 h 149"/>
                              <a:gd name="T34" fmla="*/ 77 w 93"/>
                              <a:gd name="T35" fmla="*/ 140 h 149"/>
                              <a:gd name="T36" fmla="*/ 58 w 93"/>
                              <a:gd name="T37" fmla="*/ 149 h 149"/>
                              <a:gd name="T38" fmla="*/ 37 w 93"/>
                              <a:gd name="T39" fmla="*/ 149 h 149"/>
                              <a:gd name="T40" fmla="*/ 20 w 93"/>
                              <a:gd name="T41" fmla="*/ 144 h 149"/>
                              <a:gd name="T42" fmla="*/ 9 w 93"/>
                              <a:gd name="T43" fmla="*/ 132 h 149"/>
                              <a:gd name="T44" fmla="*/ 2 w 93"/>
                              <a:gd name="T45" fmla="*/ 119 h 149"/>
                              <a:gd name="T46" fmla="*/ 2 w 93"/>
                              <a:gd name="T47" fmla="*/ 102 h 149"/>
                              <a:gd name="T48" fmla="*/ 7 w 93"/>
                              <a:gd name="T49" fmla="*/ 87 h 149"/>
                              <a:gd name="T50" fmla="*/ 20 w 93"/>
                              <a:gd name="T51" fmla="*/ 75 h 149"/>
                              <a:gd name="T52" fmla="*/ 22 w 93"/>
                              <a:gd name="T53" fmla="*/ 64 h 149"/>
                              <a:gd name="T54" fmla="*/ 10 w 93"/>
                              <a:gd name="T55" fmla="*/ 52 h 149"/>
                              <a:gd name="T56" fmla="*/ 7 w 93"/>
                              <a:gd name="T57" fmla="*/ 42 h 149"/>
                              <a:gd name="T58" fmla="*/ 32 w 93"/>
                              <a:gd name="T59" fmla="*/ 85 h 149"/>
                              <a:gd name="T60" fmla="*/ 22 w 93"/>
                              <a:gd name="T61" fmla="*/ 97 h 149"/>
                              <a:gd name="T62" fmla="*/ 19 w 93"/>
                              <a:gd name="T63" fmla="*/ 110 h 149"/>
                              <a:gd name="T64" fmla="*/ 20 w 93"/>
                              <a:gd name="T65" fmla="*/ 120 h 149"/>
                              <a:gd name="T66" fmla="*/ 27 w 93"/>
                              <a:gd name="T67" fmla="*/ 129 h 149"/>
                              <a:gd name="T68" fmla="*/ 35 w 93"/>
                              <a:gd name="T69" fmla="*/ 134 h 149"/>
                              <a:gd name="T70" fmla="*/ 47 w 93"/>
                              <a:gd name="T71" fmla="*/ 135 h 149"/>
                              <a:gd name="T72" fmla="*/ 58 w 93"/>
                              <a:gd name="T73" fmla="*/ 134 h 149"/>
                              <a:gd name="T74" fmla="*/ 67 w 93"/>
                              <a:gd name="T75" fmla="*/ 127 h 149"/>
                              <a:gd name="T76" fmla="*/ 73 w 93"/>
                              <a:gd name="T77" fmla="*/ 120 h 149"/>
                              <a:gd name="T78" fmla="*/ 75 w 93"/>
                              <a:gd name="T79" fmla="*/ 110 h 149"/>
                              <a:gd name="T80" fmla="*/ 73 w 93"/>
                              <a:gd name="T81" fmla="*/ 100 h 149"/>
                              <a:gd name="T82" fmla="*/ 68 w 93"/>
                              <a:gd name="T83" fmla="*/ 92 h 149"/>
                              <a:gd name="T84" fmla="*/ 47 w 93"/>
                              <a:gd name="T85" fmla="*/ 79 h 149"/>
                              <a:gd name="T86" fmla="*/ 32 w 93"/>
                              <a:gd name="T87" fmla="*/ 85 h 149"/>
                              <a:gd name="T88" fmla="*/ 58 w 93"/>
                              <a:gd name="T89" fmla="*/ 57 h 149"/>
                              <a:gd name="T90" fmla="*/ 68 w 93"/>
                              <a:gd name="T91" fmla="*/ 44 h 149"/>
                              <a:gd name="T92" fmla="*/ 70 w 93"/>
                              <a:gd name="T93" fmla="*/ 32 h 149"/>
                              <a:gd name="T94" fmla="*/ 67 w 93"/>
                              <a:gd name="T95" fmla="*/ 24 h 149"/>
                              <a:gd name="T96" fmla="*/ 57 w 93"/>
                              <a:gd name="T97" fmla="*/ 17 h 149"/>
                              <a:gd name="T98" fmla="*/ 37 w 93"/>
                              <a:gd name="T99" fmla="*/ 17 h 149"/>
                              <a:gd name="T100" fmla="*/ 29 w 93"/>
                              <a:gd name="T101" fmla="*/ 24 h 149"/>
                              <a:gd name="T102" fmla="*/ 25 w 93"/>
                              <a:gd name="T103" fmla="*/ 30 h 149"/>
                              <a:gd name="T104" fmla="*/ 25 w 93"/>
                              <a:gd name="T105" fmla="*/ 44 h 149"/>
                              <a:gd name="T106" fmla="*/ 37 w 93"/>
                              <a:gd name="T107" fmla="*/ 57 h 149"/>
                              <a:gd name="T108" fmla="*/ 48 w 93"/>
                              <a:gd name="T109" fmla="*/ 6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7" y="37"/>
                                </a:moveTo>
                                <a:lnTo>
                                  <a:pt x="7" y="29"/>
                                </a:lnTo>
                                <a:lnTo>
                                  <a:pt x="10" y="24"/>
                                </a:lnTo>
                                <a:lnTo>
                                  <a:pt x="12" y="17"/>
                                </a:lnTo>
                                <a:lnTo>
                                  <a:pt x="17" y="12"/>
                                </a:lnTo>
                                <a:lnTo>
                                  <a:pt x="24" y="7"/>
                                </a:lnTo>
                                <a:lnTo>
                                  <a:pt x="30" y="4"/>
                                </a:lnTo>
                                <a:lnTo>
                                  <a:pt x="38" y="2"/>
                                </a:lnTo>
                                <a:lnTo>
                                  <a:pt x="47" y="0"/>
                                </a:lnTo>
                                <a:lnTo>
                                  <a:pt x="57" y="2"/>
                                </a:lnTo>
                                <a:lnTo>
                                  <a:pt x="63" y="4"/>
                                </a:lnTo>
                                <a:lnTo>
                                  <a:pt x="70" y="5"/>
                                </a:lnTo>
                                <a:lnTo>
                                  <a:pt x="77" y="10"/>
                                </a:lnTo>
                                <a:lnTo>
                                  <a:pt x="80" y="15"/>
                                </a:lnTo>
                                <a:lnTo>
                                  <a:pt x="85" y="20"/>
                                </a:lnTo>
                                <a:lnTo>
                                  <a:pt x="87" y="27"/>
                                </a:lnTo>
                                <a:lnTo>
                                  <a:pt x="87" y="34"/>
                                </a:lnTo>
                                <a:lnTo>
                                  <a:pt x="87" y="40"/>
                                </a:lnTo>
                                <a:lnTo>
                                  <a:pt x="85" y="45"/>
                                </a:lnTo>
                                <a:lnTo>
                                  <a:pt x="83" y="50"/>
                                </a:lnTo>
                                <a:lnTo>
                                  <a:pt x="82" y="55"/>
                                </a:lnTo>
                                <a:lnTo>
                                  <a:pt x="73" y="64"/>
                                </a:lnTo>
                                <a:lnTo>
                                  <a:pt x="62" y="70"/>
                                </a:lnTo>
                                <a:lnTo>
                                  <a:pt x="70" y="74"/>
                                </a:lnTo>
                                <a:lnTo>
                                  <a:pt x="75" y="77"/>
                                </a:lnTo>
                                <a:lnTo>
                                  <a:pt x="82" y="82"/>
                                </a:lnTo>
                                <a:lnTo>
                                  <a:pt x="85" y="87"/>
                                </a:lnTo>
                                <a:lnTo>
                                  <a:pt x="88" y="92"/>
                                </a:lnTo>
                                <a:lnTo>
                                  <a:pt x="92" y="97"/>
                                </a:lnTo>
                                <a:lnTo>
                                  <a:pt x="93" y="104"/>
                                </a:lnTo>
                                <a:lnTo>
                                  <a:pt x="93" y="109"/>
                                </a:lnTo>
                                <a:lnTo>
                                  <a:pt x="93" y="115"/>
                                </a:lnTo>
                                <a:lnTo>
                                  <a:pt x="92" y="122"/>
                                </a:lnTo>
                                <a:lnTo>
                                  <a:pt x="88" y="129"/>
                                </a:lnTo>
                                <a:lnTo>
                                  <a:pt x="83" y="134"/>
                                </a:lnTo>
                                <a:lnTo>
                                  <a:pt x="77" y="140"/>
                                </a:lnTo>
                                <a:lnTo>
                                  <a:pt x="68" y="145"/>
                                </a:lnTo>
                                <a:lnTo>
                                  <a:pt x="58" y="149"/>
                                </a:lnTo>
                                <a:lnTo>
                                  <a:pt x="47" y="149"/>
                                </a:lnTo>
                                <a:lnTo>
                                  <a:pt x="37" y="149"/>
                                </a:lnTo>
                                <a:lnTo>
                                  <a:pt x="29" y="147"/>
                                </a:lnTo>
                                <a:lnTo>
                                  <a:pt x="20" y="144"/>
                                </a:lnTo>
                                <a:lnTo>
                                  <a:pt x="14" y="139"/>
                                </a:lnTo>
                                <a:lnTo>
                                  <a:pt x="9" y="132"/>
                                </a:lnTo>
                                <a:lnTo>
                                  <a:pt x="4" y="125"/>
                                </a:lnTo>
                                <a:lnTo>
                                  <a:pt x="2" y="119"/>
                                </a:lnTo>
                                <a:lnTo>
                                  <a:pt x="0" y="109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7"/>
                                </a:lnTo>
                                <a:lnTo>
                                  <a:pt x="12" y="82"/>
                                </a:lnTo>
                                <a:lnTo>
                                  <a:pt x="20" y="75"/>
                                </a:lnTo>
                                <a:lnTo>
                                  <a:pt x="34" y="70"/>
                                </a:lnTo>
                                <a:lnTo>
                                  <a:pt x="22" y="64"/>
                                </a:lnTo>
                                <a:lnTo>
                                  <a:pt x="14" y="57"/>
                                </a:lnTo>
                                <a:lnTo>
                                  <a:pt x="10" y="52"/>
                                </a:lnTo>
                                <a:lnTo>
                                  <a:pt x="9" y="47"/>
                                </a:lnTo>
                                <a:lnTo>
                                  <a:pt x="7" y="42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32" y="85"/>
                                </a:moveTo>
                                <a:lnTo>
                                  <a:pt x="27" y="90"/>
                                </a:lnTo>
                                <a:lnTo>
                                  <a:pt x="22" y="97"/>
                                </a:lnTo>
                                <a:lnTo>
                                  <a:pt x="20" y="104"/>
                                </a:lnTo>
                                <a:lnTo>
                                  <a:pt x="19" y="110"/>
                                </a:lnTo>
                                <a:lnTo>
                                  <a:pt x="19" y="115"/>
                                </a:lnTo>
                                <a:lnTo>
                                  <a:pt x="20" y="120"/>
                                </a:lnTo>
                                <a:lnTo>
                                  <a:pt x="24" y="124"/>
                                </a:lnTo>
                                <a:lnTo>
                                  <a:pt x="27" y="129"/>
                                </a:lnTo>
                                <a:lnTo>
                                  <a:pt x="30" y="130"/>
                                </a:lnTo>
                                <a:lnTo>
                                  <a:pt x="35" y="134"/>
                                </a:lnTo>
                                <a:lnTo>
                                  <a:pt x="42" y="134"/>
                                </a:lnTo>
                                <a:lnTo>
                                  <a:pt x="47" y="135"/>
                                </a:lnTo>
                                <a:lnTo>
                                  <a:pt x="53" y="134"/>
                                </a:lnTo>
                                <a:lnTo>
                                  <a:pt x="58" y="134"/>
                                </a:lnTo>
                                <a:lnTo>
                                  <a:pt x="63" y="130"/>
                                </a:lnTo>
                                <a:lnTo>
                                  <a:pt x="67" y="127"/>
                                </a:lnTo>
                                <a:lnTo>
                                  <a:pt x="70" y="124"/>
                                </a:lnTo>
                                <a:lnTo>
                                  <a:pt x="73" y="120"/>
                                </a:lnTo>
                                <a:lnTo>
                                  <a:pt x="75" y="115"/>
                                </a:lnTo>
                                <a:lnTo>
                                  <a:pt x="75" y="110"/>
                                </a:lnTo>
                                <a:lnTo>
                                  <a:pt x="75" y="105"/>
                                </a:lnTo>
                                <a:lnTo>
                                  <a:pt x="73" y="100"/>
                                </a:lnTo>
                                <a:lnTo>
                                  <a:pt x="72" y="97"/>
                                </a:lnTo>
                                <a:lnTo>
                                  <a:pt x="68" y="92"/>
                                </a:lnTo>
                                <a:lnTo>
                                  <a:pt x="60" y="85"/>
                                </a:lnTo>
                                <a:lnTo>
                                  <a:pt x="47" y="79"/>
                                </a:lnTo>
                                <a:lnTo>
                                  <a:pt x="38" y="84"/>
                                </a:lnTo>
                                <a:lnTo>
                                  <a:pt x="32" y="85"/>
                                </a:lnTo>
                                <a:close/>
                                <a:moveTo>
                                  <a:pt x="50" y="62"/>
                                </a:moveTo>
                                <a:lnTo>
                                  <a:pt x="58" y="57"/>
                                </a:lnTo>
                                <a:lnTo>
                                  <a:pt x="65" y="52"/>
                                </a:lnTo>
                                <a:lnTo>
                                  <a:pt x="68" y="44"/>
                                </a:lnTo>
                                <a:lnTo>
                                  <a:pt x="70" y="35"/>
                                </a:lnTo>
                                <a:lnTo>
                                  <a:pt x="70" y="32"/>
                                </a:lnTo>
                                <a:lnTo>
                                  <a:pt x="68" y="27"/>
                                </a:lnTo>
                                <a:lnTo>
                                  <a:pt x="67" y="24"/>
                                </a:lnTo>
                                <a:lnTo>
                                  <a:pt x="63" y="20"/>
                                </a:lnTo>
                                <a:lnTo>
                                  <a:pt x="57" y="17"/>
                                </a:lnTo>
                                <a:lnTo>
                                  <a:pt x="47" y="15"/>
                                </a:lnTo>
                                <a:lnTo>
                                  <a:pt x="37" y="17"/>
                                </a:lnTo>
                                <a:lnTo>
                                  <a:pt x="30" y="20"/>
                                </a:lnTo>
                                <a:lnTo>
                                  <a:pt x="29" y="24"/>
                                </a:lnTo>
                                <a:lnTo>
                                  <a:pt x="25" y="27"/>
                                </a:lnTo>
                                <a:lnTo>
                                  <a:pt x="25" y="30"/>
                                </a:lnTo>
                                <a:lnTo>
                                  <a:pt x="24" y="35"/>
                                </a:lnTo>
                                <a:lnTo>
                                  <a:pt x="25" y="44"/>
                                </a:lnTo>
                                <a:lnTo>
                                  <a:pt x="30" y="50"/>
                                </a:lnTo>
                                <a:lnTo>
                                  <a:pt x="37" y="57"/>
                                </a:lnTo>
                                <a:lnTo>
                                  <a:pt x="48" y="64"/>
                                </a:lnTo>
                                <a:lnTo>
                                  <a:pt x="5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56"/>
                        <wps:cNvSpPr>
                          <a:spLocks noChangeAspect="1"/>
                        </wps:cNvSpPr>
                        <wps:spPr bwMode="auto">
                          <a:xfrm>
                            <a:off x="2657" y="1495"/>
                            <a:ext cx="42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2 h 149"/>
                              <a:gd name="T2" fmla="*/ 5 w 83"/>
                              <a:gd name="T3" fmla="*/ 15 h 149"/>
                              <a:gd name="T4" fmla="*/ 20 w 83"/>
                              <a:gd name="T5" fmla="*/ 5 h 149"/>
                              <a:gd name="T6" fmla="*/ 33 w 83"/>
                              <a:gd name="T7" fmla="*/ 0 h 149"/>
                              <a:gd name="T8" fmla="*/ 48 w 83"/>
                              <a:gd name="T9" fmla="*/ 2 h 149"/>
                              <a:gd name="T10" fmla="*/ 62 w 83"/>
                              <a:gd name="T11" fmla="*/ 7 h 149"/>
                              <a:gd name="T12" fmla="*/ 72 w 83"/>
                              <a:gd name="T13" fmla="*/ 15 h 149"/>
                              <a:gd name="T14" fmla="*/ 78 w 83"/>
                              <a:gd name="T15" fmla="*/ 29 h 149"/>
                              <a:gd name="T16" fmla="*/ 77 w 83"/>
                              <a:gd name="T17" fmla="*/ 47 h 149"/>
                              <a:gd name="T18" fmla="*/ 65 w 83"/>
                              <a:gd name="T19" fmla="*/ 64 h 149"/>
                              <a:gd name="T20" fmla="*/ 63 w 83"/>
                              <a:gd name="T21" fmla="*/ 72 h 149"/>
                              <a:gd name="T22" fmla="*/ 75 w 83"/>
                              <a:gd name="T23" fmla="*/ 82 h 149"/>
                              <a:gd name="T24" fmla="*/ 82 w 83"/>
                              <a:gd name="T25" fmla="*/ 97 h 149"/>
                              <a:gd name="T26" fmla="*/ 82 w 83"/>
                              <a:gd name="T27" fmla="*/ 115 h 149"/>
                              <a:gd name="T28" fmla="*/ 75 w 83"/>
                              <a:gd name="T29" fmla="*/ 132 h 149"/>
                              <a:gd name="T30" fmla="*/ 63 w 83"/>
                              <a:gd name="T31" fmla="*/ 142 h 149"/>
                              <a:gd name="T32" fmla="*/ 47 w 83"/>
                              <a:gd name="T33" fmla="*/ 149 h 149"/>
                              <a:gd name="T34" fmla="*/ 23 w 83"/>
                              <a:gd name="T35" fmla="*/ 149 h 149"/>
                              <a:gd name="T36" fmla="*/ 3 w 83"/>
                              <a:gd name="T37" fmla="*/ 142 h 149"/>
                              <a:gd name="T38" fmla="*/ 0 w 83"/>
                              <a:gd name="T39" fmla="*/ 139 h 149"/>
                              <a:gd name="T40" fmla="*/ 5 w 83"/>
                              <a:gd name="T41" fmla="*/ 127 h 149"/>
                              <a:gd name="T42" fmla="*/ 7 w 83"/>
                              <a:gd name="T43" fmla="*/ 127 h 149"/>
                              <a:gd name="T44" fmla="*/ 8 w 83"/>
                              <a:gd name="T45" fmla="*/ 127 h 149"/>
                              <a:gd name="T46" fmla="*/ 37 w 83"/>
                              <a:gd name="T47" fmla="*/ 134 h 149"/>
                              <a:gd name="T48" fmla="*/ 48 w 83"/>
                              <a:gd name="T49" fmla="*/ 132 h 149"/>
                              <a:gd name="T50" fmla="*/ 57 w 83"/>
                              <a:gd name="T51" fmla="*/ 127 h 149"/>
                              <a:gd name="T52" fmla="*/ 63 w 83"/>
                              <a:gd name="T53" fmla="*/ 117 h 149"/>
                              <a:gd name="T54" fmla="*/ 65 w 83"/>
                              <a:gd name="T55" fmla="*/ 105 h 149"/>
                              <a:gd name="T56" fmla="*/ 63 w 83"/>
                              <a:gd name="T57" fmla="*/ 94 h 149"/>
                              <a:gd name="T58" fmla="*/ 57 w 83"/>
                              <a:gd name="T59" fmla="*/ 85 h 149"/>
                              <a:gd name="T60" fmla="*/ 47 w 83"/>
                              <a:gd name="T61" fmla="*/ 80 h 149"/>
                              <a:gd name="T62" fmla="*/ 33 w 83"/>
                              <a:gd name="T63" fmla="*/ 79 h 149"/>
                              <a:gd name="T64" fmla="*/ 23 w 83"/>
                              <a:gd name="T65" fmla="*/ 79 h 149"/>
                              <a:gd name="T66" fmla="*/ 22 w 83"/>
                              <a:gd name="T67" fmla="*/ 67 h 149"/>
                              <a:gd name="T68" fmla="*/ 25 w 83"/>
                              <a:gd name="T69" fmla="*/ 64 h 149"/>
                              <a:gd name="T70" fmla="*/ 38 w 83"/>
                              <a:gd name="T71" fmla="*/ 64 h 149"/>
                              <a:gd name="T72" fmla="*/ 50 w 83"/>
                              <a:gd name="T73" fmla="*/ 59 h 149"/>
                              <a:gd name="T74" fmla="*/ 57 w 83"/>
                              <a:gd name="T75" fmla="*/ 52 h 149"/>
                              <a:gd name="T76" fmla="*/ 60 w 83"/>
                              <a:gd name="T77" fmla="*/ 42 h 149"/>
                              <a:gd name="T78" fmla="*/ 60 w 83"/>
                              <a:gd name="T79" fmla="*/ 32 h 149"/>
                              <a:gd name="T80" fmla="*/ 58 w 83"/>
                              <a:gd name="T81" fmla="*/ 24 h 149"/>
                              <a:gd name="T82" fmla="*/ 52 w 83"/>
                              <a:gd name="T83" fmla="*/ 19 h 149"/>
                              <a:gd name="T84" fmla="*/ 45 w 83"/>
                              <a:gd name="T85" fmla="*/ 15 h 149"/>
                              <a:gd name="T86" fmla="*/ 33 w 83"/>
                              <a:gd name="T87" fmla="*/ 15 h 149"/>
                              <a:gd name="T88" fmla="*/ 22 w 83"/>
                              <a:gd name="T89" fmla="*/ 22 h 149"/>
                              <a:gd name="T90" fmla="*/ 13 w 83"/>
                              <a:gd name="T91" fmla="*/ 29 h 149"/>
                              <a:gd name="T92" fmla="*/ 12 w 83"/>
                              <a:gd name="T93" fmla="*/ 2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9">
                                <a:moveTo>
                                  <a:pt x="3" y="22"/>
                                </a:moveTo>
                                <a:lnTo>
                                  <a:pt x="3" y="2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4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4"/>
                                </a:lnTo>
                                <a:lnTo>
                                  <a:pt x="62" y="7"/>
                                </a:lnTo>
                                <a:lnTo>
                                  <a:pt x="68" y="10"/>
                                </a:lnTo>
                                <a:lnTo>
                                  <a:pt x="72" y="15"/>
                                </a:lnTo>
                                <a:lnTo>
                                  <a:pt x="75" y="22"/>
                                </a:lnTo>
                                <a:lnTo>
                                  <a:pt x="78" y="29"/>
                                </a:lnTo>
                                <a:lnTo>
                                  <a:pt x="78" y="37"/>
                                </a:lnTo>
                                <a:lnTo>
                                  <a:pt x="77" y="47"/>
                                </a:lnTo>
                                <a:lnTo>
                                  <a:pt x="73" y="57"/>
                                </a:lnTo>
                                <a:lnTo>
                                  <a:pt x="65" y="64"/>
                                </a:lnTo>
                                <a:lnTo>
                                  <a:pt x="55" y="69"/>
                                </a:lnTo>
                                <a:lnTo>
                                  <a:pt x="63" y="72"/>
                                </a:lnTo>
                                <a:lnTo>
                                  <a:pt x="70" y="75"/>
                                </a:lnTo>
                                <a:lnTo>
                                  <a:pt x="75" y="82"/>
                                </a:lnTo>
                                <a:lnTo>
                                  <a:pt x="80" y="89"/>
                                </a:lnTo>
                                <a:lnTo>
                                  <a:pt x="82" y="97"/>
                                </a:lnTo>
                                <a:lnTo>
                                  <a:pt x="83" y="107"/>
                                </a:lnTo>
                                <a:lnTo>
                                  <a:pt x="82" y="115"/>
                                </a:lnTo>
                                <a:lnTo>
                                  <a:pt x="80" y="124"/>
                                </a:lnTo>
                                <a:lnTo>
                                  <a:pt x="75" y="132"/>
                                </a:lnTo>
                                <a:lnTo>
                                  <a:pt x="70" y="137"/>
                                </a:lnTo>
                                <a:lnTo>
                                  <a:pt x="63" y="142"/>
                                </a:lnTo>
                                <a:lnTo>
                                  <a:pt x="55" y="147"/>
                                </a:lnTo>
                                <a:lnTo>
                                  <a:pt x="47" y="149"/>
                                </a:lnTo>
                                <a:lnTo>
                                  <a:pt x="35" y="149"/>
                                </a:lnTo>
                                <a:lnTo>
                                  <a:pt x="23" y="149"/>
                                </a:lnTo>
                                <a:lnTo>
                                  <a:pt x="12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9"/>
                                </a:lnTo>
                                <a:lnTo>
                                  <a:pt x="0" y="137"/>
                                </a:lnTo>
                                <a:lnTo>
                                  <a:pt x="5" y="127"/>
                                </a:lnTo>
                                <a:lnTo>
                                  <a:pt x="7" y="127"/>
                                </a:lnTo>
                                <a:lnTo>
                                  <a:pt x="8" y="127"/>
                                </a:lnTo>
                                <a:lnTo>
                                  <a:pt x="22" y="132"/>
                                </a:lnTo>
                                <a:lnTo>
                                  <a:pt x="37" y="134"/>
                                </a:lnTo>
                                <a:lnTo>
                                  <a:pt x="42" y="134"/>
                                </a:lnTo>
                                <a:lnTo>
                                  <a:pt x="48" y="132"/>
                                </a:lnTo>
                                <a:lnTo>
                                  <a:pt x="53" y="129"/>
                                </a:lnTo>
                                <a:lnTo>
                                  <a:pt x="57" y="127"/>
                                </a:lnTo>
                                <a:lnTo>
                                  <a:pt x="60" y="122"/>
                                </a:lnTo>
                                <a:lnTo>
                                  <a:pt x="63" y="117"/>
                                </a:lnTo>
                                <a:lnTo>
                                  <a:pt x="65" y="112"/>
                                </a:lnTo>
                                <a:lnTo>
                                  <a:pt x="65" y="105"/>
                                </a:lnTo>
                                <a:lnTo>
                                  <a:pt x="65" y="100"/>
                                </a:lnTo>
                                <a:lnTo>
                                  <a:pt x="63" y="94"/>
                                </a:lnTo>
                                <a:lnTo>
                                  <a:pt x="60" y="89"/>
                                </a:lnTo>
                                <a:lnTo>
                                  <a:pt x="57" y="85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0" y="79"/>
                                </a:lnTo>
                                <a:lnTo>
                                  <a:pt x="33" y="79"/>
                                </a:lnTo>
                                <a:lnTo>
                                  <a:pt x="25" y="79"/>
                                </a:lnTo>
                                <a:lnTo>
                                  <a:pt x="23" y="79"/>
                                </a:lnTo>
                                <a:lnTo>
                                  <a:pt x="22" y="75"/>
                                </a:lnTo>
                                <a:lnTo>
                                  <a:pt x="22" y="67"/>
                                </a:lnTo>
                                <a:lnTo>
                                  <a:pt x="23" y="64"/>
                                </a:lnTo>
                                <a:lnTo>
                                  <a:pt x="25" y="64"/>
                                </a:lnTo>
                                <a:lnTo>
                                  <a:pt x="33" y="64"/>
                                </a:lnTo>
                                <a:lnTo>
                                  <a:pt x="38" y="64"/>
                                </a:lnTo>
                                <a:lnTo>
                                  <a:pt x="45" y="62"/>
                                </a:lnTo>
                                <a:lnTo>
                                  <a:pt x="50" y="59"/>
                                </a:lnTo>
                                <a:lnTo>
                                  <a:pt x="53" y="57"/>
                                </a:lnTo>
                                <a:lnTo>
                                  <a:pt x="57" y="52"/>
                                </a:lnTo>
                                <a:lnTo>
                                  <a:pt x="60" y="49"/>
                                </a:lnTo>
                                <a:lnTo>
                                  <a:pt x="60" y="42"/>
                                </a:lnTo>
                                <a:lnTo>
                                  <a:pt x="62" y="37"/>
                                </a:lnTo>
                                <a:lnTo>
                                  <a:pt x="60" y="32"/>
                                </a:lnTo>
                                <a:lnTo>
                                  <a:pt x="60" y="29"/>
                                </a:lnTo>
                                <a:lnTo>
                                  <a:pt x="58" y="24"/>
                                </a:lnTo>
                                <a:lnTo>
                                  <a:pt x="55" y="20"/>
                                </a:lnTo>
                                <a:lnTo>
                                  <a:pt x="52" y="19"/>
                                </a:lnTo>
                                <a:lnTo>
                                  <a:pt x="48" y="17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5"/>
                                </a:lnTo>
                                <a:lnTo>
                                  <a:pt x="28" y="19"/>
                                </a:lnTo>
                                <a:lnTo>
                                  <a:pt x="22" y="22"/>
                                </a:lnTo>
                                <a:lnTo>
                                  <a:pt x="15" y="29"/>
                                </a:lnTo>
                                <a:lnTo>
                                  <a:pt x="13" y="29"/>
                                </a:lnTo>
                                <a:lnTo>
                                  <a:pt x="12" y="29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57"/>
                        <wps:cNvSpPr>
                          <a:spLocks noChangeAspect="1"/>
                        </wps:cNvSpPr>
                        <wps:spPr bwMode="auto">
                          <a:xfrm>
                            <a:off x="2737" y="1495"/>
                            <a:ext cx="40" cy="73"/>
                          </a:xfrm>
                          <a:custGeom>
                            <a:avLst/>
                            <a:gdLst>
                              <a:gd name="T0" fmla="*/ 78 w 80"/>
                              <a:gd name="T1" fmla="*/ 130 h 147"/>
                              <a:gd name="T2" fmla="*/ 80 w 80"/>
                              <a:gd name="T3" fmla="*/ 144 h 147"/>
                              <a:gd name="T4" fmla="*/ 77 w 80"/>
                              <a:gd name="T5" fmla="*/ 147 h 147"/>
                              <a:gd name="T6" fmla="*/ 0 w 80"/>
                              <a:gd name="T7" fmla="*/ 145 h 147"/>
                              <a:gd name="T8" fmla="*/ 0 w 80"/>
                              <a:gd name="T9" fmla="*/ 132 h 147"/>
                              <a:gd name="T10" fmla="*/ 3 w 80"/>
                              <a:gd name="T11" fmla="*/ 112 h 147"/>
                              <a:gd name="T12" fmla="*/ 13 w 80"/>
                              <a:gd name="T13" fmla="*/ 95 h 147"/>
                              <a:gd name="T14" fmla="*/ 28 w 80"/>
                              <a:gd name="T15" fmla="*/ 80 h 147"/>
                              <a:gd name="T16" fmla="*/ 50 w 80"/>
                              <a:gd name="T17" fmla="*/ 64 h 147"/>
                              <a:gd name="T18" fmla="*/ 60 w 80"/>
                              <a:gd name="T19" fmla="*/ 49 h 147"/>
                              <a:gd name="T20" fmla="*/ 62 w 80"/>
                              <a:gd name="T21" fmla="*/ 35 h 147"/>
                              <a:gd name="T22" fmla="*/ 58 w 80"/>
                              <a:gd name="T23" fmla="*/ 25 h 147"/>
                              <a:gd name="T24" fmla="*/ 52 w 80"/>
                              <a:gd name="T25" fmla="*/ 20 h 147"/>
                              <a:gd name="T26" fmla="*/ 45 w 80"/>
                              <a:gd name="T27" fmla="*/ 17 h 147"/>
                              <a:gd name="T28" fmla="*/ 32 w 80"/>
                              <a:gd name="T29" fmla="*/ 17 h 147"/>
                              <a:gd name="T30" fmla="*/ 20 w 80"/>
                              <a:gd name="T31" fmla="*/ 29 h 147"/>
                              <a:gd name="T32" fmla="*/ 13 w 80"/>
                              <a:gd name="T33" fmla="*/ 40 h 147"/>
                              <a:gd name="T34" fmla="*/ 12 w 80"/>
                              <a:gd name="T35" fmla="*/ 40 h 147"/>
                              <a:gd name="T36" fmla="*/ 2 w 80"/>
                              <a:gd name="T37" fmla="*/ 37 h 147"/>
                              <a:gd name="T38" fmla="*/ 0 w 80"/>
                              <a:gd name="T39" fmla="*/ 35 h 147"/>
                              <a:gd name="T40" fmla="*/ 8 w 80"/>
                              <a:gd name="T41" fmla="*/ 17 h 147"/>
                              <a:gd name="T42" fmla="*/ 22 w 80"/>
                              <a:gd name="T43" fmla="*/ 5 h 147"/>
                              <a:gd name="T44" fmla="*/ 40 w 80"/>
                              <a:gd name="T45" fmla="*/ 0 h 147"/>
                              <a:gd name="T46" fmla="*/ 57 w 80"/>
                              <a:gd name="T47" fmla="*/ 4 h 147"/>
                              <a:gd name="T48" fmla="*/ 68 w 80"/>
                              <a:gd name="T49" fmla="*/ 12 h 147"/>
                              <a:gd name="T50" fmla="*/ 77 w 80"/>
                              <a:gd name="T51" fmla="*/ 24 h 147"/>
                              <a:gd name="T52" fmla="*/ 80 w 80"/>
                              <a:gd name="T53" fmla="*/ 40 h 147"/>
                              <a:gd name="T54" fmla="*/ 73 w 80"/>
                              <a:gd name="T55" fmla="*/ 62 h 147"/>
                              <a:gd name="T56" fmla="*/ 53 w 80"/>
                              <a:gd name="T57" fmla="*/ 82 h 147"/>
                              <a:gd name="T58" fmla="*/ 28 w 80"/>
                              <a:gd name="T59" fmla="*/ 104 h 147"/>
                              <a:gd name="T60" fmla="*/ 22 w 80"/>
                              <a:gd name="T61" fmla="*/ 117 h 147"/>
                              <a:gd name="T62" fmla="*/ 18 w 80"/>
                              <a:gd name="T63" fmla="*/ 1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77" y="130"/>
                                </a:moveTo>
                                <a:lnTo>
                                  <a:pt x="78" y="130"/>
                                </a:lnTo>
                                <a:lnTo>
                                  <a:pt x="80" y="134"/>
                                </a:lnTo>
                                <a:lnTo>
                                  <a:pt x="80" y="144"/>
                                </a:lnTo>
                                <a:lnTo>
                                  <a:pt x="78" y="145"/>
                                </a:lnTo>
                                <a:lnTo>
                                  <a:pt x="77" y="147"/>
                                </a:lnTo>
                                <a:lnTo>
                                  <a:pt x="2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lnTo>
                                  <a:pt x="0" y="132"/>
                                </a:lnTo>
                                <a:lnTo>
                                  <a:pt x="2" y="122"/>
                                </a:lnTo>
                                <a:lnTo>
                                  <a:pt x="3" y="112"/>
                                </a:lnTo>
                                <a:lnTo>
                                  <a:pt x="8" y="104"/>
                                </a:lnTo>
                                <a:lnTo>
                                  <a:pt x="13" y="95"/>
                                </a:lnTo>
                                <a:lnTo>
                                  <a:pt x="20" y="87"/>
                                </a:lnTo>
                                <a:lnTo>
                                  <a:pt x="28" y="80"/>
                                </a:lnTo>
                                <a:lnTo>
                                  <a:pt x="37" y="72"/>
                                </a:lnTo>
                                <a:lnTo>
                                  <a:pt x="50" y="64"/>
                                </a:lnTo>
                                <a:lnTo>
                                  <a:pt x="55" y="57"/>
                                </a:lnTo>
                                <a:lnTo>
                                  <a:pt x="60" y="49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8" y="25"/>
                                </a:lnTo>
                                <a:lnTo>
                                  <a:pt x="55" y="22"/>
                                </a:lnTo>
                                <a:lnTo>
                                  <a:pt x="52" y="20"/>
                                </a:lnTo>
                                <a:lnTo>
                                  <a:pt x="48" y="19"/>
                                </a:lnTo>
                                <a:lnTo>
                                  <a:pt x="45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17"/>
                                </a:lnTo>
                                <a:lnTo>
                                  <a:pt x="25" y="20"/>
                                </a:lnTo>
                                <a:lnTo>
                                  <a:pt x="20" y="29"/>
                                </a:lnTo>
                                <a:lnTo>
                                  <a:pt x="15" y="39"/>
                                </a:ln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7"/>
                                </a:lnTo>
                                <a:lnTo>
                                  <a:pt x="0" y="35"/>
                                </a:lnTo>
                                <a:lnTo>
                                  <a:pt x="2" y="27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5"/>
                                </a:lnTo>
                                <a:lnTo>
                                  <a:pt x="30" y="2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lnTo>
                                  <a:pt x="57" y="4"/>
                                </a:lnTo>
                                <a:lnTo>
                                  <a:pt x="63" y="7"/>
                                </a:lnTo>
                                <a:lnTo>
                                  <a:pt x="68" y="12"/>
                                </a:lnTo>
                                <a:lnTo>
                                  <a:pt x="73" y="17"/>
                                </a:lnTo>
                                <a:lnTo>
                                  <a:pt x="77" y="24"/>
                                </a:lnTo>
                                <a:lnTo>
                                  <a:pt x="78" y="32"/>
                                </a:lnTo>
                                <a:lnTo>
                                  <a:pt x="80" y="40"/>
                                </a:lnTo>
                                <a:lnTo>
                                  <a:pt x="78" y="52"/>
                                </a:lnTo>
                                <a:lnTo>
                                  <a:pt x="73" y="62"/>
                                </a:lnTo>
                                <a:lnTo>
                                  <a:pt x="65" y="72"/>
                                </a:lnTo>
                                <a:lnTo>
                                  <a:pt x="53" y="82"/>
                                </a:lnTo>
                                <a:lnTo>
                                  <a:pt x="38" y="94"/>
                                </a:lnTo>
                                <a:lnTo>
                                  <a:pt x="28" y="104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8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58"/>
                        <wps:cNvSpPr>
                          <a:spLocks noChangeAspect="1"/>
                        </wps:cNvSpPr>
                        <wps:spPr bwMode="auto">
                          <a:xfrm>
                            <a:off x="2790" y="1495"/>
                            <a:ext cx="42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2 h 149"/>
                              <a:gd name="T2" fmla="*/ 6 w 83"/>
                              <a:gd name="T3" fmla="*/ 15 h 149"/>
                              <a:gd name="T4" fmla="*/ 20 w 83"/>
                              <a:gd name="T5" fmla="*/ 5 h 149"/>
                              <a:gd name="T6" fmla="*/ 33 w 83"/>
                              <a:gd name="T7" fmla="*/ 0 h 149"/>
                              <a:gd name="T8" fmla="*/ 48 w 83"/>
                              <a:gd name="T9" fmla="*/ 2 h 149"/>
                              <a:gd name="T10" fmla="*/ 63 w 83"/>
                              <a:gd name="T11" fmla="*/ 7 h 149"/>
                              <a:gd name="T12" fmla="*/ 73 w 83"/>
                              <a:gd name="T13" fmla="*/ 15 h 149"/>
                              <a:gd name="T14" fmla="*/ 78 w 83"/>
                              <a:gd name="T15" fmla="*/ 29 h 149"/>
                              <a:gd name="T16" fmla="*/ 78 w 83"/>
                              <a:gd name="T17" fmla="*/ 47 h 149"/>
                              <a:gd name="T18" fmla="*/ 66 w 83"/>
                              <a:gd name="T19" fmla="*/ 64 h 149"/>
                              <a:gd name="T20" fmla="*/ 65 w 83"/>
                              <a:gd name="T21" fmla="*/ 72 h 149"/>
                              <a:gd name="T22" fmla="*/ 76 w 83"/>
                              <a:gd name="T23" fmla="*/ 82 h 149"/>
                              <a:gd name="T24" fmla="*/ 83 w 83"/>
                              <a:gd name="T25" fmla="*/ 97 h 149"/>
                              <a:gd name="T26" fmla="*/ 83 w 83"/>
                              <a:gd name="T27" fmla="*/ 115 h 149"/>
                              <a:gd name="T28" fmla="*/ 76 w 83"/>
                              <a:gd name="T29" fmla="*/ 132 h 149"/>
                              <a:gd name="T30" fmla="*/ 63 w 83"/>
                              <a:gd name="T31" fmla="*/ 142 h 149"/>
                              <a:gd name="T32" fmla="*/ 46 w 83"/>
                              <a:gd name="T33" fmla="*/ 149 h 149"/>
                              <a:gd name="T34" fmla="*/ 25 w 83"/>
                              <a:gd name="T35" fmla="*/ 149 h 149"/>
                              <a:gd name="T36" fmla="*/ 3 w 83"/>
                              <a:gd name="T37" fmla="*/ 142 h 149"/>
                              <a:gd name="T38" fmla="*/ 0 w 83"/>
                              <a:gd name="T39" fmla="*/ 139 h 149"/>
                              <a:gd name="T40" fmla="*/ 5 w 83"/>
                              <a:gd name="T41" fmla="*/ 127 h 149"/>
                              <a:gd name="T42" fmla="*/ 6 w 83"/>
                              <a:gd name="T43" fmla="*/ 127 h 149"/>
                              <a:gd name="T44" fmla="*/ 8 w 83"/>
                              <a:gd name="T45" fmla="*/ 127 h 149"/>
                              <a:gd name="T46" fmla="*/ 36 w 83"/>
                              <a:gd name="T47" fmla="*/ 134 h 149"/>
                              <a:gd name="T48" fmla="*/ 48 w 83"/>
                              <a:gd name="T49" fmla="*/ 132 h 149"/>
                              <a:gd name="T50" fmla="*/ 58 w 83"/>
                              <a:gd name="T51" fmla="*/ 127 h 149"/>
                              <a:gd name="T52" fmla="*/ 63 w 83"/>
                              <a:gd name="T53" fmla="*/ 117 h 149"/>
                              <a:gd name="T54" fmla="*/ 66 w 83"/>
                              <a:gd name="T55" fmla="*/ 105 h 149"/>
                              <a:gd name="T56" fmla="*/ 63 w 83"/>
                              <a:gd name="T57" fmla="*/ 94 h 149"/>
                              <a:gd name="T58" fmla="*/ 58 w 83"/>
                              <a:gd name="T59" fmla="*/ 85 h 149"/>
                              <a:gd name="T60" fmla="*/ 48 w 83"/>
                              <a:gd name="T61" fmla="*/ 80 h 149"/>
                              <a:gd name="T62" fmla="*/ 33 w 83"/>
                              <a:gd name="T63" fmla="*/ 79 h 149"/>
                              <a:gd name="T64" fmla="*/ 23 w 83"/>
                              <a:gd name="T65" fmla="*/ 79 h 149"/>
                              <a:gd name="T66" fmla="*/ 23 w 83"/>
                              <a:gd name="T67" fmla="*/ 67 h 149"/>
                              <a:gd name="T68" fmla="*/ 26 w 83"/>
                              <a:gd name="T69" fmla="*/ 64 h 149"/>
                              <a:gd name="T70" fmla="*/ 40 w 83"/>
                              <a:gd name="T71" fmla="*/ 64 h 149"/>
                              <a:gd name="T72" fmla="*/ 50 w 83"/>
                              <a:gd name="T73" fmla="*/ 59 h 149"/>
                              <a:gd name="T74" fmla="*/ 56 w 83"/>
                              <a:gd name="T75" fmla="*/ 52 h 149"/>
                              <a:gd name="T76" fmla="*/ 61 w 83"/>
                              <a:gd name="T77" fmla="*/ 42 h 149"/>
                              <a:gd name="T78" fmla="*/ 61 w 83"/>
                              <a:gd name="T79" fmla="*/ 32 h 149"/>
                              <a:gd name="T80" fmla="*/ 58 w 83"/>
                              <a:gd name="T81" fmla="*/ 24 h 149"/>
                              <a:gd name="T82" fmla="*/ 53 w 83"/>
                              <a:gd name="T83" fmla="*/ 19 h 149"/>
                              <a:gd name="T84" fmla="*/ 45 w 83"/>
                              <a:gd name="T85" fmla="*/ 15 h 149"/>
                              <a:gd name="T86" fmla="*/ 35 w 83"/>
                              <a:gd name="T87" fmla="*/ 15 h 149"/>
                              <a:gd name="T88" fmla="*/ 23 w 83"/>
                              <a:gd name="T89" fmla="*/ 22 h 149"/>
                              <a:gd name="T90" fmla="*/ 15 w 83"/>
                              <a:gd name="T91" fmla="*/ 29 h 149"/>
                              <a:gd name="T92" fmla="*/ 11 w 83"/>
                              <a:gd name="T93" fmla="*/ 2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9">
                                <a:moveTo>
                                  <a:pt x="5" y="22"/>
                                </a:moveTo>
                                <a:lnTo>
                                  <a:pt x="3" y="22"/>
                                </a:lnTo>
                                <a:lnTo>
                                  <a:pt x="3" y="20"/>
                                </a:lnTo>
                                <a:lnTo>
                                  <a:pt x="6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2"/>
                                </a:lnTo>
                                <a:lnTo>
                                  <a:pt x="56" y="4"/>
                                </a:lnTo>
                                <a:lnTo>
                                  <a:pt x="63" y="7"/>
                                </a:lnTo>
                                <a:lnTo>
                                  <a:pt x="68" y="10"/>
                                </a:lnTo>
                                <a:lnTo>
                                  <a:pt x="73" y="15"/>
                                </a:lnTo>
                                <a:lnTo>
                                  <a:pt x="76" y="22"/>
                                </a:lnTo>
                                <a:lnTo>
                                  <a:pt x="78" y="29"/>
                                </a:lnTo>
                                <a:lnTo>
                                  <a:pt x="78" y="37"/>
                                </a:lnTo>
                                <a:lnTo>
                                  <a:pt x="78" y="47"/>
                                </a:lnTo>
                                <a:lnTo>
                                  <a:pt x="73" y="57"/>
                                </a:lnTo>
                                <a:lnTo>
                                  <a:pt x="66" y="64"/>
                                </a:lnTo>
                                <a:lnTo>
                                  <a:pt x="56" y="69"/>
                                </a:lnTo>
                                <a:lnTo>
                                  <a:pt x="65" y="72"/>
                                </a:lnTo>
                                <a:lnTo>
                                  <a:pt x="70" y="75"/>
                                </a:lnTo>
                                <a:lnTo>
                                  <a:pt x="76" y="82"/>
                                </a:lnTo>
                                <a:lnTo>
                                  <a:pt x="79" y="89"/>
                                </a:lnTo>
                                <a:lnTo>
                                  <a:pt x="83" y="97"/>
                                </a:lnTo>
                                <a:lnTo>
                                  <a:pt x="83" y="107"/>
                                </a:lnTo>
                                <a:lnTo>
                                  <a:pt x="83" y="115"/>
                                </a:lnTo>
                                <a:lnTo>
                                  <a:pt x="79" y="124"/>
                                </a:lnTo>
                                <a:lnTo>
                                  <a:pt x="76" y="132"/>
                                </a:lnTo>
                                <a:lnTo>
                                  <a:pt x="71" y="137"/>
                                </a:lnTo>
                                <a:lnTo>
                                  <a:pt x="63" y="142"/>
                                </a:lnTo>
                                <a:lnTo>
                                  <a:pt x="56" y="147"/>
                                </a:lnTo>
                                <a:lnTo>
                                  <a:pt x="46" y="149"/>
                                </a:lnTo>
                                <a:lnTo>
                                  <a:pt x="36" y="149"/>
                                </a:lnTo>
                                <a:lnTo>
                                  <a:pt x="25" y="149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9"/>
                                </a:lnTo>
                                <a:lnTo>
                                  <a:pt x="1" y="137"/>
                                </a:lnTo>
                                <a:lnTo>
                                  <a:pt x="5" y="127"/>
                                </a:lnTo>
                                <a:lnTo>
                                  <a:pt x="6" y="127"/>
                                </a:lnTo>
                                <a:lnTo>
                                  <a:pt x="8" y="127"/>
                                </a:lnTo>
                                <a:lnTo>
                                  <a:pt x="23" y="132"/>
                                </a:lnTo>
                                <a:lnTo>
                                  <a:pt x="36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2"/>
                                </a:lnTo>
                                <a:lnTo>
                                  <a:pt x="53" y="129"/>
                                </a:lnTo>
                                <a:lnTo>
                                  <a:pt x="58" y="127"/>
                                </a:lnTo>
                                <a:lnTo>
                                  <a:pt x="61" y="122"/>
                                </a:lnTo>
                                <a:lnTo>
                                  <a:pt x="63" y="117"/>
                                </a:lnTo>
                                <a:lnTo>
                                  <a:pt x="65" y="112"/>
                                </a:lnTo>
                                <a:lnTo>
                                  <a:pt x="66" y="105"/>
                                </a:lnTo>
                                <a:lnTo>
                                  <a:pt x="65" y="100"/>
                                </a:lnTo>
                                <a:lnTo>
                                  <a:pt x="63" y="94"/>
                                </a:lnTo>
                                <a:lnTo>
                                  <a:pt x="61" y="89"/>
                                </a:lnTo>
                                <a:lnTo>
                                  <a:pt x="58" y="85"/>
                                </a:lnTo>
                                <a:lnTo>
                                  <a:pt x="53" y="82"/>
                                </a:lnTo>
                                <a:lnTo>
                                  <a:pt x="48" y="80"/>
                                </a:lnTo>
                                <a:lnTo>
                                  <a:pt x="41" y="79"/>
                                </a:lnTo>
                                <a:lnTo>
                                  <a:pt x="33" y="79"/>
                                </a:lnTo>
                                <a:lnTo>
                                  <a:pt x="26" y="79"/>
                                </a:lnTo>
                                <a:lnTo>
                                  <a:pt x="23" y="79"/>
                                </a:lnTo>
                                <a:lnTo>
                                  <a:pt x="23" y="75"/>
                                </a:lnTo>
                                <a:lnTo>
                                  <a:pt x="23" y="67"/>
                                </a:lnTo>
                                <a:lnTo>
                                  <a:pt x="23" y="64"/>
                                </a:lnTo>
                                <a:lnTo>
                                  <a:pt x="26" y="64"/>
                                </a:lnTo>
                                <a:lnTo>
                                  <a:pt x="33" y="64"/>
                                </a:lnTo>
                                <a:lnTo>
                                  <a:pt x="40" y="64"/>
                                </a:lnTo>
                                <a:lnTo>
                                  <a:pt x="45" y="62"/>
                                </a:lnTo>
                                <a:lnTo>
                                  <a:pt x="50" y="59"/>
                                </a:lnTo>
                                <a:lnTo>
                                  <a:pt x="53" y="57"/>
                                </a:lnTo>
                                <a:lnTo>
                                  <a:pt x="56" y="52"/>
                                </a:lnTo>
                                <a:lnTo>
                                  <a:pt x="60" y="49"/>
                                </a:lnTo>
                                <a:lnTo>
                                  <a:pt x="61" y="42"/>
                                </a:lnTo>
                                <a:lnTo>
                                  <a:pt x="61" y="37"/>
                                </a:lnTo>
                                <a:lnTo>
                                  <a:pt x="61" y="32"/>
                                </a:lnTo>
                                <a:lnTo>
                                  <a:pt x="60" y="29"/>
                                </a:lnTo>
                                <a:lnTo>
                                  <a:pt x="58" y="24"/>
                                </a:lnTo>
                                <a:lnTo>
                                  <a:pt x="56" y="20"/>
                                </a:lnTo>
                                <a:lnTo>
                                  <a:pt x="53" y="19"/>
                                </a:lnTo>
                                <a:lnTo>
                                  <a:pt x="50" y="17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5"/>
                                </a:lnTo>
                                <a:lnTo>
                                  <a:pt x="28" y="19"/>
                                </a:lnTo>
                                <a:lnTo>
                                  <a:pt x="23" y="22"/>
                                </a:lnTo>
                                <a:lnTo>
                                  <a:pt x="15" y="29"/>
                                </a:lnTo>
                                <a:lnTo>
                                  <a:pt x="13" y="29"/>
                                </a:lnTo>
                                <a:lnTo>
                                  <a:pt x="11" y="29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59"/>
                        <wps:cNvSpPr>
                          <a:spLocks noChangeAspect="1" noEditPoints="1"/>
                        </wps:cNvSpPr>
                        <wps:spPr bwMode="auto">
                          <a:xfrm>
                            <a:off x="2844" y="1495"/>
                            <a:ext cx="46" cy="74"/>
                          </a:xfrm>
                          <a:custGeom>
                            <a:avLst/>
                            <a:gdLst>
                              <a:gd name="T0" fmla="*/ 91 w 91"/>
                              <a:gd name="T1" fmla="*/ 90 h 149"/>
                              <a:gd name="T2" fmla="*/ 85 w 91"/>
                              <a:gd name="T3" fmla="*/ 119 h 149"/>
                              <a:gd name="T4" fmla="*/ 73 w 91"/>
                              <a:gd name="T5" fmla="*/ 139 h 149"/>
                              <a:gd name="T6" fmla="*/ 56 w 91"/>
                              <a:gd name="T7" fmla="*/ 149 h 149"/>
                              <a:gd name="T8" fmla="*/ 36 w 91"/>
                              <a:gd name="T9" fmla="*/ 149 h 149"/>
                              <a:gd name="T10" fmla="*/ 21 w 91"/>
                              <a:gd name="T11" fmla="*/ 142 h 149"/>
                              <a:gd name="T12" fmla="*/ 8 w 91"/>
                              <a:gd name="T13" fmla="*/ 124 h 149"/>
                              <a:gd name="T14" fmla="*/ 1 w 91"/>
                              <a:gd name="T15" fmla="*/ 94 h 149"/>
                              <a:gd name="T16" fmla="*/ 1 w 91"/>
                              <a:gd name="T17" fmla="*/ 59 h 149"/>
                              <a:gd name="T18" fmla="*/ 8 w 91"/>
                              <a:gd name="T19" fmla="*/ 32 h 149"/>
                              <a:gd name="T20" fmla="*/ 20 w 91"/>
                              <a:gd name="T21" fmla="*/ 12 h 149"/>
                              <a:gd name="T22" fmla="*/ 36 w 91"/>
                              <a:gd name="T23" fmla="*/ 2 h 149"/>
                              <a:gd name="T24" fmla="*/ 58 w 91"/>
                              <a:gd name="T25" fmla="*/ 2 h 149"/>
                              <a:gd name="T26" fmla="*/ 73 w 91"/>
                              <a:gd name="T27" fmla="*/ 10 h 149"/>
                              <a:gd name="T28" fmla="*/ 85 w 91"/>
                              <a:gd name="T29" fmla="*/ 30 h 149"/>
                              <a:gd name="T30" fmla="*/ 91 w 91"/>
                              <a:gd name="T31" fmla="*/ 57 h 149"/>
                              <a:gd name="T32" fmla="*/ 18 w 91"/>
                              <a:gd name="T33" fmla="*/ 74 h 149"/>
                              <a:gd name="T34" fmla="*/ 20 w 91"/>
                              <a:gd name="T35" fmla="*/ 100 h 149"/>
                              <a:gd name="T36" fmla="*/ 26 w 91"/>
                              <a:gd name="T37" fmla="*/ 120 h 149"/>
                              <a:gd name="T38" fmla="*/ 35 w 91"/>
                              <a:gd name="T39" fmla="*/ 130 h 149"/>
                              <a:gd name="T40" fmla="*/ 46 w 91"/>
                              <a:gd name="T41" fmla="*/ 134 h 149"/>
                              <a:gd name="T42" fmla="*/ 58 w 91"/>
                              <a:gd name="T43" fmla="*/ 130 h 149"/>
                              <a:gd name="T44" fmla="*/ 66 w 91"/>
                              <a:gd name="T45" fmla="*/ 119 h 149"/>
                              <a:gd name="T46" fmla="*/ 71 w 91"/>
                              <a:gd name="T47" fmla="*/ 99 h 149"/>
                              <a:gd name="T48" fmla="*/ 73 w 91"/>
                              <a:gd name="T49" fmla="*/ 74 h 149"/>
                              <a:gd name="T50" fmla="*/ 71 w 91"/>
                              <a:gd name="T51" fmla="*/ 49 h 149"/>
                              <a:gd name="T52" fmla="*/ 66 w 91"/>
                              <a:gd name="T53" fmla="*/ 30 h 149"/>
                              <a:gd name="T54" fmla="*/ 58 w 91"/>
                              <a:gd name="T55" fmla="*/ 20 h 149"/>
                              <a:gd name="T56" fmla="*/ 46 w 91"/>
                              <a:gd name="T57" fmla="*/ 17 h 149"/>
                              <a:gd name="T58" fmla="*/ 35 w 91"/>
                              <a:gd name="T59" fmla="*/ 20 h 149"/>
                              <a:gd name="T60" fmla="*/ 26 w 91"/>
                              <a:gd name="T61" fmla="*/ 32 h 149"/>
                              <a:gd name="T62" fmla="*/ 20 w 91"/>
                              <a:gd name="T63" fmla="*/ 50 h 149"/>
                              <a:gd name="T64" fmla="*/ 18 w 91"/>
                              <a:gd name="T65" fmla="*/ 74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" h="149">
                                <a:moveTo>
                                  <a:pt x="91" y="74"/>
                                </a:moveTo>
                                <a:lnTo>
                                  <a:pt x="91" y="90"/>
                                </a:lnTo>
                                <a:lnTo>
                                  <a:pt x="88" y="105"/>
                                </a:lnTo>
                                <a:lnTo>
                                  <a:pt x="85" y="119"/>
                                </a:lnTo>
                                <a:lnTo>
                                  <a:pt x="80" y="130"/>
                                </a:lnTo>
                                <a:lnTo>
                                  <a:pt x="73" y="139"/>
                                </a:lnTo>
                                <a:lnTo>
                                  <a:pt x="65" y="144"/>
                                </a:lnTo>
                                <a:lnTo>
                                  <a:pt x="56" y="149"/>
                                </a:lnTo>
                                <a:lnTo>
                                  <a:pt x="46" y="149"/>
                                </a:lnTo>
                                <a:lnTo>
                                  <a:pt x="36" y="149"/>
                                </a:lnTo>
                                <a:lnTo>
                                  <a:pt x="28" y="145"/>
                                </a:lnTo>
                                <a:lnTo>
                                  <a:pt x="21" y="142"/>
                                </a:lnTo>
                                <a:lnTo>
                                  <a:pt x="16" y="135"/>
                                </a:lnTo>
                                <a:lnTo>
                                  <a:pt x="8" y="124"/>
                                </a:lnTo>
                                <a:lnTo>
                                  <a:pt x="5" y="109"/>
                                </a:lnTo>
                                <a:lnTo>
                                  <a:pt x="1" y="94"/>
                                </a:lnTo>
                                <a:lnTo>
                                  <a:pt x="0" y="75"/>
                                </a:lnTo>
                                <a:lnTo>
                                  <a:pt x="1" y="59"/>
                                </a:lnTo>
                                <a:lnTo>
                                  <a:pt x="3" y="44"/>
                                </a:lnTo>
                                <a:lnTo>
                                  <a:pt x="8" y="32"/>
                                </a:lnTo>
                                <a:lnTo>
                                  <a:pt x="13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5"/>
                                </a:lnTo>
                                <a:lnTo>
                                  <a:pt x="36" y="2"/>
                                </a:lnTo>
                                <a:lnTo>
                                  <a:pt x="48" y="0"/>
                                </a:lnTo>
                                <a:lnTo>
                                  <a:pt x="58" y="2"/>
                                </a:lnTo>
                                <a:lnTo>
                                  <a:pt x="66" y="5"/>
                                </a:lnTo>
                                <a:lnTo>
                                  <a:pt x="73" y="10"/>
                                </a:lnTo>
                                <a:lnTo>
                                  <a:pt x="80" y="19"/>
                                </a:lnTo>
                                <a:lnTo>
                                  <a:pt x="85" y="30"/>
                                </a:lnTo>
                                <a:lnTo>
                                  <a:pt x="88" y="42"/>
                                </a:lnTo>
                                <a:lnTo>
                                  <a:pt x="91" y="57"/>
                                </a:lnTo>
                                <a:lnTo>
                                  <a:pt x="91" y="74"/>
                                </a:lnTo>
                                <a:close/>
                                <a:moveTo>
                                  <a:pt x="18" y="74"/>
                                </a:moveTo>
                                <a:lnTo>
                                  <a:pt x="18" y="89"/>
                                </a:lnTo>
                                <a:lnTo>
                                  <a:pt x="20" y="100"/>
                                </a:lnTo>
                                <a:lnTo>
                                  <a:pt x="23" y="112"/>
                                </a:lnTo>
                                <a:lnTo>
                                  <a:pt x="26" y="120"/>
                                </a:lnTo>
                                <a:lnTo>
                                  <a:pt x="30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2"/>
                                </a:lnTo>
                                <a:lnTo>
                                  <a:pt x="46" y="134"/>
                                </a:lnTo>
                                <a:lnTo>
                                  <a:pt x="53" y="132"/>
                                </a:lnTo>
                                <a:lnTo>
                                  <a:pt x="58" y="130"/>
                                </a:lnTo>
                                <a:lnTo>
                                  <a:pt x="63" y="125"/>
                                </a:lnTo>
                                <a:lnTo>
                                  <a:pt x="66" y="119"/>
                                </a:lnTo>
                                <a:lnTo>
                                  <a:pt x="70" y="110"/>
                                </a:lnTo>
                                <a:lnTo>
                                  <a:pt x="71" y="99"/>
                                </a:lnTo>
                                <a:lnTo>
                                  <a:pt x="73" y="87"/>
                                </a:lnTo>
                                <a:lnTo>
                                  <a:pt x="73" y="74"/>
                                </a:lnTo>
                                <a:lnTo>
                                  <a:pt x="73" y="60"/>
                                </a:lnTo>
                                <a:lnTo>
                                  <a:pt x="71" y="49"/>
                                </a:lnTo>
                                <a:lnTo>
                                  <a:pt x="70" y="39"/>
                                </a:lnTo>
                                <a:lnTo>
                                  <a:pt x="66" y="30"/>
                                </a:lnTo>
                                <a:lnTo>
                                  <a:pt x="63" y="25"/>
                                </a:lnTo>
                                <a:lnTo>
                                  <a:pt x="58" y="20"/>
                                </a:lnTo>
                                <a:lnTo>
                                  <a:pt x="53" y="17"/>
                                </a:lnTo>
                                <a:lnTo>
                                  <a:pt x="46" y="17"/>
                                </a:lnTo>
                                <a:lnTo>
                                  <a:pt x="40" y="17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6" y="32"/>
                                </a:lnTo>
                                <a:lnTo>
                                  <a:pt x="23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2"/>
                                </a:lnTo>
                                <a:lnTo>
                                  <a:pt x="1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60"/>
                        <wps:cNvSpPr>
                          <a:spLocks noChangeAspect="1" noEditPoints="1"/>
                        </wps:cNvSpPr>
                        <wps:spPr bwMode="auto">
                          <a:xfrm>
                            <a:off x="723" y="1656"/>
                            <a:ext cx="42" cy="56"/>
                          </a:xfrm>
                          <a:custGeom>
                            <a:avLst/>
                            <a:gdLst>
                              <a:gd name="T0" fmla="*/ 19 w 84"/>
                              <a:gd name="T1" fmla="*/ 68 h 111"/>
                              <a:gd name="T2" fmla="*/ 23 w 84"/>
                              <a:gd name="T3" fmla="*/ 81 h 111"/>
                              <a:gd name="T4" fmla="*/ 31 w 84"/>
                              <a:gd name="T5" fmla="*/ 91 h 111"/>
                              <a:gd name="T6" fmla="*/ 41 w 84"/>
                              <a:gd name="T7" fmla="*/ 96 h 111"/>
                              <a:gd name="T8" fmla="*/ 53 w 84"/>
                              <a:gd name="T9" fmla="*/ 96 h 111"/>
                              <a:gd name="T10" fmla="*/ 64 w 84"/>
                              <a:gd name="T11" fmla="*/ 93 h 111"/>
                              <a:gd name="T12" fmla="*/ 74 w 84"/>
                              <a:gd name="T13" fmla="*/ 88 h 111"/>
                              <a:gd name="T14" fmla="*/ 76 w 84"/>
                              <a:gd name="T15" fmla="*/ 88 h 111"/>
                              <a:gd name="T16" fmla="*/ 81 w 84"/>
                              <a:gd name="T17" fmla="*/ 98 h 111"/>
                              <a:gd name="T18" fmla="*/ 81 w 84"/>
                              <a:gd name="T19" fmla="*/ 100 h 111"/>
                              <a:gd name="T20" fmla="*/ 74 w 84"/>
                              <a:gd name="T21" fmla="*/ 105 h 111"/>
                              <a:gd name="T22" fmla="*/ 61 w 84"/>
                              <a:gd name="T23" fmla="*/ 110 h 111"/>
                              <a:gd name="T24" fmla="*/ 46 w 84"/>
                              <a:gd name="T25" fmla="*/ 111 h 111"/>
                              <a:gd name="T26" fmla="*/ 28 w 84"/>
                              <a:gd name="T27" fmla="*/ 108 h 111"/>
                              <a:gd name="T28" fmla="*/ 13 w 84"/>
                              <a:gd name="T29" fmla="*/ 96 h 111"/>
                              <a:gd name="T30" fmla="*/ 3 w 84"/>
                              <a:gd name="T31" fmla="*/ 80 h 111"/>
                              <a:gd name="T32" fmla="*/ 0 w 84"/>
                              <a:gd name="T33" fmla="*/ 56 h 111"/>
                              <a:gd name="T34" fmla="*/ 3 w 84"/>
                              <a:gd name="T35" fmla="*/ 33 h 111"/>
                              <a:gd name="T36" fmla="*/ 13 w 84"/>
                              <a:gd name="T37" fmla="*/ 15 h 111"/>
                              <a:gd name="T38" fmla="*/ 26 w 84"/>
                              <a:gd name="T39" fmla="*/ 3 h 111"/>
                              <a:gd name="T40" fmla="*/ 44 w 84"/>
                              <a:gd name="T41" fmla="*/ 0 h 111"/>
                              <a:gd name="T42" fmla="*/ 56 w 84"/>
                              <a:gd name="T43" fmla="*/ 1 h 111"/>
                              <a:gd name="T44" fmla="*/ 66 w 84"/>
                              <a:gd name="T45" fmla="*/ 6 h 111"/>
                              <a:gd name="T46" fmla="*/ 74 w 84"/>
                              <a:gd name="T47" fmla="*/ 15 h 111"/>
                              <a:gd name="T48" fmla="*/ 81 w 84"/>
                              <a:gd name="T49" fmla="*/ 25 h 111"/>
                              <a:gd name="T50" fmla="*/ 84 w 84"/>
                              <a:gd name="T51" fmla="*/ 56 h 111"/>
                              <a:gd name="T52" fmla="*/ 83 w 84"/>
                              <a:gd name="T53" fmla="*/ 60 h 111"/>
                              <a:gd name="T54" fmla="*/ 66 w 84"/>
                              <a:gd name="T55" fmla="*/ 46 h 111"/>
                              <a:gd name="T56" fmla="*/ 64 w 84"/>
                              <a:gd name="T57" fmla="*/ 31 h 111"/>
                              <a:gd name="T58" fmla="*/ 59 w 84"/>
                              <a:gd name="T59" fmla="*/ 21 h 111"/>
                              <a:gd name="T60" fmla="*/ 53 w 84"/>
                              <a:gd name="T61" fmla="*/ 15 h 111"/>
                              <a:gd name="T62" fmla="*/ 43 w 84"/>
                              <a:gd name="T63" fmla="*/ 13 h 111"/>
                              <a:gd name="T64" fmla="*/ 33 w 84"/>
                              <a:gd name="T65" fmla="*/ 15 h 111"/>
                              <a:gd name="T66" fmla="*/ 26 w 84"/>
                              <a:gd name="T67" fmla="*/ 21 h 111"/>
                              <a:gd name="T68" fmla="*/ 21 w 84"/>
                              <a:gd name="T69" fmla="*/ 31 h 111"/>
                              <a:gd name="T70" fmla="*/ 19 w 84"/>
                              <a:gd name="T71" fmla="*/ 4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111">
                                <a:moveTo>
                                  <a:pt x="18" y="60"/>
                                </a:moveTo>
                                <a:lnTo>
                                  <a:pt x="19" y="68"/>
                                </a:lnTo>
                                <a:lnTo>
                                  <a:pt x="21" y="76"/>
                                </a:lnTo>
                                <a:lnTo>
                                  <a:pt x="23" y="81"/>
                                </a:lnTo>
                                <a:lnTo>
                                  <a:pt x="26" y="88"/>
                                </a:lnTo>
                                <a:lnTo>
                                  <a:pt x="31" y="91"/>
                                </a:lnTo>
                                <a:lnTo>
                                  <a:pt x="36" y="95"/>
                                </a:lnTo>
                                <a:lnTo>
                                  <a:pt x="41" y="96"/>
                                </a:lnTo>
                                <a:lnTo>
                                  <a:pt x="48" y="96"/>
                                </a:lnTo>
                                <a:lnTo>
                                  <a:pt x="53" y="96"/>
                                </a:lnTo>
                                <a:lnTo>
                                  <a:pt x="59" y="95"/>
                                </a:lnTo>
                                <a:lnTo>
                                  <a:pt x="64" y="93"/>
                                </a:lnTo>
                                <a:lnTo>
                                  <a:pt x="73" y="90"/>
                                </a:lnTo>
                                <a:lnTo>
                                  <a:pt x="74" y="88"/>
                                </a:lnTo>
                                <a:lnTo>
                                  <a:pt x="76" y="88"/>
                                </a:lnTo>
                                <a:lnTo>
                                  <a:pt x="78" y="90"/>
                                </a:lnTo>
                                <a:lnTo>
                                  <a:pt x="81" y="98"/>
                                </a:lnTo>
                                <a:lnTo>
                                  <a:pt x="81" y="100"/>
                                </a:lnTo>
                                <a:lnTo>
                                  <a:pt x="79" y="101"/>
                                </a:lnTo>
                                <a:lnTo>
                                  <a:pt x="74" y="105"/>
                                </a:lnTo>
                                <a:lnTo>
                                  <a:pt x="68" y="108"/>
                                </a:lnTo>
                                <a:lnTo>
                                  <a:pt x="61" y="110"/>
                                </a:lnTo>
                                <a:lnTo>
                                  <a:pt x="53" y="111"/>
                                </a:lnTo>
                                <a:lnTo>
                                  <a:pt x="46" y="111"/>
                                </a:lnTo>
                                <a:lnTo>
                                  <a:pt x="36" y="111"/>
                                </a:lnTo>
                                <a:lnTo>
                                  <a:pt x="28" y="108"/>
                                </a:lnTo>
                                <a:lnTo>
                                  <a:pt x="19" y="103"/>
                                </a:lnTo>
                                <a:lnTo>
                                  <a:pt x="13" y="96"/>
                                </a:lnTo>
                                <a:lnTo>
                                  <a:pt x="8" y="88"/>
                                </a:lnTo>
                                <a:lnTo>
                                  <a:pt x="3" y="80"/>
                                </a:lnTo>
                                <a:lnTo>
                                  <a:pt x="1" y="68"/>
                                </a:lnTo>
                                <a:lnTo>
                                  <a:pt x="0" y="56"/>
                                </a:lnTo>
                                <a:lnTo>
                                  <a:pt x="1" y="43"/>
                                </a:lnTo>
                                <a:lnTo>
                                  <a:pt x="3" y="33"/>
                                </a:lnTo>
                                <a:lnTo>
                                  <a:pt x="8" y="23"/>
                                </a:lnTo>
                                <a:lnTo>
                                  <a:pt x="13" y="15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lnTo>
                                  <a:pt x="49" y="0"/>
                                </a:lnTo>
                                <a:lnTo>
                                  <a:pt x="56" y="1"/>
                                </a:lnTo>
                                <a:lnTo>
                                  <a:pt x="61" y="3"/>
                                </a:lnTo>
                                <a:lnTo>
                                  <a:pt x="66" y="6"/>
                                </a:lnTo>
                                <a:lnTo>
                                  <a:pt x="71" y="10"/>
                                </a:lnTo>
                                <a:lnTo>
                                  <a:pt x="74" y="15"/>
                                </a:lnTo>
                                <a:lnTo>
                                  <a:pt x="78" y="20"/>
                                </a:lnTo>
                                <a:lnTo>
                                  <a:pt x="81" y="25"/>
                                </a:lnTo>
                                <a:lnTo>
                                  <a:pt x="83" y="38"/>
                                </a:lnTo>
                                <a:lnTo>
                                  <a:pt x="84" y="56"/>
                                </a:lnTo>
                                <a:lnTo>
                                  <a:pt x="84" y="58"/>
                                </a:lnTo>
                                <a:lnTo>
                                  <a:pt x="83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6" y="46"/>
                                </a:moveTo>
                                <a:lnTo>
                                  <a:pt x="66" y="38"/>
                                </a:lnTo>
                                <a:lnTo>
                                  <a:pt x="64" y="31"/>
                                </a:lnTo>
                                <a:lnTo>
                                  <a:pt x="63" y="26"/>
                                </a:lnTo>
                                <a:lnTo>
                                  <a:pt x="59" y="21"/>
                                </a:lnTo>
                                <a:lnTo>
                                  <a:pt x="56" y="18"/>
                                </a:lnTo>
                                <a:lnTo>
                                  <a:pt x="53" y="15"/>
                                </a:lnTo>
                                <a:lnTo>
                                  <a:pt x="48" y="13"/>
                                </a:lnTo>
                                <a:lnTo>
                                  <a:pt x="43" y="13"/>
                                </a:lnTo>
                                <a:lnTo>
                                  <a:pt x="38" y="13"/>
                                </a:lnTo>
                                <a:lnTo>
                                  <a:pt x="33" y="15"/>
                                </a:lnTo>
                                <a:lnTo>
                                  <a:pt x="29" y="18"/>
                                </a:lnTo>
                                <a:lnTo>
                                  <a:pt x="26" y="21"/>
                                </a:lnTo>
                                <a:lnTo>
                                  <a:pt x="23" y="26"/>
                                </a:lnTo>
                                <a:lnTo>
                                  <a:pt x="21" y="31"/>
                                </a:lnTo>
                                <a:lnTo>
                                  <a:pt x="19" y="38"/>
                                </a:lnTo>
                                <a:lnTo>
                                  <a:pt x="19" y="46"/>
                                </a:lnTo>
                                <a:lnTo>
                                  <a:pt x="6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61"/>
                        <wps:cNvSpPr>
                          <a:spLocks noChangeAspect="1"/>
                        </wps:cNvSpPr>
                        <wps:spPr bwMode="auto">
                          <a:xfrm>
                            <a:off x="773" y="1678"/>
                            <a:ext cx="31" cy="9"/>
                          </a:xfrm>
                          <a:custGeom>
                            <a:avLst/>
                            <a:gdLst>
                              <a:gd name="T0" fmla="*/ 0 w 62"/>
                              <a:gd name="T1" fmla="*/ 1 h 16"/>
                              <a:gd name="T2" fmla="*/ 2 w 62"/>
                              <a:gd name="T3" fmla="*/ 0 h 16"/>
                              <a:gd name="T4" fmla="*/ 4 w 62"/>
                              <a:gd name="T5" fmla="*/ 0 h 16"/>
                              <a:gd name="T6" fmla="*/ 59 w 62"/>
                              <a:gd name="T7" fmla="*/ 0 h 16"/>
                              <a:gd name="T8" fmla="*/ 62 w 62"/>
                              <a:gd name="T9" fmla="*/ 0 h 16"/>
                              <a:gd name="T10" fmla="*/ 62 w 62"/>
                              <a:gd name="T11" fmla="*/ 1 h 16"/>
                              <a:gd name="T12" fmla="*/ 62 w 62"/>
                              <a:gd name="T13" fmla="*/ 13 h 16"/>
                              <a:gd name="T14" fmla="*/ 62 w 62"/>
                              <a:gd name="T15" fmla="*/ 15 h 16"/>
                              <a:gd name="T16" fmla="*/ 59 w 62"/>
                              <a:gd name="T17" fmla="*/ 16 h 16"/>
                              <a:gd name="T18" fmla="*/ 4 w 62"/>
                              <a:gd name="T19" fmla="*/ 16 h 16"/>
                              <a:gd name="T20" fmla="*/ 2 w 62"/>
                              <a:gd name="T21" fmla="*/ 15 h 16"/>
                              <a:gd name="T22" fmla="*/ 0 w 62"/>
                              <a:gd name="T23" fmla="*/ 13 h 16"/>
                              <a:gd name="T24" fmla="*/ 0 w 62"/>
                              <a:gd name="T25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"/>
                                </a:lnTo>
                                <a:lnTo>
                                  <a:pt x="62" y="13"/>
                                </a:lnTo>
                                <a:lnTo>
                                  <a:pt x="62" y="15"/>
                                </a:lnTo>
                                <a:lnTo>
                                  <a:pt x="59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562"/>
                        <wps:cNvSpPr>
                          <a:spLocks noChangeAspect="1"/>
                        </wps:cNvSpPr>
                        <wps:spPr bwMode="auto">
                          <a:xfrm>
                            <a:off x="815" y="1656"/>
                            <a:ext cx="63" cy="55"/>
                          </a:xfrm>
                          <a:custGeom>
                            <a:avLst/>
                            <a:gdLst>
                              <a:gd name="T0" fmla="*/ 12 w 127"/>
                              <a:gd name="T1" fmla="*/ 0 h 110"/>
                              <a:gd name="T2" fmla="*/ 15 w 127"/>
                              <a:gd name="T3" fmla="*/ 3 h 110"/>
                              <a:gd name="T4" fmla="*/ 27 w 127"/>
                              <a:gd name="T5" fmla="*/ 6 h 110"/>
                              <a:gd name="T6" fmla="*/ 42 w 127"/>
                              <a:gd name="T7" fmla="*/ 0 h 110"/>
                              <a:gd name="T8" fmla="*/ 57 w 127"/>
                              <a:gd name="T9" fmla="*/ 0 h 110"/>
                              <a:gd name="T10" fmla="*/ 67 w 127"/>
                              <a:gd name="T11" fmla="*/ 6 h 110"/>
                              <a:gd name="T12" fmla="*/ 80 w 127"/>
                              <a:gd name="T13" fmla="*/ 6 h 110"/>
                              <a:gd name="T14" fmla="*/ 95 w 127"/>
                              <a:gd name="T15" fmla="*/ 0 h 110"/>
                              <a:gd name="T16" fmla="*/ 110 w 127"/>
                              <a:gd name="T17" fmla="*/ 0 h 110"/>
                              <a:gd name="T18" fmla="*/ 120 w 127"/>
                              <a:gd name="T19" fmla="*/ 5 h 110"/>
                              <a:gd name="T20" fmla="*/ 127 w 127"/>
                              <a:gd name="T21" fmla="*/ 18 h 110"/>
                              <a:gd name="T22" fmla="*/ 127 w 127"/>
                              <a:gd name="T23" fmla="*/ 106 h 110"/>
                              <a:gd name="T24" fmla="*/ 125 w 127"/>
                              <a:gd name="T25" fmla="*/ 110 h 110"/>
                              <a:gd name="T26" fmla="*/ 112 w 127"/>
                              <a:gd name="T27" fmla="*/ 108 h 110"/>
                              <a:gd name="T28" fmla="*/ 110 w 127"/>
                              <a:gd name="T29" fmla="*/ 30 h 110"/>
                              <a:gd name="T30" fmla="*/ 107 w 127"/>
                              <a:gd name="T31" fmla="*/ 18 h 110"/>
                              <a:gd name="T32" fmla="*/ 97 w 127"/>
                              <a:gd name="T33" fmla="*/ 15 h 110"/>
                              <a:gd name="T34" fmla="*/ 87 w 127"/>
                              <a:gd name="T35" fmla="*/ 16 h 110"/>
                              <a:gd name="T36" fmla="*/ 74 w 127"/>
                              <a:gd name="T37" fmla="*/ 23 h 110"/>
                              <a:gd name="T38" fmla="*/ 74 w 127"/>
                              <a:gd name="T39" fmla="*/ 108 h 110"/>
                              <a:gd name="T40" fmla="*/ 60 w 127"/>
                              <a:gd name="T41" fmla="*/ 110 h 110"/>
                              <a:gd name="T42" fmla="*/ 57 w 127"/>
                              <a:gd name="T43" fmla="*/ 106 h 110"/>
                              <a:gd name="T44" fmla="*/ 57 w 127"/>
                              <a:gd name="T45" fmla="*/ 23 h 110"/>
                              <a:gd name="T46" fmla="*/ 50 w 127"/>
                              <a:gd name="T47" fmla="*/ 15 h 110"/>
                              <a:gd name="T48" fmla="*/ 39 w 127"/>
                              <a:gd name="T49" fmla="*/ 15 h 110"/>
                              <a:gd name="T50" fmla="*/ 27 w 127"/>
                              <a:gd name="T51" fmla="*/ 20 h 110"/>
                              <a:gd name="T52" fmla="*/ 22 w 127"/>
                              <a:gd name="T53" fmla="*/ 106 h 110"/>
                              <a:gd name="T54" fmla="*/ 19 w 127"/>
                              <a:gd name="T55" fmla="*/ 110 h 110"/>
                              <a:gd name="T56" fmla="*/ 5 w 127"/>
                              <a:gd name="T57" fmla="*/ 108 h 110"/>
                              <a:gd name="T58" fmla="*/ 5 w 127"/>
                              <a:gd name="T59" fmla="*/ 26 h 110"/>
                              <a:gd name="T60" fmla="*/ 0 w 127"/>
                              <a:gd name="T61" fmla="*/ 8 h 110"/>
                              <a:gd name="T62" fmla="*/ 0 w 127"/>
                              <a:gd name="T63" fmla="*/ 8 h 110"/>
                              <a:gd name="T64" fmla="*/ 2 w 127"/>
                              <a:gd name="T65" fmla="*/ 6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7" h="110">
                                <a:moveTo>
                                  <a:pt x="10" y="1"/>
                                </a:moveTo>
                                <a:lnTo>
                                  <a:pt x="12" y="0"/>
                                </a:lnTo>
                                <a:lnTo>
                                  <a:pt x="15" y="3"/>
                                </a:lnTo>
                                <a:lnTo>
                                  <a:pt x="19" y="13"/>
                                </a:lnTo>
                                <a:lnTo>
                                  <a:pt x="27" y="6"/>
                                </a:lnTo>
                                <a:lnTo>
                                  <a:pt x="35" y="3"/>
                                </a:lnTo>
                                <a:lnTo>
                                  <a:pt x="42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4" y="3"/>
                                </a:lnTo>
                                <a:lnTo>
                                  <a:pt x="67" y="6"/>
                                </a:lnTo>
                                <a:lnTo>
                                  <a:pt x="70" y="13"/>
                                </a:lnTo>
                                <a:lnTo>
                                  <a:pt x="80" y="6"/>
                                </a:lnTo>
                                <a:lnTo>
                                  <a:pt x="89" y="3"/>
                                </a:lnTo>
                                <a:lnTo>
                                  <a:pt x="95" y="0"/>
                                </a:lnTo>
                                <a:lnTo>
                                  <a:pt x="104" y="0"/>
                                </a:lnTo>
                                <a:lnTo>
                                  <a:pt x="110" y="0"/>
                                </a:lnTo>
                                <a:lnTo>
                                  <a:pt x="115" y="1"/>
                                </a:lnTo>
                                <a:lnTo>
                                  <a:pt x="120" y="5"/>
                                </a:lnTo>
                                <a:lnTo>
                                  <a:pt x="124" y="10"/>
                                </a:lnTo>
                                <a:lnTo>
                                  <a:pt x="127" y="18"/>
                                </a:lnTo>
                                <a:lnTo>
                                  <a:pt x="127" y="31"/>
                                </a:lnTo>
                                <a:lnTo>
                                  <a:pt x="127" y="106"/>
                                </a:lnTo>
                                <a:lnTo>
                                  <a:pt x="127" y="108"/>
                                </a:lnTo>
                                <a:lnTo>
                                  <a:pt x="125" y="110"/>
                                </a:lnTo>
                                <a:lnTo>
                                  <a:pt x="114" y="110"/>
                                </a:lnTo>
                                <a:lnTo>
                                  <a:pt x="112" y="108"/>
                                </a:lnTo>
                                <a:lnTo>
                                  <a:pt x="110" y="106"/>
                                </a:lnTo>
                                <a:lnTo>
                                  <a:pt x="110" y="30"/>
                                </a:lnTo>
                                <a:lnTo>
                                  <a:pt x="110" y="23"/>
                                </a:lnTo>
                                <a:lnTo>
                                  <a:pt x="107" y="18"/>
                                </a:lnTo>
                                <a:lnTo>
                                  <a:pt x="104" y="15"/>
                                </a:lnTo>
                                <a:lnTo>
                                  <a:pt x="97" y="15"/>
                                </a:lnTo>
                                <a:lnTo>
                                  <a:pt x="92" y="15"/>
                                </a:lnTo>
                                <a:lnTo>
                                  <a:pt x="87" y="16"/>
                                </a:lnTo>
                                <a:lnTo>
                                  <a:pt x="80" y="18"/>
                                </a:lnTo>
                                <a:lnTo>
                                  <a:pt x="74" y="23"/>
                                </a:lnTo>
                                <a:lnTo>
                                  <a:pt x="74" y="106"/>
                                </a:lnTo>
                                <a:lnTo>
                                  <a:pt x="74" y="108"/>
                                </a:lnTo>
                                <a:lnTo>
                                  <a:pt x="72" y="110"/>
                                </a:lnTo>
                                <a:lnTo>
                                  <a:pt x="60" y="110"/>
                                </a:lnTo>
                                <a:lnTo>
                                  <a:pt x="59" y="108"/>
                                </a:lnTo>
                                <a:lnTo>
                                  <a:pt x="57" y="106"/>
                                </a:lnTo>
                                <a:lnTo>
                                  <a:pt x="57" y="30"/>
                                </a:lnTo>
                                <a:lnTo>
                                  <a:pt x="57" y="23"/>
                                </a:lnTo>
                                <a:lnTo>
                                  <a:pt x="54" y="18"/>
                                </a:lnTo>
                                <a:lnTo>
                                  <a:pt x="50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5"/>
                                </a:lnTo>
                                <a:lnTo>
                                  <a:pt x="34" y="16"/>
                                </a:lnTo>
                                <a:lnTo>
                                  <a:pt x="27" y="20"/>
                                </a:lnTo>
                                <a:lnTo>
                                  <a:pt x="22" y="23"/>
                                </a:lnTo>
                                <a:lnTo>
                                  <a:pt x="22" y="106"/>
                                </a:lnTo>
                                <a:lnTo>
                                  <a:pt x="20" y="108"/>
                                </a:lnTo>
                                <a:lnTo>
                                  <a:pt x="19" y="110"/>
                                </a:lnTo>
                                <a:lnTo>
                                  <a:pt x="7" y="110"/>
                                </a:lnTo>
                                <a:lnTo>
                                  <a:pt x="5" y="108"/>
                                </a:lnTo>
                                <a:lnTo>
                                  <a:pt x="5" y="106"/>
                                </a:lnTo>
                                <a:lnTo>
                                  <a:pt x="5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1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6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92" y="1656"/>
                            <a:ext cx="41" cy="56"/>
                          </a:xfrm>
                          <a:custGeom>
                            <a:avLst/>
                            <a:gdLst>
                              <a:gd name="T0" fmla="*/ 58 w 81"/>
                              <a:gd name="T1" fmla="*/ 26 h 111"/>
                              <a:gd name="T2" fmla="*/ 48 w 81"/>
                              <a:gd name="T3" fmla="*/ 16 h 111"/>
                              <a:gd name="T4" fmla="*/ 25 w 81"/>
                              <a:gd name="T5" fmla="*/ 16 h 111"/>
                              <a:gd name="T6" fmla="*/ 11 w 81"/>
                              <a:gd name="T7" fmla="*/ 21 h 111"/>
                              <a:gd name="T8" fmla="*/ 10 w 81"/>
                              <a:gd name="T9" fmla="*/ 21 h 111"/>
                              <a:gd name="T10" fmla="*/ 5 w 81"/>
                              <a:gd name="T11" fmla="*/ 11 h 111"/>
                              <a:gd name="T12" fmla="*/ 8 w 81"/>
                              <a:gd name="T13" fmla="*/ 6 h 111"/>
                              <a:gd name="T14" fmla="*/ 28 w 81"/>
                              <a:gd name="T15" fmla="*/ 1 h 111"/>
                              <a:gd name="T16" fmla="*/ 48 w 81"/>
                              <a:gd name="T17" fmla="*/ 0 h 111"/>
                              <a:gd name="T18" fmla="*/ 61 w 81"/>
                              <a:gd name="T19" fmla="*/ 5 h 111"/>
                              <a:gd name="T20" fmla="*/ 70 w 81"/>
                              <a:gd name="T21" fmla="*/ 11 h 111"/>
                              <a:gd name="T22" fmla="*/ 75 w 81"/>
                              <a:gd name="T23" fmla="*/ 23 h 111"/>
                              <a:gd name="T24" fmla="*/ 75 w 81"/>
                              <a:gd name="T25" fmla="*/ 73 h 111"/>
                              <a:gd name="T26" fmla="*/ 76 w 81"/>
                              <a:gd name="T27" fmla="*/ 90 h 111"/>
                              <a:gd name="T28" fmla="*/ 81 w 81"/>
                              <a:gd name="T29" fmla="*/ 101 h 111"/>
                              <a:gd name="T30" fmla="*/ 81 w 81"/>
                              <a:gd name="T31" fmla="*/ 103 h 111"/>
                              <a:gd name="T32" fmla="*/ 80 w 81"/>
                              <a:gd name="T33" fmla="*/ 105 h 111"/>
                              <a:gd name="T34" fmla="*/ 70 w 81"/>
                              <a:gd name="T35" fmla="*/ 111 h 111"/>
                              <a:gd name="T36" fmla="*/ 65 w 81"/>
                              <a:gd name="T37" fmla="*/ 106 h 111"/>
                              <a:gd name="T38" fmla="*/ 53 w 81"/>
                              <a:gd name="T39" fmla="*/ 103 h 111"/>
                              <a:gd name="T40" fmla="*/ 38 w 81"/>
                              <a:gd name="T41" fmla="*/ 110 h 111"/>
                              <a:gd name="T42" fmla="*/ 23 w 81"/>
                              <a:gd name="T43" fmla="*/ 111 h 111"/>
                              <a:gd name="T44" fmla="*/ 11 w 81"/>
                              <a:gd name="T45" fmla="*/ 106 h 111"/>
                              <a:gd name="T46" fmla="*/ 5 w 81"/>
                              <a:gd name="T47" fmla="*/ 98 h 111"/>
                              <a:gd name="T48" fmla="*/ 0 w 81"/>
                              <a:gd name="T49" fmla="*/ 88 h 111"/>
                              <a:gd name="T50" fmla="*/ 1 w 81"/>
                              <a:gd name="T51" fmla="*/ 71 h 111"/>
                              <a:gd name="T52" fmla="*/ 8 w 81"/>
                              <a:gd name="T53" fmla="*/ 58 h 111"/>
                              <a:gd name="T54" fmla="*/ 23 w 81"/>
                              <a:gd name="T55" fmla="*/ 48 h 111"/>
                              <a:gd name="T56" fmla="*/ 45 w 81"/>
                              <a:gd name="T57" fmla="*/ 43 h 111"/>
                              <a:gd name="T58" fmla="*/ 58 w 81"/>
                              <a:gd name="T59" fmla="*/ 35 h 111"/>
                              <a:gd name="T60" fmla="*/ 48 w 81"/>
                              <a:gd name="T61" fmla="*/ 56 h 111"/>
                              <a:gd name="T62" fmla="*/ 33 w 81"/>
                              <a:gd name="T63" fmla="*/ 60 h 111"/>
                              <a:gd name="T64" fmla="*/ 23 w 81"/>
                              <a:gd name="T65" fmla="*/ 65 h 111"/>
                              <a:gd name="T66" fmla="*/ 18 w 81"/>
                              <a:gd name="T67" fmla="*/ 75 h 111"/>
                              <a:gd name="T68" fmla="*/ 18 w 81"/>
                              <a:gd name="T69" fmla="*/ 86 h 111"/>
                              <a:gd name="T70" fmla="*/ 26 w 81"/>
                              <a:gd name="T71" fmla="*/ 96 h 111"/>
                              <a:gd name="T72" fmla="*/ 40 w 81"/>
                              <a:gd name="T73" fmla="*/ 96 h 111"/>
                              <a:gd name="T74" fmla="*/ 51 w 81"/>
                              <a:gd name="T75" fmla="*/ 90 h 111"/>
                              <a:gd name="T76" fmla="*/ 58 w 81"/>
                              <a:gd name="T77" fmla="*/ 5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111">
                                <a:moveTo>
                                  <a:pt x="58" y="35"/>
                                </a:moveTo>
                                <a:lnTo>
                                  <a:pt x="58" y="26"/>
                                </a:lnTo>
                                <a:lnTo>
                                  <a:pt x="53" y="20"/>
                                </a:lnTo>
                                <a:lnTo>
                                  <a:pt x="48" y="16"/>
                                </a:lnTo>
                                <a:lnTo>
                                  <a:pt x="38" y="15"/>
                                </a:lnTo>
                                <a:lnTo>
                                  <a:pt x="25" y="16"/>
                                </a:lnTo>
                                <a:lnTo>
                                  <a:pt x="11" y="21"/>
                                </a:lnTo>
                                <a:lnTo>
                                  <a:pt x="10" y="21"/>
                                </a:lnTo>
                                <a:lnTo>
                                  <a:pt x="8" y="2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8" y="6"/>
                                </a:lnTo>
                                <a:lnTo>
                                  <a:pt x="16" y="3"/>
                                </a:lnTo>
                                <a:lnTo>
                                  <a:pt x="28" y="1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1"/>
                                </a:lnTo>
                                <a:lnTo>
                                  <a:pt x="61" y="5"/>
                                </a:lnTo>
                                <a:lnTo>
                                  <a:pt x="66" y="8"/>
                                </a:lnTo>
                                <a:lnTo>
                                  <a:pt x="70" y="11"/>
                                </a:lnTo>
                                <a:lnTo>
                                  <a:pt x="73" y="18"/>
                                </a:lnTo>
                                <a:lnTo>
                                  <a:pt x="75" y="23"/>
                                </a:lnTo>
                                <a:lnTo>
                                  <a:pt x="75" y="31"/>
                                </a:lnTo>
                                <a:lnTo>
                                  <a:pt x="75" y="73"/>
                                </a:lnTo>
                                <a:lnTo>
                                  <a:pt x="75" y="83"/>
                                </a:lnTo>
                                <a:lnTo>
                                  <a:pt x="76" y="90"/>
                                </a:lnTo>
                                <a:lnTo>
                                  <a:pt x="78" y="96"/>
                                </a:lnTo>
                                <a:lnTo>
                                  <a:pt x="81" y="101"/>
                                </a:lnTo>
                                <a:lnTo>
                                  <a:pt x="81" y="103"/>
                                </a:lnTo>
                                <a:lnTo>
                                  <a:pt x="81" y="105"/>
                                </a:lnTo>
                                <a:lnTo>
                                  <a:pt x="80" y="105"/>
                                </a:lnTo>
                                <a:lnTo>
                                  <a:pt x="71" y="111"/>
                                </a:lnTo>
                                <a:lnTo>
                                  <a:pt x="70" y="111"/>
                                </a:lnTo>
                                <a:lnTo>
                                  <a:pt x="65" y="106"/>
                                </a:lnTo>
                                <a:lnTo>
                                  <a:pt x="61" y="98"/>
                                </a:lnTo>
                                <a:lnTo>
                                  <a:pt x="53" y="103"/>
                                </a:lnTo>
                                <a:lnTo>
                                  <a:pt x="46" y="108"/>
                                </a:lnTo>
                                <a:lnTo>
                                  <a:pt x="38" y="110"/>
                                </a:lnTo>
                                <a:lnTo>
                                  <a:pt x="30" y="111"/>
                                </a:lnTo>
                                <a:lnTo>
                                  <a:pt x="23" y="111"/>
                                </a:lnTo>
                                <a:lnTo>
                                  <a:pt x="16" y="110"/>
                                </a:lnTo>
                                <a:lnTo>
                                  <a:pt x="11" y="106"/>
                                </a:lnTo>
                                <a:lnTo>
                                  <a:pt x="8" y="103"/>
                                </a:lnTo>
                                <a:lnTo>
                                  <a:pt x="5" y="98"/>
                                </a:lnTo>
                                <a:lnTo>
                                  <a:pt x="1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1"/>
                                </a:lnTo>
                                <a:lnTo>
                                  <a:pt x="1" y="71"/>
                                </a:lnTo>
                                <a:lnTo>
                                  <a:pt x="3" y="65"/>
                                </a:lnTo>
                                <a:lnTo>
                                  <a:pt x="8" y="58"/>
                                </a:lnTo>
                                <a:lnTo>
                                  <a:pt x="15" y="53"/>
                                </a:lnTo>
                                <a:lnTo>
                                  <a:pt x="23" y="48"/>
                                </a:lnTo>
                                <a:lnTo>
                                  <a:pt x="33" y="45"/>
                                </a:lnTo>
                                <a:lnTo>
                                  <a:pt x="45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58" y="56"/>
                                </a:moveTo>
                                <a:lnTo>
                                  <a:pt x="48" y="56"/>
                                </a:lnTo>
                                <a:lnTo>
                                  <a:pt x="40" y="58"/>
                                </a:lnTo>
                                <a:lnTo>
                                  <a:pt x="33" y="60"/>
                                </a:lnTo>
                                <a:lnTo>
                                  <a:pt x="28" y="61"/>
                                </a:lnTo>
                                <a:lnTo>
                                  <a:pt x="23" y="65"/>
                                </a:lnTo>
                                <a:lnTo>
                                  <a:pt x="20" y="70"/>
                                </a:lnTo>
                                <a:lnTo>
                                  <a:pt x="18" y="75"/>
                                </a:lnTo>
                                <a:lnTo>
                                  <a:pt x="16" y="80"/>
                                </a:lnTo>
                                <a:lnTo>
                                  <a:pt x="18" y="86"/>
                                </a:lnTo>
                                <a:lnTo>
                                  <a:pt x="21" y="93"/>
                                </a:lnTo>
                                <a:lnTo>
                                  <a:pt x="26" y="96"/>
                                </a:lnTo>
                                <a:lnTo>
                                  <a:pt x="33" y="98"/>
                                </a:lnTo>
                                <a:lnTo>
                                  <a:pt x="40" y="96"/>
                                </a:lnTo>
                                <a:lnTo>
                                  <a:pt x="45" y="95"/>
                                </a:lnTo>
                                <a:lnTo>
                                  <a:pt x="51" y="90"/>
                                </a:lnTo>
                                <a:lnTo>
                                  <a:pt x="58" y="85"/>
                                </a:lnTo>
                                <a:lnTo>
                                  <a:pt x="5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64"/>
                        <wps:cNvSpPr>
                          <a:spLocks noChangeAspect="1" noEditPoints="1"/>
                        </wps:cNvSpPr>
                        <wps:spPr bwMode="auto">
                          <a:xfrm>
                            <a:off x="940" y="1631"/>
                            <a:ext cx="20" cy="80"/>
                          </a:xfrm>
                          <a:custGeom>
                            <a:avLst/>
                            <a:gdLst>
                              <a:gd name="T0" fmla="*/ 2 w 40"/>
                              <a:gd name="T1" fmla="*/ 66 h 160"/>
                              <a:gd name="T2" fmla="*/ 0 w 40"/>
                              <a:gd name="T3" fmla="*/ 66 h 160"/>
                              <a:gd name="T4" fmla="*/ 0 w 40"/>
                              <a:gd name="T5" fmla="*/ 65 h 160"/>
                              <a:gd name="T6" fmla="*/ 0 w 40"/>
                              <a:gd name="T7" fmla="*/ 55 h 160"/>
                              <a:gd name="T8" fmla="*/ 0 w 40"/>
                              <a:gd name="T9" fmla="*/ 53 h 160"/>
                              <a:gd name="T10" fmla="*/ 2 w 40"/>
                              <a:gd name="T11" fmla="*/ 53 h 160"/>
                              <a:gd name="T12" fmla="*/ 35 w 40"/>
                              <a:gd name="T13" fmla="*/ 53 h 160"/>
                              <a:gd name="T14" fmla="*/ 37 w 40"/>
                              <a:gd name="T15" fmla="*/ 53 h 160"/>
                              <a:gd name="T16" fmla="*/ 37 w 40"/>
                              <a:gd name="T17" fmla="*/ 55 h 160"/>
                              <a:gd name="T18" fmla="*/ 37 w 40"/>
                              <a:gd name="T19" fmla="*/ 156 h 160"/>
                              <a:gd name="T20" fmla="*/ 37 w 40"/>
                              <a:gd name="T21" fmla="*/ 158 h 160"/>
                              <a:gd name="T22" fmla="*/ 35 w 40"/>
                              <a:gd name="T23" fmla="*/ 160 h 160"/>
                              <a:gd name="T24" fmla="*/ 22 w 40"/>
                              <a:gd name="T25" fmla="*/ 160 h 160"/>
                              <a:gd name="T26" fmla="*/ 20 w 40"/>
                              <a:gd name="T27" fmla="*/ 158 h 160"/>
                              <a:gd name="T28" fmla="*/ 20 w 40"/>
                              <a:gd name="T29" fmla="*/ 156 h 160"/>
                              <a:gd name="T30" fmla="*/ 20 w 40"/>
                              <a:gd name="T31" fmla="*/ 66 h 160"/>
                              <a:gd name="T32" fmla="*/ 2 w 40"/>
                              <a:gd name="T33" fmla="*/ 66 h 160"/>
                              <a:gd name="T34" fmla="*/ 40 w 40"/>
                              <a:gd name="T35" fmla="*/ 13 h 160"/>
                              <a:gd name="T36" fmla="*/ 38 w 40"/>
                              <a:gd name="T37" fmla="*/ 18 h 160"/>
                              <a:gd name="T38" fmla="*/ 37 w 40"/>
                              <a:gd name="T39" fmla="*/ 23 h 160"/>
                              <a:gd name="T40" fmla="*/ 32 w 40"/>
                              <a:gd name="T41" fmla="*/ 26 h 160"/>
                              <a:gd name="T42" fmla="*/ 27 w 40"/>
                              <a:gd name="T43" fmla="*/ 26 h 160"/>
                              <a:gd name="T44" fmla="*/ 22 w 40"/>
                              <a:gd name="T45" fmla="*/ 26 h 160"/>
                              <a:gd name="T46" fmla="*/ 17 w 40"/>
                              <a:gd name="T47" fmla="*/ 23 h 160"/>
                              <a:gd name="T48" fmla="*/ 15 w 40"/>
                              <a:gd name="T49" fmla="*/ 18 h 160"/>
                              <a:gd name="T50" fmla="*/ 13 w 40"/>
                              <a:gd name="T51" fmla="*/ 13 h 160"/>
                              <a:gd name="T52" fmla="*/ 15 w 40"/>
                              <a:gd name="T53" fmla="*/ 8 h 160"/>
                              <a:gd name="T54" fmla="*/ 17 w 40"/>
                              <a:gd name="T55" fmla="*/ 3 h 160"/>
                              <a:gd name="T56" fmla="*/ 22 w 40"/>
                              <a:gd name="T57" fmla="*/ 1 h 160"/>
                              <a:gd name="T58" fmla="*/ 27 w 40"/>
                              <a:gd name="T59" fmla="*/ 0 h 160"/>
                              <a:gd name="T60" fmla="*/ 32 w 40"/>
                              <a:gd name="T61" fmla="*/ 1 h 160"/>
                              <a:gd name="T62" fmla="*/ 37 w 40"/>
                              <a:gd name="T63" fmla="*/ 3 h 160"/>
                              <a:gd name="T64" fmla="*/ 38 w 40"/>
                              <a:gd name="T65" fmla="*/ 8 h 160"/>
                              <a:gd name="T66" fmla="*/ 40 w 40"/>
                              <a:gd name="T67" fmla="*/ 1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160">
                                <a:moveTo>
                                  <a:pt x="2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35" y="53"/>
                                </a:lnTo>
                                <a:lnTo>
                                  <a:pt x="37" y="53"/>
                                </a:lnTo>
                                <a:lnTo>
                                  <a:pt x="37" y="55"/>
                                </a:lnTo>
                                <a:lnTo>
                                  <a:pt x="37" y="156"/>
                                </a:lnTo>
                                <a:lnTo>
                                  <a:pt x="37" y="158"/>
                                </a:lnTo>
                                <a:lnTo>
                                  <a:pt x="35" y="160"/>
                                </a:lnTo>
                                <a:lnTo>
                                  <a:pt x="22" y="160"/>
                                </a:lnTo>
                                <a:lnTo>
                                  <a:pt x="20" y="158"/>
                                </a:lnTo>
                                <a:lnTo>
                                  <a:pt x="20" y="156"/>
                                </a:lnTo>
                                <a:lnTo>
                                  <a:pt x="20" y="66"/>
                                </a:lnTo>
                                <a:lnTo>
                                  <a:pt x="2" y="66"/>
                                </a:lnTo>
                                <a:close/>
                                <a:moveTo>
                                  <a:pt x="40" y="13"/>
                                </a:moveTo>
                                <a:lnTo>
                                  <a:pt x="38" y="18"/>
                                </a:lnTo>
                                <a:lnTo>
                                  <a:pt x="37" y="23"/>
                                </a:lnTo>
                                <a:lnTo>
                                  <a:pt x="32" y="26"/>
                                </a:lnTo>
                                <a:lnTo>
                                  <a:pt x="27" y="26"/>
                                </a:lnTo>
                                <a:lnTo>
                                  <a:pt x="22" y="26"/>
                                </a:lnTo>
                                <a:lnTo>
                                  <a:pt x="17" y="23"/>
                                </a:lnTo>
                                <a:lnTo>
                                  <a:pt x="15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lnTo>
                                  <a:pt x="17" y="3"/>
                                </a:lnTo>
                                <a:lnTo>
                                  <a:pt x="22" y="1"/>
                                </a:lnTo>
                                <a:lnTo>
                                  <a:pt x="27" y="0"/>
                                </a:lnTo>
                                <a:lnTo>
                                  <a:pt x="32" y="1"/>
                                </a:lnTo>
                                <a:lnTo>
                                  <a:pt x="37" y="3"/>
                                </a:lnTo>
                                <a:lnTo>
                                  <a:pt x="38" y="8"/>
                                </a:lnTo>
                                <a:lnTo>
                                  <a:pt x="4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65"/>
                        <wps:cNvSpPr>
                          <a:spLocks noChangeAspect="1"/>
                        </wps:cNvSpPr>
                        <wps:spPr bwMode="auto">
                          <a:xfrm>
                            <a:off x="977" y="1630"/>
                            <a:ext cx="21" cy="82"/>
                          </a:xfrm>
                          <a:custGeom>
                            <a:avLst/>
                            <a:gdLst>
                              <a:gd name="T0" fmla="*/ 17 w 44"/>
                              <a:gd name="T1" fmla="*/ 120 h 163"/>
                              <a:gd name="T2" fmla="*/ 17 w 44"/>
                              <a:gd name="T3" fmla="*/ 133 h 163"/>
                              <a:gd name="T4" fmla="*/ 17 w 44"/>
                              <a:gd name="T5" fmla="*/ 142 h 163"/>
                              <a:gd name="T6" fmla="*/ 19 w 44"/>
                              <a:gd name="T7" fmla="*/ 145 h 163"/>
                              <a:gd name="T8" fmla="*/ 20 w 44"/>
                              <a:gd name="T9" fmla="*/ 147 h 163"/>
                              <a:gd name="T10" fmla="*/ 24 w 44"/>
                              <a:gd name="T11" fmla="*/ 148 h 163"/>
                              <a:gd name="T12" fmla="*/ 27 w 44"/>
                              <a:gd name="T13" fmla="*/ 150 h 163"/>
                              <a:gd name="T14" fmla="*/ 30 w 44"/>
                              <a:gd name="T15" fmla="*/ 148 h 163"/>
                              <a:gd name="T16" fmla="*/ 37 w 44"/>
                              <a:gd name="T17" fmla="*/ 147 h 163"/>
                              <a:gd name="T18" fmla="*/ 37 w 44"/>
                              <a:gd name="T19" fmla="*/ 147 h 163"/>
                              <a:gd name="T20" fmla="*/ 39 w 44"/>
                              <a:gd name="T21" fmla="*/ 147 h 163"/>
                              <a:gd name="T22" fmla="*/ 39 w 44"/>
                              <a:gd name="T23" fmla="*/ 147 h 163"/>
                              <a:gd name="T24" fmla="*/ 40 w 44"/>
                              <a:gd name="T25" fmla="*/ 148 h 163"/>
                              <a:gd name="T26" fmla="*/ 42 w 44"/>
                              <a:gd name="T27" fmla="*/ 157 h 163"/>
                              <a:gd name="T28" fmla="*/ 42 w 44"/>
                              <a:gd name="T29" fmla="*/ 157 h 163"/>
                              <a:gd name="T30" fmla="*/ 44 w 44"/>
                              <a:gd name="T31" fmla="*/ 158 h 163"/>
                              <a:gd name="T32" fmla="*/ 37 w 44"/>
                              <a:gd name="T33" fmla="*/ 162 h 163"/>
                              <a:gd name="T34" fmla="*/ 24 w 44"/>
                              <a:gd name="T35" fmla="*/ 163 h 163"/>
                              <a:gd name="T36" fmla="*/ 15 w 44"/>
                              <a:gd name="T37" fmla="*/ 162 h 163"/>
                              <a:gd name="T38" fmla="*/ 9 w 44"/>
                              <a:gd name="T39" fmla="*/ 158 h 163"/>
                              <a:gd name="T40" fmla="*/ 4 w 44"/>
                              <a:gd name="T41" fmla="*/ 153 h 163"/>
                              <a:gd name="T42" fmla="*/ 2 w 44"/>
                              <a:gd name="T43" fmla="*/ 148 h 163"/>
                              <a:gd name="T44" fmla="*/ 0 w 44"/>
                              <a:gd name="T45" fmla="*/ 140 h 163"/>
                              <a:gd name="T46" fmla="*/ 0 w 44"/>
                              <a:gd name="T47" fmla="*/ 120 h 163"/>
                              <a:gd name="T48" fmla="*/ 0 w 44"/>
                              <a:gd name="T49" fmla="*/ 7 h 163"/>
                              <a:gd name="T50" fmla="*/ 0 w 44"/>
                              <a:gd name="T51" fmla="*/ 5 h 163"/>
                              <a:gd name="T52" fmla="*/ 2 w 44"/>
                              <a:gd name="T53" fmla="*/ 3 h 163"/>
                              <a:gd name="T54" fmla="*/ 14 w 44"/>
                              <a:gd name="T55" fmla="*/ 0 h 163"/>
                              <a:gd name="T56" fmla="*/ 15 w 44"/>
                              <a:gd name="T57" fmla="*/ 0 h 163"/>
                              <a:gd name="T58" fmla="*/ 15 w 44"/>
                              <a:gd name="T59" fmla="*/ 0 h 163"/>
                              <a:gd name="T60" fmla="*/ 17 w 44"/>
                              <a:gd name="T61" fmla="*/ 2 h 163"/>
                              <a:gd name="T62" fmla="*/ 17 w 44"/>
                              <a:gd name="T63" fmla="*/ 3 h 163"/>
                              <a:gd name="T64" fmla="*/ 17 w 44"/>
                              <a:gd name="T65" fmla="*/ 12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" h="163">
                                <a:moveTo>
                                  <a:pt x="17" y="120"/>
                                </a:moveTo>
                                <a:lnTo>
                                  <a:pt x="17" y="133"/>
                                </a:lnTo>
                                <a:lnTo>
                                  <a:pt x="17" y="142"/>
                                </a:lnTo>
                                <a:lnTo>
                                  <a:pt x="19" y="145"/>
                                </a:lnTo>
                                <a:lnTo>
                                  <a:pt x="20" y="147"/>
                                </a:lnTo>
                                <a:lnTo>
                                  <a:pt x="24" y="148"/>
                                </a:lnTo>
                                <a:lnTo>
                                  <a:pt x="27" y="150"/>
                                </a:lnTo>
                                <a:lnTo>
                                  <a:pt x="30" y="148"/>
                                </a:lnTo>
                                <a:lnTo>
                                  <a:pt x="37" y="147"/>
                                </a:lnTo>
                                <a:lnTo>
                                  <a:pt x="39" y="147"/>
                                </a:lnTo>
                                <a:lnTo>
                                  <a:pt x="40" y="148"/>
                                </a:lnTo>
                                <a:lnTo>
                                  <a:pt x="42" y="157"/>
                                </a:lnTo>
                                <a:lnTo>
                                  <a:pt x="44" y="158"/>
                                </a:lnTo>
                                <a:lnTo>
                                  <a:pt x="37" y="162"/>
                                </a:lnTo>
                                <a:lnTo>
                                  <a:pt x="24" y="163"/>
                                </a:lnTo>
                                <a:lnTo>
                                  <a:pt x="15" y="162"/>
                                </a:lnTo>
                                <a:lnTo>
                                  <a:pt x="9" y="158"/>
                                </a:lnTo>
                                <a:lnTo>
                                  <a:pt x="4" y="153"/>
                                </a:lnTo>
                                <a:lnTo>
                                  <a:pt x="2" y="148"/>
                                </a:lnTo>
                                <a:lnTo>
                                  <a:pt x="0" y="140"/>
                                </a:lnTo>
                                <a:lnTo>
                                  <a:pt x="0" y="120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66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05" y="1658"/>
                            <a:ext cx="16" cy="54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106"/>
                              <a:gd name="T2" fmla="*/ 30 w 32"/>
                              <a:gd name="T3" fmla="*/ 21 h 106"/>
                              <a:gd name="T4" fmla="*/ 27 w 32"/>
                              <a:gd name="T5" fmla="*/ 26 h 106"/>
                              <a:gd name="T6" fmla="*/ 22 w 32"/>
                              <a:gd name="T7" fmla="*/ 30 h 106"/>
                              <a:gd name="T8" fmla="*/ 15 w 32"/>
                              <a:gd name="T9" fmla="*/ 30 h 106"/>
                              <a:gd name="T10" fmla="*/ 10 w 32"/>
                              <a:gd name="T11" fmla="*/ 30 h 106"/>
                              <a:gd name="T12" fmla="*/ 5 w 32"/>
                              <a:gd name="T13" fmla="*/ 26 h 106"/>
                              <a:gd name="T14" fmla="*/ 2 w 32"/>
                              <a:gd name="T15" fmla="*/ 21 h 106"/>
                              <a:gd name="T16" fmla="*/ 0 w 32"/>
                              <a:gd name="T17" fmla="*/ 15 h 106"/>
                              <a:gd name="T18" fmla="*/ 2 w 32"/>
                              <a:gd name="T19" fmla="*/ 8 h 106"/>
                              <a:gd name="T20" fmla="*/ 5 w 32"/>
                              <a:gd name="T21" fmla="*/ 3 h 106"/>
                              <a:gd name="T22" fmla="*/ 10 w 32"/>
                              <a:gd name="T23" fmla="*/ 0 h 106"/>
                              <a:gd name="T24" fmla="*/ 15 w 32"/>
                              <a:gd name="T25" fmla="*/ 0 h 106"/>
                              <a:gd name="T26" fmla="*/ 22 w 32"/>
                              <a:gd name="T27" fmla="*/ 0 h 106"/>
                              <a:gd name="T28" fmla="*/ 27 w 32"/>
                              <a:gd name="T29" fmla="*/ 3 h 106"/>
                              <a:gd name="T30" fmla="*/ 30 w 32"/>
                              <a:gd name="T31" fmla="*/ 8 h 106"/>
                              <a:gd name="T32" fmla="*/ 32 w 32"/>
                              <a:gd name="T33" fmla="*/ 15 h 106"/>
                              <a:gd name="T34" fmla="*/ 32 w 32"/>
                              <a:gd name="T35" fmla="*/ 91 h 106"/>
                              <a:gd name="T36" fmla="*/ 30 w 32"/>
                              <a:gd name="T37" fmla="*/ 98 h 106"/>
                              <a:gd name="T38" fmla="*/ 27 w 32"/>
                              <a:gd name="T39" fmla="*/ 103 h 106"/>
                              <a:gd name="T40" fmla="*/ 22 w 32"/>
                              <a:gd name="T41" fmla="*/ 106 h 106"/>
                              <a:gd name="T42" fmla="*/ 15 w 32"/>
                              <a:gd name="T43" fmla="*/ 106 h 106"/>
                              <a:gd name="T44" fmla="*/ 10 w 32"/>
                              <a:gd name="T45" fmla="*/ 106 h 106"/>
                              <a:gd name="T46" fmla="*/ 5 w 32"/>
                              <a:gd name="T47" fmla="*/ 103 h 106"/>
                              <a:gd name="T48" fmla="*/ 2 w 32"/>
                              <a:gd name="T49" fmla="*/ 98 h 106"/>
                              <a:gd name="T50" fmla="*/ 0 w 32"/>
                              <a:gd name="T51" fmla="*/ 91 h 106"/>
                              <a:gd name="T52" fmla="*/ 2 w 32"/>
                              <a:gd name="T53" fmla="*/ 85 h 106"/>
                              <a:gd name="T54" fmla="*/ 5 w 32"/>
                              <a:gd name="T55" fmla="*/ 80 h 106"/>
                              <a:gd name="T56" fmla="*/ 10 w 32"/>
                              <a:gd name="T57" fmla="*/ 76 h 106"/>
                              <a:gd name="T58" fmla="*/ 15 w 32"/>
                              <a:gd name="T59" fmla="*/ 76 h 106"/>
                              <a:gd name="T60" fmla="*/ 22 w 32"/>
                              <a:gd name="T61" fmla="*/ 76 h 106"/>
                              <a:gd name="T62" fmla="*/ 27 w 32"/>
                              <a:gd name="T63" fmla="*/ 80 h 106"/>
                              <a:gd name="T64" fmla="*/ 30 w 32"/>
                              <a:gd name="T65" fmla="*/ 86 h 106"/>
                              <a:gd name="T66" fmla="*/ 32 w 32"/>
                              <a:gd name="T67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" h="106">
                                <a:moveTo>
                                  <a:pt x="32" y="15"/>
                                </a:moveTo>
                                <a:lnTo>
                                  <a:pt x="30" y="21"/>
                                </a:lnTo>
                                <a:lnTo>
                                  <a:pt x="27" y="26"/>
                                </a:lnTo>
                                <a:lnTo>
                                  <a:pt x="22" y="30"/>
                                </a:lnTo>
                                <a:lnTo>
                                  <a:pt x="15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3"/>
                                </a:lnTo>
                                <a:lnTo>
                                  <a:pt x="30" y="8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32" y="91"/>
                                </a:moveTo>
                                <a:lnTo>
                                  <a:pt x="30" y="98"/>
                                </a:lnTo>
                                <a:lnTo>
                                  <a:pt x="27" y="103"/>
                                </a:lnTo>
                                <a:lnTo>
                                  <a:pt x="22" y="106"/>
                                </a:lnTo>
                                <a:lnTo>
                                  <a:pt x="15" y="106"/>
                                </a:lnTo>
                                <a:lnTo>
                                  <a:pt x="10" y="106"/>
                                </a:lnTo>
                                <a:lnTo>
                                  <a:pt x="5" y="103"/>
                                </a:lnTo>
                                <a:lnTo>
                                  <a:pt x="2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5"/>
                                </a:lnTo>
                                <a:lnTo>
                                  <a:pt x="5" y="80"/>
                                </a:lnTo>
                                <a:lnTo>
                                  <a:pt x="10" y="76"/>
                                </a:lnTo>
                                <a:lnTo>
                                  <a:pt x="15" y="76"/>
                                </a:lnTo>
                                <a:lnTo>
                                  <a:pt x="22" y="76"/>
                                </a:lnTo>
                                <a:lnTo>
                                  <a:pt x="27" y="80"/>
                                </a:lnTo>
                                <a:lnTo>
                                  <a:pt x="30" y="86"/>
                                </a:lnTo>
                                <a:lnTo>
                                  <a:pt x="3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67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57" y="1656"/>
                            <a:ext cx="45" cy="56"/>
                          </a:xfrm>
                          <a:custGeom>
                            <a:avLst/>
                            <a:gdLst>
                              <a:gd name="T0" fmla="*/ 88 w 88"/>
                              <a:gd name="T1" fmla="*/ 68 h 111"/>
                              <a:gd name="T2" fmla="*/ 82 w 88"/>
                              <a:gd name="T3" fmla="*/ 90 h 111"/>
                              <a:gd name="T4" fmla="*/ 70 w 88"/>
                              <a:gd name="T5" fmla="*/ 103 h 111"/>
                              <a:gd name="T6" fmla="*/ 53 w 88"/>
                              <a:gd name="T7" fmla="*/ 111 h 111"/>
                              <a:gd name="T8" fmla="*/ 33 w 88"/>
                              <a:gd name="T9" fmla="*/ 111 h 111"/>
                              <a:gd name="T10" fmla="*/ 18 w 88"/>
                              <a:gd name="T11" fmla="*/ 103 h 111"/>
                              <a:gd name="T12" fmla="*/ 7 w 88"/>
                              <a:gd name="T13" fmla="*/ 90 h 111"/>
                              <a:gd name="T14" fmla="*/ 2 w 88"/>
                              <a:gd name="T15" fmla="*/ 68 h 111"/>
                              <a:gd name="T16" fmla="*/ 2 w 88"/>
                              <a:gd name="T17" fmla="*/ 43 h 111"/>
                              <a:gd name="T18" fmla="*/ 7 w 88"/>
                              <a:gd name="T19" fmla="*/ 23 h 111"/>
                              <a:gd name="T20" fmla="*/ 18 w 88"/>
                              <a:gd name="T21" fmla="*/ 8 h 111"/>
                              <a:gd name="T22" fmla="*/ 35 w 88"/>
                              <a:gd name="T23" fmla="*/ 0 h 111"/>
                              <a:gd name="T24" fmla="*/ 55 w 88"/>
                              <a:gd name="T25" fmla="*/ 0 h 111"/>
                              <a:gd name="T26" fmla="*/ 72 w 88"/>
                              <a:gd name="T27" fmla="*/ 8 h 111"/>
                              <a:gd name="T28" fmla="*/ 82 w 88"/>
                              <a:gd name="T29" fmla="*/ 21 h 111"/>
                              <a:gd name="T30" fmla="*/ 88 w 88"/>
                              <a:gd name="T31" fmla="*/ 43 h 111"/>
                              <a:gd name="T32" fmla="*/ 18 w 88"/>
                              <a:gd name="T33" fmla="*/ 55 h 111"/>
                              <a:gd name="T34" fmla="*/ 20 w 88"/>
                              <a:gd name="T35" fmla="*/ 73 h 111"/>
                              <a:gd name="T36" fmla="*/ 25 w 88"/>
                              <a:gd name="T37" fmla="*/ 88 h 111"/>
                              <a:gd name="T38" fmla="*/ 33 w 88"/>
                              <a:gd name="T39" fmla="*/ 95 h 111"/>
                              <a:gd name="T40" fmla="*/ 45 w 88"/>
                              <a:gd name="T41" fmla="*/ 98 h 111"/>
                              <a:gd name="T42" fmla="*/ 55 w 88"/>
                              <a:gd name="T43" fmla="*/ 96 h 111"/>
                              <a:gd name="T44" fmla="*/ 63 w 88"/>
                              <a:gd name="T45" fmla="*/ 88 h 111"/>
                              <a:gd name="T46" fmla="*/ 68 w 88"/>
                              <a:gd name="T47" fmla="*/ 75 h 111"/>
                              <a:gd name="T48" fmla="*/ 70 w 88"/>
                              <a:gd name="T49" fmla="*/ 55 h 111"/>
                              <a:gd name="T50" fmla="*/ 68 w 88"/>
                              <a:gd name="T51" fmla="*/ 36 h 111"/>
                              <a:gd name="T52" fmla="*/ 63 w 88"/>
                              <a:gd name="T53" fmla="*/ 25 h 111"/>
                              <a:gd name="T54" fmla="*/ 55 w 88"/>
                              <a:gd name="T55" fmla="*/ 16 h 111"/>
                              <a:gd name="T56" fmla="*/ 45 w 88"/>
                              <a:gd name="T57" fmla="*/ 13 h 111"/>
                              <a:gd name="T58" fmla="*/ 33 w 88"/>
                              <a:gd name="T59" fmla="*/ 16 h 111"/>
                              <a:gd name="T60" fmla="*/ 25 w 88"/>
                              <a:gd name="T61" fmla="*/ 23 h 111"/>
                              <a:gd name="T62" fmla="*/ 20 w 88"/>
                              <a:gd name="T63" fmla="*/ 36 h 111"/>
                              <a:gd name="T64" fmla="*/ 18 w 88"/>
                              <a:gd name="T65" fmla="*/ 5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" h="111">
                                <a:moveTo>
                                  <a:pt x="88" y="56"/>
                                </a:moveTo>
                                <a:lnTo>
                                  <a:pt x="88" y="68"/>
                                </a:lnTo>
                                <a:lnTo>
                                  <a:pt x="85" y="80"/>
                                </a:lnTo>
                                <a:lnTo>
                                  <a:pt x="82" y="90"/>
                                </a:lnTo>
                                <a:lnTo>
                                  <a:pt x="77" y="96"/>
                                </a:lnTo>
                                <a:lnTo>
                                  <a:pt x="70" y="103"/>
                                </a:lnTo>
                                <a:lnTo>
                                  <a:pt x="62" y="108"/>
                                </a:lnTo>
                                <a:lnTo>
                                  <a:pt x="53" y="111"/>
                                </a:lnTo>
                                <a:lnTo>
                                  <a:pt x="43" y="111"/>
                                </a:lnTo>
                                <a:lnTo>
                                  <a:pt x="33" y="111"/>
                                </a:lnTo>
                                <a:lnTo>
                                  <a:pt x="25" y="108"/>
                                </a:lnTo>
                                <a:lnTo>
                                  <a:pt x="18" y="103"/>
                                </a:lnTo>
                                <a:lnTo>
                                  <a:pt x="12" y="98"/>
                                </a:lnTo>
                                <a:lnTo>
                                  <a:pt x="7" y="90"/>
                                </a:lnTo>
                                <a:lnTo>
                                  <a:pt x="3" y="80"/>
                                </a:lnTo>
                                <a:lnTo>
                                  <a:pt x="2" y="68"/>
                                </a:lnTo>
                                <a:lnTo>
                                  <a:pt x="0" y="56"/>
                                </a:lnTo>
                                <a:lnTo>
                                  <a:pt x="2" y="43"/>
                                </a:lnTo>
                                <a:lnTo>
                                  <a:pt x="3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72" y="8"/>
                                </a:lnTo>
                                <a:lnTo>
                                  <a:pt x="77" y="15"/>
                                </a:lnTo>
                                <a:lnTo>
                                  <a:pt x="82" y="21"/>
                                </a:lnTo>
                                <a:lnTo>
                                  <a:pt x="85" y="31"/>
                                </a:lnTo>
                                <a:lnTo>
                                  <a:pt x="88" y="43"/>
                                </a:lnTo>
                                <a:lnTo>
                                  <a:pt x="88" y="56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1"/>
                                </a:lnTo>
                                <a:lnTo>
                                  <a:pt x="25" y="88"/>
                                </a:lnTo>
                                <a:lnTo>
                                  <a:pt x="28" y="93"/>
                                </a:lnTo>
                                <a:lnTo>
                                  <a:pt x="33" y="95"/>
                                </a:lnTo>
                                <a:lnTo>
                                  <a:pt x="38" y="98"/>
                                </a:lnTo>
                                <a:lnTo>
                                  <a:pt x="45" y="98"/>
                                </a:lnTo>
                                <a:lnTo>
                                  <a:pt x="50" y="98"/>
                                </a:lnTo>
                                <a:lnTo>
                                  <a:pt x="55" y="96"/>
                                </a:lnTo>
                                <a:lnTo>
                                  <a:pt x="60" y="93"/>
                                </a:lnTo>
                                <a:lnTo>
                                  <a:pt x="63" y="88"/>
                                </a:lnTo>
                                <a:lnTo>
                                  <a:pt x="67" y="83"/>
                                </a:lnTo>
                                <a:lnTo>
                                  <a:pt x="68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5"/>
                                </a:lnTo>
                                <a:lnTo>
                                  <a:pt x="70" y="45"/>
                                </a:lnTo>
                                <a:lnTo>
                                  <a:pt x="68" y="36"/>
                                </a:lnTo>
                                <a:lnTo>
                                  <a:pt x="67" y="30"/>
                                </a:lnTo>
                                <a:lnTo>
                                  <a:pt x="63" y="25"/>
                                </a:lnTo>
                                <a:lnTo>
                                  <a:pt x="60" y="20"/>
                                </a:lnTo>
                                <a:lnTo>
                                  <a:pt x="55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3"/>
                                </a:lnTo>
                                <a:lnTo>
                                  <a:pt x="38" y="15"/>
                                </a:lnTo>
                                <a:lnTo>
                                  <a:pt x="33" y="16"/>
                                </a:lnTo>
                                <a:lnTo>
                                  <a:pt x="28" y="20"/>
                                </a:lnTo>
                                <a:lnTo>
                                  <a:pt x="25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6"/>
                                </a:lnTo>
                                <a:lnTo>
                                  <a:pt x="18" y="4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68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14" y="1656"/>
                            <a:ext cx="43" cy="78"/>
                          </a:xfrm>
                          <a:custGeom>
                            <a:avLst/>
                            <a:gdLst>
                              <a:gd name="T0" fmla="*/ 12 w 87"/>
                              <a:gd name="T1" fmla="*/ 0 h 156"/>
                              <a:gd name="T2" fmla="*/ 15 w 87"/>
                              <a:gd name="T3" fmla="*/ 3 h 156"/>
                              <a:gd name="T4" fmla="*/ 29 w 87"/>
                              <a:gd name="T5" fmla="*/ 6 h 156"/>
                              <a:gd name="T6" fmla="*/ 44 w 87"/>
                              <a:gd name="T7" fmla="*/ 0 h 156"/>
                              <a:gd name="T8" fmla="*/ 60 w 87"/>
                              <a:gd name="T9" fmla="*/ 0 h 156"/>
                              <a:gd name="T10" fmla="*/ 75 w 87"/>
                              <a:gd name="T11" fmla="*/ 8 h 156"/>
                              <a:gd name="T12" fmla="*/ 82 w 87"/>
                              <a:gd name="T13" fmla="*/ 23 h 156"/>
                              <a:gd name="T14" fmla="*/ 85 w 87"/>
                              <a:gd name="T15" fmla="*/ 43 h 156"/>
                              <a:gd name="T16" fmla="*/ 85 w 87"/>
                              <a:gd name="T17" fmla="*/ 66 h 156"/>
                              <a:gd name="T18" fmla="*/ 80 w 87"/>
                              <a:gd name="T19" fmla="*/ 88 h 156"/>
                              <a:gd name="T20" fmla="*/ 72 w 87"/>
                              <a:gd name="T21" fmla="*/ 103 h 156"/>
                              <a:gd name="T22" fmla="*/ 57 w 87"/>
                              <a:gd name="T23" fmla="*/ 111 h 156"/>
                              <a:gd name="T24" fmla="*/ 44 w 87"/>
                              <a:gd name="T25" fmla="*/ 111 h 156"/>
                              <a:gd name="T26" fmla="*/ 30 w 87"/>
                              <a:gd name="T27" fmla="*/ 106 h 156"/>
                              <a:gd name="T28" fmla="*/ 24 w 87"/>
                              <a:gd name="T29" fmla="*/ 150 h 156"/>
                              <a:gd name="T30" fmla="*/ 22 w 87"/>
                              <a:gd name="T31" fmla="*/ 153 h 156"/>
                              <a:gd name="T32" fmla="*/ 9 w 87"/>
                              <a:gd name="T33" fmla="*/ 156 h 156"/>
                              <a:gd name="T34" fmla="*/ 7 w 87"/>
                              <a:gd name="T35" fmla="*/ 153 h 156"/>
                              <a:gd name="T36" fmla="*/ 5 w 87"/>
                              <a:gd name="T37" fmla="*/ 21 h 156"/>
                              <a:gd name="T38" fmla="*/ 0 w 87"/>
                              <a:gd name="T39" fmla="*/ 8 h 156"/>
                              <a:gd name="T40" fmla="*/ 0 w 87"/>
                              <a:gd name="T41" fmla="*/ 6 h 156"/>
                              <a:gd name="T42" fmla="*/ 10 w 87"/>
                              <a:gd name="T43" fmla="*/ 0 h 156"/>
                              <a:gd name="T44" fmla="*/ 30 w 87"/>
                              <a:gd name="T45" fmla="*/ 91 h 156"/>
                              <a:gd name="T46" fmla="*/ 42 w 87"/>
                              <a:gd name="T47" fmla="*/ 96 h 156"/>
                              <a:gd name="T48" fmla="*/ 52 w 87"/>
                              <a:gd name="T49" fmla="*/ 96 h 156"/>
                              <a:gd name="T50" fmla="*/ 60 w 87"/>
                              <a:gd name="T51" fmla="*/ 91 h 156"/>
                              <a:gd name="T52" fmla="*/ 65 w 87"/>
                              <a:gd name="T53" fmla="*/ 81 h 156"/>
                              <a:gd name="T54" fmla="*/ 69 w 87"/>
                              <a:gd name="T55" fmla="*/ 65 h 156"/>
                              <a:gd name="T56" fmla="*/ 67 w 87"/>
                              <a:gd name="T57" fmla="*/ 38 h 156"/>
                              <a:gd name="T58" fmla="*/ 62 w 87"/>
                              <a:gd name="T59" fmla="*/ 21 h 156"/>
                              <a:gd name="T60" fmla="*/ 54 w 87"/>
                              <a:gd name="T61" fmla="*/ 15 h 156"/>
                              <a:gd name="T62" fmla="*/ 44 w 87"/>
                              <a:gd name="T63" fmla="*/ 15 h 156"/>
                              <a:gd name="T64" fmla="*/ 32 w 87"/>
                              <a:gd name="T65" fmla="*/ 20 h 156"/>
                              <a:gd name="T66" fmla="*/ 24 w 87"/>
                              <a:gd name="T67" fmla="*/ 8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7" h="156">
                                <a:moveTo>
                                  <a:pt x="10" y="0"/>
                                </a:moveTo>
                                <a:lnTo>
                                  <a:pt x="12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13"/>
                                </a:lnTo>
                                <a:lnTo>
                                  <a:pt x="29" y="6"/>
                                </a:lnTo>
                                <a:lnTo>
                                  <a:pt x="37" y="3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3"/>
                                </a:lnTo>
                                <a:lnTo>
                                  <a:pt x="75" y="8"/>
                                </a:lnTo>
                                <a:lnTo>
                                  <a:pt x="78" y="15"/>
                                </a:lnTo>
                                <a:lnTo>
                                  <a:pt x="82" y="23"/>
                                </a:lnTo>
                                <a:lnTo>
                                  <a:pt x="85" y="31"/>
                                </a:lnTo>
                                <a:lnTo>
                                  <a:pt x="85" y="43"/>
                                </a:lnTo>
                                <a:lnTo>
                                  <a:pt x="87" y="53"/>
                                </a:lnTo>
                                <a:lnTo>
                                  <a:pt x="85" y="66"/>
                                </a:lnTo>
                                <a:lnTo>
                                  <a:pt x="83" y="78"/>
                                </a:lnTo>
                                <a:lnTo>
                                  <a:pt x="80" y="88"/>
                                </a:lnTo>
                                <a:lnTo>
                                  <a:pt x="77" y="96"/>
                                </a:lnTo>
                                <a:lnTo>
                                  <a:pt x="72" y="103"/>
                                </a:lnTo>
                                <a:lnTo>
                                  <a:pt x="65" y="108"/>
                                </a:lnTo>
                                <a:lnTo>
                                  <a:pt x="57" y="111"/>
                                </a:lnTo>
                                <a:lnTo>
                                  <a:pt x="50" y="111"/>
                                </a:lnTo>
                                <a:lnTo>
                                  <a:pt x="44" y="111"/>
                                </a:lnTo>
                                <a:lnTo>
                                  <a:pt x="37" y="110"/>
                                </a:lnTo>
                                <a:lnTo>
                                  <a:pt x="30" y="106"/>
                                </a:lnTo>
                                <a:lnTo>
                                  <a:pt x="24" y="103"/>
                                </a:lnTo>
                                <a:lnTo>
                                  <a:pt x="24" y="150"/>
                                </a:lnTo>
                                <a:lnTo>
                                  <a:pt x="24" y="151"/>
                                </a:lnTo>
                                <a:lnTo>
                                  <a:pt x="22" y="153"/>
                                </a:lnTo>
                                <a:lnTo>
                                  <a:pt x="10" y="156"/>
                                </a:lnTo>
                                <a:lnTo>
                                  <a:pt x="9" y="156"/>
                                </a:lnTo>
                                <a:lnTo>
                                  <a:pt x="7" y="155"/>
                                </a:lnTo>
                                <a:lnTo>
                                  <a:pt x="7" y="153"/>
                                </a:lnTo>
                                <a:lnTo>
                                  <a:pt x="7" y="33"/>
                                </a:lnTo>
                                <a:lnTo>
                                  <a:pt x="5" y="21"/>
                                </a:ln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" y="88"/>
                                </a:moveTo>
                                <a:lnTo>
                                  <a:pt x="30" y="91"/>
                                </a:lnTo>
                                <a:lnTo>
                                  <a:pt x="37" y="95"/>
                                </a:lnTo>
                                <a:lnTo>
                                  <a:pt x="42" y="96"/>
                                </a:lnTo>
                                <a:lnTo>
                                  <a:pt x="47" y="96"/>
                                </a:lnTo>
                                <a:lnTo>
                                  <a:pt x="52" y="96"/>
                                </a:lnTo>
                                <a:lnTo>
                                  <a:pt x="57" y="95"/>
                                </a:lnTo>
                                <a:lnTo>
                                  <a:pt x="60" y="91"/>
                                </a:lnTo>
                                <a:lnTo>
                                  <a:pt x="64" y="86"/>
                                </a:lnTo>
                                <a:lnTo>
                                  <a:pt x="65" y="81"/>
                                </a:lnTo>
                                <a:lnTo>
                                  <a:pt x="67" y="75"/>
                                </a:lnTo>
                                <a:lnTo>
                                  <a:pt x="69" y="65"/>
                                </a:lnTo>
                                <a:lnTo>
                                  <a:pt x="69" y="55"/>
                                </a:lnTo>
                                <a:lnTo>
                                  <a:pt x="67" y="38"/>
                                </a:lnTo>
                                <a:lnTo>
                                  <a:pt x="65" y="26"/>
                                </a:lnTo>
                                <a:lnTo>
                                  <a:pt x="62" y="21"/>
                                </a:lnTo>
                                <a:lnTo>
                                  <a:pt x="59" y="18"/>
                                </a:lnTo>
                                <a:lnTo>
                                  <a:pt x="54" y="15"/>
                                </a:lnTo>
                                <a:lnTo>
                                  <a:pt x="49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6"/>
                                </a:lnTo>
                                <a:lnTo>
                                  <a:pt x="32" y="20"/>
                                </a:lnTo>
                                <a:lnTo>
                                  <a:pt x="24" y="25"/>
                                </a:lnTo>
                                <a:lnTo>
                                  <a:pt x="2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69"/>
                        <wps:cNvSpPr>
                          <a:spLocks noChangeAspect="1"/>
                        </wps:cNvSpPr>
                        <wps:spPr bwMode="auto">
                          <a:xfrm>
                            <a:off x="1167" y="1656"/>
                            <a:ext cx="35" cy="56"/>
                          </a:xfrm>
                          <a:custGeom>
                            <a:avLst/>
                            <a:gdLst>
                              <a:gd name="T0" fmla="*/ 5 w 70"/>
                              <a:gd name="T1" fmla="*/ 90 h 111"/>
                              <a:gd name="T2" fmla="*/ 7 w 70"/>
                              <a:gd name="T3" fmla="*/ 90 h 111"/>
                              <a:gd name="T4" fmla="*/ 22 w 70"/>
                              <a:gd name="T5" fmla="*/ 96 h 111"/>
                              <a:gd name="T6" fmla="*/ 42 w 70"/>
                              <a:gd name="T7" fmla="*/ 96 h 111"/>
                              <a:gd name="T8" fmla="*/ 52 w 70"/>
                              <a:gd name="T9" fmla="*/ 88 h 111"/>
                              <a:gd name="T10" fmla="*/ 52 w 70"/>
                              <a:gd name="T11" fmla="*/ 76 h 111"/>
                              <a:gd name="T12" fmla="*/ 45 w 70"/>
                              <a:gd name="T13" fmla="*/ 68 h 111"/>
                              <a:gd name="T14" fmla="*/ 22 w 70"/>
                              <a:gd name="T15" fmla="*/ 58 h 111"/>
                              <a:gd name="T16" fmla="*/ 8 w 70"/>
                              <a:gd name="T17" fmla="*/ 46 h 111"/>
                              <a:gd name="T18" fmla="*/ 3 w 70"/>
                              <a:gd name="T19" fmla="*/ 36 h 111"/>
                              <a:gd name="T20" fmla="*/ 3 w 70"/>
                              <a:gd name="T21" fmla="*/ 23 h 111"/>
                              <a:gd name="T22" fmla="*/ 8 w 70"/>
                              <a:gd name="T23" fmla="*/ 13 h 111"/>
                              <a:gd name="T24" fmla="*/ 18 w 70"/>
                              <a:gd name="T25" fmla="*/ 5 h 111"/>
                              <a:gd name="T26" fmla="*/ 30 w 70"/>
                              <a:gd name="T27" fmla="*/ 0 h 111"/>
                              <a:gd name="T28" fmla="*/ 47 w 70"/>
                              <a:gd name="T29" fmla="*/ 0 h 111"/>
                              <a:gd name="T30" fmla="*/ 63 w 70"/>
                              <a:gd name="T31" fmla="*/ 6 h 111"/>
                              <a:gd name="T32" fmla="*/ 65 w 70"/>
                              <a:gd name="T33" fmla="*/ 10 h 111"/>
                              <a:gd name="T34" fmla="*/ 62 w 70"/>
                              <a:gd name="T35" fmla="*/ 18 h 111"/>
                              <a:gd name="T36" fmla="*/ 58 w 70"/>
                              <a:gd name="T37" fmla="*/ 20 h 111"/>
                              <a:gd name="T38" fmla="*/ 58 w 70"/>
                              <a:gd name="T39" fmla="*/ 20 h 111"/>
                              <a:gd name="T40" fmla="*/ 37 w 70"/>
                              <a:gd name="T41" fmla="*/ 13 h 111"/>
                              <a:gd name="T42" fmla="*/ 25 w 70"/>
                              <a:gd name="T43" fmla="*/ 18 h 111"/>
                              <a:gd name="T44" fmla="*/ 20 w 70"/>
                              <a:gd name="T45" fmla="*/ 28 h 111"/>
                              <a:gd name="T46" fmla="*/ 25 w 70"/>
                              <a:gd name="T47" fmla="*/ 40 h 111"/>
                              <a:gd name="T48" fmla="*/ 47 w 70"/>
                              <a:gd name="T49" fmla="*/ 51 h 111"/>
                              <a:gd name="T50" fmla="*/ 65 w 70"/>
                              <a:gd name="T51" fmla="*/ 65 h 111"/>
                              <a:gd name="T52" fmla="*/ 70 w 70"/>
                              <a:gd name="T53" fmla="*/ 81 h 111"/>
                              <a:gd name="T54" fmla="*/ 67 w 70"/>
                              <a:gd name="T55" fmla="*/ 93 h 111"/>
                              <a:gd name="T56" fmla="*/ 60 w 70"/>
                              <a:gd name="T57" fmla="*/ 103 h 111"/>
                              <a:gd name="T58" fmla="*/ 48 w 70"/>
                              <a:gd name="T59" fmla="*/ 110 h 111"/>
                              <a:gd name="T60" fmla="*/ 35 w 70"/>
                              <a:gd name="T61" fmla="*/ 111 h 111"/>
                              <a:gd name="T62" fmla="*/ 17 w 70"/>
                              <a:gd name="T63" fmla="*/ 110 h 111"/>
                              <a:gd name="T64" fmla="*/ 2 w 70"/>
                              <a:gd name="T65" fmla="*/ 103 h 111"/>
                              <a:gd name="T66" fmla="*/ 0 w 70"/>
                              <a:gd name="T67" fmla="*/ 101 h 111"/>
                              <a:gd name="T68" fmla="*/ 0 w 70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" y="91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8" y="90"/>
                                </a:lnTo>
                                <a:lnTo>
                                  <a:pt x="22" y="96"/>
                                </a:lnTo>
                                <a:lnTo>
                                  <a:pt x="35" y="98"/>
                                </a:lnTo>
                                <a:lnTo>
                                  <a:pt x="42" y="96"/>
                                </a:lnTo>
                                <a:lnTo>
                                  <a:pt x="48" y="93"/>
                                </a:lnTo>
                                <a:lnTo>
                                  <a:pt x="52" y="88"/>
                                </a:lnTo>
                                <a:lnTo>
                                  <a:pt x="52" y="81"/>
                                </a:lnTo>
                                <a:lnTo>
                                  <a:pt x="52" y="76"/>
                                </a:lnTo>
                                <a:lnTo>
                                  <a:pt x="50" y="73"/>
                                </a:lnTo>
                                <a:lnTo>
                                  <a:pt x="45" y="68"/>
                                </a:lnTo>
                                <a:lnTo>
                                  <a:pt x="38" y="65"/>
                                </a:lnTo>
                                <a:lnTo>
                                  <a:pt x="22" y="58"/>
                                </a:lnTo>
                                <a:lnTo>
                                  <a:pt x="13" y="51"/>
                                </a:lnTo>
                                <a:lnTo>
                                  <a:pt x="8" y="46"/>
                                </a:lnTo>
                                <a:lnTo>
                                  <a:pt x="5" y="41"/>
                                </a:lnTo>
                                <a:lnTo>
                                  <a:pt x="3" y="36"/>
                                </a:lnTo>
                                <a:lnTo>
                                  <a:pt x="3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23" y="1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3"/>
                                </a:lnTo>
                                <a:lnTo>
                                  <a:pt x="63" y="6"/>
                                </a:lnTo>
                                <a:lnTo>
                                  <a:pt x="65" y="8"/>
                                </a:lnTo>
                                <a:lnTo>
                                  <a:pt x="65" y="10"/>
                                </a:lnTo>
                                <a:lnTo>
                                  <a:pt x="62" y="18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47" y="15"/>
                                </a:lnTo>
                                <a:lnTo>
                                  <a:pt x="37" y="13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22" y="23"/>
                                </a:lnTo>
                                <a:lnTo>
                                  <a:pt x="20" y="28"/>
                                </a:lnTo>
                                <a:lnTo>
                                  <a:pt x="22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3"/>
                                </a:lnTo>
                                <a:lnTo>
                                  <a:pt x="47" y="51"/>
                                </a:lnTo>
                                <a:lnTo>
                                  <a:pt x="58" y="58"/>
                                </a:lnTo>
                                <a:lnTo>
                                  <a:pt x="65" y="65"/>
                                </a:lnTo>
                                <a:lnTo>
                                  <a:pt x="68" y="71"/>
                                </a:lnTo>
                                <a:lnTo>
                                  <a:pt x="70" y="81"/>
                                </a:lnTo>
                                <a:lnTo>
                                  <a:pt x="68" y="88"/>
                                </a:lnTo>
                                <a:lnTo>
                                  <a:pt x="67" y="93"/>
                                </a:lnTo>
                                <a:lnTo>
                                  <a:pt x="63" y="100"/>
                                </a:lnTo>
                                <a:lnTo>
                                  <a:pt x="60" y="103"/>
                                </a:lnTo>
                                <a:lnTo>
                                  <a:pt x="55" y="106"/>
                                </a:lnTo>
                                <a:lnTo>
                                  <a:pt x="48" y="110"/>
                                </a:lnTo>
                                <a:lnTo>
                                  <a:pt x="42" y="111"/>
                                </a:lnTo>
                                <a:lnTo>
                                  <a:pt x="35" y="111"/>
                                </a:lnTo>
                                <a:lnTo>
                                  <a:pt x="25" y="111"/>
                                </a:lnTo>
                                <a:lnTo>
                                  <a:pt x="17" y="110"/>
                                </a:lnTo>
                                <a:lnTo>
                                  <a:pt x="8" y="106"/>
                                </a:lnTo>
                                <a:lnTo>
                                  <a:pt x="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7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13" y="1638"/>
                            <a:ext cx="90" cy="92"/>
                          </a:xfrm>
                          <a:custGeom>
                            <a:avLst/>
                            <a:gdLst>
                              <a:gd name="T0" fmla="*/ 119 w 180"/>
                              <a:gd name="T1" fmla="*/ 53 h 185"/>
                              <a:gd name="T2" fmla="*/ 130 w 180"/>
                              <a:gd name="T3" fmla="*/ 53 h 185"/>
                              <a:gd name="T4" fmla="*/ 119 w 180"/>
                              <a:gd name="T5" fmla="*/ 107 h 185"/>
                              <a:gd name="T6" fmla="*/ 119 w 180"/>
                              <a:gd name="T7" fmla="*/ 117 h 185"/>
                              <a:gd name="T8" fmla="*/ 127 w 180"/>
                              <a:gd name="T9" fmla="*/ 123 h 185"/>
                              <a:gd name="T10" fmla="*/ 149 w 180"/>
                              <a:gd name="T11" fmla="*/ 113 h 185"/>
                              <a:gd name="T12" fmla="*/ 162 w 180"/>
                              <a:gd name="T13" fmla="*/ 87 h 185"/>
                              <a:gd name="T14" fmla="*/ 165 w 180"/>
                              <a:gd name="T15" fmla="*/ 55 h 185"/>
                              <a:gd name="T16" fmla="*/ 152 w 180"/>
                              <a:gd name="T17" fmla="*/ 30 h 185"/>
                              <a:gd name="T18" fmla="*/ 120 w 180"/>
                              <a:gd name="T19" fmla="*/ 13 h 185"/>
                              <a:gd name="T20" fmla="*/ 87 w 180"/>
                              <a:gd name="T21" fmla="*/ 15 h 185"/>
                              <a:gd name="T22" fmla="*/ 62 w 180"/>
                              <a:gd name="T23" fmla="*/ 23 h 185"/>
                              <a:gd name="T24" fmla="*/ 42 w 180"/>
                              <a:gd name="T25" fmla="*/ 40 h 185"/>
                              <a:gd name="T26" fmla="*/ 27 w 180"/>
                              <a:gd name="T27" fmla="*/ 60 h 185"/>
                              <a:gd name="T28" fmla="*/ 17 w 180"/>
                              <a:gd name="T29" fmla="*/ 87 h 185"/>
                              <a:gd name="T30" fmla="*/ 17 w 180"/>
                              <a:gd name="T31" fmla="*/ 120 h 185"/>
                              <a:gd name="T32" fmla="*/ 34 w 180"/>
                              <a:gd name="T33" fmla="*/ 155 h 185"/>
                              <a:gd name="T34" fmla="*/ 69 w 180"/>
                              <a:gd name="T35" fmla="*/ 172 h 185"/>
                              <a:gd name="T36" fmla="*/ 119 w 180"/>
                              <a:gd name="T37" fmla="*/ 168 h 185"/>
                              <a:gd name="T38" fmla="*/ 154 w 180"/>
                              <a:gd name="T39" fmla="*/ 155 h 185"/>
                              <a:gd name="T40" fmla="*/ 157 w 180"/>
                              <a:gd name="T41" fmla="*/ 157 h 185"/>
                              <a:gd name="T42" fmla="*/ 160 w 180"/>
                              <a:gd name="T43" fmla="*/ 165 h 185"/>
                              <a:gd name="T44" fmla="*/ 139 w 180"/>
                              <a:gd name="T45" fmla="*/ 175 h 185"/>
                              <a:gd name="T46" fmla="*/ 84 w 180"/>
                              <a:gd name="T47" fmla="*/ 185 h 185"/>
                              <a:gd name="T48" fmla="*/ 40 w 180"/>
                              <a:gd name="T49" fmla="*/ 177 h 185"/>
                              <a:gd name="T50" fmla="*/ 22 w 180"/>
                              <a:gd name="T51" fmla="*/ 163 h 185"/>
                              <a:gd name="T52" fmla="*/ 2 w 180"/>
                              <a:gd name="T53" fmla="*/ 123 h 185"/>
                              <a:gd name="T54" fmla="*/ 4 w 180"/>
                              <a:gd name="T55" fmla="*/ 85 h 185"/>
                              <a:gd name="T56" fmla="*/ 14 w 180"/>
                              <a:gd name="T57" fmla="*/ 55 h 185"/>
                              <a:gd name="T58" fmla="*/ 32 w 180"/>
                              <a:gd name="T59" fmla="*/ 30 h 185"/>
                              <a:gd name="T60" fmla="*/ 57 w 180"/>
                              <a:gd name="T61" fmla="*/ 12 h 185"/>
                              <a:gd name="T62" fmla="*/ 85 w 180"/>
                              <a:gd name="T63" fmla="*/ 2 h 185"/>
                              <a:gd name="T64" fmla="*/ 122 w 180"/>
                              <a:gd name="T65" fmla="*/ 2 h 185"/>
                              <a:gd name="T66" fmla="*/ 164 w 180"/>
                              <a:gd name="T67" fmla="*/ 20 h 185"/>
                              <a:gd name="T68" fmla="*/ 179 w 180"/>
                              <a:gd name="T69" fmla="*/ 52 h 185"/>
                              <a:gd name="T70" fmla="*/ 177 w 180"/>
                              <a:gd name="T71" fmla="*/ 83 h 185"/>
                              <a:gd name="T72" fmla="*/ 167 w 180"/>
                              <a:gd name="T73" fmla="*/ 108 h 185"/>
                              <a:gd name="T74" fmla="*/ 149 w 180"/>
                              <a:gd name="T75" fmla="*/ 127 h 185"/>
                              <a:gd name="T76" fmla="*/ 130 w 180"/>
                              <a:gd name="T77" fmla="*/ 135 h 185"/>
                              <a:gd name="T78" fmla="*/ 112 w 180"/>
                              <a:gd name="T79" fmla="*/ 130 h 185"/>
                              <a:gd name="T80" fmla="*/ 99 w 180"/>
                              <a:gd name="T81" fmla="*/ 123 h 185"/>
                              <a:gd name="T82" fmla="*/ 75 w 180"/>
                              <a:gd name="T83" fmla="*/ 135 h 185"/>
                              <a:gd name="T84" fmla="*/ 64 w 180"/>
                              <a:gd name="T85" fmla="*/ 132 h 185"/>
                              <a:gd name="T86" fmla="*/ 57 w 180"/>
                              <a:gd name="T87" fmla="*/ 110 h 185"/>
                              <a:gd name="T88" fmla="*/ 64 w 180"/>
                              <a:gd name="T89" fmla="*/ 78 h 185"/>
                              <a:gd name="T90" fmla="*/ 80 w 180"/>
                              <a:gd name="T91" fmla="*/ 55 h 185"/>
                              <a:gd name="T92" fmla="*/ 102 w 180"/>
                              <a:gd name="T93" fmla="*/ 52 h 185"/>
                              <a:gd name="T94" fmla="*/ 114 w 180"/>
                              <a:gd name="T95" fmla="*/ 60 h 185"/>
                              <a:gd name="T96" fmla="*/ 107 w 180"/>
                              <a:gd name="T97" fmla="*/ 68 h 185"/>
                              <a:gd name="T98" fmla="*/ 95 w 180"/>
                              <a:gd name="T99" fmla="*/ 63 h 185"/>
                              <a:gd name="T100" fmla="*/ 84 w 180"/>
                              <a:gd name="T101" fmla="*/ 72 h 185"/>
                              <a:gd name="T102" fmla="*/ 72 w 180"/>
                              <a:gd name="T103" fmla="*/ 108 h 185"/>
                              <a:gd name="T104" fmla="*/ 77 w 180"/>
                              <a:gd name="T105" fmla="*/ 120 h 185"/>
                              <a:gd name="T106" fmla="*/ 89 w 180"/>
                              <a:gd name="T107" fmla="*/ 118 h 185"/>
                              <a:gd name="T108" fmla="*/ 104 w 180"/>
                              <a:gd name="T109" fmla="*/ 102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0" h="185">
                                <a:moveTo>
                                  <a:pt x="117" y="53"/>
                                </a:moveTo>
                                <a:lnTo>
                                  <a:pt x="117" y="53"/>
                                </a:lnTo>
                                <a:lnTo>
                                  <a:pt x="119" y="53"/>
                                </a:lnTo>
                                <a:lnTo>
                                  <a:pt x="129" y="53"/>
                                </a:lnTo>
                                <a:lnTo>
                                  <a:pt x="130" y="53"/>
                                </a:lnTo>
                                <a:lnTo>
                                  <a:pt x="130" y="55"/>
                                </a:lnTo>
                                <a:lnTo>
                                  <a:pt x="119" y="107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7"/>
                                </a:lnTo>
                                <a:lnTo>
                                  <a:pt x="120" y="120"/>
                                </a:lnTo>
                                <a:lnTo>
                                  <a:pt x="124" y="122"/>
                                </a:lnTo>
                                <a:lnTo>
                                  <a:pt x="127" y="123"/>
                                </a:lnTo>
                                <a:lnTo>
                                  <a:pt x="135" y="122"/>
                                </a:lnTo>
                                <a:lnTo>
                                  <a:pt x="142" y="118"/>
                                </a:lnTo>
                                <a:lnTo>
                                  <a:pt x="149" y="113"/>
                                </a:lnTo>
                                <a:lnTo>
                                  <a:pt x="154" y="105"/>
                                </a:lnTo>
                                <a:lnTo>
                                  <a:pt x="159" y="97"/>
                                </a:lnTo>
                                <a:lnTo>
                                  <a:pt x="162" y="87"/>
                                </a:lnTo>
                                <a:lnTo>
                                  <a:pt x="165" y="77"/>
                                </a:lnTo>
                                <a:lnTo>
                                  <a:pt x="165" y="65"/>
                                </a:lnTo>
                                <a:lnTo>
                                  <a:pt x="165" y="55"/>
                                </a:lnTo>
                                <a:lnTo>
                                  <a:pt x="162" y="45"/>
                                </a:lnTo>
                                <a:lnTo>
                                  <a:pt x="159" y="37"/>
                                </a:lnTo>
                                <a:lnTo>
                                  <a:pt x="152" y="30"/>
                                </a:lnTo>
                                <a:lnTo>
                                  <a:pt x="144" y="23"/>
                                </a:lnTo>
                                <a:lnTo>
                                  <a:pt x="132" y="17"/>
                                </a:lnTo>
                                <a:lnTo>
                                  <a:pt x="120" y="13"/>
                                </a:lnTo>
                                <a:lnTo>
                                  <a:pt x="105" y="13"/>
                                </a:lnTo>
                                <a:lnTo>
                                  <a:pt x="97" y="13"/>
                                </a:lnTo>
                                <a:lnTo>
                                  <a:pt x="87" y="15"/>
                                </a:lnTo>
                                <a:lnTo>
                                  <a:pt x="79" y="17"/>
                                </a:lnTo>
                                <a:lnTo>
                                  <a:pt x="70" y="20"/>
                                </a:lnTo>
                                <a:lnTo>
                                  <a:pt x="62" y="23"/>
                                </a:lnTo>
                                <a:lnTo>
                                  <a:pt x="55" y="28"/>
                                </a:lnTo>
                                <a:lnTo>
                                  <a:pt x="49" y="33"/>
                                </a:lnTo>
                                <a:lnTo>
                                  <a:pt x="42" y="40"/>
                                </a:lnTo>
                                <a:lnTo>
                                  <a:pt x="37" y="47"/>
                                </a:lnTo>
                                <a:lnTo>
                                  <a:pt x="30" y="53"/>
                                </a:lnTo>
                                <a:lnTo>
                                  <a:pt x="27" y="60"/>
                                </a:lnTo>
                                <a:lnTo>
                                  <a:pt x="24" y="68"/>
                                </a:lnTo>
                                <a:lnTo>
                                  <a:pt x="20" y="77"/>
                                </a:lnTo>
                                <a:lnTo>
                                  <a:pt x="17" y="87"/>
                                </a:lnTo>
                                <a:lnTo>
                                  <a:pt x="17" y="95"/>
                                </a:lnTo>
                                <a:lnTo>
                                  <a:pt x="15" y="105"/>
                                </a:lnTo>
                                <a:lnTo>
                                  <a:pt x="17" y="120"/>
                                </a:lnTo>
                                <a:lnTo>
                                  <a:pt x="20" y="133"/>
                                </a:lnTo>
                                <a:lnTo>
                                  <a:pt x="25" y="145"/>
                                </a:lnTo>
                                <a:lnTo>
                                  <a:pt x="34" y="155"/>
                                </a:lnTo>
                                <a:lnTo>
                                  <a:pt x="44" y="162"/>
                                </a:lnTo>
                                <a:lnTo>
                                  <a:pt x="55" y="168"/>
                                </a:lnTo>
                                <a:lnTo>
                                  <a:pt x="69" y="172"/>
                                </a:lnTo>
                                <a:lnTo>
                                  <a:pt x="85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19" y="168"/>
                                </a:lnTo>
                                <a:lnTo>
                                  <a:pt x="135" y="163"/>
                                </a:lnTo>
                                <a:lnTo>
                                  <a:pt x="150" y="157"/>
                                </a:lnTo>
                                <a:lnTo>
                                  <a:pt x="154" y="155"/>
                                </a:lnTo>
                                <a:lnTo>
                                  <a:pt x="155" y="155"/>
                                </a:lnTo>
                                <a:lnTo>
                                  <a:pt x="157" y="157"/>
                                </a:lnTo>
                                <a:lnTo>
                                  <a:pt x="159" y="163"/>
                                </a:lnTo>
                                <a:lnTo>
                                  <a:pt x="160" y="163"/>
                                </a:lnTo>
                                <a:lnTo>
                                  <a:pt x="160" y="165"/>
                                </a:lnTo>
                                <a:lnTo>
                                  <a:pt x="159" y="167"/>
                                </a:lnTo>
                                <a:lnTo>
                                  <a:pt x="155" y="168"/>
                                </a:lnTo>
                                <a:lnTo>
                                  <a:pt x="139" y="175"/>
                                </a:lnTo>
                                <a:lnTo>
                                  <a:pt x="120" y="180"/>
                                </a:lnTo>
                                <a:lnTo>
                                  <a:pt x="102" y="183"/>
                                </a:lnTo>
                                <a:lnTo>
                                  <a:pt x="84" y="185"/>
                                </a:lnTo>
                                <a:lnTo>
                                  <a:pt x="65" y="183"/>
                                </a:lnTo>
                                <a:lnTo>
                                  <a:pt x="49" y="180"/>
                                </a:lnTo>
                                <a:lnTo>
                                  <a:pt x="40" y="177"/>
                                </a:lnTo>
                                <a:lnTo>
                                  <a:pt x="34" y="173"/>
                                </a:lnTo>
                                <a:lnTo>
                                  <a:pt x="29" y="168"/>
                                </a:lnTo>
                                <a:lnTo>
                                  <a:pt x="22" y="163"/>
                                </a:lnTo>
                                <a:lnTo>
                                  <a:pt x="14" y="152"/>
                                </a:lnTo>
                                <a:lnTo>
                                  <a:pt x="7" y="138"/>
                                </a:lnTo>
                                <a:lnTo>
                                  <a:pt x="2" y="123"/>
                                </a:lnTo>
                                <a:lnTo>
                                  <a:pt x="0" y="107"/>
                                </a:lnTo>
                                <a:lnTo>
                                  <a:pt x="2" y="95"/>
                                </a:lnTo>
                                <a:lnTo>
                                  <a:pt x="4" y="85"/>
                                </a:lnTo>
                                <a:lnTo>
                                  <a:pt x="5" y="75"/>
                                </a:lnTo>
                                <a:lnTo>
                                  <a:pt x="9" y="65"/>
                                </a:lnTo>
                                <a:lnTo>
                                  <a:pt x="14" y="55"/>
                                </a:lnTo>
                                <a:lnTo>
                                  <a:pt x="19" y="45"/>
                                </a:lnTo>
                                <a:lnTo>
                                  <a:pt x="25" y="37"/>
                                </a:lnTo>
                                <a:lnTo>
                                  <a:pt x="32" y="30"/>
                                </a:lnTo>
                                <a:lnTo>
                                  <a:pt x="39" y="23"/>
                                </a:lnTo>
                                <a:lnTo>
                                  <a:pt x="47" y="17"/>
                                </a:lnTo>
                                <a:lnTo>
                                  <a:pt x="57" y="12"/>
                                </a:lnTo>
                                <a:lnTo>
                                  <a:pt x="65" y="8"/>
                                </a:lnTo>
                                <a:lnTo>
                                  <a:pt x="75" y="5"/>
                                </a:lnTo>
                                <a:lnTo>
                                  <a:pt x="85" y="2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lnTo>
                                  <a:pt x="122" y="2"/>
                                </a:lnTo>
                                <a:lnTo>
                                  <a:pt x="139" y="5"/>
                                </a:lnTo>
                                <a:lnTo>
                                  <a:pt x="152" y="12"/>
                                </a:lnTo>
                                <a:lnTo>
                                  <a:pt x="164" y="20"/>
                                </a:lnTo>
                                <a:lnTo>
                                  <a:pt x="170" y="28"/>
                                </a:lnTo>
                                <a:lnTo>
                                  <a:pt x="175" y="40"/>
                                </a:lnTo>
                                <a:lnTo>
                                  <a:pt x="179" y="52"/>
                                </a:lnTo>
                                <a:lnTo>
                                  <a:pt x="180" y="65"/>
                                </a:lnTo>
                                <a:lnTo>
                                  <a:pt x="179" y="75"/>
                                </a:lnTo>
                                <a:lnTo>
                                  <a:pt x="177" y="83"/>
                                </a:lnTo>
                                <a:lnTo>
                                  <a:pt x="175" y="93"/>
                                </a:lnTo>
                                <a:lnTo>
                                  <a:pt x="172" y="102"/>
                                </a:lnTo>
                                <a:lnTo>
                                  <a:pt x="167" y="108"/>
                                </a:lnTo>
                                <a:lnTo>
                                  <a:pt x="162" y="115"/>
                                </a:lnTo>
                                <a:lnTo>
                                  <a:pt x="155" y="122"/>
                                </a:lnTo>
                                <a:lnTo>
                                  <a:pt x="149" y="127"/>
                                </a:lnTo>
                                <a:lnTo>
                                  <a:pt x="144" y="130"/>
                                </a:lnTo>
                                <a:lnTo>
                                  <a:pt x="137" y="133"/>
                                </a:lnTo>
                                <a:lnTo>
                                  <a:pt x="130" y="135"/>
                                </a:lnTo>
                                <a:lnTo>
                                  <a:pt x="125" y="135"/>
                                </a:lnTo>
                                <a:lnTo>
                                  <a:pt x="117" y="133"/>
                                </a:lnTo>
                                <a:lnTo>
                                  <a:pt x="112" y="130"/>
                                </a:lnTo>
                                <a:lnTo>
                                  <a:pt x="107" y="123"/>
                                </a:lnTo>
                                <a:lnTo>
                                  <a:pt x="107" y="115"/>
                                </a:lnTo>
                                <a:lnTo>
                                  <a:pt x="99" y="123"/>
                                </a:lnTo>
                                <a:lnTo>
                                  <a:pt x="92" y="130"/>
                                </a:lnTo>
                                <a:lnTo>
                                  <a:pt x="84" y="133"/>
                                </a:lnTo>
                                <a:lnTo>
                                  <a:pt x="75" y="135"/>
                                </a:lnTo>
                                <a:lnTo>
                                  <a:pt x="72" y="135"/>
                                </a:lnTo>
                                <a:lnTo>
                                  <a:pt x="67" y="133"/>
                                </a:lnTo>
                                <a:lnTo>
                                  <a:pt x="64" y="132"/>
                                </a:lnTo>
                                <a:lnTo>
                                  <a:pt x="62" y="128"/>
                                </a:lnTo>
                                <a:lnTo>
                                  <a:pt x="59" y="120"/>
                                </a:lnTo>
                                <a:lnTo>
                                  <a:pt x="57" y="110"/>
                                </a:lnTo>
                                <a:lnTo>
                                  <a:pt x="57" y="98"/>
                                </a:lnTo>
                                <a:lnTo>
                                  <a:pt x="60" y="88"/>
                                </a:lnTo>
                                <a:lnTo>
                                  <a:pt x="64" y="78"/>
                                </a:lnTo>
                                <a:lnTo>
                                  <a:pt x="69" y="68"/>
                                </a:lnTo>
                                <a:lnTo>
                                  <a:pt x="74" y="60"/>
                                </a:lnTo>
                                <a:lnTo>
                                  <a:pt x="80" y="55"/>
                                </a:lnTo>
                                <a:lnTo>
                                  <a:pt x="89" y="52"/>
                                </a:lnTo>
                                <a:lnTo>
                                  <a:pt x="97" y="50"/>
                                </a:lnTo>
                                <a:lnTo>
                                  <a:pt x="102" y="52"/>
                                </a:lnTo>
                                <a:lnTo>
                                  <a:pt x="105" y="52"/>
                                </a:lnTo>
                                <a:lnTo>
                                  <a:pt x="110" y="55"/>
                                </a:lnTo>
                                <a:lnTo>
                                  <a:pt x="114" y="60"/>
                                </a:lnTo>
                                <a:lnTo>
                                  <a:pt x="117" y="53"/>
                                </a:lnTo>
                                <a:close/>
                                <a:moveTo>
                                  <a:pt x="110" y="72"/>
                                </a:moveTo>
                                <a:lnTo>
                                  <a:pt x="107" y="68"/>
                                </a:lnTo>
                                <a:lnTo>
                                  <a:pt x="104" y="65"/>
                                </a:lnTo>
                                <a:lnTo>
                                  <a:pt x="99" y="63"/>
                                </a:lnTo>
                                <a:lnTo>
                                  <a:pt x="95" y="63"/>
                                </a:lnTo>
                                <a:lnTo>
                                  <a:pt x="90" y="65"/>
                                </a:lnTo>
                                <a:lnTo>
                                  <a:pt x="87" y="67"/>
                                </a:lnTo>
                                <a:lnTo>
                                  <a:pt x="84" y="72"/>
                                </a:lnTo>
                                <a:lnTo>
                                  <a:pt x="79" y="78"/>
                                </a:lnTo>
                                <a:lnTo>
                                  <a:pt x="74" y="93"/>
                                </a:lnTo>
                                <a:lnTo>
                                  <a:pt x="72" y="108"/>
                                </a:lnTo>
                                <a:lnTo>
                                  <a:pt x="74" y="115"/>
                                </a:lnTo>
                                <a:lnTo>
                                  <a:pt x="74" y="118"/>
                                </a:lnTo>
                                <a:lnTo>
                                  <a:pt x="77" y="120"/>
                                </a:lnTo>
                                <a:lnTo>
                                  <a:pt x="80" y="122"/>
                                </a:lnTo>
                                <a:lnTo>
                                  <a:pt x="85" y="120"/>
                                </a:lnTo>
                                <a:lnTo>
                                  <a:pt x="89" y="118"/>
                                </a:lnTo>
                                <a:lnTo>
                                  <a:pt x="94" y="115"/>
                                </a:lnTo>
                                <a:lnTo>
                                  <a:pt x="97" y="112"/>
                                </a:lnTo>
                                <a:lnTo>
                                  <a:pt x="104" y="102"/>
                                </a:lnTo>
                                <a:lnTo>
                                  <a:pt x="107" y="90"/>
                                </a:lnTo>
                                <a:lnTo>
                                  <a:pt x="11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71"/>
                        <wps:cNvSpPr>
                          <a:spLocks noChangeAspect="1"/>
                        </wps:cNvSpPr>
                        <wps:spPr bwMode="auto">
                          <a:xfrm>
                            <a:off x="1316" y="1656"/>
                            <a:ext cx="39" cy="56"/>
                          </a:xfrm>
                          <a:custGeom>
                            <a:avLst/>
                            <a:gdLst>
                              <a:gd name="T0" fmla="*/ 70 w 77"/>
                              <a:gd name="T1" fmla="*/ 25 h 111"/>
                              <a:gd name="T2" fmla="*/ 68 w 77"/>
                              <a:gd name="T3" fmla="*/ 25 h 111"/>
                              <a:gd name="T4" fmla="*/ 62 w 77"/>
                              <a:gd name="T5" fmla="*/ 20 h 111"/>
                              <a:gd name="T6" fmla="*/ 50 w 77"/>
                              <a:gd name="T7" fmla="*/ 15 h 111"/>
                              <a:gd name="T8" fmla="*/ 40 w 77"/>
                              <a:gd name="T9" fmla="*/ 15 h 111"/>
                              <a:gd name="T10" fmla="*/ 30 w 77"/>
                              <a:gd name="T11" fmla="*/ 20 h 111"/>
                              <a:gd name="T12" fmla="*/ 22 w 77"/>
                              <a:gd name="T13" fmla="*/ 28 h 111"/>
                              <a:gd name="T14" fmla="*/ 18 w 77"/>
                              <a:gd name="T15" fmla="*/ 45 h 111"/>
                              <a:gd name="T16" fmla="*/ 18 w 77"/>
                              <a:gd name="T17" fmla="*/ 65 h 111"/>
                              <a:gd name="T18" fmla="*/ 22 w 77"/>
                              <a:gd name="T19" fmla="*/ 81 h 111"/>
                              <a:gd name="T20" fmla="*/ 27 w 77"/>
                              <a:gd name="T21" fmla="*/ 91 h 111"/>
                              <a:gd name="T22" fmla="*/ 37 w 77"/>
                              <a:gd name="T23" fmla="*/ 96 h 111"/>
                              <a:gd name="T24" fmla="*/ 48 w 77"/>
                              <a:gd name="T25" fmla="*/ 96 h 111"/>
                              <a:gd name="T26" fmla="*/ 60 w 77"/>
                              <a:gd name="T27" fmla="*/ 91 h 111"/>
                              <a:gd name="T28" fmla="*/ 70 w 77"/>
                              <a:gd name="T29" fmla="*/ 85 h 111"/>
                              <a:gd name="T30" fmla="*/ 72 w 77"/>
                              <a:gd name="T31" fmla="*/ 86 h 111"/>
                              <a:gd name="T32" fmla="*/ 75 w 77"/>
                              <a:gd name="T33" fmla="*/ 95 h 111"/>
                              <a:gd name="T34" fmla="*/ 75 w 77"/>
                              <a:gd name="T35" fmla="*/ 98 h 111"/>
                              <a:gd name="T36" fmla="*/ 72 w 77"/>
                              <a:gd name="T37" fmla="*/ 101 h 111"/>
                              <a:gd name="T38" fmla="*/ 58 w 77"/>
                              <a:gd name="T39" fmla="*/ 110 h 111"/>
                              <a:gd name="T40" fmla="*/ 42 w 77"/>
                              <a:gd name="T41" fmla="*/ 111 h 111"/>
                              <a:gd name="T42" fmla="*/ 23 w 77"/>
                              <a:gd name="T43" fmla="*/ 108 h 111"/>
                              <a:gd name="T44" fmla="*/ 10 w 77"/>
                              <a:gd name="T45" fmla="*/ 98 h 111"/>
                              <a:gd name="T46" fmla="*/ 2 w 77"/>
                              <a:gd name="T47" fmla="*/ 81 h 111"/>
                              <a:gd name="T48" fmla="*/ 0 w 77"/>
                              <a:gd name="T49" fmla="*/ 58 h 111"/>
                              <a:gd name="T50" fmla="*/ 2 w 77"/>
                              <a:gd name="T51" fmla="*/ 33 h 111"/>
                              <a:gd name="T52" fmla="*/ 12 w 77"/>
                              <a:gd name="T53" fmla="*/ 15 h 111"/>
                              <a:gd name="T54" fmla="*/ 25 w 77"/>
                              <a:gd name="T55" fmla="*/ 3 h 111"/>
                              <a:gd name="T56" fmla="*/ 45 w 77"/>
                              <a:gd name="T57" fmla="*/ 0 h 111"/>
                              <a:gd name="T58" fmla="*/ 58 w 77"/>
                              <a:gd name="T59" fmla="*/ 1 h 111"/>
                              <a:gd name="T60" fmla="*/ 72 w 77"/>
                              <a:gd name="T61" fmla="*/ 8 h 111"/>
                              <a:gd name="T62" fmla="*/ 77 w 77"/>
                              <a:gd name="T63" fmla="*/ 13 h 111"/>
                              <a:gd name="T64" fmla="*/ 77 w 77"/>
                              <a:gd name="T65" fmla="*/ 1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111">
                                <a:moveTo>
                                  <a:pt x="72" y="23"/>
                                </a:moveTo>
                                <a:lnTo>
                                  <a:pt x="70" y="25"/>
                                </a:lnTo>
                                <a:lnTo>
                                  <a:pt x="68" y="25"/>
                                </a:lnTo>
                                <a:lnTo>
                                  <a:pt x="62" y="20"/>
                                </a:lnTo>
                                <a:lnTo>
                                  <a:pt x="55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6"/>
                                </a:lnTo>
                                <a:lnTo>
                                  <a:pt x="30" y="20"/>
                                </a:lnTo>
                                <a:lnTo>
                                  <a:pt x="25" y="23"/>
                                </a:lnTo>
                                <a:lnTo>
                                  <a:pt x="22" y="28"/>
                                </a:lnTo>
                                <a:lnTo>
                                  <a:pt x="20" y="36"/>
                                </a:lnTo>
                                <a:lnTo>
                                  <a:pt x="18" y="45"/>
                                </a:lnTo>
                                <a:lnTo>
                                  <a:pt x="18" y="56"/>
                                </a:lnTo>
                                <a:lnTo>
                                  <a:pt x="18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1"/>
                                </a:lnTo>
                                <a:lnTo>
                                  <a:pt x="23" y="86"/>
                                </a:lnTo>
                                <a:lnTo>
                                  <a:pt x="27" y="91"/>
                                </a:lnTo>
                                <a:lnTo>
                                  <a:pt x="32" y="95"/>
                                </a:lnTo>
                                <a:lnTo>
                                  <a:pt x="37" y="96"/>
                                </a:lnTo>
                                <a:lnTo>
                                  <a:pt x="42" y="96"/>
                                </a:lnTo>
                                <a:lnTo>
                                  <a:pt x="48" y="96"/>
                                </a:lnTo>
                                <a:lnTo>
                                  <a:pt x="53" y="95"/>
                                </a:lnTo>
                                <a:lnTo>
                                  <a:pt x="60" y="91"/>
                                </a:lnTo>
                                <a:lnTo>
                                  <a:pt x="68" y="86"/>
                                </a:lnTo>
                                <a:lnTo>
                                  <a:pt x="70" y="85"/>
                                </a:lnTo>
                                <a:lnTo>
                                  <a:pt x="72" y="86"/>
                                </a:lnTo>
                                <a:lnTo>
                                  <a:pt x="75" y="95"/>
                                </a:lnTo>
                                <a:lnTo>
                                  <a:pt x="75" y="96"/>
                                </a:lnTo>
                                <a:lnTo>
                                  <a:pt x="75" y="98"/>
                                </a:lnTo>
                                <a:lnTo>
                                  <a:pt x="75" y="100"/>
                                </a:lnTo>
                                <a:lnTo>
                                  <a:pt x="72" y="101"/>
                                </a:lnTo>
                                <a:lnTo>
                                  <a:pt x="65" y="106"/>
                                </a:lnTo>
                                <a:lnTo>
                                  <a:pt x="58" y="110"/>
                                </a:lnTo>
                                <a:lnTo>
                                  <a:pt x="50" y="111"/>
                                </a:lnTo>
                                <a:lnTo>
                                  <a:pt x="42" y="111"/>
                                </a:lnTo>
                                <a:lnTo>
                                  <a:pt x="32" y="111"/>
                                </a:lnTo>
                                <a:lnTo>
                                  <a:pt x="23" y="108"/>
                                </a:lnTo>
                                <a:lnTo>
                                  <a:pt x="17" y="105"/>
                                </a:lnTo>
                                <a:lnTo>
                                  <a:pt x="10" y="98"/>
                                </a:lnTo>
                                <a:lnTo>
                                  <a:pt x="5" y="90"/>
                                </a:lnTo>
                                <a:lnTo>
                                  <a:pt x="2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2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2" y="8"/>
                                </a:lnTo>
                                <a:lnTo>
                                  <a:pt x="75" y="11"/>
                                </a:lnTo>
                                <a:lnTo>
                                  <a:pt x="77" y="13"/>
                                </a:lnTo>
                                <a:lnTo>
                                  <a:pt x="77" y="15"/>
                                </a:lnTo>
                                <a:lnTo>
                                  <a:pt x="7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7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61" y="1656"/>
                            <a:ext cx="42" cy="56"/>
                          </a:xfrm>
                          <a:custGeom>
                            <a:avLst/>
                            <a:gdLst>
                              <a:gd name="T0" fmla="*/ 18 w 83"/>
                              <a:gd name="T1" fmla="*/ 68 h 111"/>
                              <a:gd name="T2" fmla="*/ 23 w 83"/>
                              <a:gd name="T3" fmla="*/ 81 h 111"/>
                              <a:gd name="T4" fmla="*/ 30 w 83"/>
                              <a:gd name="T5" fmla="*/ 91 h 111"/>
                              <a:gd name="T6" fmla="*/ 41 w 83"/>
                              <a:gd name="T7" fmla="*/ 96 h 111"/>
                              <a:gd name="T8" fmla="*/ 53 w 83"/>
                              <a:gd name="T9" fmla="*/ 96 h 111"/>
                              <a:gd name="T10" fmla="*/ 65 w 83"/>
                              <a:gd name="T11" fmla="*/ 93 h 111"/>
                              <a:gd name="T12" fmla="*/ 73 w 83"/>
                              <a:gd name="T13" fmla="*/ 88 h 111"/>
                              <a:gd name="T14" fmla="*/ 75 w 83"/>
                              <a:gd name="T15" fmla="*/ 88 h 111"/>
                              <a:gd name="T16" fmla="*/ 80 w 83"/>
                              <a:gd name="T17" fmla="*/ 98 h 111"/>
                              <a:gd name="T18" fmla="*/ 81 w 83"/>
                              <a:gd name="T19" fmla="*/ 100 h 111"/>
                              <a:gd name="T20" fmla="*/ 73 w 83"/>
                              <a:gd name="T21" fmla="*/ 105 h 111"/>
                              <a:gd name="T22" fmla="*/ 60 w 83"/>
                              <a:gd name="T23" fmla="*/ 110 h 111"/>
                              <a:gd name="T24" fmla="*/ 45 w 83"/>
                              <a:gd name="T25" fmla="*/ 111 h 111"/>
                              <a:gd name="T26" fmla="*/ 26 w 83"/>
                              <a:gd name="T27" fmla="*/ 108 h 111"/>
                              <a:gd name="T28" fmla="*/ 11 w 83"/>
                              <a:gd name="T29" fmla="*/ 96 h 111"/>
                              <a:gd name="T30" fmla="*/ 3 w 83"/>
                              <a:gd name="T31" fmla="*/ 80 h 111"/>
                              <a:gd name="T32" fmla="*/ 0 w 83"/>
                              <a:gd name="T33" fmla="*/ 56 h 111"/>
                              <a:gd name="T34" fmla="*/ 3 w 83"/>
                              <a:gd name="T35" fmla="*/ 33 h 111"/>
                              <a:gd name="T36" fmla="*/ 11 w 83"/>
                              <a:gd name="T37" fmla="*/ 15 h 111"/>
                              <a:gd name="T38" fmla="*/ 25 w 83"/>
                              <a:gd name="T39" fmla="*/ 3 h 111"/>
                              <a:gd name="T40" fmla="*/ 43 w 83"/>
                              <a:gd name="T41" fmla="*/ 0 h 111"/>
                              <a:gd name="T42" fmla="*/ 55 w 83"/>
                              <a:gd name="T43" fmla="*/ 1 h 111"/>
                              <a:gd name="T44" fmla="*/ 66 w 83"/>
                              <a:gd name="T45" fmla="*/ 6 h 111"/>
                              <a:gd name="T46" fmla="*/ 75 w 83"/>
                              <a:gd name="T47" fmla="*/ 15 h 111"/>
                              <a:gd name="T48" fmla="*/ 80 w 83"/>
                              <a:gd name="T49" fmla="*/ 25 h 111"/>
                              <a:gd name="T50" fmla="*/ 83 w 83"/>
                              <a:gd name="T51" fmla="*/ 56 h 111"/>
                              <a:gd name="T52" fmla="*/ 81 w 83"/>
                              <a:gd name="T53" fmla="*/ 60 h 111"/>
                              <a:gd name="T54" fmla="*/ 66 w 83"/>
                              <a:gd name="T55" fmla="*/ 46 h 111"/>
                              <a:gd name="T56" fmla="*/ 63 w 83"/>
                              <a:gd name="T57" fmla="*/ 31 h 111"/>
                              <a:gd name="T58" fmla="*/ 60 w 83"/>
                              <a:gd name="T59" fmla="*/ 21 h 111"/>
                              <a:gd name="T60" fmla="*/ 51 w 83"/>
                              <a:gd name="T61" fmla="*/ 15 h 111"/>
                              <a:gd name="T62" fmla="*/ 41 w 83"/>
                              <a:gd name="T63" fmla="*/ 13 h 111"/>
                              <a:gd name="T64" fmla="*/ 31 w 83"/>
                              <a:gd name="T65" fmla="*/ 15 h 111"/>
                              <a:gd name="T66" fmla="*/ 25 w 83"/>
                              <a:gd name="T67" fmla="*/ 21 h 111"/>
                              <a:gd name="T68" fmla="*/ 20 w 83"/>
                              <a:gd name="T69" fmla="*/ 31 h 111"/>
                              <a:gd name="T70" fmla="*/ 18 w 83"/>
                              <a:gd name="T71" fmla="*/ 4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18" y="60"/>
                                </a:moveTo>
                                <a:lnTo>
                                  <a:pt x="18" y="68"/>
                                </a:lnTo>
                                <a:lnTo>
                                  <a:pt x="20" y="76"/>
                                </a:lnTo>
                                <a:lnTo>
                                  <a:pt x="23" y="81"/>
                                </a:lnTo>
                                <a:lnTo>
                                  <a:pt x="26" y="88"/>
                                </a:lnTo>
                                <a:lnTo>
                                  <a:pt x="30" y="91"/>
                                </a:lnTo>
                                <a:lnTo>
                                  <a:pt x="35" y="95"/>
                                </a:lnTo>
                                <a:lnTo>
                                  <a:pt x="41" y="96"/>
                                </a:lnTo>
                                <a:lnTo>
                                  <a:pt x="46" y="96"/>
                                </a:lnTo>
                                <a:lnTo>
                                  <a:pt x="53" y="96"/>
                                </a:lnTo>
                                <a:lnTo>
                                  <a:pt x="58" y="95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3" y="88"/>
                                </a:lnTo>
                                <a:lnTo>
                                  <a:pt x="75" y="88"/>
                                </a:lnTo>
                                <a:lnTo>
                                  <a:pt x="76" y="90"/>
                                </a:lnTo>
                                <a:lnTo>
                                  <a:pt x="80" y="98"/>
                                </a:lnTo>
                                <a:lnTo>
                                  <a:pt x="81" y="100"/>
                                </a:lnTo>
                                <a:lnTo>
                                  <a:pt x="80" y="101"/>
                                </a:lnTo>
                                <a:lnTo>
                                  <a:pt x="73" y="105"/>
                                </a:lnTo>
                                <a:lnTo>
                                  <a:pt x="66" y="108"/>
                                </a:lnTo>
                                <a:lnTo>
                                  <a:pt x="60" y="110"/>
                                </a:lnTo>
                                <a:lnTo>
                                  <a:pt x="53" y="111"/>
                                </a:lnTo>
                                <a:lnTo>
                                  <a:pt x="45" y="111"/>
                                </a:lnTo>
                                <a:lnTo>
                                  <a:pt x="35" y="111"/>
                                </a:lnTo>
                                <a:lnTo>
                                  <a:pt x="26" y="108"/>
                                </a:lnTo>
                                <a:lnTo>
                                  <a:pt x="18" y="103"/>
                                </a:lnTo>
                                <a:lnTo>
                                  <a:pt x="11" y="96"/>
                                </a:lnTo>
                                <a:lnTo>
                                  <a:pt x="6" y="88"/>
                                </a:lnTo>
                                <a:lnTo>
                                  <a:pt x="3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6"/>
                                </a:lnTo>
                                <a:lnTo>
                                  <a:pt x="0" y="43"/>
                                </a:lnTo>
                                <a:lnTo>
                                  <a:pt x="3" y="33"/>
                                </a:lnTo>
                                <a:lnTo>
                                  <a:pt x="6" y="23"/>
                                </a:lnTo>
                                <a:lnTo>
                                  <a:pt x="11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1"/>
                                </a:lnTo>
                                <a:lnTo>
                                  <a:pt x="61" y="3"/>
                                </a:lnTo>
                                <a:lnTo>
                                  <a:pt x="66" y="6"/>
                                </a:lnTo>
                                <a:lnTo>
                                  <a:pt x="70" y="10"/>
                                </a:lnTo>
                                <a:lnTo>
                                  <a:pt x="75" y="15"/>
                                </a:lnTo>
                                <a:lnTo>
                                  <a:pt x="78" y="20"/>
                                </a:lnTo>
                                <a:lnTo>
                                  <a:pt x="80" y="25"/>
                                </a:lnTo>
                                <a:lnTo>
                                  <a:pt x="83" y="38"/>
                                </a:lnTo>
                                <a:lnTo>
                                  <a:pt x="83" y="56"/>
                                </a:lnTo>
                                <a:lnTo>
                                  <a:pt x="83" y="58"/>
                                </a:lnTo>
                                <a:lnTo>
                                  <a:pt x="81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6" y="46"/>
                                </a:moveTo>
                                <a:lnTo>
                                  <a:pt x="65" y="38"/>
                                </a:lnTo>
                                <a:lnTo>
                                  <a:pt x="63" y="31"/>
                                </a:lnTo>
                                <a:lnTo>
                                  <a:pt x="61" y="26"/>
                                </a:lnTo>
                                <a:lnTo>
                                  <a:pt x="60" y="21"/>
                                </a:lnTo>
                                <a:lnTo>
                                  <a:pt x="56" y="18"/>
                                </a:lnTo>
                                <a:lnTo>
                                  <a:pt x="51" y="15"/>
                                </a:lnTo>
                                <a:lnTo>
                                  <a:pt x="48" y="13"/>
                                </a:lnTo>
                                <a:lnTo>
                                  <a:pt x="41" y="13"/>
                                </a:lnTo>
                                <a:lnTo>
                                  <a:pt x="36" y="13"/>
                                </a:lnTo>
                                <a:lnTo>
                                  <a:pt x="31" y="15"/>
                                </a:lnTo>
                                <a:lnTo>
                                  <a:pt x="28" y="18"/>
                                </a:lnTo>
                                <a:lnTo>
                                  <a:pt x="25" y="21"/>
                                </a:lnTo>
                                <a:lnTo>
                                  <a:pt x="21" y="26"/>
                                </a:lnTo>
                                <a:lnTo>
                                  <a:pt x="20" y="31"/>
                                </a:lnTo>
                                <a:lnTo>
                                  <a:pt x="18" y="38"/>
                                </a:lnTo>
                                <a:lnTo>
                                  <a:pt x="18" y="46"/>
                                </a:lnTo>
                                <a:lnTo>
                                  <a:pt x="6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73"/>
                        <wps:cNvSpPr>
                          <a:spLocks noChangeAspect="1"/>
                        </wps:cNvSpPr>
                        <wps:spPr bwMode="auto">
                          <a:xfrm>
                            <a:off x="1411" y="1656"/>
                            <a:ext cx="35" cy="56"/>
                          </a:xfrm>
                          <a:custGeom>
                            <a:avLst/>
                            <a:gdLst>
                              <a:gd name="T0" fmla="*/ 5 w 70"/>
                              <a:gd name="T1" fmla="*/ 90 h 111"/>
                              <a:gd name="T2" fmla="*/ 7 w 70"/>
                              <a:gd name="T3" fmla="*/ 90 h 111"/>
                              <a:gd name="T4" fmla="*/ 22 w 70"/>
                              <a:gd name="T5" fmla="*/ 96 h 111"/>
                              <a:gd name="T6" fmla="*/ 42 w 70"/>
                              <a:gd name="T7" fmla="*/ 96 h 111"/>
                              <a:gd name="T8" fmla="*/ 52 w 70"/>
                              <a:gd name="T9" fmla="*/ 88 h 111"/>
                              <a:gd name="T10" fmla="*/ 52 w 70"/>
                              <a:gd name="T11" fmla="*/ 76 h 111"/>
                              <a:gd name="T12" fmla="*/ 45 w 70"/>
                              <a:gd name="T13" fmla="*/ 68 h 111"/>
                              <a:gd name="T14" fmla="*/ 22 w 70"/>
                              <a:gd name="T15" fmla="*/ 58 h 111"/>
                              <a:gd name="T16" fmla="*/ 10 w 70"/>
                              <a:gd name="T17" fmla="*/ 46 h 111"/>
                              <a:gd name="T18" fmla="*/ 5 w 70"/>
                              <a:gd name="T19" fmla="*/ 36 h 111"/>
                              <a:gd name="T20" fmla="*/ 5 w 70"/>
                              <a:gd name="T21" fmla="*/ 23 h 111"/>
                              <a:gd name="T22" fmla="*/ 8 w 70"/>
                              <a:gd name="T23" fmla="*/ 13 h 111"/>
                              <a:gd name="T24" fmla="*/ 18 w 70"/>
                              <a:gd name="T25" fmla="*/ 5 h 111"/>
                              <a:gd name="T26" fmla="*/ 30 w 70"/>
                              <a:gd name="T27" fmla="*/ 0 h 111"/>
                              <a:gd name="T28" fmla="*/ 47 w 70"/>
                              <a:gd name="T29" fmla="*/ 0 h 111"/>
                              <a:gd name="T30" fmla="*/ 63 w 70"/>
                              <a:gd name="T31" fmla="*/ 6 h 111"/>
                              <a:gd name="T32" fmla="*/ 65 w 70"/>
                              <a:gd name="T33" fmla="*/ 10 h 111"/>
                              <a:gd name="T34" fmla="*/ 62 w 70"/>
                              <a:gd name="T35" fmla="*/ 18 h 111"/>
                              <a:gd name="T36" fmla="*/ 60 w 70"/>
                              <a:gd name="T37" fmla="*/ 20 h 111"/>
                              <a:gd name="T38" fmla="*/ 58 w 70"/>
                              <a:gd name="T39" fmla="*/ 20 h 111"/>
                              <a:gd name="T40" fmla="*/ 37 w 70"/>
                              <a:gd name="T41" fmla="*/ 13 h 111"/>
                              <a:gd name="T42" fmla="*/ 25 w 70"/>
                              <a:gd name="T43" fmla="*/ 18 h 111"/>
                              <a:gd name="T44" fmla="*/ 20 w 70"/>
                              <a:gd name="T45" fmla="*/ 28 h 111"/>
                              <a:gd name="T46" fmla="*/ 25 w 70"/>
                              <a:gd name="T47" fmla="*/ 40 h 111"/>
                              <a:gd name="T48" fmla="*/ 48 w 70"/>
                              <a:gd name="T49" fmla="*/ 51 h 111"/>
                              <a:gd name="T50" fmla="*/ 65 w 70"/>
                              <a:gd name="T51" fmla="*/ 65 h 111"/>
                              <a:gd name="T52" fmla="*/ 70 w 70"/>
                              <a:gd name="T53" fmla="*/ 81 h 111"/>
                              <a:gd name="T54" fmla="*/ 67 w 70"/>
                              <a:gd name="T55" fmla="*/ 93 h 111"/>
                              <a:gd name="T56" fmla="*/ 60 w 70"/>
                              <a:gd name="T57" fmla="*/ 103 h 111"/>
                              <a:gd name="T58" fmla="*/ 48 w 70"/>
                              <a:gd name="T59" fmla="*/ 110 h 111"/>
                              <a:gd name="T60" fmla="*/ 35 w 70"/>
                              <a:gd name="T61" fmla="*/ 111 h 111"/>
                              <a:gd name="T62" fmla="*/ 17 w 70"/>
                              <a:gd name="T63" fmla="*/ 110 h 111"/>
                              <a:gd name="T64" fmla="*/ 2 w 70"/>
                              <a:gd name="T65" fmla="*/ 103 h 111"/>
                              <a:gd name="T66" fmla="*/ 0 w 70"/>
                              <a:gd name="T67" fmla="*/ 101 h 111"/>
                              <a:gd name="T68" fmla="*/ 0 w 70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" y="91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8" y="90"/>
                                </a:lnTo>
                                <a:lnTo>
                                  <a:pt x="22" y="96"/>
                                </a:lnTo>
                                <a:lnTo>
                                  <a:pt x="35" y="98"/>
                                </a:lnTo>
                                <a:lnTo>
                                  <a:pt x="42" y="96"/>
                                </a:lnTo>
                                <a:lnTo>
                                  <a:pt x="48" y="93"/>
                                </a:lnTo>
                                <a:lnTo>
                                  <a:pt x="52" y="88"/>
                                </a:lnTo>
                                <a:lnTo>
                                  <a:pt x="53" y="81"/>
                                </a:lnTo>
                                <a:lnTo>
                                  <a:pt x="52" y="76"/>
                                </a:lnTo>
                                <a:lnTo>
                                  <a:pt x="50" y="73"/>
                                </a:lnTo>
                                <a:lnTo>
                                  <a:pt x="45" y="68"/>
                                </a:lnTo>
                                <a:lnTo>
                                  <a:pt x="38" y="65"/>
                                </a:lnTo>
                                <a:lnTo>
                                  <a:pt x="22" y="58"/>
                                </a:lnTo>
                                <a:lnTo>
                                  <a:pt x="13" y="51"/>
                                </a:lnTo>
                                <a:lnTo>
                                  <a:pt x="10" y="46"/>
                                </a:lnTo>
                                <a:lnTo>
                                  <a:pt x="7" y="41"/>
                                </a:lnTo>
                                <a:lnTo>
                                  <a:pt x="5" y="36"/>
                                </a:lnTo>
                                <a:lnTo>
                                  <a:pt x="3" y="30"/>
                                </a:lnTo>
                                <a:lnTo>
                                  <a:pt x="5" y="23"/>
                                </a:lnTo>
                                <a:lnTo>
                                  <a:pt x="7" y="18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23" y="1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lnTo>
                                  <a:pt x="57" y="3"/>
                                </a:lnTo>
                                <a:lnTo>
                                  <a:pt x="63" y="6"/>
                                </a:lnTo>
                                <a:lnTo>
                                  <a:pt x="67" y="8"/>
                                </a:lnTo>
                                <a:lnTo>
                                  <a:pt x="65" y="10"/>
                                </a:lnTo>
                                <a:lnTo>
                                  <a:pt x="62" y="18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47" y="15"/>
                                </a:lnTo>
                                <a:lnTo>
                                  <a:pt x="37" y="13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22" y="23"/>
                                </a:lnTo>
                                <a:lnTo>
                                  <a:pt x="20" y="28"/>
                                </a:lnTo>
                                <a:lnTo>
                                  <a:pt x="22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3"/>
                                </a:lnTo>
                                <a:lnTo>
                                  <a:pt x="48" y="51"/>
                                </a:lnTo>
                                <a:lnTo>
                                  <a:pt x="58" y="58"/>
                                </a:lnTo>
                                <a:lnTo>
                                  <a:pt x="65" y="65"/>
                                </a:lnTo>
                                <a:lnTo>
                                  <a:pt x="68" y="71"/>
                                </a:lnTo>
                                <a:lnTo>
                                  <a:pt x="70" y="81"/>
                                </a:lnTo>
                                <a:lnTo>
                                  <a:pt x="70" y="88"/>
                                </a:lnTo>
                                <a:lnTo>
                                  <a:pt x="67" y="93"/>
                                </a:lnTo>
                                <a:lnTo>
                                  <a:pt x="65" y="100"/>
                                </a:lnTo>
                                <a:lnTo>
                                  <a:pt x="60" y="103"/>
                                </a:lnTo>
                                <a:lnTo>
                                  <a:pt x="55" y="106"/>
                                </a:lnTo>
                                <a:lnTo>
                                  <a:pt x="48" y="110"/>
                                </a:lnTo>
                                <a:lnTo>
                                  <a:pt x="42" y="111"/>
                                </a:lnTo>
                                <a:lnTo>
                                  <a:pt x="35" y="111"/>
                                </a:lnTo>
                                <a:lnTo>
                                  <a:pt x="27" y="111"/>
                                </a:lnTo>
                                <a:lnTo>
                                  <a:pt x="17" y="110"/>
                                </a:lnTo>
                                <a:lnTo>
                                  <a:pt x="10" y="106"/>
                                </a:lnTo>
                                <a:lnTo>
                                  <a:pt x="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74"/>
                        <wps:cNvSpPr>
                          <a:spLocks noChangeAspect="1"/>
                        </wps:cNvSpPr>
                        <wps:spPr bwMode="auto">
                          <a:xfrm>
                            <a:off x="1458" y="1630"/>
                            <a:ext cx="38" cy="82"/>
                          </a:xfrm>
                          <a:custGeom>
                            <a:avLst/>
                            <a:gdLst>
                              <a:gd name="T0" fmla="*/ 62 w 77"/>
                              <a:gd name="T1" fmla="*/ 53 h 163"/>
                              <a:gd name="T2" fmla="*/ 62 w 77"/>
                              <a:gd name="T3" fmla="*/ 52 h 163"/>
                              <a:gd name="T4" fmla="*/ 63 w 77"/>
                              <a:gd name="T5" fmla="*/ 52 h 163"/>
                              <a:gd name="T6" fmla="*/ 65 w 77"/>
                              <a:gd name="T7" fmla="*/ 52 h 163"/>
                              <a:gd name="T8" fmla="*/ 65 w 77"/>
                              <a:gd name="T9" fmla="*/ 53 h 163"/>
                              <a:gd name="T10" fmla="*/ 73 w 77"/>
                              <a:gd name="T11" fmla="*/ 58 h 163"/>
                              <a:gd name="T12" fmla="*/ 75 w 77"/>
                              <a:gd name="T13" fmla="*/ 60 h 163"/>
                              <a:gd name="T14" fmla="*/ 75 w 77"/>
                              <a:gd name="T15" fmla="*/ 60 h 163"/>
                              <a:gd name="T16" fmla="*/ 75 w 77"/>
                              <a:gd name="T17" fmla="*/ 62 h 163"/>
                              <a:gd name="T18" fmla="*/ 73 w 77"/>
                              <a:gd name="T19" fmla="*/ 62 h 163"/>
                              <a:gd name="T20" fmla="*/ 37 w 77"/>
                              <a:gd name="T21" fmla="*/ 103 h 163"/>
                              <a:gd name="T22" fmla="*/ 75 w 77"/>
                              <a:gd name="T23" fmla="*/ 152 h 163"/>
                              <a:gd name="T24" fmla="*/ 77 w 77"/>
                              <a:gd name="T25" fmla="*/ 152 h 163"/>
                              <a:gd name="T26" fmla="*/ 77 w 77"/>
                              <a:gd name="T27" fmla="*/ 153 h 163"/>
                              <a:gd name="T28" fmla="*/ 77 w 77"/>
                              <a:gd name="T29" fmla="*/ 153 h 163"/>
                              <a:gd name="T30" fmla="*/ 75 w 77"/>
                              <a:gd name="T31" fmla="*/ 155 h 163"/>
                              <a:gd name="T32" fmla="*/ 67 w 77"/>
                              <a:gd name="T33" fmla="*/ 162 h 163"/>
                              <a:gd name="T34" fmla="*/ 65 w 77"/>
                              <a:gd name="T35" fmla="*/ 162 h 163"/>
                              <a:gd name="T36" fmla="*/ 65 w 77"/>
                              <a:gd name="T37" fmla="*/ 163 h 163"/>
                              <a:gd name="T38" fmla="*/ 63 w 77"/>
                              <a:gd name="T39" fmla="*/ 162 h 163"/>
                              <a:gd name="T40" fmla="*/ 63 w 77"/>
                              <a:gd name="T41" fmla="*/ 162 h 163"/>
                              <a:gd name="T42" fmla="*/ 17 w 77"/>
                              <a:gd name="T43" fmla="*/ 107 h 163"/>
                              <a:gd name="T44" fmla="*/ 17 w 77"/>
                              <a:gd name="T45" fmla="*/ 158 h 163"/>
                              <a:gd name="T46" fmla="*/ 17 w 77"/>
                              <a:gd name="T47" fmla="*/ 160 h 163"/>
                              <a:gd name="T48" fmla="*/ 15 w 77"/>
                              <a:gd name="T49" fmla="*/ 162 h 163"/>
                              <a:gd name="T50" fmla="*/ 3 w 77"/>
                              <a:gd name="T51" fmla="*/ 162 h 163"/>
                              <a:gd name="T52" fmla="*/ 0 w 77"/>
                              <a:gd name="T53" fmla="*/ 160 h 163"/>
                              <a:gd name="T54" fmla="*/ 0 w 77"/>
                              <a:gd name="T55" fmla="*/ 158 h 163"/>
                              <a:gd name="T56" fmla="*/ 0 w 77"/>
                              <a:gd name="T57" fmla="*/ 7 h 163"/>
                              <a:gd name="T58" fmla="*/ 0 w 77"/>
                              <a:gd name="T59" fmla="*/ 5 h 163"/>
                              <a:gd name="T60" fmla="*/ 2 w 77"/>
                              <a:gd name="T61" fmla="*/ 3 h 163"/>
                              <a:gd name="T62" fmla="*/ 13 w 77"/>
                              <a:gd name="T63" fmla="*/ 0 h 163"/>
                              <a:gd name="T64" fmla="*/ 13 w 77"/>
                              <a:gd name="T65" fmla="*/ 0 h 163"/>
                              <a:gd name="T66" fmla="*/ 15 w 77"/>
                              <a:gd name="T67" fmla="*/ 0 h 163"/>
                              <a:gd name="T68" fmla="*/ 15 w 77"/>
                              <a:gd name="T69" fmla="*/ 0 h 163"/>
                              <a:gd name="T70" fmla="*/ 17 w 77"/>
                              <a:gd name="T71" fmla="*/ 2 h 163"/>
                              <a:gd name="T72" fmla="*/ 17 w 77"/>
                              <a:gd name="T73" fmla="*/ 3 h 163"/>
                              <a:gd name="T74" fmla="*/ 17 w 77"/>
                              <a:gd name="T75" fmla="*/ 103 h 163"/>
                              <a:gd name="T76" fmla="*/ 62 w 77"/>
                              <a:gd name="T77" fmla="*/ 5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7" h="163">
                                <a:moveTo>
                                  <a:pt x="62" y="53"/>
                                </a:moveTo>
                                <a:lnTo>
                                  <a:pt x="62" y="52"/>
                                </a:lnTo>
                                <a:lnTo>
                                  <a:pt x="63" y="52"/>
                                </a:lnTo>
                                <a:lnTo>
                                  <a:pt x="65" y="52"/>
                                </a:lnTo>
                                <a:lnTo>
                                  <a:pt x="65" y="53"/>
                                </a:lnTo>
                                <a:lnTo>
                                  <a:pt x="73" y="58"/>
                                </a:lnTo>
                                <a:lnTo>
                                  <a:pt x="75" y="60"/>
                                </a:lnTo>
                                <a:lnTo>
                                  <a:pt x="75" y="62"/>
                                </a:lnTo>
                                <a:lnTo>
                                  <a:pt x="73" y="62"/>
                                </a:lnTo>
                                <a:lnTo>
                                  <a:pt x="37" y="103"/>
                                </a:lnTo>
                                <a:lnTo>
                                  <a:pt x="75" y="152"/>
                                </a:lnTo>
                                <a:lnTo>
                                  <a:pt x="77" y="152"/>
                                </a:lnTo>
                                <a:lnTo>
                                  <a:pt x="77" y="153"/>
                                </a:lnTo>
                                <a:lnTo>
                                  <a:pt x="75" y="155"/>
                                </a:lnTo>
                                <a:lnTo>
                                  <a:pt x="67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3"/>
                                </a:lnTo>
                                <a:lnTo>
                                  <a:pt x="63" y="162"/>
                                </a:lnTo>
                                <a:lnTo>
                                  <a:pt x="17" y="107"/>
                                </a:lnTo>
                                <a:lnTo>
                                  <a:pt x="17" y="158"/>
                                </a:lnTo>
                                <a:lnTo>
                                  <a:pt x="17" y="160"/>
                                </a:lnTo>
                                <a:lnTo>
                                  <a:pt x="15" y="162"/>
                                </a:lnTo>
                                <a:lnTo>
                                  <a:pt x="3" y="162"/>
                                </a:lnTo>
                                <a:lnTo>
                                  <a:pt x="0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02" y="1656"/>
                            <a:ext cx="43" cy="56"/>
                          </a:xfrm>
                          <a:custGeom>
                            <a:avLst/>
                            <a:gdLst>
                              <a:gd name="T0" fmla="*/ 20 w 85"/>
                              <a:gd name="T1" fmla="*/ 68 h 111"/>
                              <a:gd name="T2" fmla="*/ 24 w 85"/>
                              <a:gd name="T3" fmla="*/ 81 h 111"/>
                              <a:gd name="T4" fmla="*/ 32 w 85"/>
                              <a:gd name="T5" fmla="*/ 91 h 111"/>
                              <a:gd name="T6" fmla="*/ 42 w 85"/>
                              <a:gd name="T7" fmla="*/ 96 h 111"/>
                              <a:gd name="T8" fmla="*/ 54 w 85"/>
                              <a:gd name="T9" fmla="*/ 96 h 111"/>
                              <a:gd name="T10" fmla="*/ 65 w 85"/>
                              <a:gd name="T11" fmla="*/ 93 h 111"/>
                              <a:gd name="T12" fmla="*/ 75 w 85"/>
                              <a:gd name="T13" fmla="*/ 88 h 111"/>
                              <a:gd name="T14" fmla="*/ 77 w 85"/>
                              <a:gd name="T15" fmla="*/ 88 h 111"/>
                              <a:gd name="T16" fmla="*/ 82 w 85"/>
                              <a:gd name="T17" fmla="*/ 98 h 111"/>
                              <a:gd name="T18" fmla="*/ 82 w 85"/>
                              <a:gd name="T19" fmla="*/ 100 h 111"/>
                              <a:gd name="T20" fmla="*/ 74 w 85"/>
                              <a:gd name="T21" fmla="*/ 105 h 111"/>
                              <a:gd name="T22" fmla="*/ 60 w 85"/>
                              <a:gd name="T23" fmla="*/ 110 h 111"/>
                              <a:gd name="T24" fmla="*/ 47 w 85"/>
                              <a:gd name="T25" fmla="*/ 111 h 111"/>
                              <a:gd name="T26" fmla="*/ 27 w 85"/>
                              <a:gd name="T27" fmla="*/ 108 h 111"/>
                              <a:gd name="T28" fmla="*/ 14 w 85"/>
                              <a:gd name="T29" fmla="*/ 96 h 111"/>
                              <a:gd name="T30" fmla="*/ 4 w 85"/>
                              <a:gd name="T31" fmla="*/ 80 h 111"/>
                              <a:gd name="T32" fmla="*/ 0 w 85"/>
                              <a:gd name="T33" fmla="*/ 56 h 111"/>
                              <a:gd name="T34" fmla="*/ 4 w 85"/>
                              <a:gd name="T35" fmla="*/ 33 h 111"/>
                              <a:gd name="T36" fmla="*/ 12 w 85"/>
                              <a:gd name="T37" fmla="*/ 15 h 111"/>
                              <a:gd name="T38" fmla="*/ 27 w 85"/>
                              <a:gd name="T39" fmla="*/ 3 h 111"/>
                              <a:gd name="T40" fmla="*/ 44 w 85"/>
                              <a:gd name="T41" fmla="*/ 0 h 111"/>
                              <a:gd name="T42" fmla="*/ 57 w 85"/>
                              <a:gd name="T43" fmla="*/ 1 h 111"/>
                              <a:gd name="T44" fmla="*/ 67 w 85"/>
                              <a:gd name="T45" fmla="*/ 6 h 111"/>
                              <a:gd name="T46" fmla="*/ 75 w 85"/>
                              <a:gd name="T47" fmla="*/ 15 h 111"/>
                              <a:gd name="T48" fmla="*/ 80 w 85"/>
                              <a:gd name="T49" fmla="*/ 25 h 111"/>
                              <a:gd name="T50" fmla="*/ 85 w 85"/>
                              <a:gd name="T51" fmla="*/ 56 h 111"/>
                              <a:gd name="T52" fmla="*/ 82 w 85"/>
                              <a:gd name="T53" fmla="*/ 60 h 111"/>
                              <a:gd name="T54" fmla="*/ 67 w 85"/>
                              <a:gd name="T55" fmla="*/ 46 h 111"/>
                              <a:gd name="T56" fmla="*/ 65 w 85"/>
                              <a:gd name="T57" fmla="*/ 31 h 111"/>
                              <a:gd name="T58" fmla="*/ 60 w 85"/>
                              <a:gd name="T59" fmla="*/ 21 h 111"/>
                              <a:gd name="T60" fmla="*/ 54 w 85"/>
                              <a:gd name="T61" fmla="*/ 15 h 111"/>
                              <a:gd name="T62" fmla="*/ 44 w 85"/>
                              <a:gd name="T63" fmla="*/ 13 h 111"/>
                              <a:gd name="T64" fmla="*/ 34 w 85"/>
                              <a:gd name="T65" fmla="*/ 15 h 111"/>
                              <a:gd name="T66" fmla="*/ 25 w 85"/>
                              <a:gd name="T67" fmla="*/ 21 h 111"/>
                              <a:gd name="T68" fmla="*/ 20 w 85"/>
                              <a:gd name="T69" fmla="*/ 31 h 111"/>
                              <a:gd name="T70" fmla="*/ 19 w 85"/>
                              <a:gd name="T71" fmla="*/ 4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5" h="111">
                                <a:moveTo>
                                  <a:pt x="19" y="60"/>
                                </a:moveTo>
                                <a:lnTo>
                                  <a:pt x="20" y="68"/>
                                </a:lnTo>
                                <a:lnTo>
                                  <a:pt x="22" y="76"/>
                                </a:lnTo>
                                <a:lnTo>
                                  <a:pt x="24" y="81"/>
                                </a:lnTo>
                                <a:lnTo>
                                  <a:pt x="27" y="88"/>
                                </a:lnTo>
                                <a:lnTo>
                                  <a:pt x="32" y="91"/>
                                </a:lnTo>
                                <a:lnTo>
                                  <a:pt x="35" y="95"/>
                                </a:lnTo>
                                <a:lnTo>
                                  <a:pt x="42" y="96"/>
                                </a:lnTo>
                                <a:lnTo>
                                  <a:pt x="49" y="96"/>
                                </a:lnTo>
                                <a:lnTo>
                                  <a:pt x="54" y="96"/>
                                </a:lnTo>
                                <a:lnTo>
                                  <a:pt x="59" y="95"/>
                                </a:lnTo>
                                <a:lnTo>
                                  <a:pt x="65" y="93"/>
                                </a:lnTo>
                                <a:lnTo>
                                  <a:pt x="74" y="90"/>
                                </a:lnTo>
                                <a:lnTo>
                                  <a:pt x="75" y="88"/>
                                </a:lnTo>
                                <a:lnTo>
                                  <a:pt x="77" y="88"/>
                                </a:lnTo>
                                <a:lnTo>
                                  <a:pt x="77" y="90"/>
                                </a:lnTo>
                                <a:lnTo>
                                  <a:pt x="82" y="98"/>
                                </a:lnTo>
                                <a:lnTo>
                                  <a:pt x="82" y="100"/>
                                </a:lnTo>
                                <a:lnTo>
                                  <a:pt x="80" y="101"/>
                                </a:lnTo>
                                <a:lnTo>
                                  <a:pt x="74" y="105"/>
                                </a:lnTo>
                                <a:lnTo>
                                  <a:pt x="67" y="108"/>
                                </a:lnTo>
                                <a:lnTo>
                                  <a:pt x="60" y="110"/>
                                </a:lnTo>
                                <a:lnTo>
                                  <a:pt x="54" y="111"/>
                                </a:lnTo>
                                <a:lnTo>
                                  <a:pt x="47" y="111"/>
                                </a:lnTo>
                                <a:lnTo>
                                  <a:pt x="37" y="111"/>
                                </a:lnTo>
                                <a:lnTo>
                                  <a:pt x="27" y="108"/>
                                </a:lnTo>
                                <a:lnTo>
                                  <a:pt x="20" y="103"/>
                                </a:lnTo>
                                <a:lnTo>
                                  <a:pt x="14" y="96"/>
                                </a:lnTo>
                                <a:lnTo>
                                  <a:pt x="7" y="88"/>
                                </a:lnTo>
                                <a:lnTo>
                                  <a:pt x="4" y="80"/>
                                </a:lnTo>
                                <a:lnTo>
                                  <a:pt x="2" y="68"/>
                                </a:lnTo>
                                <a:lnTo>
                                  <a:pt x="0" y="56"/>
                                </a:lnTo>
                                <a:lnTo>
                                  <a:pt x="2" y="43"/>
                                </a:lnTo>
                                <a:lnTo>
                                  <a:pt x="4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3"/>
                                </a:lnTo>
                                <a:lnTo>
                                  <a:pt x="67" y="6"/>
                                </a:lnTo>
                                <a:lnTo>
                                  <a:pt x="72" y="10"/>
                                </a:lnTo>
                                <a:lnTo>
                                  <a:pt x="75" y="15"/>
                                </a:lnTo>
                                <a:lnTo>
                                  <a:pt x="79" y="20"/>
                                </a:lnTo>
                                <a:lnTo>
                                  <a:pt x="80" y="25"/>
                                </a:lnTo>
                                <a:lnTo>
                                  <a:pt x="84" y="38"/>
                                </a:lnTo>
                                <a:lnTo>
                                  <a:pt x="85" y="56"/>
                                </a:lnTo>
                                <a:lnTo>
                                  <a:pt x="84" y="58"/>
                                </a:lnTo>
                                <a:lnTo>
                                  <a:pt x="82" y="60"/>
                                </a:lnTo>
                                <a:lnTo>
                                  <a:pt x="19" y="60"/>
                                </a:lnTo>
                                <a:close/>
                                <a:moveTo>
                                  <a:pt x="67" y="46"/>
                                </a:moveTo>
                                <a:lnTo>
                                  <a:pt x="67" y="38"/>
                                </a:lnTo>
                                <a:lnTo>
                                  <a:pt x="65" y="31"/>
                                </a:lnTo>
                                <a:lnTo>
                                  <a:pt x="64" y="26"/>
                                </a:lnTo>
                                <a:lnTo>
                                  <a:pt x="60" y="21"/>
                                </a:lnTo>
                                <a:lnTo>
                                  <a:pt x="57" y="18"/>
                                </a:lnTo>
                                <a:lnTo>
                                  <a:pt x="54" y="15"/>
                                </a:lnTo>
                                <a:lnTo>
                                  <a:pt x="49" y="13"/>
                                </a:lnTo>
                                <a:lnTo>
                                  <a:pt x="44" y="13"/>
                                </a:lnTo>
                                <a:lnTo>
                                  <a:pt x="39" y="13"/>
                                </a:lnTo>
                                <a:lnTo>
                                  <a:pt x="34" y="15"/>
                                </a:lnTo>
                                <a:lnTo>
                                  <a:pt x="29" y="18"/>
                                </a:lnTo>
                                <a:lnTo>
                                  <a:pt x="25" y="21"/>
                                </a:lnTo>
                                <a:lnTo>
                                  <a:pt x="24" y="26"/>
                                </a:lnTo>
                                <a:lnTo>
                                  <a:pt x="20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46"/>
                                </a:lnTo>
                                <a:lnTo>
                                  <a:pt x="6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76"/>
                        <wps:cNvSpPr>
                          <a:spLocks noChangeAspect="1"/>
                        </wps:cNvSpPr>
                        <wps:spPr bwMode="auto">
                          <a:xfrm>
                            <a:off x="1552" y="1656"/>
                            <a:ext cx="34" cy="56"/>
                          </a:xfrm>
                          <a:custGeom>
                            <a:avLst/>
                            <a:gdLst>
                              <a:gd name="T0" fmla="*/ 5 w 68"/>
                              <a:gd name="T1" fmla="*/ 90 h 111"/>
                              <a:gd name="T2" fmla="*/ 7 w 68"/>
                              <a:gd name="T3" fmla="*/ 90 h 111"/>
                              <a:gd name="T4" fmla="*/ 20 w 68"/>
                              <a:gd name="T5" fmla="*/ 96 h 111"/>
                              <a:gd name="T6" fmla="*/ 42 w 68"/>
                              <a:gd name="T7" fmla="*/ 96 h 111"/>
                              <a:gd name="T8" fmla="*/ 50 w 68"/>
                              <a:gd name="T9" fmla="*/ 88 h 111"/>
                              <a:gd name="T10" fmla="*/ 52 w 68"/>
                              <a:gd name="T11" fmla="*/ 76 h 111"/>
                              <a:gd name="T12" fmla="*/ 43 w 68"/>
                              <a:gd name="T13" fmla="*/ 68 h 111"/>
                              <a:gd name="T14" fmla="*/ 22 w 68"/>
                              <a:gd name="T15" fmla="*/ 58 h 111"/>
                              <a:gd name="T16" fmla="*/ 9 w 68"/>
                              <a:gd name="T17" fmla="*/ 46 h 111"/>
                              <a:gd name="T18" fmla="*/ 4 w 68"/>
                              <a:gd name="T19" fmla="*/ 36 h 111"/>
                              <a:gd name="T20" fmla="*/ 4 w 68"/>
                              <a:gd name="T21" fmla="*/ 23 h 111"/>
                              <a:gd name="T22" fmla="*/ 9 w 68"/>
                              <a:gd name="T23" fmla="*/ 13 h 111"/>
                              <a:gd name="T24" fmla="*/ 17 w 68"/>
                              <a:gd name="T25" fmla="*/ 5 h 111"/>
                              <a:gd name="T26" fmla="*/ 29 w 68"/>
                              <a:gd name="T27" fmla="*/ 0 h 111"/>
                              <a:gd name="T28" fmla="*/ 45 w 68"/>
                              <a:gd name="T29" fmla="*/ 0 h 111"/>
                              <a:gd name="T30" fmla="*/ 62 w 68"/>
                              <a:gd name="T31" fmla="*/ 6 h 111"/>
                              <a:gd name="T32" fmla="*/ 65 w 68"/>
                              <a:gd name="T33" fmla="*/ 10 h 111"/>
                              <a:gd name="T34" fmla="*/ 60 w 68"/>
                              <a:gd name="T35" fmla="*/ 18 h 111"/>
                              <a:gd name="T36" fmla="*/ 58 w 68"/>
                              <a:gd name="T37" fmla="*/ 20 h 111"/>
                              <a:gd name="T38" fmla="*/ 57 w 68"/>
                              <a:gd name="T39" fmla="*/ 20 h 111"/>
                              <a:gd name="T40" fmla="*/ 37 w 68"/>
                              <a:gd name="T41" fmla="*/ 13 h 111"/>
                              <a:gd name="T42" fmla="*/ 24 w 68"/>
                              <a:gd name="T43" fmla="*/ 18 h 111"/>
                              <a:gd name="T44" fmla="*/ 19 w 68"/>
                              <a:gd name="T45" fmla="*/ 28 h 111"/>
                              <a:gd name="T46" fmla="*/ 24 w 68"/>
                              <a:gd name="T47" fmla="*/ 40 h 111"/>
                              <a:gd name="T48" fmla="*/ 47 w 68"/>
                              <a:gd name="T49" fmla="*/ 51 h 111"/>
                              <a:gd name="T50" fmla="*/ 63 w 68"/>
                              <a:gd name="T51" fmla="*/ 65 h 111"/>
                              <a:gd name="T52" fmla="*/ 68 w 68"/>
                              <a:gd name="T53" fmla="*/ 81 h 111"/>
                              <a:gd name="T54" fmla="*/ 67 w 68"/>
                              <a:gd name="T55" fmla="*/ 93 h 111"/>
                              <a:gd name="T56" fmla="*/ 58 w 68"/>
                              <a:gd name="T57" fmla="*/ 103 h 111"/>
                              <a:gd name="T58" fmla="*/ 48 w 68"/>
                              <a:gd name="T59" fmla="*/ 110 h 111"/>
                              <a:gd name="T60" fmla="*/ 34 w 68"/>
                              <a:gd name="T61" fmla="*/ 111 h 111"/>
                              <a:gd name="T62" fmla="*/ 17 w 68"/>
                              <a:gd name="T63" fmla="*/ 110 h 111"/>
                              <a:gd name="T64" fmla="*/ 0 w 68"/>
                              <a:gd name="T65" fmla="*/ 103 h 111"/>
                              <a:gd name="T66" fmla="*/ 0 w 68"/>
                              <a:gd name="T67" fmla="*/ 101 h 111"/>
                              <a:gd name="T68" fmla="*/ 0 w 68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11">
                                <a:moveTo>
                                  <a:pt x="4" y="91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20" y="96"/>
                                </a:lnTo>
                                <a:lnTo>
                                  <a:pt x="34" y="98"/>
                                </a:lnTo>
                                <a:lnTo>
                                  <a:pt x="42" y="96"/>
                                </a:lnTo>
                                <a:lnTo>
                                  <a:pt x="47" y="93"/>
                                </a:lnTo>
                                <a:lnTo>
                                  <a:pt x="50" y="88"/>
                                </a:lnTo>
                                <a:lnTo>
                                  <a:pt x="52" y="81"/>
                                </a:lnTo>
                                <a:lnTo>
                                  <a:pt x="52" y="76"/>
                                </a:lnTo>
                                <a:lnTo>
                                  <a:pt x="48" y="73"/>
                                </a:lnTo>
                                <a:lnTo>
                                  <a:pt x="43" y="68"/>
                                </a:lnTo>
                                <a:lnTo>
                                  <a:pt x="37" y="65"/>
                                </a:lnTo>
                                <a:lnTo>
                                  <a:pt x="22" y="58"/>
                                </a:lnTo>
                                <a:lnTo>
                                  <a:pt x="14" y="51"/>
                                </a:lnTo>
                                <a:lnTo>
                                  <a:pt x="9" y="46"/>
                                </a:lnTo>
                                <a:lnTo>
                                  <a:pt x="5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0"/>
                                </a:lnTo>
                                <a:lnTo>
                                  <a:pt x="4" y="23"/>
                                </a:lnTo>
                                <a:lnTo>
                                  <a:pt x="5" y="18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5"/>
                                </a:lnTo>
                                <a:lnTo>
                                  <a:pt x="24" y="1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3"/>
                                </a:lnTo>
                                <a:lnTo>
                                  <a:pt x="62" y="6"/>
                                </a:lnTo>
                                <a:lnTo>
                                  <a:pt x="65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8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7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13"/>
                                </a:lnTo>
                                <a:lnTo>
                                  <a:pt x="29" y="15"/>
                                </a:lnTo>
                                <a:lnTo>
                                  <a:pt x="24" y="18"/>
                                </a:lnTo>
                                <a:lnTo>
                                  <a:pt x="20" y="23"/>
                                </a:lnTo>
                                <a:lnTo>
                                  <a:pt x="19" y="28"/>
                                </a:lnTo>
                                <a:lnTo>
                                  <a:pt x="20" y="35"/>
                                </a:lnTo>
                                <a:lnTo>
                                  <a:pt x="24" y="40"/>
                                </a:lnTo>
                                <a:lnTo>
                                  <a:pt x="29" y="43"/>
                                </a:lnTo>
                                <a:lnTo>
                                  <a:pt x="47" y="51"/>
                                </a:lnTo>
                                <a:lnTo>
                                  <a:pt x="57" y="58"/>
                                </a:lnTo>
                                <a:lnTo>
                                  <a:pt x="63" y="65"/>
                                </a:lnTo>
                                <a:lnTo>
                                  <a:pt x="68" y="71"/>
                                </a:lnTo>
                                <a:lnTo>
                                  <a:pt x="68" y="81"/>
                                </a:lnTo>
                                <a:lnTo>
                                  <a:pt x="68" y="88"/>
                                </a:lnTo>
                                <a:lnTo>
                                  <a:pt x="67" y="93"/>
                                </a:lnTo>
                                <a:lnTo>
                                  <a:pt x="63" y="100"/>
                                </a:lnTo>
                                <a:lnTo>
                                  <a:pt x="58" y="103"/>
                                </a:lnTo>
                                <a:lnTo>
                                  <a:pt x="53" y="106"/>
                                </a:lnTo>
                                <a:lnTo>
                                  <a:pt x="48" y="110"/>
                                </a:lnTo>
                                <a:lnTo>
                                  <a:pt x="42" y="111"/>
                                </a:lnTo>
                                <a:lnTo>
                                  <a:pt x="34" y="111"/>
                                </a:lnTo>
                                <a:lnTo>
                                  <a:pt x="25" y="111"/>
                                </a:lnTo>
                                <a:lnTo>
                                  <a:pt x="17" y="110"/>
                                </a:lnTo>
                                <a:lnTo>
                                  <a:pt x="9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77"/>
                        <wps:cNvSpPr>
                          <a:spLocks noChangeAspect="1"/>
                        </wps:cNvSpPr>
                        <wps:spPr bwMode="auto">
                          <a:xfrm>
                            <a:off x="1591" y="1656"/>
                            <a:ext cx="47" cy="56"/>
                          </a:xfrm>
                          <a:custGeom>
                            <a:avLst/>
                            <a:gdLst>
                              <a:gd name="T0" fmla="*/ 42 w 94"/>
                              <a:gd name="T1" fmla="*/ 75 h 111"/>
                              <a:gd name="T2" fmla="*/ 44 w 94"/>
                              <a:gd name="T3" fmla="*/ 78 h 111"/>
                              <a:gd name="T4" fmla="*/ 44 w 94"/>
                              <a:gd name="T5" fmla="*/ 80 h 111"/>
                              <a:gd name="T6" fmla="*/ 44 w 94"/>
                              <a:gd name="T7" fmla="*/ 81 h 111"/>
                              <a:gd name="T8" fmla="*/ 45 w 94"/>
                              <a:gd name="T9" fmla="*/ 85 h 111"/>
                              <a:gd name="T10" fmla="*/ 45 w 94"/>
                              <a:gd name="T11" fmla="*/ 88 h 111"/>
                              <a:gd name="T12" fmla="*/ 47 w 94"/>
                              <a:gd name="T13" fmla="*/ 88 h 111"/>
                              <a:gd name="T14" fmla="*/ 49 w 94"/>
                              <a:gd name="T15" fmla="*/ 81 h 111"/>
                              <a:gd name="T16" fmla="*/ 50 w 94"/>
                              <a:gd name="T17" fmla="*/ 75 h 111"/>
                              <a:gd name="T18" fmla="*/ 77 w 94"/>
                              <a:gd name="T19" fmla="*/ 1 h 111"/>
                              <a:gd name="T20" fmla="*/ 77 w 94"/>
                              <a:gd name="T21" fmla="*/ 1 h 111"/>
                              <a:gd name="T22" fmla="*/ 79 w 94"/>
                              <a:gd name="T23" fmla="*/ 0 h 111"/>
                              <a:gd name="T24" fmla="*/ 79 w 94"/>
                              <a:gd name="T25" fmla="*/ 0 h 111"/>
                              <a:gd name="T26" fmla="*/ 80 w 94"/>
                              <a:gd name="T27" fmla="*/ 0 h 111"/>
                              <a:gd name="T28" fmla="*/ 92 w 94"/>
                              <a:gd name="T29" fmla="*/ 3 h 111"/>
                              <a:gd name="T30" fmla="*/ 94 w 94"/>
                              <a:gd name="T31" fmla="*/ 5 h 111"/>
                              <a:gd name="T32" fmla="*/ 94 w 94"/>
                              <a:gd name="T33" fmla="*/ 5 h 111"/>
                              <a:gd name="T34" fmla="*/ 94 w 94"/>
                              <a:gd name="T35" fmla="*/ 6 h 111"/>
                              <a:gd name="T36" fmla="*/ 94 w 94"/>
                              <a:gd name="T37" fmla="*/ 6 h 111"/>
                              <a:gd name="T38" fmla="*/ 52 w 94"/>
                              <a:gd name="T39" fmla="*/ 108 h 111"/>
                              <a:gd name="T40" fmla="*/ 52 w 94"/>
                              <a:gd name="T41" fmla="*/ 110 h 111"/>
                              <a:gd name="T42" fmla="*/ 50 w 94"/>
                              <a:gd name="T43" fmla="*/ 111 h 111"/>
                              <a:gd name="T44" fmla="*/ 42 w 94"/>
                              <a:gd name="T45" fmla="*/ 111 h 111"/>
                              <a:gd name="T46" fmla="*/ 40 w 94"/>
                              <a:gd name="T47" fmla="*/ 110 h 111"/>
                              <a:gd name="T48" fmla="*/ 39 w 94"/>
                              <a:gd name="T49" fmla="*/ 108 h 111"/>
                              <a:gd name="T50" fmla="*/ 2 w 94"/>
                              <a:gd name="T51" fmla="*/ 6 h 111"/>
                              <a:gd name="T52" fmla="*/ 0 w 94"/>
                              <a:gd name="T53" fmla="*/ 5 h 111"/>
                              <a:gd name="T54" fmla="*/ 0 w 94"/>
                              <a:gd name="T55" fmla="*/ 5 h 111"/>
                              <a:gd name="T56" fmla="*/ 2 w 94"/>
                              <a:gd name="T57" fmla="*/ 3 h 111"/>
                              <a:gd name="T58" fmla="*/ 4 w 94"/>
                              <a:gd name="T59" fmla="*/ 3 h 111"/>
                              <a:gd name="T60" fmla="*/ 15 w 94"/>
                              <a:gd name="T61" fmla="*/ 1 h 111"/>
                              <a:gd name="T62" fmla="*/ 15 w 94"/>
                              <a:gd name="T63" fmla="*/ 1 h 111"/>
                              <a:gd name="T64" fmla="*/ 17 w 94"/>
                              <a:gd name="T65" fmla="*/ 0 h 111"/>
                              <a:gd name="T66" fmla="*/ 17 w 94"/>
                              <a:gd name="T67" fmla="*/ 0 h 111"/>
                              <a:gd name="T68" fmla="*/ 17 w 94"/>
                              <a:gd name="T69" fmla="*/ 1 h 111"/>
                              <a:gd name="T70" fmla="*/ 19 w 94"/>
                              <a:gd name="T71" fmla="*/ 3 h 111"/>
                              <a:gd name="T72" fmla="*/ 42 w 94"/>
                              <a:gd name="T73" fmla="*/ 7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42" y="75"/>
                                </a:moveTo>
                                <a:lnTo>
                                  <a:pt x="44" y="78"/>
                                </a:lnTo>
                                <a:lnTo>
                                  <a:pt x="44" y="80"/>
                                </a:lnTo>
                                <a:lnTo>
                                  <a:pt x="44" y="81"/>
                                </a:lnTo>
                                <a:lnTo>
                                  <a:pt x="45" y="85"/>
                                </a:lnTo>
                                <a:lnTo>
                                  <a:pt x="45" y="88"/>
                                </a:lnTo>
                                <a:lnTo>
                                  <a:pt x="47" y="88"/>
                                </a:lnTo>
                                <a:lnTo>
                                  <a:pt x="49" y="81"/>
                                </a:lnTo>
                                <a:lnTo>
                                  <a:pt x="50" y="75"/>
                                </a:lnTo>
                                <a:lnTo>
                                  <a:pt x="77" y="1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92" y="3"/>
                                </a:lnTo>
                                <a:lnTo>
                                  <a:pt x="94" y="5"/>
                                </a:lnTo>
                                <a:lnTo>
                                  <a:pt x="94" y="6"/>
                                </a:lnTo>
                                <a:lnTo>
                                  <a:pt x="52" y="108"/>
                                </a:lnTo>
                                <a:lnTo>
                                  <a:pt x="52" y="110"/>
                                </a:lnTo>
                                <a:lnTo>
                                  <a:pt x="50" y="111"/>
                                </a:lnTo>
                                <a:lnTo>
                                  <a:pt x="42" y="111"/>
                                </a:lnTo>
                                <a:lnTo>
                                  <a:pt x="40" y="110"/>
                                </a:lnTo>
                                <a:lnTo>
                                  <a:pt x="39" y="108"/>
                                </a:lnTo>
                                <a:lnTo>
                                  <a:pt x="2" y="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15" y="1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9" y="3"/>
                                </a:lnTo>
                                <a:lnTo>
                                  <a:pt x="4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78"/>
                        <wps:cNvSpPr>
                          <a:spLocks noChangeAspect="1"/>
                        </wps:cNvSpPr>
                        <wps:spPr bwMode="auto">
                          <a:xfrm>
                            <a:off x="1637" y="1657"/>
                            <a:ext cx="47" cy="77"/>
                          </a:xfrm>
                          <a:custGeom>
                            <a:avLst/>
                            <a:gdLst>
                              <a:gd name="T0" fmla="*/ 48 w 95"/>
                              <a:gd name="T1" fmla="*/ 85 h 155"/>
                              <a:gd name="T2" fmla="*/ 52 w 95"/>
                              <a:gd name="T3" fmla="*/ 92 h 155"/>
                              <a:gd name="T4" fmla="*/ 53 w 95"/>
                              <a:gd name="T5" fmla="*/ 102 h 155"/>
                              <a:gd name="T6" fmla="*/ 55 w 95"/>
                              <a:gd name="T7" fmla="*/ 94 h 155"/>
                              <a:gd name="T8" fmla="*/ 57 w 95"/>
                              <a:gd name="T9" fmla="*/ 85 h 155"/>
                              <a:gd name="T10" fmla="*/ 78 w 95"/>
                              <a:gd name="T11" fmla="*/ 2 h 155"/>
                              <a:gd name="T12" fmla="*/ 80 w 95"/>
                              <a:gd name="T13" fmla="*/ 0 h 155"/>
                              <a:gd name="T14" fmla="*/ 82 w 95"/>
                              <a:gd name="T15" fmla="*/ 0 h 155"/>
                              <a:gd name="T16" fmla="*/ 82 w 95"/>
                              <a:gd name="T17" fmla="*/ 0 h 155"/>
                              <a:gd name="T18" fmla="*/ 82 w 95"/>
                              <a:gd name="T19" fmla="*/ 0 h 155"/>
                              <a:gd name="T20" fmla="*/ 93 w 95"/>
                              <a:gd name="T21" fmla="*/ 4 h 155"/>
                              <a:gd name="T22" fmla="*/ 95 w 95"/>
                              <a:gd name="T23" fmla="*/ 5 h 155"/>
                              <a:gd name="T24" fmla="*/ 95 w 95"/>
                              <a:gd name="T25" fmla="*/ 5 h 155"/>
                              <a:gd name="T26" fmla="*/ 95 w 95"/>
                              <a:gd name="T27" fmla="*/ 5 h 155"/>
                              <a:gd name="T28" fmla="*/ 95 w 95"/>
                              <a:gd name="T29" fmla="*/ 7 h 155"/>
                              <a:gd name="T30" fmla="*/ 95 w 95"/>
                              <a:gd name="T31" fmla="*/ 7 h 155"/>
                              <a:gd name="T32" fmla="*/ 70 w 95"/>
                              <a:gd name="T33" fmla="*/ 94 h 155"/>
                              <a:gd name="T34" fmla="*/ 62 w 95"/>
                              <a:gd name="T35" fmla="*/ 119 h 155"/>
                              <a:gd name="T36" fmla="*/ 55 w 95"/>
                              <a:gd name="T37" fmla="*/ 137 h 155"/>
                              <a:gd name="T38" fmla="*/ 50 w 95"/>
                              <a:gd name="T39" fmla="*/ 145 h 155"/>
                              <a:gd name="T40" fmla="*/ 45 w 95"/>
                              <a:gd name="T41" fmla="*/ 150 h 155"/>
                              <a:gd name="T42" fmla="*/ 37 w 95"/>
                              <a:gd name="T43" fmla="*/ 154 h 155"/>
                              <a:gd name="T44" fmla="*/ 28 w 95"/>
                              <a:gd name="T45" fmla="*/ 155 h 155"/>
                              <a:gd name="T46" fmla="*/ 20 w 95"/>
                              <a:gd name="T47" fmla="*/ 154 h 155"/>
                              <a:gd name="T48" fmla="*/ 10 w 95"/>
                              <a:gd name="T49" fmla="*/ 150 h 155"/>
                              <a:gd name="T50" fmla="*/ 3 w 95"/>
                              <a:gd name="T51" fmla="*/ 147 h 155"/>
                              <a:gd name="T52" fmla="*/ 0 w 95"/>
                              <a:gd name="T53" fmla="*/ 144 h 155"/>
                              <a:gd name="T54" fmla="*/ 2 w 95"/>
                              <a:gd name="T55" fmla="*/ 144 h 155"/>
                              <a:gd name="T56" fmla="*/ 2 w 95"/>
                              <a:gd name="T57" fmla="*/ 142 h 155"/>
                              <a:gd name="T58" fmla="*/ 5 w 95"/>
                              <a:gd name="T59" fmla="*/ 134 h 155"/>
                              <a:gd name="T60" fmla="*/ 7 w 95"/>
                              <a:gd name="T61" fmla="*/ 132 h 155"/>
                              <a:gd name="T62" fmla="*/ 7 w 95"/>
                              <a:gd name="T63" fmla="*/ 132 h 155"/>
                              <a:gd name="T64" fmla="*/ 8 w 95"/>
                              <a:gd name="T65" fmla="*/ 132 h 155"/>
                              <a:gd name="T66" fmla="*/ 8 w 95"/>
                              <a:gd name="T67" fmla="*/ 134 h 155"/>
                              <a:gd name="T68" fmla="*/ 18 w 95"/>
                              <a:gd name="T69" fmla="*/ 139 h 155"/>
                              <a:gd name="T70" fmla="*/ 28 w 95"/>
                              <a:gd name="T71" fmla="*/ 140 h 155"/>
                              <a:gd name="T72" fmla="*/ 33 w 95"/>
                              <a:gd name="T73" fmla="*/ 140 h 155"/>
                              <a:gd name="T74" fmla="*/ 38 w 95"/>
                              <a:gd name="T75" fmla="*/ 137 h 155"/>
                              <a:gd name="T76" fmla="*/ 42 w 95"/>
                              <a:gd name="T77" fmla="*/ 130 h 155"/>
                              <a:gd name="T78" fmla="*/ 45 w 95"/>
                              <a:gd name="T79" fmla="*/ 122 h 155"/>
                              <a:gd name="T80" fmla="*/ 50 w 95"/>
                              <a:gd name="T81" fmla="*/ 109 h 155"/>
                              <a:gd name="T82" fmla="*/ 42 w 95"/>
                              <a:gd name="T83" fmla="*/ 109 h 155"/>
                              <a:gd name="T84" fmla="*/ 40 w 95"/>
                              <a:gd name="T85" fmla="*/ 107 h 155"/>
                              <a:gd name="T86" fmla="*/ 38 w 95"/>
                              <a:gd name="T87" fmla="*/ 105 h 155"/>
                              <a:gd name="T88" fmla="*/ 3 w 95"/>
                              <a:gd name="T89" fmla="*/ 7 h 155"/>
                              <a:gd name="T90" fmla="*/ 3 w 95"/>
                              <a:gd name="T91" fmla="*/ 7 h 155"/>
                              <a:gd name="T92" fmla="*/ 3 w 95"/>
                              <a:gd name="T93" fmla="*/ 5 h 155"/>
                              <a:gd name="T94" fmla="*/ 3 w 95"/>
                              <a:gd name="T95" fmla="*/ 5 h 155"/>
                              <a:gd name="T96" fmla="*/ 5 w 95"/>
                              <a:gd name="T97" fmla="*/ 4 h 155"/>
                              <a:gd name="T98" fmla="*/ 17 w 95"/>
                              <a:gd name="T99" fmla="*/ 0 h 155"/>
                              <a:gd name="T100" fmla="*/ 18 w 95"/>
                              <a:gd name="T101" fmla="*/ 0 h 155"/>
                              <a:gd name="T102" fmla="*/ 20 w 95"/>
                              <a:gd name="T103" fmla="*/ 0 h 155"/>
                              <a:gd name="T104" fmla="*/ 20 w 95"/>
                              <a:gd name="T105" fmla="*/ 2 h 155"/>
                              <a:gd name="T106" fmla="*/ 48 w 95"/>
                              <a:gd name="T107" fmla="*/ 8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5" h="155">
                                <a:moveTo>
                                  <a:pt x="48" y="85"/>
                                </a:moveTo>
                                <a:lnTo>
                                  <a:pt x="52" y="92"/>
                                </a:lnTo>
                                <a:lnTo>
                                  <a:pt x="53" y="102"/>
                                </a:lnTo>
                                <a:lnTo>
                                  <a:pt x="55" y="94"/>
                                </a:lnTo>
                                <a:lnTo>
                                  <a:pt x="57" y="85"/>
                                </a:lnTo>
                                <a:lnTo>
                                  <a:pt x="78" y="2"/>
                                </a:lnTo>
                                <a:lnTo>
                                  <a:pt x="80" y="0"/>
                                </a:lnTo>
                                <a:lnTo>
                                  <a:pt x="82" y="0"/>
                                </a:lnTo>
                                <a:lnTo>
                                  <a:pt x="93" y="4"/>
                                </a:lnTo>
                                <a:lnTo>
                                  <a:pt x="95" y="5"/>
                                </a:lnTo>
                                <a:lnTo>
                                  <a:pt x="95" y="7"/>
                                </a:lnTo>
                                <a:lnTo>
                                  <a:pt x="70" y="94"/>
                                </a:lnTo>
                                <a:lnTo>
                                  <a:pt x="62" y="119"/>
                                </a:lnTo>
                                <a:lnTo>
                                  <a:pt x="55" y="137"/>
                                </a:lnTo>
                                <a:lnTo>
                                  <a:pt x="50" y="145"/>
                                </a:lnTo>
                                <a:lnTo>
                                  <a:pt x="45" y="150"/>
                                </a:lnTo>
                                <a:lnTo>
                                  <a:pt x="37" y="154"/>
                                </a:lnTo>
                                <a:lnTo>
                                  <a:pt x="28" y="155"/>
                                </a:lnTo>
                                <a:lnTo>
                                  <a:pt x="20" y="154"/>
                                </a:lnTo>
                                <a:lnTo>
                                  <a:pt x="10" y="150"/>
                                </a:lnTo>
                                <a:lnTo>
                                  <a:pt x="3" y="147"/>
                                </a:lnTo>
                                <a:lnTo>
                                  <a:pt x="0" y="144"/>
                                </a:lnTo>
                                <a:lnTo>
                                  <a:pt x="2" y="144"/>
                                </a:lnTo>
                                <a:lnTo>
                                  <a:pt x="2" y="142"/>
                                </a:lnTo>
                                <a:lnTo>
                                  <a:pt x="5" y="134"/>
                                </a:lnTo>
                                <a:lnTo>
                                  <a:pt x="7" y="132"/>
                                </a:lnTo>
                                <a:lnTo>
                                  <a:pt x="8" y="132"/>
                                </a:lnTo>
                                <a:lnTo>
                                  <a:pt x="8" y="134"/>
                                </a:lnTo>
                                <a:lnTo>
                                  <a:pt x="18" y="139"/>
                                </a:lnTo>
                                <a:lnTo>
                                  <a:pt x="28" y="140"/>
                                </a:lnTo>
                                <a:lnTo>
                                  <a:pt x="33" y="140"/>
                                </a:lnTo>
                                <a:lnTo>
                                  <a:pt x="38" y="137"/>
                                </a:lnTo>
                                <a:lnTo>
                                  <a:pt x="42" y="130"/>
                                </a:lnTo>
                                <a:lnTo>
                                  <a:pt x="45" y="122"/>
                                </a:lnTo>
                                <a:lnTo>
                                  <a:pt x="50" y="109"/>
                                </a:lnTo>
                                <a:lnTo>
                                  <a:pt x="42" y="109"/>
                                </a:lnTo>
                                <a:lnTo>
                                  <a:pt x="40" y="107"/>
                                </a:lnTo>
                                <a:lnTo>
                                  <a:pt x="38" y="10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"/>
                                </a:lnTo>
                                <a:lnTo>
                                  <a:pt x="4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79"/>
                        <wps:cNvSpPr>
                          <a:spLocks noChangeAspect="1"/>
                        </wps:cNvSpPr>
                        <wps:spPr bwMode="auto">
                          <a:xfrm>
                            <a:off x="1691" y="1656"/>
                            <a:ext cx="38" cy="56"/>
                          </a:xfrm>
                          <a:custGeom>
                            <a:avLst/>
                            <a:gdLst>
                              <a:gd name="T0" fmla="*/ 70 w 77"/>
                              <a:gd name="T1" fmla="*/ 25 h 111"/>
                              <a:gd name="T2" fmla="*/ 69 w 77"/>
                              <a:gd name="T3" fmla="*/ 25 h 111"/>
                              <a:gd name="T4" fmla="*/ 62 w 77"/>
                              <a:gd name="T5" fmla="*/ 20 h 111"/>
                              <a:gd name="T6" fmla="*/ 50 w 77"/>
                              <a:gd name="T7" fmla="*/ 15 h 111"/>
                              <a:gd name="T8" fmla="*/ 40 w 77"/>
                              <a:gd name="T9" fmla="*/ 15 h 111"/>
                              <a:gd name="T10" fmla="*/ 30 w 77"/>
                              <a:gd name="T11" fmla="*/ 20 h 111"/>
                              <a:gd name="T12" fmla="*/ 24 w 77"/>
                              <a:gd name="T13" fmla="*/ 28 h 111"/>
                              <a:gd name="T14" fmla="*/ 19 w 77"/>
                              <a:gd name="T15" fmla="*/ 45 h 111"/>
                              <a:gd name="T16" fmla="*/ 19 w 77"/>
                              <a:gd name="T17" fmla="*/ 65 h 111"/>
                              <a:gd name="T18" fmla="*/ 22 w 77"/>
                              <a:gd name="T19" fmla="*/ 81 h 111"/>
                              <a:gd name="T20" fmla="*/ 29 w 77"/>
                              <a:gd name="T21" fmla="*/ 91 h 111"/>
                              <a:gd name="T22" fmla="*/ 37 w 77"/>
                              <a:gd name="T23" fmla="*/ 96 h 111"/>
                              <a:gd name="T24" fmla="*/ 49 w 77"/>
                              <a:gd name="T25" fmla="*/ 96 h 111"/>
                              <a:gd name="T26" fmla="*/ 60 w 77"/>
                              <a:gd name="T27" fmla="*/ 91 h 111"/>
                              <a:gd name="T28" fmla="*/ 70 w 77"/>
                              <a:gd name="T29" fmla="*/ 85 h 111"/>
                              <a:gd name="T30" fmla="*/ 72 w 77"/>
                              <a:gd name="T31" fmla="*/ 86 h 111"/>
                              <a:gd name="T32" fmla="*/ 75 w 77"/>
                              <a:gd name="T33" fmla="*/ 95 h 111"/>
                              <a:gd name="T34" fmla="*/ 77 w 77"/>
                              <a:gd name="T35" fmla="*/ 98 h 111"/>
                              <a:gd name="T36" fmla="*/ 74 w 77"/>
                              <a:gd name="T37" fmla="*/ 101 h 111"/>
                              <a:gd name="T38" fmla="*/ 59 w 77"/>
                              <a:gd name="T39" fmla="*/ 110 h 111"/>
                              <a:gd name="T40" fmla="*/ 42 w 77"/>
                              <a:gd name="T41" fmla="*/ 111 h 111"/>
                              <a:gd name="T42" fmla="*/ 24 w 77"/>
                              <a:gd name="T43" fmla="*/ 108 h 111"/>
                              <a:gd name="T44" fmla="*/ 10 w 77"/>
                              <a:gd name="T45" fmla="*/ 98 h 111"/>
                              <a:gd name="T46" fmla="*/ 2 w 77"/>
                              <a:gd name="T47" fmla="*/ 81 h 111"/>
                              <a:gd name="T48" fmla="*/ 0 w 77"/>
                              <a:gd name="T49" fmla="*/ 58 h 111"/>
                              <a:gd name="T50" fmla="*/ 4 w 77"/>
                              <a:gd name="T51" fmla="*/ 33 h 111"/>
                              <a:gd name="T52" fmla="*/ 12 w 77"/>
                              <a:gd name="T53" fmla="*/ 15 h 111"/>
                              <a:gd name="T54" fmla="*/ 27 w 77"/>
                              <a:gd name="T55" fmla="*/ 3 h 111"/>
                              <a:gd name="T56" fmla="*/ 45 w 77"/>
                              <a:gd name="T57" fmla="*/ 0 h 111"/>
                              <a:gd name="T58" fmla="*/ 59 w 77"/>
                              <a:gd name="T59" fmla="*/ 1 h 111"/>
                              <a:gd name="T60" fmla="*/ 72 w 77"/>
                              <a:gd name="T61" fmla="*/ 8 h 111"/>
                              <a:gd name="T62" fmla="*/ 77 w 77"/>
                              <a:gd name="T63" fmla="*/ 13 h 111"/>
                              <a:gd name="T64" fmla="*/ 77 w 77"/>
                              <a:gd name="T65" fmla="*/ 1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111">
                                <a:moveTo>
                                  <a:pt x="72" y="23"/>
                                </a:moveTo>
                                <a:lnTo>
                                  <a:pt x="70" y="25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lnTo>
                                  <a:pt x="55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4" y="16"/>
                                </a:lnTo>
                                <a:lnTo>
                                  <a:pt x="30" y="20"/>
                                </a:lnTo>
                                <a:lnTo>
                                  <a:pt x="27" y="23"/>
                                </a:lnTo>
                                <a:lnTo>
                                  <a:pt x="24" y="28"/>
                                </a:lnTo>
                                <a:lnTo>
                                  <a:pt x="20" y="36"/>
                                </a:lnTo>
                                <a:lnTo>
                                  <a:pt x="19" y="45"/>
                                </a:lnTo>
                                <a:lnTo>
                                  <a:pt x="19" y="56"/>
                                </a:lnTo>
                                <a:lnTo>
                                  <a:pt x="19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1"/>
                                </a:lnTo>
                                <a:lnTo>
                                  <a:pt x="25" y="86"/>
                                </a:lnTo>
                                <a:lnTo>
                                  <a:pt x="29" y="91"/>
                                </a:lnTo>
                                <a:lnTo>
                                  <a:pt x="32" y="95"/>
                                </a:lnTo>
                                <a:lnTo>
                                  <a:pt x="37" y="96"/>
                                </a:lnTo>
                                <a:lnTo>
                                  <a:pt x="44" y="96"/>
                                </a:lnTo>
                                <a:lnTo>
                                  <a:pt x="49" y="96"/>
                                </a:lnTo>
                                <a:lnTo>
                                  <a:pt x="55" y="95"/>
                                </a:lnTo>
                                <a:lnTo>
                                  <a:pt x="60" y="91"/>
                                </a:lnTo>
                                <a:lnTo>
                                  <a:pt x="69" y="86"/>
                                </a:lnTo>
                                <a:lnTo>
                                  <a:pt x="70" y="85"/>
                                </a:lnTo>
                                <a:lnTo>
                                  <a:pt x="72" y="86"/>
                                </a:lnTo>
                                <a:lnTo>
                                  <a:pt x="75" y="95"/>
                                </a:lnTo>
                                <a:lnTo>
                                  <a:pt x="75" y="96"/>
                                </a:lnTo>
                                <a:lnTo>
                                  <a:pt x="77" y="98"/>
                                </a:lnTo>
                                <a:lnTo>
                                  <a:pt x="75" y="100"/>
                                </a:lnTo>
                                <a:lnTo>
                                  <a:pt x="74" y="101"/>
                                </a:lnTo>
                                <a:lnTo>
                                  <a:pt x="65" y="106"/>
                                </a:lnTo>
                                <a:lnTo>
                                  <a:pt x="59" y="110"/>
                                </a:lnTo>
                                <a:lnTo>
                                  <a:pt x="50" y="111"/>
                                </a:lnTo>
                                <a:lnTo>
                                  <a:pt x="42" y="111"/>
                                </a:lnTo>
                                <a:lnTo>
                                  <a:pt x="32" y="111"/>
                                </a:lnTo>
                                <a:lnTo>
                                  <a:pt x="24" y="108"/>
                                </a:lnTo>
                                <a:lnTo>
                                  <a:pt x="17" y="105"/>
                                </a:lnTo>
                                <a:lnTo>
                                  <a:pt x="10" y="98"/>
                                </a:lnTo>
                                <a:lnTo>
                                  <a:pt x="5" y="90"/>
                                </a:lnTo>
                                <a:lnTo>
                                  <a:pt x="2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4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1"/>
                                </a:lnTo>
                                <a:lnTo>
                                  <a:pt x="65" y="5"/>
                                </a:lnTo>
                                <a:lnTo>
                                  <a:pt x="72" y="8"/>
                                </a:lnTo>
                                <a:lnTo>
                                  <a:pt x="75" y="11"/>
                                </a:lnTo>
                                <a:lnTo>
                                  <a:pt x="77" y="13"/>
                                </a:lnTo>
                                <a:lnTo>
                                  <a:pt x="77" y="15"/>
                                </a:lnTo>
                                <a:lnTo>
                                  <a:pt x="7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734" y="1656"/>
                            <a:ext cx="41" cy="56"/>
                          </a:xfrm>
                          <a:custGeom>
                            <a:avLst/>
                            <a:gdLst>
                              <a:gd name="T0" fmla="*/ 58 w 82"/>
                              <a:gd name="T1" fmla="*/ 26 h 111"/>
                              <a:gd name="T2" fmla="*/ 48 w 82"/>
                              <a:gd name="T3" fmla="*/ 16 h 111"/>
                              <a:gd name="T4" fmla="*/ 27 w 82"/>
                              <a:gd name="T5" fmla="*/ 16 h 111"/>
                              <a:gd name="T6" fmla="*/ 12 w 82"/>
                              <a:gd name="T7" fmla="*/ 21 h 111"/>
                              <a:gd name="T8" fmla="*/ 10 w 82"/>
                              <a:gd name="T9" fmla="*/ 21 h 111"/>
                              <a:gd name="T10" fmla="*/ 5 w 82"/>
                              <a:gd name="T11" fmla="*/ 11 h 111"/>
                              <a:gd name="T12" fmla="*/ 8 w 82"/>
                              <a:gd name="T13" fmla="*/ 6 h 111"/>
                              <a:gd name="T14" fmla="*/ 28 w 82"/>
                              <a:gd name="T15" fmla="*/ 1 h 111"/>
                              <a:gd name="T16" fmla="*/ 48 w 82"/>
                              <a:gd name="T17" fmla="*/ 0 h 111"/>
                              <a:gd name="T18" fmla="*/ 62 w 82"/>
                              <a:gd name="T19" fmla="*/ 5 h 111"/>
                              <a:gd name="T20" fmla="*/ 70 w 82"/>
                              <a:gd name="T21" fmla="*/ 11 h 111"/>
                              <a:gd name="T22" fmla="*/ 75 w 82"/>
                              <a:gd name="T23" fmla="*/ 23 h 111"/>
                              <a:gd name="T24" fmla="*/ 75 w 82"/>
                              <a:gd name="T25" fmla="*/ 73 h 111"/>
                              <a:gd name="T26" fmla="*/ 77 w 82"/>
                              <a:gd name="T27" fmla="*/ 90 h 111"/>
                              <a:gd name="T28" fmla="*/ 82 w 82"/>
                              <a:gd name="T29" fmla="*/ 101 h 111"/>
                              <a:gd name="T30" fmla="*/ 82 w 82"/>
                              <a:gd name="T31" fmla="*/ 103 h 111"/>
                              <a:gd name="T32" fmla="*/ 82 w 82"/>
                              <a:gd name="T33" fmla="*/ 105 h 111"/>
                              <a:gd name="T34" fmla="*/ 70 w 82"/>
                              <a:gd name="T35" fmla="*/ 111 h 111"/>
                              <a:gd name="T36" fmla="*/ 65 w 82"/>
                              <a:gd name="T37" fmla="*/ 106 h 111"/>
                              <a:gd name="T38" fmla="*/ 53 w 82"/>
                              <a:gd name="T39" fmla="*/ 103 h 111"/>
                              <a:gd name="T40" fmla="*/ 38 w 82"/>
                              <a:gd name="T41" fmla="*/ 110 h 111"/>
                              <a:gd name="T42" fmla="*/ 23 w 82"/>
                              <a:gd name="T43" fmla="*/ 111 h 111"/>
                              <a:gd name="T44" fmla="*/ 12 w 82"/>
                              <a:gd name="T45" fmla="*/ 106 h 111"/>
                              <a:gd name="T46" fmla="*/ 5 w 82"/>
                              <a:gd name="T47" fmla="*/ 98 h 111"/>
                              <a:gd name="T48" fmla="*/ 0 w 82"/>
                              <a:gd name="T49" fmla="*/ 88 h 111"/>
                              <a:gd name="T50" fmla="*/ 2 w 82"/>
                              <a:gd name="T51" fmla="*/ 71 h 111"/>
                              <a:gd name="T52" fmla="*/ 8 w 82"/>
                              <a:gd name="T53" fmla="*/ 58 h 111"/>
                              <a:gd name="T54" fmla="*/ 23 w 82"/>
                              <a:gd name="T55" fmla="*/ 48 h 111"/>
                              <a:gd name="T56" fmla="*/ 45 w 82"/>
                              <a:gd name="T57" fmla="*/ 43 h 111"/>
                              <a:gd name="T58" fmla="*/ 58 w 82"/>
                              <a:gd name="T59" fmla="*/ 35 h 111"/>
                              <a:gd name="T60" fmla="*/ 48 w 82"/>
                              <a:gd name="T61" fmla="*/ 56 h 111"/>
                              <a:gd name="T62" fmla="*/ 33 w 82"/>
                              <a:gd name="T63" fmla="*/ 60 h 111"/>
                              <a:gd name="T64" fmla="*/ 23 w 82"/>
                              <a:gd name="T65" fmla="*/ 65 h 111"/>
                              <a:gd name="T66" fmla="*/ 18 w 82"/>
                              <a:gd name="T67" fmla="*/ 75 h 111"/>
                              <a:gd name="T68" fmla="*/ 18 w 82"/>
                              <a:gd name="T69" fmla="*/ 86 h 111"/>
                              <a:gd name="T70" fmla="*/ 27 w 82"/>
                              <a:gd name="T71" fmla="*/ 96 h 111"/>
                              <a:gd name="T72" fmla="*/ 40 w 82"/>
                              <a:gd name="T73" fmla="*/ 96 h 111"/>
                              <a:gd name="T74" fmla="*/ 52 w 82"/>
                              <a:gd name="T75" fmla="*/ 90 h 111"/>
                              <a:gd name="T76" fmla="*/ 58 w 82"/>
                              <a:gd name="T77" fmla="*/ 5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" h="111">
                                <a:moveTo>
                                  <a:pt x="58" y="35"/>
                                </a:moveTo>
                                <a:lnTo>
                                  <a:pt x="58" y="26"/>
                                </a:lnTo>
                                <a:lnTo>
                                  <a:pt x="53" y="20"/>
                                </a:lnTo>
                                <a:lnTo>
                                  <a:pt x="48" y="16"/>
                                </a:lnTo>
                                <a:lnTo>
                                  <a:pt x="38" y="15"/>
                                </a:lnTo>
                                <a:lnTo>
                                  <a:pt x="27" y="16"/>
                                </a:lnTo>
                                <a:lnTo>
                                  <a:pt x="12" y="21"/>
                                </a:lnTo>
                                <a:lnTo>
                                  <a:pt x="10" y="21"/>
                                </a:lnTo>
                                <a:lnTo>
                                  <a:pt x="8" y="2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8" y="6"/>
                                </a:lnTo>
                                <a:lnTo>
                                  <a:pt x="18" y="3"/>
                                </a:lnTo>
                                <a:lnTo>
                                  <a:pt x="28" y="1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5"/>
                                </a:lnTo>
                                <a:lnTo>
                                  <a:pt x="67" y="8"/>
                                </a:lnTo>
                                <a:lnTo>
                                  <a:pt x="70" y="11"/>
                                </a:lnTo>
                                <a:lnTo>
                                  <a:pt x="73" y="18"/>
                                </a:lnTo>
                                <a:lnTo>
                                  <a:pt x="75" y="23"/>
                                </a:lnTo>
                                <a:lnTo>
                                  <a:pt x="75" y="31"/>
                                </a:lnTo>
                                <a:lnTo>
                                  <a:pt x="75" y="73"/>
                                </a:lnTo>
                                <a:lnTo>
                                  <a:pt x="75" y="83"/>
                                </a:lnTo>
                                <a:lnTo>
                                  <a:pt x="77" y="90"/>
                                </a:lnTo>
                                <a:lnTo>
                                  <a:pt x="78" y="96"/>
                                </a:lnTo>
                                <a:lnTo>
                                  <a:pt x="82" y="101"/>
                                </a:lnTo>
                                <a:lnTo>
                                  <a:pt x="82" y="103"/>
                                </a:lnTo>
                                <a:lnTo>
                                  <a:pt x="82" y="105"/>
                                </a:lnTo>
                                <a:lnTo>
                                  <a:pt x="72" y="111"/>
                                </a:lnTo>
                                <a:lnTo>
                                  <a:pt x="70" y="111"/>
                                </a:lnTo>
                                <a:lnTo>
                                  <a:pt x="65" y="106"/>
                                </a:lnTo>
                                <a:lnTo>
                                  <a:pt x="62" y="98"/>
                                </a:lnTo>
                                <a:lnTo>
                                  <a:pt x="53" y="103"/>
                                </a:lnTo>
                                <a:lnTo>
                                  <a:pt x="47" y="108"/>
                                </a:lnTo>
                                <a:lnTo>
                                  <a:pt x="38" y="110"/>
                                </a:lnTo>
                                <a:lnTo>
                                  <a:pt x="30" y="111"/>
                                </a:lnTo>
                                <a:lnTo>
                                  <a:pt x="23" y="111"/>
                                </a:lnTo>
                                <a:lnTo>
                                  <a:pt x="17" y="110"/>
                                </a:lnTo>
                                <a:lnTo>
                                  <a:pt x="12" y="106"/>
                                </a:lnTo>
                                <a:lnTo>
                                  <a:pt x="8" y="103"/>
                                </a:lnTo>
                                <a:lnTo>
                                  <a:pt x="5" y="98"/>
                                </a:lnTo>
                                <a:lnTo>
                                  <a:pt x="2" y="93"/>
                                </a:lnTo>
                                <a:lnTo>
                                  <a:pt x="0" y="88"/>
                                </a:lnTo>
                                <a:lnTo>
                                  <a:pt x="0" y="81"/>
                                </a:lnTo>
                                <a:lnTo>
                                  <a:pt x="2" y="71"/>
                                </a:lnTo>
                                <a:lnTo>
                                  <a:pt x="3" y="65"/>
                                </a:lnTo>
                                <a:lnTo>
                                  <a:pt x="8" y="58"/>
                                </a:lnTo>
                                <a:lnTo>
                                  <a:pt x="15" y="53"/>
                                </a:lnTo>
                                <a:lnTo>
                                  <a:pt x="23" y="48"/>
                                </a:lnTo>
                                <a:lnTo>
                                  <a:pt x="33" y="45"/>
                                </a:lnTo>
                                <a:lnTo>
                                  <a:pt x="45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58" y="56"/>
                                </a:moveTo>
                                <a:lnTo>
                                  <a:pt x="48" y="56"/>
                                </a:lnTo>
                                <a:lnTo>
                                  <a:pt x="40" y="58"/>
                                </a:lnTo>
                                <a:lnTo>
                                  <a:pt x="33" y="60"/>
                                </a:lnTo>
                                <a:lnTo>
                                  <a:pt x="28" y="61"/>
                                </a:lnTo>
                                <a:lnTo>
                                  <a:pt x="23" y="65"/>
                                </a:lnTo>
                                <a:lnTo>
                                  <a:pt x="20" y="70"/>
                                </a:lnTo>
                                <a:lnTo>
                                  <a:pt x="18" y="75"/>
                                </a:lnTo>
                                <a:lnTo>
                                  <a:pt x="17" y="80"/>
                                </a:lnTo>
                                <a:lnTo>
                                  <a:pt x="18" y="86"/>
                                </a:lnTo>
                                <a:lnTo>
                                  <a:pt x="22" y="93"/>
                                </a:lnTo>
                                <a:lnTo>
                                  <a:pt x="27" y="96"/>
                                </a:lnTo>
                                <a:lnTo>
                                  <a:pt x="33" y="98"/>
                                </a:lnTo>
                                <a:lnTo>
                                  <a:pt x="40" y="96"/>
                                </a:lnTo>
                                <a:lnTo>
                                  <a:pt x="45" y="95"/>
                                </a:lnTo>
                                <a:lnTo>
                                  <a:pt x="52" y="90"/>
                                </a:lnTo>
                                <a:lnTo>
                                  <a:pt x="58" y="85"/>
                                </a:lnTo>
                                <a:lnTo>
                                  <a:pt x="5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81"/>
                        <wps:cNvSpPr>
                          <a:spLocks noChangeAspect="1"/>
                        </wps:cNvSpPr>
                        <wps:spPr bwMode="auto">
                          <a:xfrm>
                            <a:off x="1789" y="1656"/>
                            <a:ext cx="30" cy="55"/>
                          </a:xfrm>
                          <a:custGeom>
                            <a:avLst/>
                            <a:gdLst>
                              <a:gd name="T0" fmla="*/ 12 w 60"/>
                              <a:gd name="T1" fmla="*/ 0 h 110"/>
                              <a:gd name="T2" fmla="*/ 12 w 60"/>
                              <a:gd name="T3" fmla="*/ 0 h 110"/>
                              <a:gd name="T4" fmla="*/ 13 w 60"/>
                              <a:gd name="T5" fmla="*/ 0 h 110"/>
                              <a:gd name="T6" fmla="*/ 15 w 60"/>
                              <a:gd name="T7" fmla="*/ 1 h 110"/>
                              <a:gd name="T8" fmla="*/ 18 w 60"/>
                              <a:gd name="T9" fmla="*/ 5 h 110"/>
                              <a:gd name="T10" fmla="*/ 20 w 60"/>
                              <a:gd name="T11" fmla="*/ 11 h 110"/>
                              <a:gd name="T12" fmla="*/ 22 w 60"/>
                              <a:gd name="T13" fmla="*/ 18 h 110"/>
                              <a:gd name="T14" fmla="*/ 30 w 60"/>
                              <a:gd name="T15" fmla="*/ 8 h 110"/>
                              <a:gd name="T16" fmla="*/ 37 w 60"/>
                              <a:gd name="T17" fmla="*/ 3 h 110"/>
                              <a:gd name="T18" fmla="*/ 43 w 60"/>
                              <a:gd name="T19" fmla="*/ 0 h 110"/>
                              <a:gd name="T20" fmla="*/ 48 w 60"/>
                              <a:gd name="T21" fmla="*/ 0 h 110"/>
                              <a:gd name="T22" fmla="*/ 57 w 60"/>
                              <a:gd name="T23" fmla="*/ 1 h 110"/>
                              <a:gd name="T24" fmla="*/ 60 w 60"/>
                              <a:gd name="T25" fmla="*/ 3 h 110"/>
                              <a:gd name="T26" fmla="*/ 60 w 60"/>
                              <a:gd name="T27" fmla="*/ 3 h 110"/>
                              <a:gd name="T28" fmla="*/ 60 w 60"/>
                              <a:gd name="T29" fmla="*/ 5 h 110"/>
                              <a:gd name="T30" fmla="*/ 55 w 60"/>
                              <a:gd name="T31" fmla="*/ 16 h 110"/>
                              <a:gd name="T32" fmla="*/ 53 w 60"/>
                              <a:gd name="T33" fmla="*/ 18 h 110"/>
                              <a:gd name="T34" fmla="*/ 53 w 60"/>
                              <a:gd name="T35" fmla="*/ 18 h 110"/>
                              <a:gd name="T36" fmla="*/ 52 w 60"/>
                              <a:gd name="T37" fmla="*/ 18 h 110"/>
                              <a:gd name="T38" fmla="*/ 50 w 60"/>
                              <a:gd name="T39" fmla="*/ 16 h 110"/>
                              <a:gd name="T40" fmla="*/ 47 w 60"/>
                              <a:gd name="T41" fmla="*/ 16 h 110"/>
                              <a:gd name="T42" fmla="*/ 45 w 60"/>
                              <a:gd name="T43" fmla="*/ 16 h 110"/>
                              <a:gd name="T44" fmla="*/ 42 w 60"/>
                              <a:gd name="T45" fmla="*/ 16 h 110"/>
                              <a:gd name="T46" fmla="*/ 37 w 60"/>
                              <a:gd name="T47" fmla="*/ 20 h 110"/>
                              <a:gd name="T48" fmla="*/ 32 w 60"/>
                              <a:gd name="T49" fmla="*/ 25 h 110"/>
                              <a:gd name="T50" fmla="*/ 23 w 60"/>
                              <a:gd name="T51" fmla="*/ 33 h 110"/>
                              <a:gd name="T52" fmla="*/ 23 w 60"/>
                              <a:gd name="T53" fmla="*/ 106 h 110"/>
                              <a:gd name="T54" fmla="*/ 23 w 60"/>
                              <a:gd name="T55" fmla="*/ 108 h 110"/>
                              <a:gd name="T56" fmla="*/ 22 w 60"/>
                              <a:gd name="T57" fmla="*/ 110 h 110"/>
                              <a:gd name="T58" fmla="*/ 10 w 60"/>
                              <a:gd name="T59" fmla="*/ 110 h 110"/>
                              <a:gd name="T60" fmla="*/ 8 w 60"/>
                              <a:gd name="T61" fmla="*/ 108 h 110"/>
                              <a:gd name="T62" fmla="*/ 7 w 60"/>
                              <a:gd name="T63" fmla="*/ 106 h 110"/>
                              <a:gd name="T64" fmla="*/ 7 w 60"/>
                              <a:gd name="T65" fmla="*/ 40 h 110"/>
                              <a:gd name="T66" fmla="*/ 7 w 60"/>
                              <a:gd name="T67" fmla="*/ 30 h 110"/>
                              <a:gd name="T68" fmla="*/ 7 w 60"/>
                              <a:gd name="T69" fmla="*/ 21 h 110"/>
                              <a:gd name="T70" fmla="*/ 5 w 60"/>
                              <a:gd name="T71" fmla="*/ 16 h 110"/>
                              <a:gd name="T72" fmla="*/ 2 w 60"/>
                              <a:gd name="T73" fmla="*/ 10 h 110"/>
                              <a:gd name="T74" fmla="*/ 2 w 60"/>
                              <a:gd name="T75" fmla="*/ 8 h 110"/>
                              <a:gd name="T76" fmla="*/ 0 w 60"/>
                              <a:gd name="T77" fmla="*/ 8 h 110"/>
                              <a:gd name="T78" fmla="*/ 2 w 60"/>
                              <a:gd name="T79" fmla="*/ 6 h 110"/>
                              <a:gd name="T80" fmla="*/ 2 w 60"/>
                              <a:gd name="T81" fmla="*/ 6 h 110"/>
                              <a:gd name="T82" fmla="*/ 12 w 60"/>
                              <a:gd name="T8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1"/>
                                </a:lnTo>
                                <a:lnTo>
                                  <a:pt x="18" y="5"/>
                                </a:lnTo>
                                <a:lnTo>
                                  <a:pt x="20" y="11"/>
                                </a:lnTo>
                                <a:lnTo>
                                  <a:pt x="22" y="18"/>
                                </a:lnTo>
                                <a:lnTo>
                                  <a:pt x="30" y="8"/>
                                </a:lnTo>
                                <a:lnTo>
                                  <a:pt x="37" y="3"/>
                                </a:ln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57" y="1"/>
                                </a:lnTo>
                                <a:lnTo>
                                  <a:pt x="60" y="3"/>
                                </a:lnTo>
                                <a:lnTo>
                                  <a:pt x="60" y="5"/>
                                </a:lnTo>
                                <a:lnTo>
                                  <a:pt x="55" y="16"/>
                                </a:lnTo>
                                <a:lnTo>
                                  <a:pt x="53" y="18"/>
                                </a:lnTo>
                                <a:lnTo>
                                  <a:pt x="52" y="18"/>
                                </a:lnTo>
                                <a:lnTo>
                                  <a:pt x="50" y="16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2" y="16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8"/>
                                </a:lnTo>
                                <a:lnTo>
                                  <a:pt x="22" y="110"/>
                                </a:lnTo>
                                <a:lnTo>
                                  <a:pt x="10" y="110"/>
                                </a:lnTo>
                                <a:lnTo>
                                  <a:pt x="8" y="108"/>
                                </a:lnTo>
                                <a:lnTo>
                                  <a:pt x="7" y="106"/>
                                </a:lnTo>
                                <a:lnTo>
                                  <a:pt x="7" y="40"/>
                                </a:lnTo>
                                <a:lnTo>
                                  <a:pt x="7" y="30"/>
                                </a:lnTo>
                                <a:lnTo>
                                  <a:pt x="7" y="21"/>
                                </a:lnTo>
                                <a:lnTo>
                                  <a:pt x="5" y="16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82"/>
                        <wps:cNvSpPr>
                          <a:spLocks noChangeAspect="1"/>
                        </wps:cNvSpPr>
                        <wps:spPr bwMode="auto">
                          <a:xfrm>
                            <a:off x="1824" y="1656"/>
                            <a:ext cx="34" cy="56"/>
                          </a:xfrm>
                          <a:custGeom>
                            <a:avLst/>
                            <a:gdLst>
                              <a:gd name="T0" fmla="*/ 5 w 68"/>
                              <a:gd name="T1" fmla="*/ 90 h 111"/>
                              <a:gd name="T2" fmla="*/ 5 w 68"/>
                              <a:gd name="T3" fmla="*/ 90 h 111"/>
                              <a:gd name="T4" fmla="*/ 20 w 68"/>
                              <a:gd name="T5" fmla="*/ 96 h 111"/>
                              <a:gd name="T6" fmla="*/ 42 w 68"/>
                              <a:gd name="T7" fmla="*/ 96 h 111"/>
                              <a:gd name="T8" fmla="*/ 50 w 68"/>
                              <a:gd name="T9" fmla="*/ 88 h 111"/>
                              <a:gd name="T10" fmla="*/ 50 w 68"/>
                              <a:gd name="T11" fmla="*/ 76 h 111"/>
                              <a:gd name="T12" fmla="*/ 43 w 68"/>
                              <a:gd name="T13" fmla="*/ 68 h 111"/>
                              <a:gd name="T14" fmla="*/ 22 w 68"/>
                              <a:gd name="T15" fmla="*/ 58 h 111"/>
                              <a:gd name="T16" fmla="*/ 8 w 68"/>
                              <a:gd name="T17" fmla="*/ 46 h 111"/>
                              <a:gd name="T18" fmla="*/ 3 w 68"/>
                              <a:gd name="T19" fmla="*/ 36 h 111"/>
                              <a:gd name="T20" fmla="*/ 3 w 68"/>
                              <a:gd name="T21" fmla="*/ 23 h 111"/>
                              <a:gd name="T22" fmla="*/ 8 w 68"/>
                              <a:gd name="T23" fmla="*/ 13 h 111"/>
                              <a:gd name="T24" fmla="*/ 17 w 68"/>
                              <a:gd name="T25" fmla="*/ 5 h 111"/>
                              <a:gd name="T26" fmla="*/ 28 w 68"/>
                              <a:gd name="T27" fmla="*/ 0 h 111"/>
                              <a:gd name="T28" fmla="*/ 45 w 68"/>
                              <a:gd name="T29" fmla="*/ 0 h 111"/>
                              <a:gd name="T30" fmla="*/ 62 w 68"/>
                              <a:gd name="T31" fmla="*/ 6 h 111"/>
                              <a:gd name="T32" fmla="*/ 65 w 68"/>
                              <a:gd name="T33" fmla="*/ 10 h 111"/>
                              <a:gd name="T34" fmla="*/ 60 w 68"/>
                              <a:gd name="T35" fmla="*/ 18 h 111"/>
                              <a:gd name="T36" fmla="*/ 58 w 68"/>
                              <a:gd name="T37" fmla="*/ 20 h 111"/>
                              <a:gd name="T38" fmla="*/ 57 w 68"/>
                              <a:gd name="T39" fmla="*/ 20 h 111"/>
                              <a:gd name="T40" fmla="*/ 35 w 68"/>
                              <a:gd name="T41" fmla="*/ 13 h 111"/>
                              <a:gd name="T42" fmla="*/ 23 w 68"/>
                              <a:gd name="T43" fmla="*/ 18 h 111"/>
                              <a:gd name="T44" fmla="*/ 18 w 68"/>
                              <a:gd name="T45" fmla="*/ 28 h 111"/>
                              <a:gd name="T46" fmla="*/ 23 w 68"/>
                              <a:gd name="T47" fmla="*/ 40 h 111"/>
                              <a:gd name="T48" fmla="*/ 47 w 68"/>
                              <a:gd name="T49" fmla="*/ 51 h 111"/>
                              <a:gd name="T50" fmla="*/ 63 w 68"/>
                              <a:gd name="T51" fmla="*/ 65 h 111"/>
                              <a:gd name="T52" fmla="*/ 68 w 68"/>
                              <a:gd name="T53" fmla="*/ 81 h 111"/>
                              <a:gd name="T54" fmla="*/ 67 w 68"/>
                              <a:gd name="T55" fmla="*/ 93 h 111"/>
                              <a:gd name="T56" fmla="*/ 58 w 68"/>
                              <a:gd name="T57" fmla="*/ 103 h 111"/>
                              <a:gd name="T58" fmla="*/ 48 w 68"/>
                              <a:gd name="T59" fmla="*/ 110 h 111"/>
                              <a:gd name="T60" fmla="*/ 33 w 68"/>
                              <a:gd name="T61" fmla="*/ 111 h 111"/>
                              <a:gd name="T62" fmla="*/ 17 w 68"/>
                              <a:gd name="T63" fmla="*/ 110 h 111"/>
                              <a:gd name="T64" fmla="*/ 0 w 68"/>
                              <a:gd name="T65" fmla="*/ 103 h 111"/>
                              <a:gd name="T66" fmla="*/ 0 w 68"/>
                              <a:gd name="T67" fmla="*/ 101 h 111"/>
                              <a:gd name="T68" fmla="*/ 0 w 68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11">
                                <a:moveTo>
                                  <a:pt x="3" y="91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20" y="96"/>
                                </a:lnTo>
                                <a:lnTo>
                                  <a:pt x="33" y="98"/>
                                </a:lnTo>
                                <a:lnTo>
                                  <a:pt x="42" y="96"/>
                                </a:lnTo>
                                <a:lnTo>
                                  <a:pt x="47" y="93"/>
                                </a:lnTo>
                                <a:lnTo>
                                  <a:pt x="50" y="88"/>
                                </a:lnTo>
                                <a:lnTo>
                                  <a:pt x="52" y="81"/>
                                </a:lnTo>
                                <a:lnTo>
                                  <a:pt x="50" y="76"/>
                                </a:lnTo>
                                <a:lnTo>
                                  <a:pt x="48" y="73"/>
                                </a:lnTo>
                                <a:lnTo>
                                  <a:pt x="43" y="68"/>
                                </a:lnTo>
                                <a:lnTo>
                                  <a:pt x="37" y="65"/>
                                </a:lnTo>
                                <a:lnTo>
                                  <a:pt x="22" y="58"/>
                                </a:lnTo>
                                <a:lnTo>
                                  <a:pt x="12" y="51"/>
                                </a:lnTo>
                                <a:lnTo>
                                  <a:pt x="8" y="46"/>
                                </a:lnTo>
                                <a:lnTo>
                                  <a:pt x="5" y="41"/>
                                </a:lnTo>
                                <a:lnTo>
                                  <a:pt x="3" y="36"/>
                                </a:lnTo>
                                <a:lnTo>
                                  <a:pt x="2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5"/>
                                </a:lnTo>
                                <a:lnTo>
                                  <a:pt x="22" y="1"/>
                                </a:lnTo>
                                <a:lnTo>
                                  <a:pt x="28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3"/>
                                </a:lnTo>
                                <a:lnTo>
                                  <a:pt x="62" y="6"/>
                                </a:lnTo>
                                <a:lnTo>
                                  <a:pt x="65" y="8"/>
                                </a:lnTo>
                                <a:lnTo>
                                  <a:pt x="65" y="10"/>
                                </a:lnTo>
                                <a:lnTo>
                                  <a:pt x="63" y="10"/>
                                </a:lnTo>
                                <a:lnTo>
                                  <a:pt x="60" y="18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7" y="20"/>
                                </a:lnTo>
                                <a:lnTo>
                                  <a:pt x="45" y="15"/>
                                </a:lnTo>
                                <a:lnTo>
                                  <a:pt x="35" y="13"/>
                                </a:lnTo>
                                <a:lnTo>
                                  <a:pt x="28" y="15"/>
                                </a:lnTo>
                                <a:lnTo>
                                  <a:pt x="23" y="18"/>
                                </a:lnTo>
                                <a:lnTo>
                                  <a:pt x="20" y="23"/>
                                </a:lnTo>
                                <a:lnTo>
                                  <a:pt x="18" y="28"/>
                                </a:lnTo>
                                <a:lnTo>
                                  <a:pt x="20" y="35"/>
                                </a:lnTo>
                                <a:lnTo>
                                  <a:pt x="23" y="40"/>
                                </a:lnTo>
                                <a:lnTo>
                                  <a:pt x="28" y="43"/>
                                </a:lnTo>
                                <a:lnTo>
                                  <a:pt x="47" y="51"/>
                                </a:lnTo>
                                <a:lnTo>
                                  <a:pt x="57" y="58"/>
                                </a:lnTo>
                                <a:lnTo>
                                  <a:pt x="63" y="65"/>
                                </a:lnTo>
                                <a:lnTo>
                                  <a:pt x="67" y="71"/>
                                </a:lnTo>
                                <a:lnTo>
                                  <a:pt x="68" y="81"/>
                                </a:lnTo>
                                <a:lnTo>
                                  <a:pt x="68" y="88"/>
                                </a:lnTo>
                                <a:lnTo>
                                  <a:pt x="67" y="93"/>
                                </a:lnTo>
                                <a:lnTo>
                                  <a:pt x="63" y="100"/>
                                </a:lnTo>
                                <a:lnTo>
                                  <a:pt x="58" y="103"/>
                                </a:lnTo>
                                <a:lnTo>
                                  <a:pt x="53" y="106"/>
                                </a:lnTo>
                                <a:lnTo>
                                  <a:pt x="48" y="110"/>
                                </a:lnTo>
                                <a:lnTo>
                                  <a:pt x="42" y="111"/>
                                </a:lnTo>
                                <a:lnTo>
                                  <a:pt x="33" y="111"/>
                                </a:lnTo>
                                <a:lnTo>
                                  <a:pt x="25" y="111"/>
                                </a:lnTo>
                                <a:lnTo>
                                  <a:pt x="17" y="110"/>
                                </a:lnTo>
                                <a:lnTo>
                                  <a:pt x="8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83"/>
                        <wps:cNvSpPr>
                          <a:spLocks noChangeAspect="1"/>
                        </wps:cNvSpPr>
                        <wps:spPr bwMode="auto">
                          <a:xfrm>
                            <a:off x="1870" y="1630"/>
                            <a:ext cx="38" cy="82"/>
                          </a:xfrm>
                          <a:custGeom>
                            <a:avLst/>
                            <a:gdLst>
                              <a:gd name="T0" fmla="*/ 62 w 77"/>
                              <a:gd name="T1" fmla="*/ 53 h 163"/>
                              <a:gd name="T2" fmla="*/ 64 w 77"/>
                              <a:gd name="T3" fmla="*/ 52 h 163"/>
                              <a:gd name="T4" fmla="*/ 64 w 77"/>
                              <a:gd name="T5" fmla="*/ 52 h 163"/>
                              <a:gd name="T6" fmla="*/ 65 w 77"/>
                              <a:gd name="T7" fmla="*/ 52 h 163"/>
                              <a:gd name="T8" fmla="*/ 67 w 77"/>
                              <a:gd name="T9" fmla="*/ 53 h 163"/>
                              <a:gd name="T10" fmla="*/ 75 w 77"/>
                              <a:gd name="T11" fmla="*/ 58 h 163"/>
                              <a:gd name="T12" fmla="*/ 75 w 77"/>
                              <a:gd name="T13" fmla="*/ 60 h 163"/>
                              <a:gd name="T14" fmla="*/ 75 w 77"/>
                              <a:gd name="T15" fmla="*/ 60 h 163"/>
                              <a:gd name="T16" fmla="*/ 75 w 77"/>
                              <a:gd name="T17" fmla="*/ 62 h 163"/>
                              <a:gd name="T18" fmla="*/ 75 w 77"/>
                              <a:gd name="T19" fmla="*/ 62 h 163"/>
                              <a:gd name="T20" fmla="*/ 37 w 77"/>
                              <a:gd name="T21" fmla="*/ 103 h 163"/>
                              <a:gd name="T22" fmla="*/ 77 w 77"/>
                              <a:gd name="T23" fmla="*/ 152 h 163"/>
                              <a:gd name="T24" fmla="*/ 77 w 77"/>
                              <a:gd name="T25" fmla="*/ 152 h 163"/>
                              <a:gd name="T26" fmla="*/ 77 w 77"/>
                              <a:gd name="T27" fmla="*/ 153 h 163"/>
                              <a:gd name="T28" fmla="*/ 77 w 77"/>
                              <a:gd name="T29" fmla="*/ 153 h 163"/>
                              <a:gd name="T30" fmla="*/ 75 w 77"/>
                              <a:gd name="T31" fmla="*/ 155 h 163"/>
                              <a:gd name="T32" fmla="*/ 67 w 77"/>
                              <a:gd name="T33" fmla="*/ 162 h 163"/>
                              <a:gd name="T34" fmla="*/ 65 w 77"/>
                              <a:gd name="T35" fmla="*/ 162 h 163"/>
                              <a:gd name="T36" fmla="*/ 65 w 77"/>
                              <a:gd name="T37" fmla="*/ 163 h 163"/>
                              <a:gd name="T38" fmla="*/ 64 w 77"/>
                              <a:gd name="T39" fmla="*/ 162 h 163"/>
                              <a:gd name="T40" fmla="*/ 64 w 77"/>
                              <a:gd name="T41" fmla="*/ 162 h 163"/>
                              <a:gd name="T42" fmla="*/ 17 w 77"/>
                              <a:gd name="T43" fmla="*/ 107 h 163"/>
                              <a:gd name="T44" fmla="*/ 17 w 77"/>
                              <a:gd name="T45" fmla="*/ 158 h 163"/>
                              <a:gd name="T46" fmla="*/ 17 w 77"/>
                              <a:gd name="T47" fmla="*/ 160 h 163"/>
                              <a:gd name="T48" fmla="*/ 15 w 77"/>
                              <a:gd name="T49" fmla="*/ 162 h 163"/>
                              <a:gd name="T50" fmla="*/ 4 w 77"/>
                              <a:gd name="T51" fmla="*/ 162 h 163"/>
                              <a:gd name="T52" fmla="*/ 2 w 77"/>
                              <a:gd name="T53" fmla="*/ 160 h 163"/>
                              <a:gd name="T54" fmla="*/ 0 w 77"/>
                              <a:gd name="T55" fmla="*/ 158 h 163"/>
                              <a:gd name="T56" fmla="*/ 0 w 77"/>
                              <a:gd name="T57" fmla="*/ 7 h 163"/>
                              <a:gd name="T58" fmla="*/ 2 w 77"/>
                              <a:gd name="T59" fmla="*/ 5 h 163"/>
                              <a:gd name="T60" fmla="*/ 4 w 77"/>
                              <a:gd name="T61" fmla="*/ 3 h 163"/>
                              <a:gd name="T62" fmla="*/ 15 w 77"/>
                              <a:gd name="T63" fmla="*/ 0 h 163"/>
                              <a:gd name="T64" fmla="*/ 15 w 77"/>
                              <a:gd name="T65" fmla="*/ 0 h 163"/>
                              <a:gd name="T66" fmla="*/ 15 w 77"/>
                              <a:gd name="T67" fmla="*/ 0 h 163"/>
                              <a:gd name="T68" fmla="*/ 15 w 77"/>
                              <a:gd name="T69" fmla="*/ 0 h 163"/>
                              <a:gd name="T70" fmla="*/ 17 w 77"/>
                              <a:gd name="T71" fmla="*/ 2 h 163"/>
                              <a:gd name="T72" fmla="*/ 17 w 77"/>
                              <a:gd name="T73" fmla="*/ 3 h 163"/>
                              <a:gd name="T74" fmla="*/ 17 w 77"/>
                              <a:gd name="T75" fmla="*/ 103 h 163"/>
                              <a:gd name="T76" fmla="*/ 62 w 77"/>
                              <a:gd name="T77" fmla="*/ 5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7" h="163">
                                <a:moveTo>
                                  <a:pt x="62" y="53"/>
                                </a:moveTo>
                                <a:lnTo>
                                  <a:pt x="64" y="52"/>
                                </a:lnTo>
                                <a:lnTo>
                                  <a:pt x="65" y="52"/>
                                </a:lnTo>
                                <a:lnTo>
                                  <a:pt x="67" y="53"/>
                                </a:lnTo>
                                <a:lnTo>
                                  <a:pt x="75" y="58"/>
                                </a:lnTo>
                                <a:lnTo>
                                  <a:pt x="75" y="60"/>
                                </a:lnTo>
                                <a:lnTo>
                                  <a:pt x="75" y="62"/>
                                </a:lnTo>
                                <a:lnTo>
                                  <a:pt x="37" y="103"/>
                                </a:lnTo>
                                <a:lnTo>
                                  <a:pt x="77" y="152"/>
                                </a:lnTo>
                                <a:lnTo>
                                  <a:pt x="77" y="153"/>
                                </a:lnTo>
                                <a:lnTo>
                                  <a:pt x="75" y="155"/>
                                </a:lnTo>
                                <a:lnTo>
                                  <a:pt x="67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3"/>
                                </a:lnTo>
                                <a:lnTo>
                                  <a:pt x="64" y="162"/>
                                </a:lnTo>
                                <a:lnTo>
                                  <a:pt x="17" y="107"/>
                                </a:lnTo>
                                <a:lnTo>
                                  <a:pt x="17" y="158"/>
                                </a:lnTo>
                                <a:lnTo>
                                  <a:pt x="17" y="160"/>
                                </a:lnTo>
                                <a:lnTo>
                                  <a:pt x="15" y="162"/>
                                </a:lnTo>
                                <a:lnTo>
                                  <a:pt x="4" y="162"/>
                                </a:lnTo>
                                <a:lnTo>
                                  <a:pt x="2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8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15" y="1656"/>
                            <a:ext cx="44" cy="56"/>
                          </a:xfrm>
                          <a:custGeom>
                            <a:avLst/>
                            <a:gdLst>
                              <a:gd name="T0" fmla="*/ 87 w 89"/>
                              <a:gd name="T1" fmla="*/ 68 h 111"/>
                              <a:gd name="T2" fmla="*/ 82 w 89"/>
                              <a:gd name="T3" fmla="*/ 90 h 111"/>
                              <a:gd name="T4" fmla="*/ 70 w 89"/>
                              <a:gd name="T5" fmla="*/ 103 h 111"/>
                              <a:gd name="T6" fmla="*/ 54 w 89"/>
                              <a:gd name="T7" fmla="*/ 111 h 111"/>
                              <a:gd name="T8" fmla="*/ 34 w 89"/>
                              <a:gd name="T9" fmla="*/ 111 h 111"/>
                              <a:gd name="T10" fmla="*/ 17 w 89"/>
                              <a:gd name="T11" fmla="*/ 103 h 111"/>
                              <a:gd name="T12" fmla="*/ 7 w 89"/>
                              <a:gd name="T13" fmla="*/ 90 h 111"/>
                              <a:gd name="T14" fmla="*/ 0 w 89"/>
                              <a:gd name="T15" fmla="*/ 68 h 111"/>
                              <a:gd name="T16" fmla="*/ 0 w 89"/>
                              <a:gd name="T17" fmla="*/ 43 h 111"/>
                              <a:gd name="T18" fmla="*/ 7 w 89"/>
                              <a:gd name="T19" fmla="*/ 23 h 111"/>
                              <a:gd name="T20" fmla="*/ 19 w 89"/>
                              <a:gd name="T21" fmla="*/ 8 h 111"/>
                              <a:gd name="T22" fmla="*/ 35 w 89"/>
                              <a:gd name="T23" fmla="*/ 0 h 111"/>
                              <a:gd name="T24" fmla="*/ 55 w 89"/>
                              <a:gd name="T25" fmla="*/ 0 h 111"/>
                              <a:gd name="T26" fmla="*/ 70 w 89"/>
                              <a:gd name="T27" fmla="*/ 8 h 111"/>
                              <a:gd name="T28" fmla="*/ 82 w 89"/>
                              <a:gd name="T29" fmla="*/ 21 h 111"/>
                              <a:gd name="T30" fmla="*/ 87 w 89"/>
                              <a:gd name="T31" fmla="*/ 43 h 111"/>
                              <a:gd name="T32" fmla="*/ 19 w 89"/>
                              <a:gd name="T33" fmla="*/ 55 h 111"/>
                              <a:gd name="T34" fmla="*/ 20 w 89"/>
                              <a:gd name="T35" fmla="*/ 73 h 111"/>
                              <a:gd name="T36" fmla="*/ 25 w 89"/>
                              <a:gd name="T37" fmla="*/ 88 h 111"/>
                              <a:gd name="T38" fmla="*/ 34 w 89"/>
                              <a:gd name="T39" fmla="*/ 95 h 111"/>
                              <a:gd name="T40" fmla="*/ 45 w 89"/>
                              <a:gd name="T41" fmla="*/ 98 h 111"/>
                              <a:gd name="T42" fmla="*/ 55 w 89"/>
                              <a:gd name="T43" fmla="*/ 96 h 111"/>
                              <a:gd name="T44" fmla="*/ 64 w 89"/>
                              <a:gd name="T45" fmla="*/ 88 h 111"/>
                              <a:gd name="T46" fmla="*/ 69 w 89"/>
                              <a:gd name="T47" fmla="*/ 75 h 111"/>
                              <a:gd name="T48" fmla="*/ 70 w 89"/>
                              <a:gd name="T49" fmla="*/ 55 h 111"/>
                              <a:gd name="T50" fmla="*/ 69 w 89"/>
                              <a:gd name="T51" fmla="*/ 36 h 111"/>
                              <a:gd name="T52" fmla="*/ 64 w 89"/>
                              <a:gd name="T53" fmla="*/ 25 h 111"/>
                              <a:gd name="T54" fmla="*/ 55 w 89"/>
                              <a:gd name="T55" fmla="*/ 16 h 111"/>
                              <a:gd name="T56" fmla="*/ 44 w 89"/>
                              <a:gd name="T57" fmla="*/ 13 h 111"/>
                              <a:gd name="T58" fmla="*/ 34 w 89"/>
                              <a:gd name="T59" fmla="*/ 16 h 111"/>
                              <a:gd name="T60" fmla="*/ 25 w 89"/>
                              <a:gd name="T61" fmla="*/ 23 h 111"/>
                              <a:gd name="T62" fmla="*/ 20 w 89"/>
                              <a:gd name="T63" fmla="*/ 36 h 111"/>
                              <a:gd name="T64" fmla="*/ 19 w 89"/>
                              <a:gd name="T65" fmla="*/ 5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111">
                                <a:moveTo>
                                  <a:pt x="89" y="56"/>
                                </a:moveTo>
                                <a:lnTo>
                                  <a:pt x="87" y="68"/>
                                </a:lnTo>
                                <a:lnTo>
                                  <a:pt x="85" y="80"/>
                                </a:lnTo>
                                <a:lnTo>
                                  <a:pt x="82" y="90"/>
                                </a:lnTo>
                                <a:lnTo>
                                  <a:pt x="77" y="96"/>
                                </a:lnTo>
                                <a:lnTo>
                                  <a:pt x="70" y="103"/>
                                </a:lnTo>
                                <a:lnTo>
                                  <a:pt x="62" y="108"/>
                                </a:lnTo>
                                <a:lnTo>
                                  <a:pt x="54" y="111"/>
                                </a:lnTo>
                                <a:lnTo>
                                  <a:pt x="44" y="111"/>
                                </a:lnTo>
                                <a:lnTo>
                                  <a:pt x="34" y="111"/>
                                </a:lnTo>
                                <a:lnTo>
                                  <a:pt x="25" y="108"/>
                                </a:lnTo>
                                <a:lnTo>
                                  <a:pt x="17" y="103"/>
                                </a:lnTo>
                                <a:lnTo>
                                  <a:pt x="12" y="98"/>
                                </a:lnTo>
                                <a:lnTo>
                                  <a:pt x="7" y="90"/>
                                </a:lnTo>
                                <a:lnTo>
                                  <a:pt x="4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6"/>
                                </a:lnTo>
                                <a:lnTo>
                                  <a:pt x="0" y="43"/>
                                </a:lnTo>
                                <a:lnTo>
                                  <a:pt x="4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3"/>
                                </a:lnTo>
                                <a:lnTo>
                                  <a:pt x="70" y="8"/>
                                </a:lnTo>
                                <a:lnTo>
                                  <a:pt x="77" y="15"/>
                                </a:lnTo>
                                <a:lnTo>
                                  <a:pt x="82" y="21"/>
                                </a:lnTo>
                                <a:lnTo>
                                  <a:pt x="85" y="31"/>
                                </a:lnTo>
                                <a:lnTo>
                                  <a:pt x="87" y="43"/>
                                </a:lnTo>
                                <a:lnTo>
                                  <a:pt x="89" y="56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19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1"/>
                                </a:lnTo>
                                <a:lnTo>
                                  <a:pt x="25" y="88"/>
                                </a:lnTo>
                                <a:lnTo>
                                  <a:pt x="29" y="93"/>
                                </a:lnTo>
                                <a:lnTo>
                                  <a:pt x="34" y="95"/>
                                </a:lnTo>
                                <a:lnTo>
                                  <a:pt x="39" y="98"/>
                                </a:lnTo>
                                <a:lnTo>
                                  <a:pt x="45" y="98"/>
                                </a:lnTo>
                                <a:lnTo>
                                  <a:pt x="50" y="98"/>
                                </a:lnTo>
                                <a:lnTo>
                                  <a:pt x="55" y="96"/>
                                </a:lnTo>
                                <a:lnTo>
                                  <a:pt x="60" y="93"/>
                                </a:lnTo>
                                <a:lnTo>
                                  <a:pt x="64" y="88"/>
                                </a:lnTo>
                                <a:lnTo>
                                  <a:pt x="67" y="83"/>
                                </a:lnTo>
                                <a:lnTo>
                                  <a:pt x="69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5"/>
                                </a:lnTo>
                                <a:lnTo>
                                  <a:pt x="70" y="45"/>
                                </a:lnTo>
                                <a:lnTo>
                                  <a:pt x="69" y="36"/>
                                </a:lnTo>
                                <a:lnTo>
                                  <a:pt x="67" y="30"/>
                                </a:lnTo>
                                <a:lnTo>
                                  <a:pt x="64" y="25"/>
                                </a:lnTo>
                                <a:lnTo>
                                  <a:pt x="60" y="20"/>
                                </a:lnTo>
                                <a:lnTo>
                                  <a:pt x="55" y="16"/>
                                </a:lnTo>
                                <a:lnTo>
                                  <a:pt x="50" y="15"/>
                                </a:lnTo>
                                <a:lnTo>
                                  <a:pt x="44" y="13"/>
                                </a:lnTo>
                                <a:lnTo>
                                  <a:pt x="39" y="15"/>
                                </a:lnTo>
                                <a:lnTo>
                                  <a:pt x="34" y="16"/>
                                </a:lnTo>
                                <a:lnTo>
                                  <a:pt x="29" y="20"/>
                                </a:lnTo>
                                <a:lnTo>
                                  <a:pt x="25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6"/>
                                </a:lnTo>
                                <a:lnTo>
                                  <a:pt x="19" y="45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85"/>
                        <wps:cNvSpPr>
                          <a:spLocks noChangeAspect="1"/>
                        </wps:cNvSpPr>
                        <wps:spPr bwMode="auto">
                          <a:xfrm>
                            <a:off x="1973" y="1697"/>
                            <a:ext cx="16" cy="15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0"/>
                              <a:gd name="T2" fmla="*/ 30 w 31"/>
                              <a:gd name="T3" fmla="*/ 22 h 30"/>
                              <a:gd name="T4" fmla="*/ 27 w 31"/>
                              <a:gd name="T5" fmla="*/ 27 h 30"/>
                              <a:gd name="T6" fmla="*/ 22 w 31"/>
                              <a:gd name="T7" fmla="*/ 30 h 30"/>
                              <a:gd name="T8" fmla="*/ 15 w 31"/>
                              <a:gd name="T9" fmla="*/ 30 h 30"/>
                              <a:gd name="T10" fmla="*/ 10 w 31"/>
                              <a:gd name="T11" fmla="*/ 30 h 30"/>
                              <a:gd name="T12" fmla="*/ 5 w 31"/>
                              <a:gd name="T13" fmla="*/ 27 h 30"/>
                              <a:gd name="T14" fmla="*/ 2 w 31"/>
                              <a:gd name="T15" fmla="*/ 22 h 30"/>
                              <a:gd name="T16" fmla="*/ 0 w 31"/>
                              <a:gd name="T17" fmla="*/ 15 h 30"/>
                              <a:gd name="T18" fmla="*/ 2 w 31"/>
                              <a:gd name="T19" fmla="*/ 9 h 30"/>
                              <a:gd name="T20" fmla="*/ 5 w 31"/>
                              <a:gd name="T21" fmla="*/ 4 h 30"/>
                              <a:gd name="T22" fmla="*/ 10 w 31"/>
                              <a:gd name="T23" fmla="*/ 0 h 30"/>
                              <a:gd name="T24" fmla="*/ 15 w 31"/>
                              <a:gd name="T25" fmla="*/ 0 h 30"/>
                              <a:gd name="T26" fmla="*/ 22 w 31"/>
                              <a:gd name="T27" fmla="*/ 0 h 30"/>
                              <a:gd name="T28" fmla="*/ 27 w 31"/>
                              <a:gd name="T29" fmla="*/ 4 h 30"/>
                              <a:gd name="T30" fmla="*/ 30 w 31"/>
                              <a:gd name="T31" fmla="*/ 10 h 30"/>
                              <a:gd name="T32" fmla="*/ 31 w 31"/>
                              <a:gd name="T3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31" y="15"/>
                                </a:moveTo>
                                <a:lnTo>
                                  <a:pt x="30" y="22"/>
                                </a:lnTo>
                                <a:lnTo>
                                  <a:pt x="27" y="27"/>
                                </a:lnTo>
                                <a:lnTo>
                                  <a:pt x="22" y="30"/>
                                </a:lnTo>
                                <a:lnTo>
                                  <a:pt x="15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27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30" y="10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86"/>
                        <wps:cNvSpPr>
                          <a:spLocks noChangeAspect="1"/>
                        </wps:cNvSpPr>
                        <wps:spPr bwMode="auto">
                          <a:xfrm>
                            <a:off x="2003" y="1656"/>
                            <a:ext cx="39" cy="56"/>
                          </a:xfrm>
                          <a:custGeom>
                            <a:avLst/>
                            <a:gdLst>
                              <a:gd name="T0" fmla="*/ 70 w 76"/>
                              <a:gd name="T1" fmla="*/ 25 h 111"/>
                              <a:gd name="T2" fmla="*/ 68 w 76"/>
                              <a:gd name="T3" fmla="*/ 25 h 111"/>
                              <a:gd name="T4" fmla="*/ 61 w 76"/>
                              <a:gd name="T5" fmla="*/ 20 h 111"/>
                              <a:gd name="T6" fmla="*/ 50 w 76"/>
                              <a:gd name="T7" fmla="*/ 15 h 111"/>
                              <a:gd name="T8" fmla="*/ 40 w 76"/>
                              <a:gd name="T9" fmla="*/ 15 h 111"/>
                              <a:gd name="T10" fmla="*/ 30 w 76"/>
                              <a:gd name="T11" fmla="*/ 20 h 111"/>
                              <a:gd name="T12" fmla="*/ 23 w 76"/>
                              <a:gd name="T13" fmla="*/ 28 h 111"/>
                              <a:gd name="T14" fmla="*/ 18 w 76"/>
                              <a:gd name="T15" fmla="*/ 45 h 111"/>
                              <a:gd name="T16" fmla="*/ 18 w 76"/>
                              <a:gd name="T17" fmla="*/ 65 h 111"/>
                              <a:gd name="T18" fmla="*/ 21 w 76"/>
                              <a:gd name="T19" fmla="*/ 81 h 111"/>
                              <a:gd name="T20" fmla="*/ 28 w 76"/>
                              <a:gd name="T21" fmla="*/ 91 h 111"/>
                              <a:gd name="T22" fmla="*/ 36 w 76"/>
                              <a:gd name="T23" fmla="*/ 96 h 111"/>
                              <a:gd name="T24" fmla="*/ 48 w 76"/>
                              <a:gd name="T25" fmla="*/ 96 h 111"/>
                              <a:gd name="T26" fmla="*/ 61 w 76"/>
                              <a:gd name="T27" fmla="*/ 91 h 111"/>
                              <a:gd name="T28" fmla="*/ 70 w 76"/>
                              <a:gd name="T29" fmla="*/ 85 h 111"/>
                              <a:gd name="T30" fmla="*/ 71 w 76"/>
                              <a:gd name="T31" fmla="*/ 86 h 111"/>
                              <a:gd name="T32" fmla="*/ 75 w 76"/>
                              <a:gd name="T33" fmla="*/ 95 h 111"/>
                              <a:gd name="T34" fmla="*/ 76 w 76"/>
                              <a:gd name="T35" fmla="*/ 98 h 111"/>
                              <a:gd name="T36" fmla="*/ 73 w 76"/>
                              <a:gd name="T37" fmla="*/ 101 h 111"/>
                              <a:gd name="T38" fmla="*/ 58 w 76"/>
                              <a:gd name="T39" fmla="*/ 110 h 111"/>
                              <a:gd name="T40" fmla="*/ 41 w 76"/>
                              <a:gd name="T41" fmla="*/ 111 h 111"/>
                              <a:gd name="T42" fmla="*/ 23 w 76"/>
                              <a:gd name="T43" fmla="*/ 108 h 111"/>
                              <a:gd name="T44" fmla="*/ 10 w 76"/>
                              <a:gd name="T45" fmla="*/ 98 h 111"/>
                              <a:gd name="T46" fmla="*/ 3 w 76"/>
                              <a:gd name="T47" fmla="*/ 81 h 111"/>
                              <a:gd name="T48" fmla="*/ 0 w 76"/>
                              <a:gd name="T49" fmla="*/ 58 h 111"/>
                              <a:gd name="T50" fmla="*/ 3 w 76"/>
                              <a:gd name="T51" fmla="*/ 33 h 111"/>
                              <a:gd name="T52" fmla="*/ 11 w 76"/>
                              <a:gd name="T53" fmla="*/ 15 h 111"/>
                              <a:gd name="T54" fmla="*/ 26 w 76"/>
                              <a:gd name="T55" fmla="*/ 3 h 111"/>
                              <a:gd name="T56" fmla="*/ 45 w 76"/>
                              <a:gd name="T57" fmla="*/ 0 h 111"/>
                              <a:gd name="T58" fmla="*/ 58 w 76"/>
                              <a:gd name="T59" fmla="*/ 1 h 111"/>
                              <a:gd name="T60" fmla="*/ 71 w 76"/>
                              <a:gd name="T61" fmla="*/ 8 h 111"/>
                              <a:gd name="T62" fmla="*/ 76 w 76"/>
                              <a:gd name="T63" fmla="*/ 13 h 111"/>
                              <a:gd name="T64" fmla="*/ 76 w 76"/>
                              <a:gd name="T65" fmla="*/ 1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" h="111">
                                <a:moveTo>
                                  <a:pt x="71" y="23"/>
                                </a:moveTo>
                                <a:lnTo>
                                  <a:pt x="70" y="25"/>
                                </a:lnTo>
                                <a:lnTo>
                                  <a:pt x="68" y="25"/>
                                </a:lnTo>
                                <a:lnTo>
                                  <a:pt x="61" y="20"/>
                                </a:lnTo>
                                <a:lnTo>
                                  <a:pt x="55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6"/>
                                </a:lnTo>
                                <a:lnTo>
                                  <a:pt x="30" y="20"/>
                                </a:lnTo>
                                <a:lnTo>
                                  <a:pt x="26" y="23"/>
                                </a:lnTo>
                                <a:lnTo>
                                  <a:pt x="23" y="28"/>
                                </a:lnTo>
                                <a:lnTo>
                                  <a:pt x="20" y="36"/>
                                </a:lnTo>
                                <a:lnTo>
                                  <a:pt x="18" y="45"/>
                                </a:lnTo>
                                <a:lnTo>
                                  <a:pt x="18" y="56"/>
                                </a:lnTo>
                                <a:lnTo>
                                  <a:pt x="18" y="65"/>
                                </a:lnTo>
                                <a:lnTo>
                                  <a:pt x="20" y="73"/>
                                </a:lnTo>
                                <a:lnTo>
                                  <a:pt x="21" y="81"/>
                                </a:lnTo>
                                <a:lnTo>
                                  <a:pt x="25" y="86"/>
                                </a:lnTo>
                                <a:lnTo>
                                  <a:pt x="28" y="91"/>
                                </a:lnTo>
                                <a:lnTo>
                                  <a:pt x="31" y="95"/>
                                </a:lnTo>
                                <a:lnTo>
                                  <a:pt x="36" y="96"/>
                                </a:lnTo>
                                <a:lnTo>
                                  <a:pt x="43" y="96"/>
                                </a:lnTo>
                                <a:lnTo>
                                  <a:pt x="48" y="96"/>
                                </a:lnTo>
                                <a:lnTo>
                                  <a:pt x="55" y="95"/>
                                </a:lnTo>
                                <a:lnTo>
                                  <a:pt x="61" y="91"/>
                                </a:lnTo>
                                <a:lnTo>
                                  <a:pt x="68" y="86"/>
                                </a:lnTo>
                                <a:lnTo>
                                  <a:pt x="70" y="85"/>
                                </a:lnTo>
                                <a:lnTo>
                                  <a:pt x="71" y="86"/>
                                </a:lnTo>
                                <a:lnTo>
                                  <a:pt x="75" y="95"/>
                                </a:lnTo>
                                <a:lnTo>
                                  <a:pt x="76" y="96"/>
                                </a:lnTo>
                                <a:lnTo>
                                  <a:pt x="76" y="98"/>
                                </a:lnTo>
                                <a:lnTo>
                                  <a:pt x="75" y="100"/>
                                </a:lnTo>
                                <a:lnTo>
                                  <a:pt x="73" y="101"/>
                                </a:lnTo>
                                <a:lnTo>
                                  <a:pt x="65" y="106"/>
                                </a:lnTo>
                                <a:lnTo>
                                  <a:pt x="58" y="110"/>
                                </a:lnTo>
                                <a:lnTo>
                                  <a:pt x="50" y="111"/>
                                </a:lnTo>
                                <a:lnTo>
                                  <a:pt x="41" y="111"/>
                                </a:lnTo>
                                <a:lnTo>
                                  <a:pt x="31" y="111"/>
                                </a:lnTo>
                                <a:lnTo>
                                  <a:pt x="23" y="108"/>
                                </a:lnTo>
                                <a:lnTo>
                                  <a:pt x="16" y="105"/>
                                </a:lnTo>
                                <a:lnTo>
                                  <a:pt x="10" y="98"/>
                                </a:lnTo>
                                <a:lnTo>
                                  <a:pt x="6" y="90"/>
                                </a:lnTo>
                                <a:lnTo>
                                  <a:pt x="3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3" y="33"/>
                                </a:lnTo>
                                <a:lnTo>
                                  <a:pt x="6" y="23"/>
                                </a:lnTo>
                                <a:lnTo>
                                  <a:pt x="11" y="15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1" y="8"/>
                                </a:lnTo>
                                <a:lnTo>
                                  <a:pt x="75" y="11"/>
                                </a:lnTo>
                                <a:lnTo>
                                  <a:pt x="76" y="13"/>
                                </a:lnTo>
                                <a:lnTo>
                                  <a:pt x="76" y="15"/>
                                </a:lnTo>
                                <a:lnTo>
                                  <a:pt x="7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87"/>
                        <wps:cNvSpPr>
                          <a:spLocks noChangeAspect="1"/>
                        </wps:cNvSpPr>
                        <wps:spPr bwMode="auto">
                          <a:xfrm>
                            <a:off x="2047" y="1658"/>
                            <a:ext cx="39" cy="53"/>
                          </a:xfrm>
                          <a:custGeom>
                            <a:avLst/>
                            <a:gdLst>
                              <a:gd name="T0" fmla="*/ 55 w 79"/>
                              <a:gd name="T1" fmla="*/ 13 h 107"/>
                              <a:gd name="T2" fmla="*/ 7 w 79"/>
                              <a:gd name="T3" fmla="*/ 13 h 107"/>
                              <a:gd name="T4" fmla="*/ 5 w 79"/>
                              <a:gd name="T5" fmla="*/ 13 h 107"/>
                              <a:gd name="T6" fmla="*/ 4 w 79"/>
                              <a:gd name="T7" fmla="*/ 12 h 107"/>
                              <a:gd name="T8" fmla="*/ 4 w 79"/>
                              <a:gd name="T9" fmla="*/ 2 h 107"/>
                              <a:gd name="T10" fmla="*/ 5 w 79"/>
                              <a:gd name="T11" fmla="*/ 0 h 107"/>
                              <a:gd name="T12" fmla="*/ 7 w 79"/>
                              <a:gd name="T13" fmla="*/ 0 h 107"/>
                              <a:gd name="T14" fmla="*/ 74 w 79"/>
                              <a:gd name="T15" fmla="*/ 0 h 107"/>
                              <a:gd name="T16" fmla="*/ 75 w 79"/>
                              <a:gd name="T17" fmla="*/ 0 h 107"/>
                              <a:gd name="T18" fmla="*/ 77 w 79"/>
                              <a:gd name="T19" fmla="*/ 2 h 107"/>
                              <a:gd name="T20" fmla="*/ 77 w 79"/>
                              <a:gd name="T21" fmla="*/ 12 h 107"/>
                              <a:gd name="T22" fmla="*/ 22 w 79"/>
                              <a:gd name="T23" fmla="*/ 92 h 107"/>
                              <a:gd name="T24" fmla="*/ 77 w 79"/>
                              <a:gd name="T25" fmla="*/ 92 h 107"/>
                              <a:gd name="T26" fmla="*/ 79 w 79"/>
                              <a:gd name="T27" fmla="*/ 92 h 107"/>
                              <a:gd name="T28" fmla="*/ 79 w 79"/>
                              <a:gd name="T29" fmla="*/ 93 h 107"/>
                              <a:gd name="T30" fmla="*/ 79 w 79"/>
                              <a:gd name="T31" fmla="*/ 93 h 107"/>
                              <a:gd name="T32" fmla="*/ 79 w 79"/>
                              <a:gd name="T33" fmla="*/ 95 h 107"/>
                              <a:gd name="T34" fmla="*/ 74 w 79"/>
                              <a:gd name="T35" fmla="*/ 103 h 107"/>
                              <a:gd name="T36" fmla="*/ 74 w 79"/>
                              <a:gd name="T37" fmla="*/ 105 h 107"/>
                              <a:gd name="T38" fmla="*/ 72 w 79"/>
                              <a:gd name="T39" fmla="*/ 107 h 107"/>
                              <a:gd name="T40" fmla="*/ 2 w 79"/>
                              <a:gd name="T41" fmla="*/ 107 h 107"/>
                              <a:gd name="T42" fmla="*/ 0 w 79"/>
                              <a:gd name="T43" fmla="*/ 105 h 107"/>
                              <a:gd name="T44" fmla="*/ 0 w 79"/>
                              <a:gd name="T45" fmla="*/ 103 h 107"/>
                              <a:gd name="T46" fmla="*/ 0 w 79"/>
                              <a:gd name="T47" fmla="*/ 95 h 107"/>
                              <a:gd name="T48" fmla="*/ 55 w 79"/>
                              <a:gd name="T49" fmla="*/ 1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5" y="13"/>
                                </a:moveTo>
                                <a:lnTo>
                                  <a:pt x="7" y="13"/>
                                </a:lnTo>
                                <a:lnTo>
                                  <a:pt x="5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2"/>
                                </a:lnTo>
                                <a:lnTo>
                                  <a:pt x="77" y="12"/>
                                </a:lnTo>
                                <a:lnTo>
                                  <a:pt x="22" y="92"/>
                                </a:lnTo>
                                <a:lnTo>
                                  <a:pt x="77" y="92"/>
                                </a:lnTo>
                                <a:lnTo>
                                  <a:pt x="79" y="92"/>
                                </a:lnTo>
                                <a:lnTo>
                                  <a:pt x="79" y="93"/>
                                </a:lnTo>
                                <a:lnTo>
                                  <a:pt x="79" y="95"/>
                                </a:lnTo>
                                <a:lnTo>
                                  <a:pt x="74" y="103"/>
                                </a:lnTo>
                                <a:lnTo>
                                  <a:pt x="74" y="105"/>
                                </a:lnTo>
                                <a:lnTo>
                                  <a:pt x="72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05"/>
                                </a:ln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88"/>
                        <wps:cNvSpPr>
                          <a:spLocks noChangeAspect="1"/>
                        </wps:cNvSpPr>
                        <wps:spPr bwMode="auto">
                          <a:xfrm>
                            <a:off x="2093" y="1697"/>
                            <a:ext cx="19" cy="27"/>
                          </a:xfrm>
                          <a:custGeom>
                            <a:avLst/>
                            <a:gdLst>
                              <a:gd name="T0" fmla="*/ 13 w 38"/>
                              <a:gd name="T1" fmla="*/ 3 h 53"/>
                              <a:gd name="T2" fmla="*/ 15 w 38"/>
                              <a:gd name="T3" fmla="*/ 2 h 53"/>
                              <a:gd name="T4" fmla="*/ 16 w 38"/>
                              <a:gd name="T5" fmla="*/ 0 h 53"/>
                              <a:gd name="T6" fmla="*/ 35 w 38"/>
                              <a:gd name="T7" fmla="*/ 0 h 53"/>
                              <a:gd name="T8" fmla="*/ 38 w 38"/>
                              <a:gd name="T9" fmla="*/ 2 h 53"/>
                              <a:gd name="T10" fmla="*/ 38 w 38"/>
                              <a:gd name="T11" fmla="*/ 2 h 53"/>
                              <a:gd name="T12" fmla="*/ 38 w 38"/>
                              <a:gd name="T13" fmla="*/ 3 h 53"/>
                              <a:gd name="T14" fmla="*/ 38 w 38"/>
                              <a:gd name="T15" fmla="*/ 5 h 53"/>
                              <a:gd name="T16" fmla="*/ 11 w 38"/>
                              <a:gd name="T17" fmla="*/ 52 h 53"/>
                              <a:gd name="T18" fmla="*/ 11 w 38"/>
                              <a:gd name="T19" fmla="*/ 53 h 53"/>
                              <a:gd name="T20" fmla="*/ 10 w 38"/>
                              <a:gd name="T21" fmla="*/ 53 h 53"/>
                              <a:gd name="T22" fmla="*/ 10 w 38"/>
                              <a:gd name="T23" fmla="*/ 53 h 53"/>
                              <a:gd name="T24" fmla="*/ 8 w 38"/>
                              <a:gd name="T25" fmla="*/ 53 h 53"/>
                              <a:gd name="T26" fmla="*/ 8 w 38"/>
                              <a:gd name="T27" fmla="*/ 53 h 53"/>
                              <a:gd name="T28" fmla="*/ 8 w 38"/>
                              <a:gd name="T29" fmla="*/ 53 h 53"/>
                              <a:gd name="T30" fmla="*/ 3 w 38"/>
                              <a:gd name="T31" fmla="*/ 52 h 53"/>
                              <a:gd name="T32" fmla="*/ 1 w 38"/>
                              <a:gd name="T33" fmla="*/ 50 h 53"/>
                              <a:gd name="T34" fmla="*/ 0 w 38"/>
                              <a:gd name="T35" fmla="*/ 50 h 53"/>
                              <a:gd name="T36" fmla="*/ 1 w 38"/>
                              <a:gd name="T37" fmla="*/ 48 h 53"/>
                              <a:gd name="T38" fmla="*/ 1 w 38"/>
                              <a:gd name="T39" fmla="*/ 47 h 53"/>
                              <a:gd name="T40" fmla="*/ 13 w 38"/>
                              <a:gd name="T41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53">
                                <a:moveTo>
                                  <a:pt x="13" y="3"/>
                                </a:moveTo>
                                <a:lnTo>
                                  <a:pt x="15" y="2"/>
                                </a:lnTo>
                                <a:lnTo>
                                  <a:pt x="16" y="0"/>
                                </a:lnTo>
                                <a:lnTo>
                                  <a:pt x="35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0" y="53"/>
                                </a:lnTo>
                                <a:lnTo>
                                  <a:pt x="8" y="53"/>
                                </a:lnTo>
                                <a:lnTo>
                                  <a:pt x="3" y="52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1" y="48"/>
                                </a:lnTo>
                                <a:lnTo>
                                  <a:pt x="1" y="47"/>
                                </a:lnTo>
                                <a:lnTo>
                                  <a:pt x="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89"/>
                        <wps:cNvSpPr>
                          <a:spLocks noChangeAspect="1"/>
                        </wps:cNvSpPr>
                        <wps:spPr bwMode="auto">
                          <a:xfrm>
                            <a:off x="2145" y="1656"/>
                            <a:ext cx="64" cy="56"/>
                          </a:xfrm>
                          <a:custGeom>
                            <a:avLst/>
                            <a:gdLst>
                              <a:gd name="T0" fmla="*/ 33 w 128"/>
                              <a:gd name="T1" fmla="*/ 81 h 111"/>
                              <a:gd name="T2" fmla="*/ 35 w 128"/>
                              <a:gd name="T3" fmla="*/ 83 h 111"/>
                              <a:gd name="T4" fmla="*/ 58 w 128"/>
                              <a:gd name="T5" fmla="*/ 5 h 111"/>
                              <a:gd name="T6" fmla="*/ 60 w 128"/>
                              <a:gd name="T7" fmla="*/ 1 h 111"/>
                              <a:gd name="T8" fmla="*/ 72 w 128"/>
                              <a:gd name="T9" fmla="*/ 3 h 111"/>
                              <a:gd name="T10" fmla="*/ 90 w 128"/>
                              <a:gd name="T11" fmla="*/ 78 h 111"/>
                              <a:gd name="T12" fmla="*/ 90 w 128"/>
                              <a:gd name="T13" fmla="*/ 81 h 111"/>
                              <a:gd name="T14" fmla="*/ 92 w 128"/>
                              <a:gd name="T15" fmla="*/ 85 h 111"/>
                              <a:gd name="T16" fmla="*/ 92 w 128"/>
                              <a:gd name="T17" fmla="*/ 88 h 111"/>
                              <a:gd name="T18" fmla="*/ 92 w 128"/>
                              <a:gd name="T19" fmla="*/ 85 h 111"/>
                              <a:gd name="T20" fmla="*/ 93 w 128"/>
                              <a:gd name="T21" fmla="*/ 78 h 111"/>
                              <a:gd name="T22" fmla="*/ 113 w 128"/>
                              <a:gd name="T23" fmla="*/ 1 h 111"/>
                              <a:gd name="T24" fmla="*/ 115 w 128"/>
                              <a:gd name="T25" fmla="*/ 1 h 111"/>
                              <a:gd name="T26" fmla="*/ 125 w 128"/>
                              <a:gd name="T27" fmla="*/ 3 h 111"/>
                              <a:gd name="T28" fmla="*/ 128 w 128"/>
                              <a:gd name="T29" fmla="*/ 5 h 111"/>
                              <a:gd name="T30" fmla="*/ 128 w 128"/>
                              <a:gd name="T31" fmla="*/ 6 h 111"/>
                              <a:gd name="T32" fmla="*/ 98 w 128"/>
                              <a:gd name="T33" fmla="*/ 108 h 111"/>
                              <a:gd name="T34" fmla="*/ 95 w 128"/>
                              <a:gd name="T35" fmla="*/ 111 h 111"/>
                              <a:gd name="T36" fmla="*/ 85 w 128"/>
                              <a:gd name="T37" fmla="*/ 110 h 111"/>
                              <a:gd name="T38" fmla="*/ 67 w 128"/>
                              <a:gd name="T39" fmla="*/ 41 h 111"/>
                              <a:gd name="T40" fmla="*/ 65 w 128"/>
                              <a:gd name="T41" fmla="*/ 31 h 111"/>
                              <a:gd name="T42" fmla="*/ 63 w 128"/>
                              <a:gd name="T43" fmla="*/ 23 h 111"/>
                              <a:gd name="T44" fmla="*/ 60 w 128"/>
                              <a:gd name="T45" fmla="*/ 41 h 111"/>
                              <a:gd name="T46" fmla="*/ 38 w 128"/>
                              <a:gd name="T47" fmla="*/ 110 h 111"/>
                              <a:gd name="T48" fmla="*/ 28 w 128"/>
                              <a:gd name="T49" fmla="*/ 111 h 111"/>
                              <a:gd name="T50" fmla="*/ 27 w 128"/>
                              <a:gd name="T51" fmla="*/ 108 h 111"/>
                              <a:gd name="T52" fmla="*/ 0 w 128"/>
                              <a:gd name="T53" fmla="*/ 6 h 111"/>
                              <a:gd name="T54" fmla="*/ 0 w 128"/>
                              <a:gd name="T55" fmla="*/ 5 h 111"/>
                              <a:gd name="T56" fmla="*/ 13 w 128"/>
                              <a:gd name="T57" fmla="*/ 1 h 111"/>
                              <a:gd name="T58" fmla="*/ 15 w 128"/>
                              <a:gd name="T59" fmla="*/ 0 h 111"/>
                              <a:gd name="T60" fmla="*/ 17 w 128"/>
                              <a:gd name="T61" fmla="*/ 3 h 111"/>
                              <a:gd name="T62" fmla="*/ 32 w 128"/>
                              <a:gd name="T63" fmla="*/ 8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8" h="111">
                                <a:moveTo>
                                  <a:pt x="32" y="80"/>
                                </a:moveTo>
                                <a:lnTo>
                                  <a:pt x="33" y="81"/>
                                </a:lnTo>
                                <a:lnTo>
                                  <a:pt x="33" y="88"/>
                                </a:lnTo>
                                <a:lnTo>
                                  <a:pt x="35" y="83"/>
                                </a:lnTo>
                                <a:lnTo>
                                  <a:pt x="37" y="76"/>
                                </a:lnTo>
                                <a:lnTo>
                                  <a:pt x="58" y="5"/>
                                </a:lnTo>
                                <a:lnTo>
                                  <a:pt x="58" y="3"/>
                                </a:lnTo>
                                <a:lnTo>
                                  <a:pt x="60" y="1"/>
                                </a:lnTo>
                                <a:lnTo>
                                  <a:pt x="70" y="1"/>
                                </a:lnTo>
                                <a:lnTo>
                                  <a:pt x="72" y="3"/>
                                </a:lnTo>
                                <a:lnTo>
                                  <a:pt x="72" y="5"/>
                                </a:lnTo>
                                <a:lnTo>
                                  <a:pt x="90" y="78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2" y="83"/>
                                </a:lnTo>
                                <a:lnTo>
                                  <a:pt x="92" y="85"/>
                                </a:lnTo>
                                <a:lnTo>
                                  <a:pt x="92" y="86"/>
                                </a:lnTo>
                                <a:lnTo>
                                  <a:pt x="92" y="88"/>
                                </a:lnTo>
                                <a:lnTo>
                                  <a:pt x="92" y="85"/>
                                </a:lnTo>
                                <a:lnTo>
                                  <a:pt x="93" y="81"/>
                                </a:lnTo>
                                <a:lnTo>
                                  <a:pt x="93" y="78"/>
                                </a:lnTo>
                                <a:lnTo>
                                  <a:pt x="111" y="3"/>
                                </a:lnTo>
                                <a:lnTo>
                                  <a:pt x="113" y="1"/>
                                </a:lnTo>
                                <a:lnTo>
                                  <a:pt x="115" y="1"/>
                                </a:lnTo>
                                <a:lnTo>
                                  <a:pt x="125" y="3"/>
                                </a:lnTo>
                                <a:lnTo>
                                  <a:pt x="126" y="5"/>
                                </a:lnTo>
                                <a:lnTo>
                                  <a:pt x="128" y="5"/>
                                </a:lnTo>
                                <a:lnTo>
                                  <a:pt x="128" y="6"/>
                                </a:lnTo>
                                <a:lnTo>
                                  <a:pt x="126" y="6"/>
                                </a:lnTo>
                                <a:lnTo>
                                  <a:pt x="98" y="108"/>
                                </a:lnTo>
                                <a:lnTo>
                                  <a:pt x="97" y="110"/>
                                </a:lnTo>
                                <a:lnTo>
                                  <a:pt x="95" y="111"/>
                                </a:lnTo>
                                <a:lnTo>
                                  <a:pt x="87" y="111"/>
                                </a:lnTo>
                                <a:lnTo>
                                  <a:pt x="85" y="110"/>
                                </a:lnTo>
                                <a:lnTo>
                                  <a:pt x="83" y="108"/>
                                </a:lnTo>
                                <a:lnTo>
                                  <a:pt x="67" y="41"/>
                                </a:lnTo>
                                <a:lnTo>
                                  <a:pt x="65" y="36"/>
                                </a:lnTo>
                                <a:lnTo>
                                  <a:pt x="65" y="31"/>
                                </a:lnTo>
                                <a:lnTo>
                                  <a:pt x="65" y="28"/>
                                </a:lnTo>
                                <a:lnTo>
                                  <a:pt x="63" y="23"/>
                                </a:lnTo>
                                <a:lnTo>
                                  <a:pt x="62" y="33"/>
                                </a:lnTo>
                                <a:lnTo>
                                  <a:pt x="60" y="41"/>
                                </a:lnTo>
                                <a:lnTo>
                                  <a:pt x="40" y="108"/>
                                </a:lnTo>
                                <a:lnTo>
                                  <a:pt x="38" y="110"/>
                                </a:lnTo>
                                <a:lnTo>
                                  <a:pt x="37" y="111"/>
                                </a:lnTo>
                                <a:lnTo>
                                  <a:pt x="28" y="111"/>
                                </a:lnTo>
                                <a:lnTo>
                                  <a:pt x="27" y="110"/>
                                </a:lnTo>
                                <a:lnTo>
                                  <a:pt x="27" y="10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3" y="1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7" y="3"/>
                                </a:lnTo>
                                <a:lnTo>
                                  <a:pt x="32" y="76"/>
                                </a:lnTo>
                                <a:lnTo>
                                  <a:pt x="3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90"/>
                        <wps:cNvSpPr>
                          <a:spLocks noChangeAspect="1"/>
                        </wps:cNvSpPr>
                        <wps:spPr bwMode="auto">
                          <a:xfrm>
                            <a:off x="2212" y="1656"/>
                            <a:ext cx="65" cy="56"/>
                          </a:xfrm>
                          <a:custGeom>
                            <a:avLst/>
                            <a:gdLst>
                              <a:gd name="T0" fmla="*/ 33 w 128"/>
                              <a:gd name="T1" fmla="*/ 81 h 111"/>
                              <a:gd name="T2" fmla="*/ 35 w 128"/>
                              <a:gd name="T3" fmla="*/ 83 h 111"/>
                              <a:gd name="T4" fmla="*/ 58 w 128"/>
                              <a:gd name="T5" fmla="*/ 5 h 111"/>
                              <a:gd name="T6" fmla="*/ 61 w 128"/>
                              <a:gd name="T7" fmla="*/ 1 h 111"/>
                              <a:gd name="T8" fmla="*/ 71 w 128"/>
                              <a:gd name="T9" fmla="*/ 3 h 111"/>
                              <a:gd name="T10" fmla="*/ 90 w 128"/>
                              <a:gd name="T11" fmla="*/ 78 h 111"/>
                              <a:gd name="T12" fmla="*/ 91 w 128"/>
                              <a:gd name="T13" fmla="*/ 81 h 111"/>
                              <a:gd name="T14" fmla="*/ 91 w 128"/>
                              <a:gd name="T15" fmla="*/ 85 h 111"/>
                              <a:gd name="T16" fmla="*/ 91 w 128"/>
                              <a:gd name="T17" fmla="*/ 88 h 111"/>
                              <a:gd name="T18" fmla="*/ 93 w 128"/>
                              <a:gd name="T19" fmla="*/ 85 h 111"/>
                              <a:gd name="T20" fmla="*/ 93 w 128"/>
                              <a:gd name="T21" fmla="*/ 78 h 111"/>
                              <a:gd name="T22" fmla="*/ 113 w 128"/>
                              <a:gd name="T23" fmla="*/ 1 h 111"/>
                              <a:gd name="T24" fmla="*/ 115 w 128"/>
                              <a:gd name="T25" fmla="*/ 1 h 111"/>
                              <a:gd name="T26" fmla="*/ 126 w 128"/>
                              <a:gd name="T27" fmla="*/ 3 h 111"/>
                              <a:gd name="T28" fmla="*/ 128 w 128"/>
                              <a:gd name="T29" fmla="*/ 5 h 111"/>
                              <a:gd name="T30" fmla="*/ 128 w 128"/>
                              <a:gd name="T31" fmla="*/ 6 h 111"/>
                              <a:gd name="T32" fmla="*/ 98 w 128"/>
                              <a:gd name="T33" fmla="*/ 108 h 111"/>
                              <a:gd name="T34" fmla="*/ 96 w 128"/>
                              <a:gd name="T35" fmla="*/ 111 h 111"/>
                              <a:gd name="T36" fmla="*/ 85 w 128"/>
                              <a:gd name="T37" fmla="*/ 110 h 111"/>
                              <a:gd name="T38" fmla="*/ 66 w 128"/>
                              <a:gd name="T39" fmla="*/ 41 h 111"/>
                              <a:gd name="T40" fmla="*/ 65 w 128"/>
                              <a:gd name="T41" fmla="*/ 31 h 111"/>
                              <a:gd name="T42" fmla="*/ 65 w 128"/>
                              <a:gd name="T43" fmla="*/ 23 h 111"/>
                              <a:gd name="T44" fmla="*/ 61 w 128"/>
                              <a:gd name="T45" fmla="*/ 41 h 111"/>
                              <a:gd name="T46" fmla="*/ 38 w 128"/>
                              <a:gd name="T47" fmla="*/ 110 h 111"/>
                              <a:gd name="T48" fmla="*/ 28 w 128"/>
                              <a:gd name="T49" fmla="*/ 111 h 111"/>
                              <a:gd name="T50" fmla="*/ 26 w 128"/>
                              <a:gd name="T51" fmla="*/ 108 h 111"/>
                              <a:gd name="T52" fmla="*/ 0 w 128"/>
                              <a:gd name="T53" fmla="*/ 6 h 111"/>
                              <a:gd name="T54" fmla="*/ 1 w 128"/>
                              <a:gd name="T55" fmla="*/ 5 h 111"/>
                              <a:gd name="T56" fmla="*/ 13 w 128"/>
                              <a:gd name="T57" fmla="*/ 1 h 111"/>
                              <a:gd name="T58" fmla="*/ 15 w 128"/>
                              <a:gd name="T59" fmla="*/ 0 h 111"/>
                              <a:gd name="T60" fmla="*/ 16 w 128"/>
                              <a:gd name="T61" fmla="*/ 3 h 111"/>
                              <a:gd name="T62" fmla="*/ 33 w 128"/>
                              <a:gd name="T63" fmla="*/ 8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8" h="111">
                                <a:moveTo>
                                  <a:pt x="33" y="80"/>
                                </a:moveTo>
                                <a:lnTo>
                                  <a:pt x="33" y="81"/>
                                </a:lnTo>
                                <a:lnTo>
                                  <a:pt x="35" y="88"/>
                                </a:lnTo>
                                <a:lnTo>
                                  <a:pt x="35" y="83"/>
                                </a:lnTo>
                                <a:lnTo>
                                  <a:pt x="36" y="76"/>
                                </a:lnTo>
                                <a:lnTo>
                                  <a:pt x="58" y="5"/>
                                </a:lnTo>
                                <a:lnTo>
                                  <a:pt x="58" y="3"/>
                                </a:lnTo>
                                <a:lnTo>
                                  <a:pt x="61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3"/>
                                </a:lnTo>
                                <a:lnTo>
                                  <a:pt x="71" y="5"/>
                                </a:lnTo>
                                <a:lnTo>
                                  <a:pt x="90" y="78"/>
                                </a:lnTo>
                                <a:lnTo>
                                  <a:pt x="91" y="80"/>
                                </a:lnTo>
                                <a:lnTo>
                                  <a:pt x="91" y="81"/>
                                </a:lnTo>
                                <a:lnTo>
                                  <a:pt x="91" y="83"/>
                                </a:lnTo>
                                <a:lnTo>
                                  <a:pt x="91" y="85"/>
                                </a:lnTo>
                                <a:lnTo>
                                  <a:pt x="91" y="86"/>
                                </a:lnTo>
                                <a:lnTo>
                                  <a:pt x="91" y="88"/>
                                </a:lnTo>
                                <a:lnTo>
                                  <a:pt x="93" y="85"/>
                                </a:lnTo>
                                <a:lnTo>
                                  <a:pt x="93" y="81"/>
                                </a:lnTo>
                                <a:lnTo>
                                  <a:pt x="93" y="78"/>
                                </a:lnTo>
                                <a:lnTo>
                                  <a:pt x="113" y="3"/>
                                </a:lnTo>
                                <a:lnTo>
                                  <a:pt x="113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1"/>
                                </a:lnTo>
                                <a:lnTo>
                                  <a:pt x="126" y="3"/>
                                </a:lnTo>
                                <a:lnTo>
                                  <a:pt x="128" y="5"/>
                                </a:lnTo>
                                <a:lnTo>
                                  <a:pt x="128" y="6"/>
                                </a:lnTo>
                                <a:lnTo>
                                  <a:pt x="98" y="108"/>
                                </a:lnTo>
                                <a:lnTo>
                                  <a:pt x="98" y="110"/>
                                </a:lnTo>
                                <a:lnTo>
                                  <a:pt x="96" y="111"/>
                                </a:lnTo>
                                <a:lnTo>
                                  <a:pt x="86" y="111"/>
                                </a:lnTo>
                                <a:lnTo>
                                  <a:pt x="85" y="110"/>
                                </a:lnTo>
                                <a:lnTo>
                                  <a:pt x="85" y="108"/>
                                </a:lnTo>
                                <a:lnTo>
                                  <a:pt x="66" y="41"/>
                                </a:lnTo>
                                <a:lnTo>
                                  <a:pt x="66" y="36"/>
                                </a:lnTo>
                                <a:lnTo>
                                  <a:pt x="65" y="31"/>
                                </a:lnTo>
                                <a:lnTo>
                                  <a:pt x="65" y="28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61" y="41"/>
                                </a:lnTo>
                                <a:lnTo>
                                  <a:pt x="40" y="108"/>
                                </a:lnTo>
                                <a:lnTo>
                                  <a:pt x="38" y="110"/>
                                </a:lnTo>
                                <a:lnTo>
                                  <a:pt x="36" y="111"/>
                                </a:lnTo>
                                <a:lnTo>
                                  <a:pt x="28" y="111"/>
                                </a:lnTo>
                                <a:lnTo>
                                  <a:pt x="26" y="110"/>
                                </a:lnTo>
                                <a:lnTo>
                                  <a:pt x="26" y="10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3" y="3"/>
                                </a:lnTo>
                                <a:lnTo>
                                  <a:pt x="13" y="1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31" y="76"/>
                                </a:lnTo>
                                <a:lnTo>
                                  <a:pt x="3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91"/>
                        <wps:cNvSpPr>
                          <a:spLocks noChangeAspect="1"/>
                        </wps:cNvSpPr>
                        <wps:spPr bwMode="auto">
                          <a:xfrm>
                            <a:off x="2281" y="1656"/>
                            <a:ext cx="63" cy="56"/>
                          </a:xfrm>
                          <a:custGeom>
                            <a:avLst/>
                            <a:gdLst>
                              <a:gd name="T0" fmla="*/ 32 w 127"/>
                              <a:gd name="T1" fmla="*/ 81 h 111"/>
                              <a:gd name="T2" fmla="*/ 34 w 127"/>
                              <a:gd name="T3" fmla="*/ 83 h 111"/>
                              <a:gd name="T4" fmla="*/ 57 w 127"/>
                              <a:gd name="T5" fmla="*/ 5 h 111"/>
                              <a:gd name="T6" fmla="*/ 60 w 127"/>
                              <a:gd name="T7" fmla="*/ 1 h 111"/>
                              <a:gd name="T8" fmla="*/ 70 w 127"/>
                              <a:gd name="T9" fmla="*/ 3 h 111"/>
                              <a:gd name="T10" fmla="*/ 90 w 127"/>
                              <a:gd name="T11" fmla="*/ 78 h 111"/>
                              <a:gd name="T12" fmla="*/ 90 w 127"/>
                              <a:gd name="T13" fmla="*/ 81 h 111"/>
                              <a:gd name="T14" fmla="*/ 90 w 127"/>
                              <a:gd name="T15" fmla="*/ 85 h 111"/>
                              <a:gd name="T16" fmla="*/ 92 w 127"/>
                              <a:gd name="T17" fmla="*/ 88 h 111"/>
                              <a:gd name="T18" fmla="*/ 92 w 127"/>
                              <a:gd name="T19" fmla="*/ 85 h 111"/>
                              <a:gd name="T20" fmla="*/ 94 w 127"/>
                              <a:gd name="T21" fmla="*/ 78 h 111"/>
                              <a:gd name="T22" fmla="*/ 112 w 127"/>
                              <a:gd name="T23" fmla="*/ 1 h 111"/>
                              <a:gd name="T24" fmla="*/ 114 w 127"/>
                              <a:gd name="T25" fmla="*/ 1 h 111"/>
                              <a:gd name="T26" fmla="*/ 125 w 127"/>
                              <a:gd name="T27" fmla="*/ 3 h 111"/>
                              <a:gd name="T28" fmla="*/ 127 w 127"/>
                              <a:gd name="T29" fmla="*/ 5 h 111"/>
                              <a:gd name="T30" fmla="*/ 127 w 127"/>
                              <a:gd name="T31" fmla="*/ 6 h 111"/>
                              <a:gd name="T32" fmla="*/ 97 w 127"/>
                              <a:gd name="T33" fmla="*/ 108 h 111"/>
                              <a:gd name="T34" fmla="*/ 95 w 127"/>
                              <a:gd name="T35" fmla="*/ 111 h 111"/>
                              <a:gd name="T36" fmla="*/ 85 w 127"/>
                              <a:gd name="T37" fmla="*/ 110 h 111"/>
                              <a:gd name="T38" fmla="*/ 67 w 127"/>
                              <a:gd name="T39" fmla="*/ 41 h 111"/>
                              <a:gd name="T40" fmla="*/ 64 w 127"/>
                              <a:gd name="T41" fmla="*/ 31 h 111"/>
                              <a:gd name="T42" fmla="*/ 64 w 127"/>
                              <a:gd name="T43" fmla="*/ 23 h 111"/>
                              <a:gd name="T44" fmla="*/ 60 w 127"/>
                              <a:gd name="T45" fmla="*/ 41 h 111"/>
                              <a:gd name="T46" fmla="*/ 39 w 127"/>
                              <a:gd name="T47" fmla="*/ 110 h 111"/>
                              <a:gd name="T48" fmla="*/ 29 w 127"/>
                              <a:gd name="T49" fmla="*/ 111 h 111"/>
                              <a:gd name="T50" fmla="*/ 25 w 127"/>
                              <a:gd name="T51" fmla="*/ 108 h 111"/>
                              <a:gd name="T52" fmla="*/ 0 w 127"/>
                              <a:gd name="T53" fmla="*/ 6 h 111"/>
                              <a:gd name="T54" fmla="*/ 0 w 127"/>
                              <a:gd name="T55" fmla="*/ 5 h 111"/>
                              <a:gd name="T56" fmla="*/ 14 w 127"/>
                              <a:gd name="T57" fmla="*/ 1 h 111"/>
                              <a:gd name="T58" fmla="*/ 14 w 127"/>
                              <a:gd name="T59" fmla="*/ 0 h 111"/>
                              <a:gd name="T60" fmla="*/ 15 w 127"/>
                              <a:gd name="T61" fmla="*/ 3 h 111"/>
                              <a:gd name="T62" fmla="*/ 32 w 127"/>
                              <a:gd name="T63" fmla="*/ 8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7" h="111">
                                <a:moveTo>
                                  <a:pt x="32" y="80"/>
                                </a:moveTo>
                                <a:lnTo>
                                  <a:pt x="32" y="81"/>
                                </a:lnTo>
                                <a:lnTo>
                                  <a:pt x="34" y="88"/>
                                </a:lnTo>
                                <a:lnTo>
                                  <a:pt x="34" y="83"/>
                                </a:lnTo>
                                <a:lnTo>
                                  <a:pt x="37" y="76"/>
                                </a:lnTo>
                                <a:lnTo>
                                  <a:pt x="57" y="5"/>
                                </a:lnTo>
                                <a:lnTo>
                                  <a:pt x="59" y="3"/>
                                </a:lnTo>
                                <a:lnTo>
                                  <a:pt x="60" y="1"/>
                                </a:lnTo>
                                <a:lnTo>
                                  <a:pt x="69" y="1"/>
                                </a:lnTo>
                                <a:lnTo>
                                  <a:pt x="70" y="3"/>
                                </a:lnTo>
                                <a:lnTo>
                                  <a:pt x="72" y="5"/>
                                </a:lnTo>
                                <a:lnTo>
                                  <a:pt x="90" y="78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0" y="83"/>
                                </a:lnTo>
                                <a:lnTo>
                                  <a:pt x="90" y="85"/>
                                </a:lnTo>
                                <a:lnTo>
                                  <a:pt x="90" y="86"/>
                                </a:lnTo>
                                <a:lnTo>
                                  <a:pt x="92" y="88"/>
                                </a:lnTo>
                                <a:lnTo>
                                  <a:pt x="92" y="85"/>
                                </a:lnTo>
                                <a:lnTo>
                                  <a:pt x="92" y="81"/>
                                </a:lnTo>
                                <a:lnTo>
                                  <a:pt x="94" y="78"/>
                                </a:lnTo>
                                <a:lnTo>
                                  <a:pt x="112" y="3"/>
                                </a:lnTo>
                                <a:lnTo>
                                  <a:pt x="112" y="1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25" y="3"/>
                                </a:lnTo>
                                <a:lnTo>
                                  <a:pt x="127" y="5"/>
                                </a:lnTo>
                                <a:lnTo>
                                  <a:pt x="127" y="6"/>
                                </a:lnTo>
                                <a:lnTo>
                                  <a:pt x="97" y="108"/>
                                </a:lnTo>
                                <a:lnTo>
                                  <a:pt x="97" y="110"/>
                                </a:lnTo>
                                <a:lnTo>
                                  <a:pt x="95" y="111"/>
                                </a:lnTo>
                                <a:lnTo>
                                  <a:pt x="87" y="111"/>
                                </a:lnTo>
                                <a:lnTo>
                                  <a:pt x="85" y="110"/>
                                </a:lnTo>
                                <a:lnTo>
                                  <a:pt x="84" y="108"/>
                                </a:lnTo>
                                <a:lnTo>
                                  <a:pt x="67" y="41"/>
                                </a:lnTo>
                                <a:lnTo>
                                  <a:pt x="65" y="36"/>
                                </a:lnTo>
                                <a:lnTo>
                                  <a:pt x="64" y="31"/>
                                </a:lnTo>
                                <a:lnTo>
                                  <a:pt x="64" y="28"/>
                                </a:lnTo>
                                <a:lnTo>
                                  <a:pt x="64" y="23"/>
                                </a:lnTo>
                                <a:lnTo>
                                  <a:pt x="62" y="33"/>
                                </a:lnTo>
                                <a:lnTo>
                                  <a:pt x="60" y="41"/>
                                </a:lnTo>
                                <a:lnTo>
                                  <a:pt x="39" y="108"/>
                                </a:lnTo>
                                <a:lnTo>
                                  <a:pt x="39" y="110"/>
                                </a:lnTo>
                                <a:lnTo>
                                  <a:pt x="37" y="111"/>
                                </a:lnTo>
                                <a:lnTo>
                                  <a:pt x="29" y="111"/>
                                </a:lnTo>
                                <a:lnTo>
                                  <a:pt x="25" y="110"/>
                                </a:lnTo>
                                <a:lnTo>
                                  <a:pt x="25" y="10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lnTo>
                                  <a:pt x="15" y="1"/>
                                </a:lnTo>
                                <a:lnTo>
                                  <a:pt x="15" y="3"/>
                                </a:lnTo>
                                <a:lnTo>
                                  <a:pt x="30" y="76"/>
                                </a:lnTo>
                                <a:lnTo>
                                  <a:pt x="3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92"/>
                        <wps:cNvSpPr>
                          <a:spLocks noChangeAspect="1"/>
                        </wps:cNvSpPr>
                        <wps:spPr bwMode="auto">
                          <a:xfrm>
                            <a:off x="2351" y="1697"/>
                            <a:ext cx="15" cy="15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30"/>
                              <a:gd name="T2" fmla="*/ 30 w 32"/>
                              <a:gd name="T3" fmla="*/ 22 h 30"/>
                              <a:gd name="T4" fmla="*/ 27 w 32"/>
                              <a:gd name="T5" fmla="*/ 27 h 30"/>
                              <a:gd name="T6" fmla="*/ 22 w 32"/>
                              <a:gd name="T7" fmla="*/ 30 h 30"/>
                              <a:gd name="T8" fmla="*/ 17 w 32"/>
                              <a:gd name="T9" fmla="*/ 30 h 30"/>
                              <a:gd name="T10" fmla="*/ 10 w 32"/>
                              <a:gd name="T11" fmla="*/ 30 h 30"/>
                              <a:gd name="T12" fmla="*/ 5 w 32"/>
                              <a:gd name="T13" fmla="*/ 27 h 30"/>
                              <a:gd name="T14" fmla="*/ 2 w 32"/>
                              <a:gd name="T15" fmla="*/ 22 h 30"/>
                              <a:gd name="T16" fmla="*/ 0 w 32"/>
                              <a:gd name="T17" fmla="*/ 15 h 30"/>
                              <a:gd name="T18" fmla="*/ 2 w 32"/>
                              <a:gd name="T19" fmla="*/ 9 h 30"/>
                              <a:gd name="T20" fmla="*/ 5 w 32"/>
                              <a:gd name="T21" fmla="*/ 4 h 30"/>
                              <a:gd name="T22" fmla="*/ 10 w 32"/>
                              <a:gd name="T23" fmla="*/ 0 h 30"/>
                              <a:gd name="T24" fmla="*/ 17 w 32"/>
                              <a:gd name="T25" fmla="*/ 0 h 30"/>
                              <a:gd name="T26" fmla="*/ 22 w 32"/>
                              <a:gd name="T27" fmla="*/ 0 h 30"/>
                              <a:gd name="T28" fmla="*/ 27 w 32"/>
                              <a:gd name="T29" fmla="*/ 4 h 30"/>
                              <a:gd name="T30" fmla="*/ 30 w 32"/>
                              <a:gd name="T31" fmla="*/ 10 h 30"/>
                              <a:gd name="T32" fmla="*/ 32 w 32"/>
                              <a:gd name="T3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32" y="15"/>
                                </a:moveTo>
                                <a:lnTo>
                                  <a:pt x="30" y="22"/>
                                </a:lnTo>
                                <a:lnTo>
                                  <a:pt x="27" y="27"/>
                                </a:lnTo>
                                <a:lnTo>
                                  <a:pt x="22" y="30"/>
                                </a:lnTo>
                                <a:lnTo>
                                  <a:pt x="17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27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30" y="10"/>
                                </a:lnTo>
                                <a:lnTo>
                                  <a:pt x="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93"/>
                        <wps:cNvSpPr>
                          <a:spLocks noChangeAspect="1"/>
                        </wps:cNvSpPr>
                        <wps:spPr bwMode="auto">
                          <a:xfrm>
                            <a:off x="2381" y="1656"/>
                            <a:ext cx="38" cy="56"/>
                          </a:xfrm>
                          <a:custGeom>
                            <a:avLst/>
                            <a:gdLst>
                              <a:gd name="T0" fmla="*/ 70 w 77"/>
                              <a:gd name="T1" fmla="*/ 25 h 111"/>
                              <a:gd name="T2" fmla="*/ 68 w 77"/>
                              <a:gd name="T3" fmla="*/ 25 h 111"/>
                              <a:gd name="T4" fmla="*/ 62 w 77"/>
                              <a:gd name="T5" fmla="*/ 20 h 111"/>
                              <a:gd name="T6" fmla="*/ 50 w 77"/>
                              <a:gd name="T7" fmla="*/ 15 h 111"/>
                              <a:gd name="T8" fmla="*/ 40 w 77"/>
                              <a:gd name="T9" fmla="*/ 15 h 111"/>
                              <a:gd name="T10" fmla="*/ 30 w 77"/>
                              <a:gd name="T11" fmla="*/ 20 h 111"/>
                              <a:gd name="T12" fmla="*/ 24 w 77"/>
                              <a:gd name="T13" fmla="*/ 28 h 111"/>
                              <a:gd name="T14" fmla="*/ 19 w 77"/>
                              <a:gd name="T15" fmla="*/ 45 h 111"/>
                              <a:gd name="T16" fmla="*/ 19 w 77"/>
                              <a:gd name="T17" fmla="*/ 65 h 111"/>
                              <a:gd name="T18" fmla="*/ 22 w 77"/>
                              <a:gd name="T19" fmla="*/ 81 h 111"/>
                              <a:gd name="T20" fmla="*/ 29 w 77"/>
                              <a:gd name="T21" fmla="*/ 91 h 111"/>
                              <a:gd name="T22" fmla="*/ 37 w 77"/>
                              <a:gd name="T23" fmla="*/ 96 h 111"/>
                              <a:gd name="T24" fmla="*/ 49 w 77"/>
                              <a:gd name="T25" fmla="*/ 96 h 111"/>
                              <a:gd name="T26" fmla="*/ 62 w 77"/>
                              <a:gd name="T27" fmla="*/ 91 h 111"/>
                              <a:gd name="T28" fmla="*/ 70 w 77"/>
                              <a:gd name="T29" fmla="*/ 85 h 111"/>
                              <a:gd name="T30" fmla="*/ 72 w 77"/>
                              <a:gd name="T31" fmla="*/ 86 h 111"/>
                              <a:gd name="T32" fmla="*/ 75 w 77"/>
                              <a:gd name="T33" fmla="*/ 95 h 111"/>
                              <a:gd name="T34" fmla="*/ 77 w 77"/>
                              <a:gd name="T35" fmla="*/ 98 h 111"/>
                              <a:gd name="T36" fmla="*/ 73 w 77"/>
                              <a:gd name="T37" fmla="*/ 101 h 111"/>
                              <a:gd name="T38" fmla="*/ 58 w 77"/>
                              <a:gd name="T39" fmla="*/ 110 h 111"/>
                              <a:gd name="T40" fmla="*/ 42 w 77"/>
                              <a:gd name="T41" fmla="*/ 111 h 111"/>
                              <a:gd name="T42" fmla="*/ 24 w 77"/>
                              <a:gd name="T43" fmla="*/ 108 h 111"/>
                              <a:gd name="T44" fmla="*/ 10 w 77"/>
                              <a:gd name="T45" fmla="*/ 98 h 111"/>
                              <a:gd name="T46" fmla="*/ 4 w 77"/>
                              <a:gd name="T47" fmla="*/ 81 h 111"/>
                              <a:gd name="T48" fmla="*/ 0 w 77"/>
                              <a:gd name="T49" fmla="*/ 58 h 111"/>
                              <a:gd name="T50" fmla="*/ 4 w 77"/>
                              <a:gd name="T51" fmla="*/ 33 h 111"/>
                              <a:gd name="T52" fmla="*/ 12 w 77"/>
                              <a:gd name="T53" fmla="*/ 15 h 111"/>
                              <a:gd name="T54" fmla="*/ 27 w 77"/>
                              <a:gd name="T55" fmla="*/ 3 h 111"/>
                              <a:gd name="T56" fmla="*/ 45 w 77"/>
                              <a:gd name="T57" fmla="*/ 0 h 111"/>
                              <a:gd name="T58" fmla="*/ 58 w 77"/>
                              <a:gd name="T59" fmla="*/ 1 h 111"/>
                              <a:gd name="T60" fmla="*/ 72 w 77"/>
                              <a:gd name="T61" fmla="*/ 8 h 111"/>
                              <a:gd name="T62" fmla="*/ 77 w 77"/>
                              <a:gd name="T63" fmla="*/ 13 h 111"/>
                              <a:gd name="T64" fmla="*/ 77 w 77"/>
                              <a:gd name="T65" fmla="*/ 1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111">
                                <a:moveTo>
                                  <a:pt x="72" y="23"/>
                                </a:moveTo>
                                <a:lnTo>
                                  <a:pt x="70" y="25"/>
                                </a:lnTo>
                                <a:lnTo>
                                  <a:pt x="68" y="25"/>
                                </a:lnTo>
                                <a:lnTo>
                                  <a:pt x="62" y="20"/>
                                </a:lnTo>
                                <a:lnTo>
                                  <a:pt x="57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6"/>
                                </a:lnTo>
                                <a:lnTo>
                                  <a:pt x="30" y="20"/>
                                </a:lnTo>
                                <a:lnTo>
                                  <a:pt x="27" y="23"/>
                                </a:lnTo>
                                <a:lnTo>
                                  <a:pt x="24" y="28"/>
                                </a:lnTo>
                                <a:lnTo>
                                  <a:pt x="20" y="36"/>
                                </a:lnTo>
                                <a:lnTo>
                                  <a:pt x="19" y="45"/>
                                </a:lnTo>
                                <a:lnTo>
                                  <a:pt x="19" y="56"/>
                                </a:lnTo>
                                <a:lnTo>
                                  <a:pt x="19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1"/>
                                </a:lnTo>
                                <a:lnTo>
                                  <a:pt x="25" y="86"/>
                                </a:lnTo>
                                <a:lnTo>
                                  <a:pt x="29" y="91"/>
                                </a:lnTo>
                                <a:lnTo>
                                  <a:pt x="32" y="95"/>
                                </a:lnTo>
                                <a:lnTo>
                                  <a:pt x="37" y="96"/>
                                </a:lnTo>
                                <a:lnTo>
                                  <a:pt x="44" y="96"/>
                                </a:lnTo>
                                <a:lnTo>
                                  <a:pt x="49" y="96"/>
                                </a:lnTo>
                                <a:lnTo>
                                  <a:pt x="55" y="95"/>
                                </a:lnTo>
                                <a:lnTo>
                                  <a:pt x="62" y="91"/>
                                </a:lnTo>
                                <a:lnTo>
                                  <a:pt x="68" y="86"/>
                                </a:lnTo>
                                <a:lnTo>
                                  <a:pt x="70" y="85"/>
                                </a:lnTo>
                                <a:lnTo>
                                  <a:pt x="72" y="86"/>
                                </a:lnTo>
                                <a:lnTo>
                                  <a:pt x="75" y="95"/>
                                </a:lnTo>
                                <a:lnTo>
                                  <a:pt x="77" y="96"/>
                                </a:lnTo>
                                <a:lnTo>
                                  <a:pt x="77" y="98"/>
                                </a:lnTo>
                                <a:lnTo>
                                  <a:pt x="75" y="100"/>
                                </a:lnTo>
                                <a:lnTo>
                                  <a:pt x="73" y="101"/>
                                </a:lnTo>
                                <a:lnTo>
                                  <a:pt x="65" y="106"/>
                                </a:lnTo>
                                <a:lnTo>
                                  <a:pt x="58" y="110"/>
                                </a:lnTo>
                                <a:lnTo>
                                  <a:pt x="50" y="111"/>
                                </a:lnTo>
                                <a:lnTo>
                                  <a:pt x="42" y="111"/>
                                </a:lnTo>
                                <a:lnTo>
                                  <a:pt x="32" y="111"/>
                                </a:lnTo>
                                <a:lnTo>
                                  <a:pt x="24" y="108"/>
                                </a:lnTo>
                                <a:lnTo>
                                  <a:pt x="17" y="105"/>
                                </a:lnTo>
                                <a:lnTo>
                                  <a:pt x="10" y="98"/>
                                </a:lnTo>
                                <a:lnTo>
                                  <a:pt x="7" y="90"/>
                                </a:lnTo>
                                <a:lnTo>
                                  <a:pt x="4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4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2" y="8"/>
                                </a:lnTo>
                                <a:lnTo>
                                  <a:pt x="75" y="11"/>
                                </a:lnTo>
                                <a:lnTo>
                                  <a:pt x="77" y="13"/>
                                </a:lnTo>
                                <a:lnTo>
                                  <a:pt x="77" y="15"/>
                                </a:lnTo>
                                <a:lnTo>
                                  <a:pt x="7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9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26" y="1656"/>
                            <a:ext cx="42" cy="56"/>
                          </a:xfrm>
                          <a:custGeom>
                            <a:avLst/>
                            <a:gdLst>
                              <a:gd name="T0" fmla="*/ 20 w 85"/>
                              <a:gd name="T1" fmla="*/ 68 h 111"/>
                              <a:gd name="T2" fmla="*/ 23 w 85"/>
                              <a:gd name="T3" fmla="*/ 81 h 111"/>
                              <a:gd name="T4" fmla="*/ 32 w 85"/>
                              <a:gd name="T5" fmla="*/ 91 h 111"/>
                              <a:gd name="T6" fmla="*/ 42 w 85"/>
                              <a:gd name="T7" fmla="*/ 96 h 111"/>
                              <a:gd name="T8" fmla="*/ 53 w 85"/>
                              <a:gd name="T9" fmla="*/ 96 h 111"/>
                              <a:gd name="T10" fmla="*/ 65 w 85"/>
                              <a:gd name="T11" fmla="*/ 93 h 111"/>
                              <a:gd name="T12" fmla="*/ 75 w 85"/>
                              <a:gd name="T13" fmla="*/ 88 h 111"/>
                              <a:gd name="T14" fmla="*/ 77 w 85"/>
                              <a:gd name="T15" fmla="*/ 88 h 111"/>
                              <a:gd name="T16" fmla="*/ 82 w 85"/>
                              <a:gd name="T17" fmla="*/ 98 h 111"/>
                              <a:gd name="T18" fmla="*/ 82 w 85"/>
                              <a:gd name="T19" fmla="*/ 100 h 111"/>
                              <a:gd name="T20" fmla="*/ 73 w 85"/>
                              <a:gd name="T21" fmla="*/ 105 h 111"/>
                              <a:gd name="T22" fmla="*/ 60 w 85"/>
                              <a:gd name="T23" fmla="*/ 110 h 111"/>
                              <a:gd name="T24" fmla="*/ 47 w 85"/>
                              <a:gd name="T25" fmla="*/ 111 h 111"/>
                              <a:gd name="T26" fmla="*/ 27 w 85"/>
                              <a:gd name="T27" fmla="*/ 108 h 111"/>
                              <a:gd name="T28" fmla="*/ 13 w 85"/>
                              <a:gd name="T29" fmla="*/ 96 h 111"/>
                              <a:gd name="T30" fmla="*/ 3 w 85"/>
                              <a:gd name="T31" fmla="*/ 80 h 111"/>
                              <a:gd name="T32" fmla="*/ 0 w 85"/>
                              <a:gd name="T33" fmla="*/ 56 h 111"/>
                              <a:gd name="T34" fmla="*/ 3 w 85"/>
                              <a:gd name="T35" fmla="*/ 33 h 111"/>
                              <a:gd name="T36" fmla="*/ 12 w 85"/>
                              <a:gd name="T37" fmla="*/ 15 h 111"/>
                              <a:gd name="T38" fmla="*/ 25 w 85"/>
                              <a:gd name="T39" fmla="*/ 3 h 111"/>
                              <a:gd name="T40" fmla="*/ 43 w 85"/>
                              <a:gd name="T41" fmla="*/ 0 h 111"/>
                              <a:gd name="T42" fmla="*/ 57 w 85"/>
                              <a:gd name="T43" fmla="*/ 1 h 111"/>
                              <a:gd name="T44" fmla="*/ 67 w 85"/>
                              <a:gd name="T45" fmla="*/ 6 h 111"/>
                              <a:gd name="T46" fmla="*/ 75 w 85"/>
                              <a:gd name="T47" fmla="*/ 15 h 111"/>
                              <a:gd name="T48" fmla="*/ 80 w 85"/>
                              <a:gd name="T49" fmla="*/ 25 h 111"/>
                              <a:gd name="T50" fmla="*/ 85 w 85"/>
                              <a:gd name="T51" fmla="*/ 56 h 111"/>
                              <a:gd name="T52" fmla="*/ 82 w 85"/>
                              <a:gd name="T53" fmla="*/ 60 h 111"/>
                              <a:gd name="T54" fmla="*/ 67 w 85"/>
                              <a:gd name="T55" fmla="*/ 46 h 111"/>
                              <a:gd name="T56" fmla="*/ 65 w 85"/>
                              <a:gd name="T57" fmla="*/ 31 h 111"/>
                              <a:gd name="T58" fmla="*/ 60 w 85"/>
                              <a:gd name="T59" fmla="*/ 21 h 111"/>
                              <a:gd name="T60" fmla="*/ 53 w 85"/>
                              <a:gd name="T61" fmla="*/ 15 h 111"/>
                              <a:gd name="T62" fmla="*/ 43 w 85"/>
                              <a:gd name="T63" fmla="*/ 13 h 111"/>
                              <a:gd name="T64" fmla="*/ 33 w 85"/>
                              <a:gd name="T65" fmla="*/ 15 h 111"/>
                              <a:gd name="T66" fmla="*/ 25 w 85"/>
                              <a:gd name="T67" fmla="*/ 21 h 111"/>
                              <a:gd name="T68" fmla="*/ 20 w 85"/>
                              <a:gd name="T69" fmla="*/ 31 h 111"/>
                              <a:gd name="T70" fmla="*/ 18 w 85"/>
                              <a:gd name="T71" fmla="*/ 4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5" h="111">
                                <a:moveTo>
                                  <a:pt x="18" y="60"/>
                                </a:moveTo>
                                <a:lnTo>
                                  <a:pt x="20" y="68"/>
                                </a:lnTo>
                                <a:lnTo>
                                  <a:pt x="22" y="76"/>
                                </a:lnTo>
                                <a:lnTo>
                                  <a:pt x="23" y="81"/>
                                </a:lnTo>
                                <a:lnTo>
                                  <a:pt x="27" y="88"/>
                                </a:lnTo>
                                <a:lnTo>
                                  <a:pt x="32" y="91"/>
                                </a:lnTo>
                                <a:lnTo>
                                  <a:pt x="35" y="95"/>
                                </a:lnTo>
                                <a:lnTo>
                                  <a:pt x="42" y="96"/>
                                </a:lnTo>
                                <a:lnTo>
                                  <a:pt x="48" y="96"/>
                                </a:lnTo>
                                <a:lnTo>
                                  <a:pt x="53" y="96"/>
                                </a:lnTo>
                                <a:lnTo>
                                  <a:pt x="58" y="95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5" y="88"/>
                                </a:lnTo>
                                <a:lnTo>
                                  <a:pt x="77" y="88"/>
                                </a:lnTo>
                                <a:lnTo>
                                  <a:pt x="77" y="90"/>
                                </a:lnTo>
                                <a:lnTo>
                                  <a:pt x="82" y="98"/>
                                </a:lnTo>
                                <a:lnTo>
                                  <a:pt x="82" y="100"/>
                                </a:lnTo>
                                <a:lnTo>
                                  <a:pt x="80" y="101"/>
                                </a:lnTo>
                                <a:lnTo>
                                  <a:pt x="73" y="105"/>
                                </a:lnTo>
                                <a:lnTo>
                                  <a:pt x="67" y="108"/>
                                </a:lnTo>
                                <a:lnTo>
                                  <a:pt x="60" y="110"/>
                                </a:lnTo>
                                <a:lnTo>
                                  <a:pt x="53" y="111"/>
                                </a:lnTo>
                                <a:lnTo>
                                  <a:pt x="47" y="111"/>
                                </a:lnTo>
                                <a:lnTo>
                                  <a:pt x="37" y="111"/>
                                </a:lnTo>
                                <a:lnTo>
                                  <a:pt x="27" y="108"/>
                                </a:lnTo>
                                <a:lnTo>
                                  <a:pt x="20" y="103"/>
                                </a:lnTo>
                                <a:lnTo>
                                  <a:pt x="13" y="96"/>
                                </a:lnTo>
                                <a:lnTo>
                                  <a:pt x="7" y="88"/>
                                </a:lnTo>
                                <a:lnTo>
                                  <a:pt x="3" y="80"/>
                                </a:lnTo>
                                <a:lnTo>
                                  <a:pt x="2" y="68"/>
                                </a:lnTo>
                                <a:lnTo>
                                  <a:pt x="0" y="56"/>
                                </a:lnTo>
                                <a:lnTo>
                                  <a:pt x="2" y="43"/>
                                </a:lnTo>
                                <a:lnTo>
                                  <a:pt x="3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3"/>
                                </a:lnTo>
                                <a:lnTo>
                                  <a:pt x="67" y="6"/>
                                </a:lnTo>
                                <a:lnTo>
                                  <a:pt x="72" y="10"/>
                                </a:lnTo>
                                <a:lnTo>
                                  <a:pt x="75" y="15"/>
                                </a:lnTo>
                                <a:lnTo>
                                  <a:pt x="78" y="20"/>
                                </a:lnTo>
                                <a:lnTo>
                                  <a:pt x="80" y="25"/>
                                </a:lnTo>
                                <a:lnTo>
                                  <a:pt x="83" y="38"/>
                                </a:lnTo>
                                <a:lnTo>
                                  <a:pt x="85" y="56"/>
                                </a:lnTo>
                                <a:lnTo>
                                  <a:pt x="83" y="58"/>
                                </a:lnTo>
                                <a:lnTo>
                                  <a:pt x="82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7" y="46"/>
                                </a:moveTo>
                                <a:lnTo>
                                  <a:pt x="67" y="38"/>
                                </a:lnTo>
                                <a:lnTo>
                                  <a:pt x="65" y="31"/>
                                </a:lnTo>
                                <a:lnTo>
                                  <a:pt x="63" y="26"/>
                                </a:lnTo>
                                <a:lnTo>
                                  <a:pt x="60" y="21"/>
                                </a:lnTo>
                                <a:lnTo>
                                  <a:pt x="57" y="18"/>
                                </a:lnTo>
                                <a:lnTo>
                                  <a:pt x="53" y="15"/>
                                </a:lnTo>
                                <a:lnTo>
                                  <a:pt x="48" y="13"/>
                                </a:lnTo>
                                <a:lnTo>
                                  <a:pt x="43" y="13"/>
                                </a:lnTo>
                                <a:lnTo>
                                  <a:pt x="37" y="13"/>
                                </a:lnTo>
                                <a:lnTo>
                                  <a:pt x="33" y="15"/>
                                </a:lnTo>
                                <a:lnTo>
                                  <a:pt x="28" y="18"/>
                                </a:lnTo>
                                <a:lnTo>
                                  <a:pt x="25" y="21"/>
                                </a:lnTo>
                                <a:lnTo>
                                  <a:pt x="23" y="26"/>
                                </a:lnTo>
                                <a:lnTo>
                                  <a:pt x="20" y="31"/>
                                </a:lnTo>
                                <a:lnTo>
                                  <a:pt x="20" y="38"/>
                                </a:lnTo>
                                <a:lnTo>
                                  <a:pt x="18" y="46"/>
                                </a:lnTo>
                                <a:lnTo>
                                  <a:pt x="6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95"/>
                        <wps:cNvSpPr>
                          <a:spLocks noChangeAspect="1"/>
                        </wps:cNvSpPr>
                        <wps:spPr bwMode="auto">
                          <a:xfrm>
                            <a:off x="2476" y="1656"/>
                            <a:ext cx="34" cy="56"/>
                          </a:xfrm>
                          <a:custGeom>
                            <a:avLst/>
                            <a:gdLst>
                              <a:gd name="T0" fmla="*/ 5 w 68"/>
                              <a:gd name="T1" fmla="*/ 90 h 111"/>
                              <a:gd name="T2" fmla="*/ 7 w 68"/>
                              <a:gd name="T3" fmla="*/ 90 h 111"/>
                              <a:gd name="T4" fmla="*/ 20 w 68"/>
                              <a:gd name="T5" fmla="*/ 96 h 111"/>
                              <a:gd name="T6" fmla="*/ 42 w 68"/>
                              <a:gd name="T7" fmla="*/ 96 h 111"/>
                              <a:gd name="T8" fmla="*/ 50 w 68"/>
                              <a:gd name="T9" fmla="*/ 88 h 111"/>
                              <a:gd name="T10" fmla="*/ 52 w 68"/>
                              <a:gd name="T11" fmla="*/ 76 h 111"/>
                              <a:gd name="T12" fmla="*/ 43 w 68"/>
                              <a:gd name="T13" fmla="*/ 68 h 111"/>
                              <a:gd name="T14" fmla="*/ 22 w 68"/>
                              <a:gd name="T15" fmla="*/ 58 h 111"/>
                              <a:gd name="T16" fmla="*/ 8 w 68"/>
                              <a:gd name="T17" fmla="*/ 46 h 111"/>
                              <a:gd name="T18" fmla="*/ 3 w 68"/>
                              <a:gd name="T19" fmla="*/ 36 h 111"/>
                              <a:gd name="T20" fmla="*/ 3 w 68"/>
                              <a:gd name="T21" fmla="*/ 23 h 111"/>
                              <a:gd name="T22" fmla="*/ 8 w 68"/>
                              <a:gd name="T23" fmla="*/ 13 h 111"/>
                              <a:gd name="T24" fmla="*/ 17 w 68"/>
                              <a:gd name="T25" fmla="*/ 5 h 111"/>
                              <a:gd name="T26" fmla="*/ 28 w 68"/>
                              <a:gd name="T27" fmla="*/ 0 h 111"/>
                              <a:gd name="T28" fmla="*/ 45 w 68"/>
                              <a:gd name="T29" fmla="*/ 0 h 111"/>
                              <a:gd name="T30" fmla="*/ 62 w 68"/>
                              <a:gd name="T31" fmla="*/ 6 h 111"/>
                              <a:gd name="T32" fmla="*/ 65 w 68"/>
                              <a:gd name="T33" fmla="*/ 10 h 111"/>
                              <a:gd name="T34" fmla="*/ 60 w 68"/>
                              <a:gd name="T35" fmla="*/ 18 h 111"/>
                              <a:gd name="T36" fmla="*/ 58 w 68"/>
                              <a:gd name="T37" fmla="*/ 20 h 111"/>
                              <a:gd name="T38" fmla="*/ 57 w 68"/>
                              <a:gd name="T39" fmla="*/ 20 h 111"/>
                              <a:gd name="T40" fmla="*/ 37 w 68"/>
                              <a:gd name="T41" fmla="*/ 13 h 111"/>
                              <a:gd name="T42" fmla="*/ 23 w 68"/>
                              <a:gd name="T43" fmla="*/ 18 h 111"/>
                              <a:gd name="T44" fmla="*/ 18 w 68"/>
                              <a:gd name="T45" fmla="*/ 28 h 111"/>
                              <a:gd name="T46" fmla="*/ 23 w 68"/>
                              <a:gd name="T47" fmla="*/ 40 h 111"/>
                              <a:gd name="T48" fmla="*/ 47 w 68"/>
                              <a:gd name="T49" fmla="*/ 51 h 111"/>
                              <a:gd name="T50" fmla="*/ 63 w 68"/>
                              <a:gd name="T51" fmla="*/ 65 h 111"/>
                              <a:gd name="T52" fmla="*/ 68 w 68"/>
                              <a:gd name="T53" fmla="*/ 81 h 111"/>
                              <a:gd name="T54" fmla="*/ 67 w 68"/>
                              <a:gd name="T55" fmla="*/ 93 h 111"/>
                              <a:gd name="T56" fmla="*/ 58 w 68"/>
                              <a:gd name="T57" fmla="*/ 103 h 111"/>
                              <a:gd name="T58" fmla="*/ 48 w 68"/>
                              <a:gd name="T59" fmla="*/ 110 h 111"/>
                              <a:gd name="T60" fmla="*/ 33 w 68"/>
                              <a:gd name="T61" fmla="*/ 111 h 111"/>
                              <a:gd name="T62" fmla="*/ 17 w 68"/>
                              <a:gd name="T63" fmla="*/ 110 h 111"/>
                              <a:gd name="T64" fmla="*/ 0 w 68"/>
                              <a:gd name="T65" fmla="*/ 103 h 111"/>
                              <a:gd name="T66" fmla="*/ 0 w 68"/>
                              <a:gd name="T67" fmla="*/ 101 h 111"/>
                              <a:gd name="T68" fmla="*/ 0 w 68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11">
                                <a:moveTo>
                                  <a:pt x="3" y="91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20" y="96"/>
                                </a:lnTo>
                                <a:lnTo>
                                  <a:pt x="33" y="98"/>
                                </a:lnTo>
                                <a:lnTo>
                                  <a:pt x="42" y="96"/>
                                </a:lnTo>
                                <a:lnTo>
                                  <a:pt x="47" y="93"/>
                                </a:lnTo>
                                <a:lnTo>
                                  <a:pt x="50" y="88"/>
                                </a:lnTo>
                                <a:lnTo>
                                  <a:pt x="52" y="81"/>
                                </a:lnTo>
                                <a:lnTo>
                                  <a:pt x="52" y="76"/>
                                </a:lnTo>
                                <a:lnTo>
                                  <a:pt x="48" y="73"/>
                                </a:lnTo>
                                <a:lnTo>
                                  <a:pt x="43" y="68"/>
                                </a:lnTo>
                                <a:lnTo>
                                  <a:pt x="37" y="65"/>
                                </a:lnTo>
                                <a:lnTo>
                                  <a:pt x="22" y="58"/>
                                </a:lnTo>
                                <a:lnTo>
                                  <a:pt x="13" y="51"/>
                                </a:lnTo>
                                <a:lnTo>
                                  <a:pt x="8" y="46"/>
                                </a:lnTo>
                                <a:lnTo>
                                  <a:pt x="5" y="41"/>
                                </a:lnTo>
                                <a:lnTo>
                                  <a:pt x="3" y="36"/>
                                </a:lnTo>
                                <a:lnTo>
                                  <a:pt x="2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5"/>
                                </a:lnTo>
                                <a:lnTo>
                                  <a:pt x="23" y="1"/>
                                </a:lnTo>
                                <a:lnTo>
                                  <a:pt x="28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3"/>
                                </a:lnTo>
                                <a:lnTo>
                                  <a:pt x="62" y="6"/>
                                </a:lnTo>
                                <a:lnTo>
                                  <a:pt x="65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8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7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13"/>
                                </a:lnTo>
                                <a:lnTo>
                                  <a:pt x="28" y="15"/>
                                </a:lnTo>
                                <a:lnTo>
                                  <a:pt x="23" y="18"/>
                                </a:lnTo>
                                <a:lnTo>
                                  <a:pt x="20" y="23"/>
                                </a:lnTo>
                                <a:lnTo>
                                  <a:pt x="18" y="28"/>
                                </a:lnTo>
                                <a:lnTo>
                                  <a:pt x="20" y="35"/>
                                </a:lnTo>
                                <a:lnTo>
                                  <a:pt x="23" y="40"/>
                                </a:lnTo>
                                <a:lnTo>
                                  <a:pt x="28" y="43"/>
                                </a:lnTo>
                                <a:lnTo>
                                  <a:pt x="47" y="51"/>
                                </a:lnTo>
                                <a:lnTo>
                                  <a:pt x="57" y="58"/>
                                </a:lnTo>
                                <a:lnTo>
                                  <a:pt x="63" y="65"/>
                                </a:lnTo>
                                <a:lnTo>
                                  <a:pt x="68" y="71"/>
                                </a:lnTo>
                                <a:lnTo>
                                  <a:pt x="68" y="81"/>
                                </a:lnTo>
                                <a:lnTo>
                                  <a:pt x="68" y="88"/>
                                </a:lnTo>
                                <a:lnTo>
                                  <a:pt x="67" y="93"/>
                                </a:lnTo>
                                <a:lnTo>
                                  <a:pt x="63" y="100"/>
                                </a:lnTo>
                                <a:lnTo>
                                  <a:pt x="58" y="103"/>
                                </a:lnTo>
                                <a:lnTo>
                                  <a:pt x="53" y="106"/>
                                </a:lnTo>
                                <a:lnTo>
                                  <a:pt x="48" y="110"/>
                                </a:lnTo>
                                <a:lnTo>
                                  <a:pt x="42" y="111"/>
                                </a:lnTo>
                                <a:lnTo>
                                  <a:pt x="33" y="111"/>
                                </a:lnTo>
                                <a:lnTo>
                                  <a:pt x="25" y="111"/>
                                </a:lnTo>
                                <a:lnTo>
                                  <a:pt x="17" y="110"/>
                                </a:lnTo>
                                <a:lnTo>
                                  <a:pt x="8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96"/>
                        <wps:cNvSpPr>
                          <a:spLocks noChangeAspect="1"/>
                        </wps:cNvSpPr>
                        <wps:spPr bwMode="auto">
                          <a:xfrm>
                            <a:off x="2522" y="1630"/>
                            <a:ext cx="38" cy="82"/>
                          </a:xfrm>
                          <a:custGeom>
                            <a:avLst/>
                            <a:gdLst>
                              <a:gd name="T0" fmla="*/ 62 w 77"/>
                              <a:gd name="T1" fmla="*/ 53 h 163"/>
                              <a:gd name="T2" fmla="*/ 64 w 77"/>
                              <a:gd name="T3" fmla="*/ 52 h 163"/>
                              <a:gd name="T4" fmla="*/ 64 w 77"/>
                              <a:gd name="T5" fmla="*/ 52 h 163"/>
                              <a:gd name="T6" fmla="*/ 65 w 77"/>
                              <a:gd name="T7" fmla="*/ 52 h 163"/>
                              <a:gd name="T8" fmla="*/ 67 w 77"/>
                              <a:gd name="T9" fmla="*/ 53 h 163"/>
                              <a:gd name="T10" fmla="*/ 75 w 77"/>
                              <a:gd name="T11" fmla="*/ 58 h 163"/>
                              <a:gd name="T12" fmla="*/ 75 w 77"/>
                              <a:gd name="T13" fmla="*/ 60 h 163"/>
                              <a:gd name="T14" fmla="*/ 75 w 77"/>
                              <a:gd name="T15" fmla="*/ 60 h 163"/>
                              <a:gd name="T16" fmla="*/ 75 w 77"/>
                              <a:gd name="T17" fmla="*/ 62 h 163"/>
                              <a:gd name="T18" fmla="*/ 75 w 77"/>
                              <a:gd name="T19" fmla="*/ 62 h 163"/>
                              <a:gd name="T20" fmla="*/ 37 w 77"/>
                              <a:gd name="T21" fmla="*/ 103 h 163"/>
                              <a:gd name="T22" fmla="*/ 77 w 77"/>
                              <a:gd name="T23" fmla="*/ 152 h 163"/>
                              <a:gd name="T24" fmla="*/ 77 w 77"/>
                              <a:gd name="T25" fmla="*/ 152 h 163"/>
                              <a:gd name="T26" fmla="*/ 77 w 77"/>
                              <a:gd name="T27" fmla="*/ 153 h 163"/>
                              <a:gd name="T28" fmla="*/ 77 w 77"/>
                              <a:gd name="T29" fmla="*/ 153 h 163"/>
                              <a:gd name="T30" fmla="*/ 75 w 77"/>
                              <a:gd name="T31" fmla="*/ 155 h 163"/>
                              <a:gd name="T32" fmla="*/ 67 w 77"/>
                              <a:gd name="T33" fmla="*/ 162 h 163"/>
                              <a:gd name="T34" fmla="*/ 65 w 77"/>
                              <a:gd name="T35" fmla="*/ 162 h 163"/>
                              <a:gd name="T36" fmla="*/ 65 w 77"/>
                              <a:gd name="T37" fmla="*/ 163 h 163"/>
                              <a:gd name="T38" fmla="*/ 65 w 77"/>
                              <a:gd name="T39" fmla="*/ 162 h 163"/>
                              <a:gd name="T40" fmla="*/ 64 w 77"/>
                              <a:gd name="T41" fmla="*/ 162 h 163"/>
                              <a:gd name="T42" fmla="*/ 17 w 77"/>
                              <a:gd name="T43" fmla="*/ 107 h 163"/>
                              <a:gd name="T44" fmla="*/ 17 w 77"/>
                              <a:gd name="T45" fmla="*/ 158 h 163"/>
                              <a:gd name="T46" fmla="*/ 17 w 77"/>
                              <a:gd name="T47" fmla="*/ 160 h 163"/>
                              <a:gd name="T48" fmla="*/ 15 w 77"/>
                              <a:gd name="T49" fmla="*/ 162 h 163"/>
                              <a:gd name="T50" fmla="*/ 4 w 77"/>
                              <a:gd name="T51" fmla="*/ 162 h 163"/>
                              <a:gd name="T52" fmla="*/ 2 w 77"/>
                              <a:gd name="T53" fmla="*/ 160 h 163"/>
                              <a:gd name="T54" fmla="*/ 0 w 77"/>
                              <a:gd name="T55" fmla="*/ 158 h 163"/>
                              <a:gd name="T56" fmla="*/ 0 w 77"/>
                              <a:gd name="T57" fmla="*/ 7 h 163"/>
                              <a:gd name="T58" fmla="*/ 2 w 77"/>
                              <a:gd name="T59" fmla="*/ 5 h 163"/>
                              <a:gd name="T60" fmla="*/ 4 w 77"/>
                              <a:gd name="T61" fmla="*/ 3 h 163"/>
                              <a:gd name="T62" fmla="*/ 15 w 77"/>
                              <a:gd name="T63" fmla="*/ 0 h 163"/>
                              <a:gd name="T64" fmla="*/ 15 w 77"/>
                              <a:gd name="T65" fmla="*/ 0 h 163"/>
                              <a:gd name="T66" fmla="*/ 15 w 77"/>
                              <a:gd name="T67" fmla="*/ 0 h 163"/>
                              <a:gd name="T68" fmla="*/ 17 w 77"/>
                              <a:gd name="T69" fmla="*/ 0 h 163"/>
                              <a:gd name="T70" fmla="*/ 17 w 77"/>
                              <a:gd name="T71" fmla="*/ 2 h 163"/>
                              <a:gd name="T72" fmla="*/ 17 w 77"/>
                              <a:gd name="T73" fmla="*/ 3 h 163"/>
                              <a:gd name="T74" fmla="*/ 17 w 77"/>
                              <a:gd name="T75" fmla="*/ 103 h 163"/>
                              <a:gd name="T76" fmla="*/ 62 w 77"/>
                              <a:gd name="T77" fmla="*/ 5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7" h="163">
                                <a:moveTo>
                                  <a:pt x="62" y="53"/>
                                </a:moveTo>
                                <a:lnTo>
                                  <a:pt x="64" y="52"/>
                                </a:lnTo>
                                <a:lnTo>
                                  <a:pt x="65" y="52"/>
                                </a:lnTo>
                                <a:lnTo>
                                  <a:pt x="67" y="53"/>
                                </a:lnTo>
                                <a:lnTo>
                                  <a:pt x="75" y="58"/>
                                </a:lnTo>
                                <a:lnTo>
                                  <a:pt x="75" y="60"/>
                                </a:lnTo>
                                <a:lnTo>
                                  <a:pt x="75" y="62"/>
                                </a:lnTo>
                                <a:lnTo>
                                  <a:pt x="37" y="103"/>
                                </a:lnTo>
                                <a:lnTo>
                                  <a:pt x="77" y="152"/>
                                </a:lnTo>
                                <a:lnTo>
                                  <a:pt x="77" y="153"/>
                                </a:lnTo>
                                <a:lnTo>
                                  <a:pt x="75" y="155"/>
                                </a:lnTo>
                                <a:lnTo>
                                  <a:pt x="67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3"/>
                                </a:lnTo>
                                <a:lnTo>
                                  <a:pt x="65" y="162"/>
                                </a:lnTo>
                                <a:lnTo>
                                  <a:pt x="64" y="162"/>
                                </a:lnTo>
                                <a:lnTo>
                                  <a:pt x="17" y="107"/>
                                </a:lnTo>
                                <a:lnTo>
                                  <a:pt x="17" y="158"/>
                                </a:lnTo>
                                <a:lnTo>
                                  <a:pt x="17" y="160"/>
                                </a:lnTo>
                                <a:lnTo>
                                  <a:pt x="15" y="162"/>
                                </a:lnTo>
                                <a:lnTo>
                                  <a:pt x="4" y="162"/>
                                </a:lnTo>
                                <a:lnTo>
                                  <a:pt x="2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97"/>
                        <wps:cNvSpPr>
                          <a:spLocks noChangeAspect="1" noEditPoints="1"/>
                        </wps:cNvSpPr>
                        <wps:spPr bwMode="auto">
                          <a:xfrm>
                            <a:off x="2566" y="1656"/>
                            <a:ext cx="43" cy="56"/>
                          </a:xfrm>
                          <a:custGeom>
                            <a:avLst/>
                            <a:gdLst>
                              <a:gd name="T0" fmla="*/ 20 w 85"/>
                              <a:gd name="T1" fmla="*/ 68 h 111"/>
                              <a:gd name="T2" fmla="*/ 23 w 85"/>
                              <a:gd name="T3" fmla="*/ 81 h 111"/>
                              <a:gd name="T4" fmla="*/ 31 w 85"/>
                              <a:gd name="T5" fmla="*/ 91 h 111"/>
                              <a:gd name="T6" fmla="*/ 41 w 85"/>
                              <a:gd name="T7" fmla="*/ 96 h 111"/>
                              <a:gd name="T8" fmla="*/ 53 w 85"/>
                              <a:gd name="T9" fmla="*/ 96 h 111"/>
                              <a:gd name="T10" fmla="*/ 65 w 85"/>
                              <a:gd name="T11" fmla="*/ 93 h 111"/>
                              <a:gd name="T12" fmla="*/ 75 w 85"/>
                              <a:gd name="T13" fmla="*/ 88 h 111"/>
                              <a:gd name="T14" fmla="*/ 76 w 85"/>
                              <a:gd name="T15" fmla="*/ 88 h 111"/>
                              <a:gd name="T16" fmla="*/ 81 w 85"/>
                              <a:gd name="T17" fmla="*/ 98 h 111"/>
                              <a:gd name="T18" fmla="*/ 81 w 85"/>
                              <a:gd name="T19" fmla="*/ 100 h 111"/>
                              <a:gd name="T20" fmla="*/ 75 w 85"/>
                              <a:gd name="T21" fmla="*/ 105 h 111"/>
                              <a:gd name="T22" fmla="*/ 61 w 85"/>
                              <a:gd name="T23" fmla="*/ 110 h 111"/>
                              <a:gd name="T24" fmla="*/ 46 w 85"/>
                              <a:gd name="T25" fmla="*/ 111 h 111"/>
                              <a:gd name="T26" fmla="*/ 28 w 85"/>
                              <a:gd name="T27" fmla="*/ 108 h 111"/>
                              <a:gd name="T28" fmla="*/ 13 w 85"/>
                              <a:gd name="T29" fmla="*/ 96 h 111"/>
                              <a:gd name="T30" fmla="*/ 3 w 85"/>
                              <a:gd name="T31" fmla="*/ 80 h 111"/>
                              <a:gd name="T32" fmla="*/ 0 w 85"/>
                              <a:gd name="T33" fmla="*/ 56 h 111"/>
                              <a:gd name="T34" fmla="*/ 3 w 85"/>
                              <a:gd name="T35" fmla="*/ 33 h 111"/>
                              <a:gd name="T36" fmla="*/ 13 w 85"/>
                              <a:gd name="T37" fmla="*/ 15 h 111"/>
                              <a:gd name="T38" fmla="*/ 26 w 85"/>
                              <a:gd name="T39" fmla="*/ 3 h 111"/>
                              <a:gd name="T40" fmla="*/ 45 w 85"/>
                              <a:gd name="T41" fmla="*/ 0 h 111"/>
                              <a:gd name="T42" fmla="*/ 56 w 85"/>
                              <a:gd name="T43" fmla="*/ 1 h 111"/>
                              <a:gd name="T44" fmla="*/ 66 w 85"/>
                              <a:gd name="T45" fmla="*/ 6 h 111"/>
                              <a:gd name="T46" fmla="*/ 75 w 85"/>
                              <a:gd name="T47" fmla="*/ 15 h 111"/>
                              <a:gd name="T48" fmla="*/ 81 w 85"/>
                              <a:gd name="T49" fmla="*/ 25 h 111"/>
                              <a:gd name="T50" fmla="*/ 85 w 85"/>
                              <a:gd name="T51" fmla="*/ 56 h 111"/>
                              <a:gd name="T52" fmla="*/ 83 w 85"/>
                              <a:gd name="T53" fmla="*/ 60 h 111"/>
                              <a:gd name="T54" fmla="*/ 66 w 85"/>
                              <a:gd name="T55" fmla="*/ 46 h 111"/>
                              <a:gd name="T56" fmla="*/ 65 w 85"/>
                              <a:gd name="T57" fmla="*/ 31 h 111"/>
                              <a:gd name="T58" fmla="*/ 60 w 85"/>
                              <a:gd name="T59" fmla="*/ 21 h 111"/>
                              <a:gd name="T60" fmla="*/ 53 w 85"/>
                              <a:gd name="T61" fmla="*/ 15 h 111"/>
                              <a:gd name="T62" fmla="*/ 43 w 85"/>
                              <a:gd name="T63" fmla="*/ 13 h 111"/>
                              <a:gd name="T64" fmla="*/ 33 w 85"/>
                              <a:gd name="T65" fmla="*/ 15 h 111"/>
                              <a:gd name="T66" fmla="*/ 26 w 85"/>
                              <a:gd name="T67" fmla="*/ 21 h 111"/>
                              <a:gd name="T68" fmla="*/ 21 w 85"/>
                              <a:gd name="T69" fmla="*/ 31 h 111"/>
                              <a:gd name="T70" fmla="*/ 18 w 85"/>
                              <a:gd name="T71" fmla="*/ 4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5" h="111">
                                <a:moveTo>
                                  <a:pt x="18" y="60"/>
                                </a:moveTo>
                                <a:lnTo>
                                  <a:pt x="20" y="68"/>
                                </a:lnTo>
                                <a:lnTo>
                                  <a:pt x="21" y="76"/>
                                </a:lnTo>
                                <a:lnTo>
                                  <a:pt x="23" y="81"/>
                                </a:lnTo>
                                <a:lnTo>
                                  <a:pt x="26" y="88"/>
                                </a:lnTo>
                                <a:lnTo>
                                  <a:pt x="31" y="91"/>
                                </a:lnTo>
                                <a:lnTo>
                                  <a:pt x="36" y="95"/>
                                </a:lnTo>
                                <a:lnTo>
                                  <a:pt x="41" y="96"/>
                                </a:lnTo>
                                <a:lnTo>
                                  <a:pt x="48" y="96"/>
                                </a:lnTo>
                                <a:lnTo>
                                  <a:pt x="53" y="96"/>
                                </a:lnTo>
                                <a:lnTo>
                                  <a:pt x="60" y="95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5" y="88"/>
                                </a:lnTo>
                                <a:lnTo>
                                  <a:pt x="76" y="88"/>
                                </a:lnTo>
                                <a:lnTo>
                                  <a:pt x="78" y="90"/>
                                </a:lnTo>
                                <a:lnTo>
                                  <a:pt x="81" y="98"/>
                                </a:lnTo>
                                <a:lnTo>
                                  <a:pt x="81" y="100"/>
                                </a:lnTo>
                                <a:lnTo>
                                  <a:pt x="80" y="101"/>
                                </a:lnTo>
                                <a:lnTo>
                                  <a:pt x="75" y="105"/>
                                </a:lnTo>
                                <a:lnTo>
                                  <a:pt x="68" y="108"/>
                                </a:lnTo>
                                <a:lnTo>
                                  <a:pt x="61" y="110"/>
                                </a:lnTo>
                                <a:lnTo>
                                  <a:pt x="53" y="111"/>
                                </a:lnTo>
                                <a:lnTo>
                                  <a:pt x="46" y="111"/>
                                </a:lnTo>
                                <a:lnTo>
                                  <a:pt x="36" y="111"/>
                                </a:lnTo>
                                <a:lnTo>
                                  <a:pt x="28" y="108"/>
                                </a:lnTo>
                                <a:lnTo>
                                  <a:pt x="20" y="103"/>
                                </a:lnTo>
                                <a:lnTo>
                                  <a:pt x="13" y="96"/>
                                </a:lnTo>
                                <a:lnTo>
                                  <a:pt x="8" y="88"/>
                                </a:lnTo>
                                <a:lnTo>
                                  <a:pt x="3" y="80"/>
                                </a:lnTo>
                                <a:lnTo>
                                  <a:pt x="1" y="68"/>
                                </a:lnTo>
                                <a:lnTo>
                                  <a:pt x="0" y="56"/>
                                </a:lnTo>
                                <a:lnTo>
                                  <a:pt x="1" y="43"/>
                                </a:lnTo>
                                <a:lnTo>
                                  <a:pt x="3" y="33"/>
                                </a:lnTo>
                                <a:lnTo>
                                  <a:pt x="8" y="23"/>
                                </a:lnTo>
                                <a:lnTo>
                                  <a:pt x="13" y="15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0"/>
                                </a:lnTo>
                                <a:lnTo>
                                  <a:pt x="56" y="1"/>
                                </a:lnTo>
                                <a:lnTo>
                                  <a:pt x="61" y="3"/>
                                </a:lnTo>
                                <a:lnTo>
                                  <a:pt x="66" y="6"/>
                                </a:lnTo>
                                <a:lnTo>
                                  <a:pt x="71" y="10"/>
                                </a:lnTo>
                                <a:lnTo>
                                  <a:pt x="75" y="15"/>
                                </a:lnTo>
                                <a:lnTo>
                                  <a:pt x="78" y="20"/>
                                </a:lnTo>
                                <a:lnTo>
                                  <a:pt x="81" y="25"/>
                                </a:lnTo>
                                <a:lnTo>
                                  <a:pt x="83" y="38"/>
                                </a:lnTo>
                                <a:lnTo>
                                  <a:pt x="85" y="56"/>
                                </a:lnTo>
                                <a:lnTo>
                                  <a:pt x="85" y="58"/>
                                </a:lnTo>
                                <a:lnTo>
                                  <a:pt x="83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6" y="46"/>
                                </a:moveTo>
                                <a:lnTo>
                                  <a:pt x="66" y="38"/>
                                </a:lnTo>
                                <a:lnTo>
                                  <a:pt x="65" y="31"/>
                                </a:lnTo>
                                <a:lnTo>
                                  <a:pt x="63" y="26"/>
                                </a:lnTo>
                                <a:lnTo>
                                  <a:pt x="60" y="21"/>
                                </a:lnTo>
                                <a:lnTo>
                                  <a:pt x="56" y="18"/>
                                </a:lnTo>
                                <a:lnTo>
                                  <a:pt x="53" y="15"/>
                                </a:lnTo>
                                <a:lnTo>
                                  <a:pt x="48" y="13"/>
                                </a:lnTo>
                                <a:lnTo>
                                  <a:pt x="43" y="13"/>
                                </a:lnTo>
                                <a:lnTo>
                                  <a:pt x="38" y="13"/>
                                </a:lnTo>
                                <a:lnTo>
                                  <a:pt x="33" y="15"/>
                                </a:lnTo>
                                <a:lnTo>
                                  <a:pt x="30" y="18"/>
                                </a:lnTo>
                                <a:lnTo>
                                  <a:pt x="26" y="21"/>
                                </a:lnTo>
                                <a:lnTo>
                                  <a:pt x="23" y="26"/>
                                </a:lnTo>
                                <a:lnTo>
                                  <a:pt x="21" y="31"/>
                                </a:lnTo>
                                <a:lnTo>
                                  <a:pt x="20" y="38"/>
                                </a:lnTo>
                                <a:lnTo>
                                  <a:pt x="18" y="46"/>
                                </a:lnTo>
                                <a:lnTo>
                                  <a:pt x="6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98"/>
                        <wps:cNvSpPr>
                          <a:spLocks noChangeAspect="1"/>
                        </wps:cNvSpPr>
                        <wps:spPr bwMode="auto">
                          <a:xfrm>
                            <a:off x="2616" y="1656"/>
                            <a:ext cx="35" cy="56"/>
                          </a:xfrm>
                          <a:custGeom>
                            <a:avLst/>
                            <a:gdLst>
                              <a:gd name="T0" fmla="*/ 4 w 69"/>
                              <a:gd name="T1" fmla="*/ 90 h 111"/>
                              <a:gd name="T2" fmla="*/ 6 w 69"/>
                              <a:gd name="T3" fmla="*/ 90 h 111"/>
                              <a:gd name="T4" fmla="*/ 21 w 69"/>
                              <a:gd name="T5" fmla="*/ 96 h 111"/>
                              <a:gd name="T6" fmla="*/ 41 w 69"/>
                              <a:gd name="T7" fmla="*/ 96 h 111"/>
                              <a:gd name="T8" fmla="*/ 51 w 69"/>
                              <a:gd name="T9" fmla="*/ 88 h 111"/>
                              <a:gd name="T10" fmla="*/ 51 w 69"/>
                              <a:gd name="T11" fmla="*/ 76 h 111"/>
                              <a:gd name="T12" fmla="*/ 44 w 69"/>
                              <a:gd name="T13" fmla="*/ 68 h 111"/>
                              <a:gd name="T14" fmla="*/ 21 w 69"/>
                              <a:gd name="T15" fmla="*/ 58 h 111"/>
                              <a:gd name="T16" fmla="*/ 8 w 69"/>
                              <a:gd name="T17" fmla="*/ 46 h 111"/>
                              <a:gd name="T18" fmla="*/ 3 w 69"/>
                              <a:gd name="T19" fmla="*/ 36 h 111"/>
                              <a:gd name="T20" fmla="*/ 3 w 69"/>
                              <a:gd name="T21" fmla="*/ 23 h 111"/>
                              <a:gd name="T22" fmla="*/ 8 w 69"/>
                              <a:gd name="T23" fmla="*/ 13 h 111"/>
                              <a:gd name="T24" fmla="*/ 16 w 69"/>
                              <a:gd name="T25" fmla="*/ 5 h 111"/>
                              <a:gd name="T26" fmla="*/ 29 w 69"/>
                              <a:gd name="T27" fmla="*/ 0 h 111"/>
                              <a:gd name="T28" fmla="*/ 46 w 69"/>
                              <a:gd name="T29" fmla="*/ 0 h 111"/>
                              <a:gd name="T30" fmla="*/ 61 w 69"/>
                              <a:gd name="T31" fmla="*/ 6 h 111"/>
                              <a:gd name="T32" fmla="*/ 64 w 69"/>
                              <a:gd name="T33" fmla="*/ 10 h 111"/>
                              <a:gd name="T34" fmla="*/ 59 w 69"/>
                              <a:gd name="T35" fmla="*/ 18 h 111"/>
                              <a:gd name="T36" fmla="*/ 58 w 69"/>
                              <a:gd name="T37" fmla="*/ 20 h 111"/>
                              <a:gd name="T38" fmla="*/ 56 w 69"/>
                              <a:gd name="T39" fmla="*/ 20 h 111"/>
                              <a:gd name="T40" fmla="*/ 36 w 69"/>
                              <a:gd name="T41" fmla="*/ 13 h 111"/>
                              <a:gd name="T42" fmla="*/ 23 w 69"/>
                              <a:gd name="T43" fmla="*/ 18 h 111"/>
                              <a:gd name="T44" fmla="*/ 19 w 69"/>
                              <a:gd name="T45" fmla="*/ 28 h 111"/>
                              <a:gd name="T46" fmla="*/ 23 w 69"/>
                              <a:gd name="T47" fmla="*/ 40 h 111"/>
                              <a:gd name="T48" fmla="*/ 46 w 69"/>
                              <a:gd name="T49" fmla="*/ 51 h 111"/>
                              <a:gd name="T50" fmla="*/ 64 w 69"/>
                              <a:gd name="T51" fmla="*/ 65 h 111"/>
                              <a:gd name="T52" fmla="*/ 69 w 69"/>
                              <a:gd name="T53" fmla="*/ 81 h 111"/>
                              <a:gd name="T54" fmla="*/ 66 w 69"/>
                              <a:gd name="T55" fmla="*/ 93 h 111"/>
                              <a:gd name="T56" fmla="*/ 59 w 69"/>
                              <a:gd name="T57" fmla="*/ 103 h 111"/>
                              <a:gd name="T58" fmla="*/ 48 w 69"/>
                              <a:gd name="T59" fmla="*/ 110 h 111"/>
                              <a:gd name="T60" fmla="*/ 33 w 69"/>
                              <a:gd name="T61" fmla="*/ 111 h 111"/>
                              <a:gd name="T62" fmla="*/ 16 w 69"/>
                              <a:gd name="T63" fmla="*/ 110 h 111"/>
                              <a:gd name="T64" fmla="*/ 1 w 69"/>
                              <a:gd name="T65" fmla="*/ 103 h 111"/>
                              <a:gd name="T66" fmla="*/ 0 w 69"/>
                              <a:gd name="T67" fmla="*/ 101 h 111"/>
                              <a:gd name="T68" fmla="*/ 0 w 69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111">
                                <a:moveTo>
                                  <a:pt x="4" y="91"/>
                                </a:moveTo>
                                <a:lnTo>
                                  <a:pt x="4" y="90"/>
                                </a:lnTo>
                                <a:lnTo>
                                  <a:pt x="6" y="90"/>
                                </a:lnTo>
                                <a:lnTo>
                                  <a:pt x="21" y="96"/>
                                </a:lnTo>
                                <a:lnTo>
                                  <a:pt x="34" y="98"/>
                                </a:lnTo>
                                <a:lnTo>
                                  <a:pt x="41" y="96"/>
                                </a:lnTo>
                                <a:lnTo>
                                  <a:pt x="46" y="93"/>
                                </a:lnTo>
                                <a:lnTo>
                                  <a:pt x="51" y="88"/>
                                </a:lnTo>
                                <a:lnTo>
                                  <a:pt x="51" y="81"/>
                                </a:lnTo>
                                <a:lnTo>
                                  <a:pt x="51" y="76"/>
                                </a:lnTo>
                                <a:lnTo>
                                  <a:pt x="48" y="73"/>
                                </a:lnTo>
                                <a:lnTo>
                                  <a:pt x="44" y="68"/>
                                </a:lnTo>
                                <a:lnTo>
                                  <a:pt x="38" y="65"/>
                                </a:lnTo>
                                <a:lnTo>
                                  <a:pt x="21" y="58"/>
                                </a:lnTo>
                                <a:lnTo>
                                  <a:pt x="13" y="51"/>
                                </a:lnTo>
                                <a:lnTo>
                                  <a:pt x="8" y="46"/>
                                </a:lnTo>
                                <a:lnTo>
                                  <a:pt x="4" y="41"/>
                                </a:lnTo>
                                <a:lnTo>
                                  <a:pt x="3" y="36"/>
                                </a:lnTo>
                                <a:lnTo>
                                  <a:pt x="3" y="30"/>
                                </a:lnTo>
                                <a:lnTo>
                                  <a:pt x="3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3"/>
                                </a:lnTo>
                                <a:lnTo>
                                  <a:pt x="11" y="8"/>
                                </a:lnTo>
                                <a:lnTo>
                                  <a:pt x="16" y="5"/>
                                </a:lnTo>
                                <a:lnTo>
                                  <a:pt x="23" y="1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4" y="8"/>
                                </a:lnTo>
                                <a:lnTo>
                                  <a:pt x="64" y="10"/>
                                </a:lnTo>
                                <a:lnTo>
                                  <a:pt x="59" y="18"/>
                                </a:lnTo>
                                <a:lnTo>
                                  <a:pt x="59" y="20"/>
                                </a:lnTo>
                                <a:lnTo>
                                  <a:pt x="58" y="20"/>
                                </a:lnTo>
                                <a:lnTo>
                                  <a:pt x="56" y="20"/>
                                </a:lnTo>
                                <a:lnTo>
                                  <a:pt x="46" y="15"/>
                                </a:lnTo>
                                <a:lnTo>
                                  <a:pt x="36" y="13"/>
                                </a:lnTo>
                                <a:lnTo>
                                  <a:pt x="29" y="15"/>
                                </a:lnTo>
                                <a:lnTo>
                                  <a:pt x="23" y="18"/>
                                </a:lnTo>
                                <a:lnTo>
                                  <a:pt x="19" y="23"/>
                                </a:lnTo>
                                <a:lnTo>
                                  <a:pt x="19" y="28"/>
                                </a:lnTo>
                                <a:lnTo>
                                  <a:pt x="19" y="35"/>
                                </a:lnTo>
                                <a:lnTo>
                                  <a:pt x="23" y="40"/>
                                </a:lnTo>
                                <a:lnTo>
                                  <a:pt x="29" y="43"/>
                                </a:lnTo>
                                <a:lnTo>
                                  <a:pt x="46" y="51"/>
                                </a:lnTo>
                                <a:lnTo>
                                  <a:pt x="58" y="58"/>
                                </a:lnTo>
                                <a:lnTo>
                                  <a:pt x="64" y="65"/>
                                </a:lnTo>
                                <a:lnTo>
                                  <a:pt x="68" y="71"/>
                                </a:lnTo>
                                <a:lnTo>
                                  <a:pt x="69" y="81"/>
                                </a:lnTo>
                                <a:lnTo>
                                  <a:pt x="68" y="88"/>
                                </a:lnTo>
                                <a:lnTo>
                                  <a:pt x="66" y="93"/>
                                </a:lnTo>
                                <a:lnTo>
                                  <a:pt x="63" y="100"/>
                                </a:lnTo>
                                <a:lnTo>
                                  <a:pt x="59" y="103"/>
                                </a:lnTo>
                                <a:lnTo>
                                  <a:pt x="54" y="106"/>
                                </a:lnTo>
                                <a:lnTo>
                                  <a:pt x="48" y="110"/>
                                </a:lnTo>
                                <a:lnTo>
                                  <a:pt x="41" y="111"/>
                                </a:lnTo>
                                <a:lnTo>
                                  <a:pt x="33" y="111"/>
                                </a:lnTo>
                                <a:lnTo>
                                  <a:pt x="24" y="111"/>
                                </a:lnTo>
                                <a:lnTo>
                                  <a:pt x="16" y="110"/>
                                </a:lnTo>
                                <a:lnTo>
                                  <a:pt x="8" y="106"/>
                                </a:lnTo>
                                <a:lnTo>
                                  <a:pt x="1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99"/>
                        <wps:cNvSpPr>
                          <a:spLocks noChangeAspect="1"/>
                        </wps:cNvSpPr>
                        <wps:spPr bwMode="auto">
                          <a:xfrm>
                            <a:off x="2656" y="1656"/>
                            <a:ext cx="46" cy="56"/>
                          </a:xfrm>
                          <a:custGeom>
                            <a:avLst/>
                            <a:gdLst>
                              <a:gd name="T0" fmla="*/ 40 w 92"/>
                              <a:gd name="T1" fmla="*/ 75 h 111"/>
                              <a:gd name="T2" fmla="*/ 42 w 92"/>
                              <a:gd name="T3" fmla="*/ 78 h 111"/>
                              <a:gd name="T4" fmla="*/ 42 w 92"/>
                              <a:gd name="T5" fmla="*/ 80 h 111"/>
                              <a:gd name="T6" fmla="*/ 44 w 92"/>
                              <a:gd name="T7" fmla="*/ 81 h 111"/>
                              <a:gd name="T8" fmla="*/ 44 w 92"/>
                              <a:gd name="T9" fmla="*/ 85 h 111"/>
                              <a:gd name="T10" fmla="*/ 45 w 92"/>
                              <a:gd name="T11" fmla="*/ 88 h 111"/>
                              <a:gd name="T12" fmla="*/ 45 w 92"/>
                              <a:gd name="T13" fmla="*/ 88 h 111"/>
                              <a:gd name="T14" fmla="*/ 47 w 92"/>
                              <a:gd name="T15" fmla="*/ 81 h 111"/>
                              <a:gd name="T16" fmla="*/ 49 w 92"/>
                              <a:gd name="T17" fmla="*/ 75 h 111"/>
                              <a:gd name="T18" fmla="*/ 75 w 92"/>
                              <a:gd name="T19" fmla="*/ 1 h 111"/>
                              <a:gd name="T20" fmla="*/ 77 w 92"/>
                              <a:gd name="T21" fmla="*/ 1 h 111"/>
                              <a:gd name="T22" fmla="*/ 77 w 92"/>
                              <a:gd name="T23" fmla="*/ 0 h 111"/>
                              <a:gd name="T24" fmla="*/ 79 w 92"/>
                              <a:gd name="T25" fmla="*/ 0 h 111"/>
                              <a:gd name="T26" fmla="*/ 79 w 92"/>
                              <a:gd name="T27" fmla="*/ 0 h 111"/>
                              <a:gd name="T28" fmla="*/ 90 w 92"/>
                              <a:gd name="T29" fmla="*/ 3 h 111"/>
                              <a:gd name="T30" fmla="*/ 92 w 92"/>
                              <a:gd name="T31" fmla="*/ 5 h 111"/>
                              <a:gd name="T32" fmla="*/ 92 w 92"/>
                              <a:gd name="T33" fmla="*/ 5 h 111"/>
                              <a:gd name="T34" fmla="*/ 92 w 92"/>
                              <a:gd name="T35" fmla="*/ 6 h 111"/>
                              <a:gd name="T36" fmla="*/ 92 w 92"/>
                              <a:gd name="T37" fmla="*/ 6 h 111"/>
                              <a:gd name="T38" fmla="*/ 52 w 92"/>
                              <a:gd name="T39" fmla="*/ 108 h 111"/>
                              <a:gd name="T40" fmla="*/ 50 w 92"/>
                              <a:gd name="T41" fmla="*/ 110 h 111"/>
                              <a:gd name="T42" fmla="*/ 49 w 92"/>
                              <a:gd name="T43" fmla="*/ 111 h 111"/>
                              <a:gd name="T44" fmla="*/ 40 w 92"/>
                              <a:gd name="T45" fmla="*/ 111 h 111"/>
                              <a:gd name="T46" fmla="*/ 39 w 92"/>
                              <a:gd name="T47" fmla="*/ 110 h 111"/>
                              <a:gd name="T48" fmla="*/ 37 w 92"/>
                              <a:gd name="T49" fmla="*/ 108 h 111"/>
                              <a:gd name="T50" fmla="*/ 0 w 92"/>
                              <a:gd name="T51" fmla="*/ 6 h 111"/>
                              <a:gd name="T52" fmla="*/ 0 w 92"/>
                              <a:gd name="T53" fmla="*/ 5 h 111"/>
                              <a:gd name="T54" fmla="*/ 0 w 92"/>
                              <a:gd name="T55" fmla="*/ 5 h 111"/>
                              <a:gd name="T56" fmla="*/ 0 w 92"/>
                              <a:gd name="T57" fmla="*/ 3 h 111"/>
                              <a:gd name="T58" fmla="*/ 2 w 92"/>
                              <a:gd name="T59" fmla="*/ 3 h 111"/>
                              <a:gd name="T60" fmla="*/ 14 w 92"/>
                              <a:gd name="T61" fmla="*/ 1 h 111"/>
                              <a:gd name="T62" fmla="*/ 15 w 92"/>
                              <a:gd name="T63" fmla="*/ 1 h 111"/>
                              <a:gd name="T64" fmla="*/ 15 w 92"/>
                              <a:gd name="T65" fmla="*/ 0 h 111"/>
                              <a:gd name="T66" fmla="*/ 15 w 92"/>
                              <a:gd name="T67" fmla="*/ 0 h 111"/>
                              <a:gd name="T68" fmla="*/ 17 w 92"/>
                              <a:gd name="T69" fmla="*/ 1 h 111"/>
                              <a:gd name="T70" fmla="*/ 17 w 92"/>
                              <a:gd name="T71" fmla="*/ 3 h 111"/>
                              <a:gd name="T72" fmla="*/ 40 w 92"/>
                              <a:gd name="T73" fmla="*/ 7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40" y="75"/>
                                </a:moveTo>
                                <a:lnTo>
                                  <a:pt x="42" y="78"/>
                                </a:lnTo>
                                <a:lnTo>
                                  <a:pt x="42" y="80"/>
                                </a:lnTo>
                                <a:lnTo>
                                  <a:pt x="44" y="81"/>
                                </a:lnTo>
                                <a:lnTo>
                                  <a:pt x="44" y="85"/>
                                </a:lnTo>
                                <a:lnTo>
                                  <a:pt x="45" y="88"/>
                                </a:lnTo>
                                <a:lnTo>
                                  <a:pt x="47" y="81"/>
                                </a:lnTo>
                                <a:lnTo>
                                  <a:pt x="49" y="75"/>
                                </a:lnTo>
                                <a:lnTo>
                                  <a:pt x="75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3"/>
                                </a:lnTo>
                                <a:lnTo>
                                  <a:pt x="92" y="5"/>
                                </a:lnTo>
                                <a:lnTo>
                                  <a:pt x="92" y="6"/>
                                </a:lnTo>
                                <a:lnTo>
                                  <a:pt x="52" y="108"/>
                                </a:lnTo>
                                <a:lnTo>
                                  <a:pt x="50" y="110"/>
                                </a:lnTo>
                                <a:lnTo>
                                  <a:pt x="49" y="111"/>
                                </a:lnTo>
                                <a:lnTo>
                                  <a:pt x="40" y="111"/>
                                </a:lnTo>
                                <a:lnTo>
                                  <a:pt x="39" y="110"/>
                                </a:lnTo>
                                <a:lnTo>
                                  <a:pt x="37" y="10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3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00"/>
                        <wps:cNvSpPr>
                          <a:spLocks noChangeAspect="1"/>
                        </wps:cNvSpPr>
                        <wps:spPr bwMode="auto">
                          <a:xfrm>
                            <a:off x="2702" y="1657"/>
                            <a:ext cx="47" cy="77"/>
                          </a:xfrm>
                          <a:custGeom>
                            <a:avLst/>
                            <a:gdLst>
                              <a:gd name="T0" fmla="*/ 48 w 95"/>
                              <a:gd name="T1" fmla="*/ 85 h 155"/>
                              <a:gd name="T2" fmla="*/ 50 w 95"/>
                              <a:gd name="T3" fmla="*/ 92 h 155"/>
                              <a:gd name="T4" fmla="*/ 52 w 95"/>
                              <a:gd name="T5" fmla="*/ 102 h 155"/>
                              <a:gd name="T6" fmla="*/ 53 w 95"/>
                              <a:gd name="T7" fmla="*/ 94 h 155"/>
                              <a:gd name="T8" fmla="*/ 57 w 95"/>
                              <a:gd name="T9" fmla="*/ 85 h 155"/>
                              <a:gd name="T10" fmla="*/ 78 w 95"/>
                              <a:gd name="T11" fmla="*/ 2 h 155"/>
                              <a:gd name="T12" fmla="*/ 78 w 95"/>
                              <a:gd name="T13" fmla="*/ 0 h 155"/>
                              <a:gd name="T14" fmla="*/ 80 w 95"/>
                              <a:gd name="T15" fmla="*/ 0 h 155"/>
                              <a:gd name="T16" fmla="*/ 80 w 95"/>
                              <a:gd name="T17" fmla="*/ 0 h 155"/>
                              <a:gd name="T18" fmla="*/ 82 w 95"/>
                              <a:gd name="T19" fmla="*/ 0 h 155"/>
                              <a:gd name="T20" fmla="*/ 92 w 95"/>
                              <a:gd name="T21" fmla="*/ 4 h 155"/>
                              <a:gd name="T22" fmla="*/ 93 w 95"/>
                              <a:gd name="T23" fmla="*/ 5 h 155"/>
                              <a:gd name="T24" fmla="*/ 95 w 95"/>
                              <a:gd name="T25" fmla="*/ 5 h 155"/>
                              <a:gd name="T26" fmla="*/ 95 w 95"/>
                              <a:gd name="T27" fmla="*/ 5 h 155"/>
                              <a:gd name="T28" fmla="*/ 95 w 95"/>
                              <a:gd name="T29" fmla="*/ 7 h 155"/>
                              <a:gd name="T30" fmla="*/ 95 w 95"/>
                              <a:gd name="T31" fmla="*/ 7 h 155"/>
                              <a:gd name="T32" fmla="*/ 68 w 95"/>
                              <a:gd name="T33" fmla="*/ 94 h 155"/>
                              <a:gd name="T34" fmla="*/ 62 w 95"/>
                              <a:gd name="T35" fmla="*/ 119 h 155"/>
                              <a:gd name="T36" fmla="*/ 55 w 95"/>
                              <a:gd name="T37" fmla="*/ 137 h 155"/>
                              <a:gd name="T38" fmla="*/ 50 w 95"/>
                              <a:gd name="T39" fmla="*/ 145 h 155"/>
                              <a:gd name="T40" fmla="*/ 43 w 95"/>
                              <a:gd name="T41" fmla="*/ 150 h 155"/>
                              <a:gd name="T42" fmla="*/ 37 w 95"/>
                              <a:gd name="T43" fmla="*/ 154 h 155"/>
                              <a:gd name="T44" fmla="*/ 27 w 95"/>
                              <a:gd name="T45" fmla="*/ 155 h 155"/>
                              <a:gd name="T46" fmla="*/ 18 w 95"/>
                              <a:gd name="T47" fmla="*/ 154 h 155"/>
                              <a:gd name="T48" fmla="*/ 10 w 95"/>
                              <a:gd name="T49" fmla="*/ 150 h 155"/>
                              <a:gd name="T50" fmla="*/ 2 w 95"/>
                              <a:gd name="T51" fmla="*/ 147 h 155"/>
                              <a:gd name="T52" fmla="*/ 0 w 95"/>
                              <a:gd name="T53" fmla="*/ 144 h 155"/>
                              <a:gd name="T54" fmla="*/ 0 w 95"/>
                              <a:gd name="T55" fmla="*/ 144 h 155"/>
                              <a:gd name="T56" fmla="*/ 0 w 95"/>
                              <a:gd name="T57" fmla="*/ 142 h 155"/>
                              <a:gd name="T58" fmla="*/ 5 w 95"/>
                              <a:gd name="T59" fmla="*/ 134 h 155"/>
                              <a:gd name="T60" fmla="*/ 5 w 95"/>
                              <a:gd name="T61" fmla="*/ 132 h 155"/>
                              <a:gd name="T62" fmla="*/ 7 w 95"/>
                              <a:gd name="T63" fmla="*/ 132 h 155"/>
                              <a:gd name="T64" fmla="*/ 7 w 95"/>
                              <a:gd name="T65" fmla="*/ 132 h 155"/>
                              <a:gd name="T66" fmla="*/ 8 w 95"/>
                              <a:gd name="T67" fmla="*/ 134 h 155"/>
                              <a:gd name="T68" fmla="*/ 17 w 95"/>
                              <a:gd name="T69" fmla="*/ 139 h 155"/>
                              <a:gd name="T70" fmla="*/ 27 w 95"/>
                              <a:gd name="T71" fmla="*/ 140 h 155"/>
                              <a:gd name="T72" fmla="*/ 32 w 95"/>
                              <a:gd name="T73" fmla="*/ 140 h 155"/>
                              <a:gd name="T74" fmla="*/ 37 w 95"/>
                              <a:gd name="T75" fmla="*/ 137 h 155"/>
                              <a:gd name="T76" fmla="*/ 40 w 95"/>
                              <a:gd name="T77" fmla="*/ 130 h 155"/>
                              <a:gd name="T78" fmla="*/ 43 w 95"/>
                              <a:gd name="T79" fmla="*/ 122 h 155"/>
                              <a:gd name="T80" fmla="*/ 48 w 95"/>
                              <a:gd name="T81" fmla="*/ 109 h 155"/>
                              <a:gd name="T82" fmla="*/ 40 w 95"/>
                              <a:gd name="T83" fmla="*/ 109 h 155"/>
                              <a:gd name="T84" fmla="*/ 38 w 95"/>
                              <a:gd name="T85" fmla="*/ 107 h 155"/>
                              <a:gd name="T86" fmla="*/ 37 w 95"/>
                              <a:gd name="T87" fmla="*/ 105 h 155"/>
                              <a:gd name="T88" fmla="*/ 2 w 95"/>
                              <a:gd name="T89" fmla="*/ 7 h 155"/>
                              <a:gd name="T90" fmla="*/ 2 w 95"/>
                              <a:gd name="T91" fmla="*/ 7 h 155"/>
                              <a:gd name="T92" fmla="*/ 2 w 95"/>
                              <a:gd name="T93" fmla="*/ 5 h 155"/>
                              <a:gd name="T94" fmla="*/ 2 w 95"/>
                              <a:gd name="T95" fmla="*/ 5 h 155"/>
                              <a:gd name="T96" fmla="*/ 3 w 95"/>
                              <a:gd name="T97" fmla="*/ 4 h 155"/>
                              <a:gd name="T98" fmla="*/ 17 w 95"/>
                              <a:gd name="T99" fmla="*/ 0 h 155"/>
                              <a:gd name="T100" fmla="*/ 18 w 95"/>
                              <a:gd name="T101" fmla="*/ 0 h 155"/>
                              <a:gd name="T102" fmla="*/ 18 w 95"/>
                              <a:gd name="T103" fmla="*/ 0 h 155"/>
                              <a:gd name="T104" fmla="*/ 20 w 95"/>
                              <a:gd name="T105" fmla="*/ 2 h 155"/>
                              <a:gd name="T106" fmla="*/ 48 w 95"/>
                              <a:gd name="T107" fmla="*/ 8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5" h="155">
                                <a:moveTo>
                                  <a:pt x="48" y="85"/>
                                </a:moveTo>
                                <a:lnTo>
                                  <a:pt x="50" y="92"/>
                                </a:lnTo>
                                <a:lnTo>
                                  <a:pt x="52" y="102"/>
                                </a:lnTo>
                                <a:lnTo>
                                  <a:pt x="53" y="94"/>
                                </a:lnTo>
                                <a:lnTo>
                                  <a:pt x="57" y="85"/>
                                </a:lnTo>
                                <a:lnTo>
                                  <a:pt x="78" y="2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4"/>
                                </a:lnTo>
                                <a:lnTo>
                                  <a:pt x="93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7"/>
                                </a:lnTo>
                                <a:lnTo>
                                  <a:pt x="68" y="94"/>
                                </a:lnTo>
                                <a:lnTo>
                                  <a:pt x="62" y="119"/>
                                </a:lnTo>
                                <a:lnTo>
                                  <a:pt x="55" y="137"/>
                                </a:lnTo>
                                <a:lnTo>
                                  <a:pt x="50" y="145"/>
                                </a:lnTo>
                                <a:lnTo>
                                  <a:pt x="43" y="150"/>
                                </a:lnTo>
                                <a:lnTo>
                                  <a:pt x="37" y="154"/>
                                </a:lnTo>
                                <a:lnTo>
                                  <a:pt x="27" y="155"/>
                                </a:lnTo>
                                <a:lnTo>
                                  <a:pt x="18" y="154"/>
                                </a:lnTo>
                                <a:lnTo>
                                  <a:pt x="10" y="150"/>
                                </a:lnTo>
                                <a:lnTo>
                                  <a:pt x="2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142"/>
                                </a:lnTo>
                                <a:lnTo>
                                  <a:pt x="5" y="134"/>
                                </a:lnTo>
                                <a:lnTo>
                                  <a:pt x="5" y="132"/>
                                </a:lnTo>
                                <a:lnTo>
                                  <a:pt x="7" y="132"/>
                                </a:lnTo>
                                <a:lnTo>
                                  <a:pt x="8" y="134"/>
                                </a:lnTo>
                                <a:lnTo>
                                  <a:pt x="17" y="139"/>
                                </a:lnTo>
                                <a:lnTo>
                                  <a:pt x="27" y="140"/>
                                </a:lnTo>
                                <a:lnTo>
                                  <a:pt x="32" y="140"/>
                                </a:lnTo>
                                <a:lnTo>
                                  <a:pt x="37" y="137"/>
                                </a:lnTo>
                                <a:lnTo>
                                  <a:pt x="40" y="130"/>
                                </a:lnTo>
                                <a:lnTo>
                                  <a:pt x="43" y="122"/>
                                </a:lnTo>
                                <a:lnTo>
                                  <a:pt x="48" y="109"/>
                                </a:lnTo>
                                <a:lnTo>
                                  <a:pt x="40" y="109"/>
                                </a:lnTo>
                                <a:lnTo>
                                  <a:pt x="38" y="107"/>
                                </a:lnTo>
                                <a:lnTo>
                                  <a:pt x="37" y="10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2"/>
                                </a:lnTo>
                                <a:lnTo>
                                  <a:pt x="4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01"/>
                        <wps:cNvSpPr>
                          <a:spLocks noChangeAspect="1"/>
                        </wps:cNvSpPr>
                        <wps:spPr bwMode="auto">
                          <a:xfrm>
                            <a:off x="2755" y="1656"/>
                            <a:ext cx="39" cy="56"/>
                          </a:xfrm>
                          <a:custGeom>
                            <a:avLst/>
                            <a:gdLst>
                              <a:gd name="T0" fmla="*/ 70 w 76"/>
                              <a:gd name="T1" fmla="*/ 25 h 111"/>
                              <a:gd name="T2" fmla="*/ 70 w 76"/>
                              <a:gd name="T3" fmla="*/ 25 h 111"/>
                              <a:gd name="T4" fmla="*/ 61 w 76"/>
                              <a:gd name="T5" fmla="*/ 20 h 111"/>
                              <a:gd name="T6" fmla="*/ 50 w 76"/>
                              <a:gd name="T7" fmla="*/ 15 h 111"/>
                              <a:gd name="T8" fmla="*/ 40 w 76"/>
                              <a:gd name="T9" fmla="*/ 15 h 111"/>
                              <a:gd name="T10" fmla="*/ 30 w 76"/>
                              <a:gd name="T11" fmla="*/ 20 h 111"/>
                              <a:gd name="T12" fmla="*/ 23 w 76"/>
                              <a:gd name="T13" fmla="*/ 28 h 111"/>
                              <a:gd name="T14" fmla="*/ 18 w 76"/>
                              <a:gd name="T15" fmla="*/ 45 h 111"/>
                              <a:gd name="T16" fmla="*/ 18 w 76"/>
                              <a:gd name="T17" fmla="*/ 65 h 111"/>
                              <a:gd name="T18" fmla="*/ 21 w 76"/>
                              <a:gd name="T19" fmla="*/ 81 h 111"/>
                              <a:gd name="T20" fmla="*/ 28 w 76"/>
                              <a:gd name="T21" fmla="*/ 91 h 111"/>
                              <a:gd name="T22" fmla="*/ 36 w 76"/>
                              <a:gd name="T23" fmla="*/ 96 h 111"/>
                              <a:gd name="T24" fmla="*/ 48 w 76"/>
                              <a:gd name="T25" fmla="*/ 96 h 111"/>
                              <a:gd name="T26" fmla="*/ 61 w 76"/>
                              <a:gd name="T27" fmla="*/ 91 h 111"/>
                              <a:gd name="T28" fmla="*/ 70 w 76"/>
                              <a:gd name="T29" fmla="*/ 85 h 111"/>
                              <a:gd name="T30" fmla="*/ 71 w 76"/>
                              <a:gd name="T31" fmla="*/ 86 h 111"/>
                              <a:gd name="T32" fmla="*/ 75 w 76"/>
                              <a:gd name="T33" fmla="*/ 95 h 111"/>
                              <a:gd name="T34" fmla="*/ 76 w 76"/>
                              <a:gd name="T35" fmla="*/ 98 h 111"/>
                              <a:gd name="T36" fmla="*/ 73 w 76"/>
                              <a:gd name="T37" fmla="*/ 101 h 111"/>
                              <a:gd name="T38" fmla="*/ 58 w 76"/>
                              <a:gd name="T39" fmla="*/ 110 h 111"/>
                              <a:gd name="T40" fmla="*/ 41 w 76"/>
                              <a:gd name="T41" fmla="*/ 111 h 111"/>
                              <a:gd name="T42" fmla="*/ 25 w 76"/>
                              <a:gd name="T43" fmla="*/ 108 h 111"/>
                              <a:gd name="T44" fmla="*/ 11 w 76"/>
                              <a:gd name="T45" fmla="*/ 98 h 111"/>
                              <a:gd name="T46" fmla="*/ 3 w 76"/>
                              <a:gd name="T47" fmla="*/ 81 h 111"/>
                              <a:gd name="T48" fmla="*/ 0 w 76"/>
                              <a:gd name="T49" fmla="*/ 58 h 111"/>
                              <a:gd name="T50" fmla="*/ 3 w 76"/>
                              <a:gd name="T51" fmla="*/ 33 h 111"/>
                              <a:gd name="T52" fmla="*/ 11 w 76"/>
                              <a:gd name="T53" fmla="*/ 15 h 111"/>
                              <a:gd name="T54" fmla="*/ 26 w 76"/>
                              <a:gd name="T55" fmla="*/ 3 h 111"/>
                              <a:gd name="T56" fmla="*/ 45 w 76"/>
                              <a:gd name="T57" fmla="*/ 0 h 111"/>
                              <a:gd name="T58" fmla="*/ 58 w 76"/>
                              <a:gd name="T59" fmla="*/ 1 h 111"/>
                              <a:gd name="T60" fmla="*/ 71 w 76"/>
                              <a:gd name="T61" fmla="*/ 8 h 111"/>
                              <a:gd name="T62" fmla="*/ 76 w 76"/>
                              <a:gd name="T63" fmla="*/ 13 h 111"/>
                              <a:gd name="T64" fmla="*/ 76 w 76"/>
                              <a:gd name="T65" fmla="*/ 1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" h="111">
                                <a:moveTo>
                                  <a:pt x="71" y="23"/>
                                </a:moveTo>
                                <a:lnTo>
                                  <a:pt x="70" y="25"/>
                                </a:lnTo>
                                <a:lnTo>
                                  <a:pt x="68" y="25"/>
                                </a:lnTo>
                                <a:lnTo>
                                  <a:pt x="61" y="20"/>
                                </a:lnTo>
                                <a:lnTo>
                                  <a:pt x="56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6"/>
                                </a:lnTo>
                                <a:lnTo>
                                  <a:pt x="30" y="20"/>
                                </a:lnTo>
                                <a:lnTo>
                                  <a:pt x="26" y="23"/>
                                </a:lnTo>
                                <a:lnTo>
                                  <a:pt x="23" y="28"/>
                                </a:lnTo>
                                <a:lnTo>
                                  <a:pt x="20" y="36"/>
                                </a:lnTo>
                                <a:lnTo>
                                  <a:pt x="18" y="45"/>
                                </a:lnTo>
                                <a:lnTo>
                                  <a:pt x="18" y="56"/>
                                </a:lnTo>
                                <a:lnTo>
                                  <a:pt x="18" y="65"/>
                                </a:lnTo>
                                <a:lnTo>
                                  <a:pt x="20" y="73"/>
                                </a:lnTo>
                                <a:lnTo>
                                  <a:pt x="21" y="81"/>
                                </a:lnTo>
                                <a:lnTo>
                                  <a:pt x="25" y="86"/>
                                </a:lnTo>
                                <a:lnTo>
                                  <a:pt x="28" y="91"/>
                                </a:lnTo>
                                <a:lnTo>
                                  <a:pt x="31" y="95"/>
                                </a:lnTo>
                                <a:lnTo>
                                  <a:pt x="36" y="96"/>
                                </a:lnTo>
                                <a:lnTo>
                                  <a:pt x="43" y="96"/>
                                </a:lnTo>
                                <a:lnTo>
                                  <a:pt x="48" y="96"/>
                                </a:lnTo>
                                <a:lnTo>
                                  <a:pt x="55" y="95"/>
                                </a:lnTo>
                                <a:lnTo>
                                  <a:pt x="61" y="91"/>
                                </a:lnTo>
                                <a:lnTo>
                                  <a:pt x="70" y="86"/>
                                </a:lnTo>
                                <a:lnTo>
                                  <a:pt x="70" y="85"/>
                                </a:lnTo>
                                <a:lnTo>
                                  <a:pt x="71" y="85"/>
                                </a:lnTo>
                                <a:lnTo>
                                  <a:pt x="71" y="86"/>
                                </a:lnTo>
                                <a:lnTo>
                                  <a:pt x="75" y="95"/>
                                </a:lnTo>
                                <a:lnTo>
                                  <a:pt x="76" y="96"/>
                                </a:lnTo>
                                <a:lnTo>
                                  <a:pt x="76" y="98"/>
                                </a:lnTo>
                                <a:lnTo>
                                  <a:pt x="75" y="100"/>
                                </a:lnTo>
                                <a:lnTo>
                                  <a:pt x="73" y="101"/>
                                </a:lnTo>
                                <a:lnTo>
                                  <a:pt x="66" y="106"/>
                                </a:lnTo>
                                <a:lnTo>
                                  <a:pt x="58" y="110"/>
                                </a:lnTo>
                                <a:lnTo>
                                  <a:pt x="50" y="111"/>
                                </a:lnTo>
                                <a:lnTo>
                                  <a:pt x="41" y="111"/>
                                </a:lnTo>
                                <a:lnTo>
                                  <a:pt x="31" y="111"/>
                                </a:lnTo>
                                <a:lnTo>
                                  <a:pt x="25" y="108"/>
                                </a:lnTo>
                                <a:lnTo>
                                  <a:pt x="16" y="105"/>
                                </a:lnTo>
                                <a:lnTo>
                                  <a:pt x="11" y="98"/>
                                </a:lnTo>
                                <a:lnTo>
                                  <a:pt x="6" y="90"/>
                                </a:lnTo>
                                <a:lnTo>
                                  <a:pt x="3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3" y="33"/>
                                </a:lnTo>
                                <a:lnTo>
                                  <a:pt x="6" y="23"/>
                                </a:lnTo>
                                <a:lnTo>
                                  <a:pt x="11" y="15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1" y="8"/>
                                </a:lnTo>
                                <a:lnTo>
                                  <a:pt x="75" y="11"/>
                                </a:lnTo>
                                <a:lnTo>
                                  <a:pt x="76" y="13"/>
                                </a:lnTo>
                                <a:lnTo>
                                  <a:pt x="76" y="15"/>
                                </a:lnTo>
                                <a:lnTo>
                                  <a:pt x="7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60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799" y="1656"/>
                            <a:ext cx="40" cy="56"/>
                          </a:xfrm>
                          <a:custGeom>
                            <a:avLst/>
                            <a:gdLst>
                              <a:gd name="T0" fmla="*/ 58 w 82"/>
                              <a:gd name="T1" fmla="*/ 26 h 111"/>
                              <a:gd name="T2" fmla="*/ 49 w 82"/>
                              <a:gd name="T3" fmla="*/ 16 h 111"/>
                              <a:gd name="T4" fmla="*/ 27 w 82"/>
                              <a:gd name="T5" fmla="*/ 16 h 111"/>
                              <a:gd name="T6" fmla="*/ 12 w 82"/>
                              <a:gd name="T7" fmla="*/ 21 h 111"/>
                              <a:gd name="T8" fmla="*/ 10 w 82"/>
                              <a:gd name="T9" fmla="*/ 21 h 111"/>
                              <a:gd name="T10" fmla="*/ 7 w 82"/>
                              <a:gd name="T11" fmla="*/ 11 h 111"/>
                              <a:gd name="T12" fmla="*/ 10 w 82"/>
                              <a:gd name="T13" fmla="*/ 6 h 111"/>
                              <a:gd name="T14" fmla="*/ 30 w 82"/>
                              <a:gd name="T15" fmla="*/ 1 h 111"/>
                              <a:gd name="T16" fmla="*/ 50 w 82"/>
                              <a:gd name="T17" fmla="*/ 0 h 111"/>
                              <a:gd name="T18" fmla="*/ 62 w 82"/>
                              <a:gd name="T19" fmla="*/ 5 h 111"/>
                              <a:gd name="T20" fmla="*/ 72 w 82"/>
                              <a:gd name="T21" fmla="*/ 11 h 111"/>
                              <a:gd name="T22" fmla="*/ 75 w 82"/>
                              <a:gd name="T23" fmla="*/ 23 h 111"/>
                              <a:gd name="T24" fmla="*/ 75 w 82"/>
                              <a:gd name="T25" fmla="*/ 73 h 111"/>
                              <a:gd name="T26" fmla="*/ 77 w 82"/>
                              <a:gd name="T27" fmla="*/ 90 h 111"/>
                              <a:gd name="T28" fmla="*/ 82 w 82"/>
                              <a:gd name="T29" fmla="*/ 101 h 111"/>
                              <a:gd name="T30" fmla="*/ 82 w 82"/>
                              <a:gd name="T31" fmla="*/ 103 h 111"/>
                              <a:gd name="T32" fmla="*/ 82 w 82"/>
                              <a:gd name="T33" fmla="*/ 105 h 111"/>
                              <a:gd name="T34" fmla="*/ 70 w 82"/>
                              <a:gd name="T35" fmla="*/ 111 h 111"/>
                              <a:gd name="T36" fmla="*/ 67 w 82"/>
                              <a:gd name="T37" fmla="*/ 106 h 111"/>
                              <a:gd name="T38" fmla="*/ 54 w 82"/>
                              <a:gd name="T39" fmla="*/ 103 h 111"/>
                              <a:gd name="T40" fmla="*/ 39 w 82"/>
                              <a:gd name="T41" fmla="*/ 110 h 111"/>
                              <a:gd name="T42" fmla="*/ 24 w 82"/>
                              <a:gd name="T43" fmla="*/ 111 h 111"/>
                              <a:gd name="T44" fmla="*/ 14 w 82"/>
                              <a:gd name="T45" fmla="*/ 106 h 111"/>
                              <a:gd name="T46" fmla="*/ 5 w 82"/>
                              <a:gd name="T47" fmla="*/ 98 h 111"/>
                              <a:gd name="T48" fmla="*/ 2 w 82"/>
                              <a:gd name="T49" fmla="*/ 88 h 111"/>
                              <a:gd name="T50" fmla="*/ 2 w 82"/>
                              <a:gd name="T51" fmla="*/ 71 h 111"/>
                              <a:gd name="T52" fmla="*/ 9 w 82"/>
                              <a:gd name="T53" fmla="*/ 58 h 111"/>
                              <a:gd name="T54" fmla="*/ 24 w 82"/>
                              <a:gd name="T55" fmla="*/ 48 h 111"/>
                              <a:gd name="T56" fmla="*/ 45 w 82"/>
                              <a:gd name="T57" fmla="*/ 43 h 111"/>
                              <a:gd name="T58" fmla="*/ 58 w 82"/>
                              <a:gd name="T59" fmla="*/ 35 h 111"/>
                              <a:gd name="T60" fmla="*/ 50 w 82"/>
                              <a:gd name="T61" fmla="*/ 56 h 111"/>
                              <a:gd name="T62" fmla="*/ 34 w 82"/>
                              <a:gd name="T63" fmla="*/ 60 h 111"/>
                              <a:gd name="T64" fmla="*/ 24 w 82"/>
                              <a:gd name="T65" fmla="*/ 65 h 111"/>
                              <a:gd name="T66" fmla="*/ 19 w 82"/>
                              <a:gd name="T67" fmla="*/ 75 h 111"/>
                              <a:gd name="T68" fmla="*/ 19 w 82"/>
                              <a:gd name="T69" fmla="*/ 86 h 111"/>
                              <a:gd name="T70" fmla="*/ 27 w 82"/>
                              <a:gd name="T71" fmla="*/ 96 h 111"/>
                              <a:gd name="T72" fmla="*/ 40 w 82"/>
                              <a:gd name="T73" fmla="*/ 96 h 111"/>
                              <a:gd name="T74" fmla="*/ 52 w 82"/>
                              <a:gd name="T75" fmla="*/ 90 h 111"/>
                              <a:gd name="T76" fmla="*/ 58 w 82"/>
                              <a:gd name="T77" fmla="*/ 5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" h="111">
                                <a:moveTo>
                                  <a:pt x="58" y="35"/>
                                </a:moveTo>
                                <a:lnTo>
                                  <a:pt x="58" y="26"/>
                                </a:lnTo>
                                <a:lnTo>
                                  <a:pt x="55" y="20"/>
                                </a:lnTo>
                                <a:lnTo>
                                  <a:pt x="49" y="16"/>
                                </a:lnTo>
                                <a:lnTo>
                                  <a:pt x="39" y="15"/>
                                </a:lnTo>
                                <a:lnTo>
                                  <a:pt x="27" y="16"/>
                                </a:lnTo>
                                <a:lnTo>
                                  <a:pt x="12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11"/>
                                </a:lnTo>
                                <a:lnTo>
                                  <a:pt x="5" y="10"/>
                                </a:lnTo>
                                <a:lnTo>
                                  <a:pt x="10" y="6"/>
                                </a:lnTo>
                                <a:lnTo>
                                  <a:pt x="19" y="3"/>
                                </a:lnTo>
                                <a:lnTo>
                                  <a:pt x="30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5"/>
                                </a:lnTo>
                                <a:lnTo>
                                  <a:pt x="67" y="8"/>
                                </a:lnTo>
                                <a:lnTo>
                                  <a:pt x="72" y="11"/>
                                </a:lnTo>
                                <a:lnTo>
                                  <a:pt x="73" y="18"/>
                                </a:lnTo>
                                <a:lnTo>
                                  <a:pt x="75" y="23"/>
                                </a:lnTo>
                                <a:lnTo>
                                  <a:pt x="75" y="31"/>
                                </a:lnTo>
                                <a:lnTo>
                                  <a:pt x="75" y="73"/>
                                </a:lnTo>
                                <a:lnTo>
                                  <a:pt x="77" y="83"/>
                                </a:lnTo>
                                <a:lnTo>
                                  <a:pt x="77" y="90"/>
                                </a:lnTo>
                                <a:lnTo>
                                  <a:pt x="78" y="96"/>
                                </a:lnTo>
                                <a:lnTo>
                                  <a:pt x="82" y="101"/>
                                </a:lnTo>
                                <a:lnTo>
                                  <a:pt x="82" y="103"/>
                                </a:lnTo>
                                <a:lnTo>
                                  <a:pt x="82" y="105"/>
                                </a:lnTo>
                                <a:lnTo>
                                  <a:pt x="72" y="111"/>
                                </a:lnTo>
                                <a:lnTo>
                                  <a:pt x="70" y="111"/>
                                </a:lnTo>
                                <a:lnTo>
                                  <a:pt x="67" y="106"/>
                                </a:lnTo>
                                <a:lnTo>
                                  <a:pt x="62" y="98"/>
                                </a:lnTo>
                                <a:lnTo>
                                  <a:pt x="54" y="103"/>
                                </a:lnTo>
                                <a:lnTo>
                                  <a:pt x="47" y="108"/>
                                </a:lnTo>
                                <a:lnTo>
                                  <a:pt x="39" y="110"/>
                                </a:lnTo>
                                <a:lnTo>
                                  <a:pt x="30" y="111"/>
                                </a:lnTo>
                                <a:lnTo>
                                  <a:pt x="24" y="111"/>
                                </a:lnTo>
                                <a:lnTo>
                                  <a:pt x="19" y="110"/>
                                </a:lnTo>
                                <a:lnTo>
                                  <a:pt x="14" y="106"/>
                                </a:lnTo>
                                <a:lnTo>
                                  <a:pt x="9" y="103"/>
                                </a:lnTo>
                                <a:lnTo>
                                  <a:pt x="5" y="98"/>
                                </a:lnTo>
                                <a:lnTo>
                                  <a:pt x="4" y="93"/>
                                </a:lnTo>
                                <a:lnTo>
                                  <a:pt x="2" y="88"/>
                                </a:lnTo>
                                <a:lnTo>
                                  <a:pt x="0" y="81"/>
                                </a:lnTo>
                                <a:lnTo>
                                  <a:pt x="2" y="71"/>
                                </a:lnTo>
                                <a:lnTo>
                                  <a:pt x="5" y="65"/>
                                </a:lnTo>
                                <a:lnTo>
                                  <a:pt x="9" y="58"/>
                                </a:lnTo>
                                <a:lnTo>
                                  <a:pt x="15" y="53"/>
                                </a:lnTo>
                                <a:lnTo>
                                  <a:pt x="24" y="48"/>
                                </a:lnTo>
                                <a:lnTo>
                                  <a:pt x="34" y="45"/>
                                </a:lnTo>
                                <a:lnTo>
                                  <a:pt x="45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58" y="56"/>
                                </a:moveTo>
                                <a:lnTo>
                                  <a:pt x="50" y="56"/>
                                </a:lnTo>
                                <a:lnTo>
                                  <a:pt x="42" y="58"/>
                                </a:lnTo>
                                <a:lnTo>
                                  <a:pt x="34" y="60"/>
                                </a:lnTo>
                                <a:lnTo>
                                  <a:pt x="29" y="61"/>
                                </a:lnTo>
                                <a:lnTo>
                                  <a:pt x="24" y="65"/>
                                </a:lnTo>
                                <a:lnTo>
                                  <a:pt x="20" y="70"/>
                                </a:lnTo>
                                <a:lnTo>
                                  <a:pt x="19" y="75"/>
                                </a:lnTo>
                                <a:lnTo>
                                  <a:pt x="19" y="80"/>
                                </a:lnTo>
                                <a:lnTo>
                                  <a:pt x="19" y="86"/>
                                </a:lnTo>
                                <a:lnTo>
                                  <a:pt x="22" y="93"/>
                                </a:lnTo>
                                <a:lnTo>
                                  <a:pt x="27" y="96"/>
                                </a:lnTo>
                                <a:lnTo>
                                  <a:pt x="34" y="98"/>
                                </a:lnTo>
                                <a:lnTo>
                                  <a:pt x="40" y="96"/>
                                </a:lnTo>
                                <a:lnTo>
                                  <a:pt x="45" y="95"/>
                                </a:lnTo>
                                <a:lnTo>
                                  <a:pt x="52" y="90"/>
                                </a:lnTo>
                                <a:lnTo>
                                  <a:pt x="58" y="85"/>
                                </a:lnTo>
                                <a:lnTo>
                                  <a:pt x="5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603"/>
                        <wps:cNvSpPr>
                          <a:spLocks noChangeAspect="1"/>
                        </wps:cNvSpPr>
                        <wps:spPr bwMode="auto">
                          <a:xfrm>
                            <a:off x="2854" y="1656"/>
                            <a:ext cx="29" cy="55"/>
                          </a:xfrm>
                          <a:custGeom>
                            <a:avLst/>
                            <a:gdLst>
                              <a:gd name="T0" fmla="*/ 10 w 58"/>
                              <a:gd name="T1" fmla="*/ 0 h 110"/>
                              <a:gd name="T2" fmla="*/ 12 w 58"/>
                              <a:gd name="T3" fmla="*/ 0 h 110"/>
                              <a:gd name="T4" fmla="*/ 12 w 58"/>
                              <a:gd name="T5" fmla="*/ 0 h 110"/>
                              <a:gd name="T6" fmla="*/ 13 w 58"/>
                              <a:gd name="T7" fmla="*/ 1 h 110"/>
                              <a:gd name="T8" fmla="*/ 17 w 58"/>
                              <a:gd name="T9" fmla="*/ 5 h 110"/>
                              <a:gd name="T10" fmla="*/ 18 w 58"/>
                              <a:gd name="T11" fmla="*/ 11 h 110"/>
                              <a:gd name="T12" fmla="*/ 20 w 58"/>
                              <a:gd name="T13" fmla="*/ 18 h 110"/>
                              <a:gd name="T14" fmla="*/ 30 w 58"/>
                              <a:gd name="T15" fmla="*/ 8 h 110"/>
                              <a:gd name="T16" fmla="*/ 35 w 58"/>
                              <a:gd name="T17" fmla="*/ 3 h 110"/>
                              <a:gd name="T18" fmla="*/ 42 w 58"/>
                              <a:gd name="T19" fmla="*/ 0 h 110"/>
                              <a:gd name="T20" fmla="*/ 48 w 58"/>
                              <a:gd name="T21" fmla="*/ 0 h 110"/>
                              <a:gd name="T22" fmla="*/ 55 w 58"/>
                              <a:gd name="T23" fmla="*/ 1 h 110"/>
                              <a:gd name="T24" fmla="*/ 58 w 58"/>
                              <a:gd name="T25" fmla="*/ 3 h 110"/>
                              <a:gd name="T26" fmla="*/ 58 w 58"/>
                              <a:gd name="T27" fmla="*/ 3 h 110"/>
                              <a:gd name="T28" fmla="*/ 58 w 58"/>
                              <a:gd name="T29" fmla="*/ 5 h 110"/>
                              <a:gd name="T30" fmla="*/ 53 w 58"/>
                              <a:gd name="T31" fmla="*/ 16 h 110"/>
                              <a:gd name="T32" fmla="*/ 53 w 58"/>
                              <a:gd name="T33" fmla="*/ 18 h 110"/>
                              <a:gd name="T34" fmla="*/ 52 w 58"/>
                              <a:gd name="T35" fmla="*/ 18 h 110"/>
                              <a:gd name="T36" fmla="*/ 52 w 58"/>
                              <a:gd name="T37" fmla="*/ 18 h 110"/>
                              <a:gd name="T38" fmla="*/ 48 w 58"/>
                              <a:gd name="T39" fmla="*/ 16 h 110"/>
                              <a:gd name="T40" fmla="*/ 47 w 58"/>
                              <a:gd name="T41" fmla="*/ 16 h 110"/>
                              <a:gd name="T42" fmla="*/ 45 w 58"/>
                              <a:gd name="T43" fmla="*/ 16 h 110"/>
                              <a:gd name="T44" fmla="*/ 40 w 58"/>
                              <a:gd name="T45" fmla="*/ 16 h 110"/>
                              <a:gd name="T46" fmla="*/ 35 w 58"/>
                              <a:gd name="T47" fmla="*/ 20 h 110"/>
                              <a:gd name="T48" fmla="*/ 30 w 58"/>
                              <a:gd name="T49" fmla="*/ 25 h 110"/>
                              <a:gd name="T50" fmla="*/ 23 w 58"/>
                              <a:gd name="T51" fmla="*/ 33 h 110"/>
                              <a:gd name="T52" fmla="*/ 23 w 58"/>
                              <a:gd name="T53" fmla="*/ 106 h 110"/>
                              <a:gd name="T54" fmla="*/ 22 w 58"/>
                              <a:gd name="T55" fmla="*/ 108 h 110"/>
                              <a:gd name="T56" fmla="*/ 20 w 58"/>
                              <a:gd name="T57" fmla="*/ 110 h 110"/>
                              <a:gd name="T58" fmla="*/ 8 w 58"/>
                              <a:gd name="T59" fmla="*/ 110 h 110"/>
                              <a:gd name="T60" fmla="*/ 7 w 58"/>
                              <a:gd name="T61" fmla="*/ 108 h 110"/>
                              <a:gd name="T62" fmla="*/ 7 w 58"/>
                              <a:gd name="T63" fmla="*/ 106 h 110"/>
                              <a:gd name="T64" fmla="*/ 7 w 58"/>
                              <a:gd name="T65" fmla="*/ 40 h 110"/>
                              <a:gd name="T66" fmla="*/ 5 w 58"/>
                              <a:gd name="T67" fmla="*/ 30 h 110"/>
                              <a:gd name="T68" fmla="*/ 5 w 58"/>
                              <a:gd name="T69" fmla="*/ 21 h 110"/>
                              <a:gd name="T70" fmla="*/ 3 w 58"/>
                              <a:gd name="T71" fmla="*/ 16 h 110"/>
                              <a:gd name="T72" fmla="*/ 0 w 58"/>
                              <a:gd name="T73" fmla="*/ 10 h 110"/>
                              <a:gd name="T74" fmla="*/ 0 w 58"/>
                              <a:gd name="T75" fmla="*/ 8 h 110"/>
                              <a:gd name="T76" fmla="*/ 0 w 58"/>
                              <a:gd name="T77" fmla="*/ 8 h 110"/>
                              <a:gd name="T78" fmla="*/ 0 w 58"/>
                              <a:gd name="T79" fmla="*/ 6 h 110"/>
                              <a:gd name="T80" fmla="*/ 0 w 58"/>
                              <a:gd name="T81" fmla="*/ 6 h 110"/>
                              <a:gd name="T82" fmla="*/ 10 w 58"/>
                              <a:gd name="T8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8" h="110">
                                <a:moveTo>
                                  <a:pt x="10" y="0"/>
                                </a:moveTo>
                                <a:lnTo>
                                  <a:pt x="12" y="0"/>
                                </a:lnTo>
                                <a:lnTo>
                                  <a:pt x="13" y="1"/>
                                </a:lnTo>
                                <a:lnTo>
                                  <a:pt x="17" y="5"/>
                                </a:lnTo>
                                <a:lnTo>
                                  <a:pt x="18" y="11"/>
                                </a:lnTo>
                                <a:lnTo>
                                  <a:pt x="20" y="18"/>
                                </a:lnTo>
                                <a:lnTo>
                                  <a:pt x="30" y="8"/>
                                </a:lnTo>
                                <a:lnTo>
                                  <a:pt x="35" y="3"/>
                                </a:lnTo>
                                <a:lnTo>
                                  <a:pt x="42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1"/>
                                </a:lnTo>
                                <a:lnTo>
                                  <a:pt x="58" y="3"/>
                                </a:lnTo>
                                <a:lnTo>
                                  <a:pt x="58" y="5"/>
                                </a:lnTo>
                                <a:lnTo>
                                  <a:pt x="53" y="16"/>
                                </a:lnTo>
                                <a:lnTo>
                                  <a:pt x="53" y="18"/>
                                </a:lnTo>
                                <a:lnTo>
                                  <a:pt x="52" y="18"/>
                                </a:lnTo>
                                <a:lnTo>
                                  <a:pt x="48" y="16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0" y="16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106"/>
                                </a:lnTo>
                                <a:lnTo>
                                  <a:pt x="22" y="108"/>
                                </a:lnTo>
                                <a:lnTo>
                                  <a:pt x="20" y="110"/>
                                </a:lnTo>
                                <a:lnTo>
                                  <a:pt x="8" y="110"/>
                                </a:lnTo>
                                <a:lnTo>
                                  <a:pt x="7" y="108"/>
                                </a:lnTo>
                                <a:lnTo>
                                  <a:pt x="7" y="106"/>
                                </a:lnTo>
                                <a:lnTo>
                                  <a:pt x="7" y="40"/>
                                </a:lnTo>
                                <a:lnTo>
                                  <a:pt x="5" y="30"/>
                                </a:lnTo>
                                <a:lnTo>
                                  <a:pt x="5" y="21"/>
                                </a:lnTo>
                                <a:lnTo>
                                  <a:pt x="3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604"/>
                        <wps:cNvSpPr>
                          <a:spLocks noChangeAspect="1"/>
                        </wps:cNvSpPr>
                        <wps:spPr bwMode="auto">
                          <a:xfrm>
                            <a:off x="2888" y="1656"/>
                            <a:ext cx="34" cy="56"/>
                          </a:xfrm>
                          <a:custGeom>
                            <a:avLst/>
                            <a:gdLst>
                              <a:gd name="T0" fmla="*/ 5 w 69"/>
                              <a:gd name="T1" fmla="*/ 90 h 111"/>
                              <a:gd name="T2" fmla="*/ 7 w 69"/>
                              <a:gd name="T3" fmla="*/ 90 h 111"/>
                              <a:gd name="T4" fmla="*/ 22 w 69"/>
                              <a:gd name="T5" fmla="*/ 96 h 111"/>
                              <a:gd name="T6" fmla="*/ 42 w 69"/>
                              <a:gd name="T7" fmla="*/ 96 h 111"/>
                              <a:gd name="T8" fmla="*/ 50 w 69"/>
                              <a:gd name="T9" fmla="*/ 88 h 111"/>
                              <a:gd name="T10" fmla="*/ 52 w 69"/>
                              <a:gd name="T11" fmla="*/ 76 h 111"/>
                              <a:gd name="T12" fmla="*/ 45 w 69"/>
                              <a:gd name="T13" fmla="*/ 68 h 111"/>
                              <a:gd name="T14" fmla="*/ 22 w 69"/>
                              <a:gd name="T15" fmla="*/ 58 h 111"/>
                              <a:gd name="T16" fmla="*/ 9 w 69"/>
                              <a:gd name="T17" fmla="*/ 46 h 111"/>
                              <a:gd name="T18" fmla="*/ 4 w 69"/>
                              <a:gd name="T19" fmla="*/ 36 h 111"/>
                              <a:gd name="T20" fmla="*/ 4 w 69"/>
                              <a:gd name="T21" fmla="*/ 23 h 111"/>
                              <a:gd name="T22" fmla="*/ 9 w 69"/>
                              <a:gd name="T23" fmla="*/ 13 h 111"/>
                              <a:gd name="T24" fmla="*/ 17 w 69"/>
                              <a:gd name="T25" fmla="*/ 5 h 111"/>
                              <a:gd name="T26" fmla="*/ 30 w 69"/>
                              <a:gd name="T27" fmla="*/ 0 h 111"/>
                              <a:gd name="T28" fmla="*/ 45 w 69"/>
                              <a:gd name="T29" fmla="*/ 0 h 111"/>
                              <a:gd name="T30" fmla="*/ 62 w 69"/>
                              <a:gd name="T31" fmla="*/ 6 h 111"/>
                              <a:gd name="T32" fmla="*/ 65 w 69"/>
                              <a:gd name="T33" fmla="*/ 10 h 111"/>
                              <a:gd name="T34" fmla="*/ 60 w 69"/>
                              <a:gd name="T35" fmla="*/ 18 h 111"/>
                              <a:gd name="T36" fmla="*/ 59 w 69"/>
                              <a:gd name="T37" fmla="*/ 20 h 111"/>
                              <a:gd name="T38" fmla="*/ 57 w 69"/>
                              <a:gd name="T39" fmla="*/ 20 h 111"/>
                              <a:gd name="T40" fmla="*/ 37 w 69"/>
                              <a:gd name="T41" fmla="*/ 13 h 111"/>
                              <a:gd name="T42" fmla="*/ 24 w 69"/>
                              <a:gd name="T43" fmla="*/ 18 h 111"/>
                              <a:gd name="T44" fmla="*/ 20 w 69"/>
                              <a:gd name="T45" fmla="*/ 28 h 111"/>
                              <a:gd name="T46" fmla="*/ 24 w 69"/>
                              <a:gd name="T47" fmla="*/ 40 h 111"/>
                              <a:gd name="T48" fmla="*/ 47 w 69"/>
                              <a:gd name="T49" fmla="*/ 51 h 111"/>
                              <a:gd name="T50" fmla="*/ 64 w 69"/>
                              <a:gd name="T51" fmla="*/ 65 h 111"/>
                              <a:gd name="T52" fmla="*/ 69 w 69"/>
                              <a:gd name="T53" fmla="*/ 81 h 111"/>
                              <a:gd name="T54" fmla="*/ 67 w 69"/>
                              <a:gd name="T55" fmla="*/ 93 h 111"/>
                              <a:gd name="T56" fmla="*/ 60 w 69"/>
                              <a:gd name="T57" fmla="*/ 103 h 111"/>
                              <a:gd name="T58" fmla="*/ 49 w 69"/>
                              <a:gd name="T59" fmla="*/ 110 h 111"/>
                              <a:gd name="T60" fmla="*/ 34 w 69"/>
                              <a:gd name="T61" fmla="*/ 111 h 111"/>
                              <a:gd name="T62" fmla="*/ 17 w 69"/>
                              <a:gd name="T63" fmla="*/ 110 h 111"/>
                              <a:gd name="T64" fmla="*/ 2 w 69"/>
                              <a:gd name="T65" fmla="*/ 103 h 111"/>
                              <a:gd name="T66" fmla="*/ 0 w 69"/>
                              <a:gd name="T67" fmla="*/ 101 h 111"/>
                              <a:gd name="T68" fmla="*/ 0 w 69"/>
                              <a:gd name="T6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111">
                                <a:moveTo>
                                  <a:pt x="4" y="91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22" y="96"/>
                                </a:lnTo>
                                <a:lnTo>
                                  <a:pt x="35" y="98"/>
                                </a:lnTo>
                                <a:lnTo>
                                  <a:pt x="42" y="96"/>
                                </a:lnTo>
                                <a:lnTo>
                                  <a:pt x="47" y="93"/>
                                </a:lnTo>
                                <a:lnTo>
                                  <a:pt x="50" y="88"/>
                                </a:lnTo>
                                <a:lnTo>
                                  <a:pt x="52" y="81"/>
                                </a:lnTo>
                                <a:lnTo>
                                  <a:pt x="52" y="76"/>
                                </a:lnTo>
                                <a:lnTo>
                                  <a:pt x="49" y="73"/>
                                </a:lnTo>
                                <a:lnTo>
                                  <a:pt x="45" y="68"/>
                                </a:lnTo>
                                <a:lnTo>
                                  <a:pt x="39" y="65"/>
                                </a:lnTo>
                                <a:lnTo>
                                  <a:pt x="22" y="58"/>
                                </a:lnTo>
                                <a:lnTo>
                                  <a:pt x="14" y="51"/>
                                </a:lnTo>
                                <a:lnTo>
                                  <a:pt x="9" y="46"/>
                                </a:lnTo>
                                <a:lnTo>
                                  <a:pt x="5" y="41"/>
                                </a:lnTo>
                                <a:lnTo>
                                  <a:pt x="4" y="36"/>
                                </a:lnTo>
                                <a:lnTo>
                                  <a:pt x="4" y="30"/>
                                </a:lnTo>
                                <a:lnTo>
                                  <a:pt x="4" y="23"/>
                                </a:lnTo>
                                <a:lnTo>
                                  <a:pt x="5" y="18"/>
                                </a:lnTo>
                                <a:lnTo>
                                  <a:pt x="9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5"/>
                                </a:lnTo>
                                <a:lnTo>
                                  <a:pt x="24" y="1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3"/>
                                </a:lnTo>
                                <a:lnTo>
                                  <a:pt x="62" y="6"/>
                                </a:lnTo>
                                <a:lnTo>
                                  <a:pt x="65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8"/>
                                </a:lnTo>
                                <a:lnTo>
                                  <a:pt x="60" y="20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47" y="15"/>
                                </a:lnTo>
                                <a:lnTo>
                                  <a:pt x="37" y="13"/>
                                </a:lnTo>
                                <a:lnTo>
                                  <a:pt x="29" y="15"/>
                                </a:lnTo>
                                <a:lnTo>
                                  <a:pt x="24" y="18"/>
                                </a:lnTo>
                                <a:lnTo>
                                  <a:pt x="20" y="23"/>
                                </a:lnTo>
                                <a:lnTo>
                                  <a:pt x="20" y="28"/>
                                </a:lnTo>
                                <a:lnTo>
                                  <a:pt x="20" y="35"/>
                                </a:lnTo>
                                <a:lnTo>
                                  <a:pt x="24" y="40"/>
                                </a:lnTo>
                                <a:lnTo>
                                  <a:pt x="29" y="43"/>
                                </a:lnTo>
                                <a:lnTo>
                                  <a:pt x="47" y="51"/>
                                </a:lnTo>
                                <a:lnTo>
                                  <a:pt x="57" y="58"/>
                                </a:lnTo>
                                <a:lnTo>
                                  <a:pt x="64" y="65"/>
                                </a:lnTo>
                                <a:lnTo>
                                  <a:pt x="69" y="71"/>
                                </a:lnTo>
                                <a:lnTo>
                                  <a:pt x="69" y="81"/>
                                </a:lnTo>
                                <a:lnTo>
                                  <a:pt x="69" y="88"/>
                                </a:lnTo>
                                <a:lnTo>
                                  <a:pt x="67" y="93"/>
                                </a:lnTo>
                                <a:lnTo>
                                  <a:pt x="64" y="100"/>
                                </a:lnTo>
                                <a:lnTo>
                                  <a:pt x="60" y="103"/>
                                </a:lnTo>
                                <a:lnTo>
                                  <a:pt x="54" y="106"/>
                                </a:lnTo>
                                <a:lnTo>
                                  <a:pt x="49" y="110"/>
                                </a:lnTo>
                                <a:lnTo>
                                  <a:pt x="42" y="111"/>
                                </a:lnTo>
                                <a:lnTo>
                                  <a:pt x="34" y="111"/>
                                </a:lnTo>
                                <a:lnTo>
                                  <a:pt x="25" y="111"/>
                                </a:lnTo>
                                <a:lnTo>
                                  <a:pt x="17" y="110"/>
                                </a:lnTo>
                                <a:lnTo>
                                  <a:pt x="9" y="106"/>
                                </a:lnTo>
                                <a:lnTo>
                                  <a:pt x="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1"/>
                                </a:lnTo>
                                <a:lnTo>
                                  <a:pt x="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5"/>
                        <wps:cNvSpPr>
                          <a:spLocks noChangeAspect="1"/>
                        </wps:cNvSpPr>
                        <wps:spPr bwMode="auto">
                          <a:xfrm>
                            <a:off x="2935" y="1630"/>
                            <a:ext cx="38" cy="82"/>
                          </a:xfrm>
                          <a:custGeom>
                            <a:avLst/>
                            <a:gdLst>
                              <a:gd name="T0" fmla="*/ 60 w 75"/>
                              <a:gd name="T1" fmla="*/ 53 h 163"/>
                              <a:gd name="T2" fmla="*/ 62 w 75"/>
                              <a:gd name="T3" fmla="*/ 52 h 163"/>
                              <a:gd name="T4" fmla="*/ 64 w 75"/>
                              <a:gd name="T5" fmla="*/ 52 h 163"/>
                              <a:gd name="T6" fmla="*/ 64 w 75"/>
                              <a:gd name="T7" fmla="*/ 52 h 163"/>
                              <a:gd name="T8" fmla="*/ 65 w 75"/>
                              <a:gd name="T9" fmla="*/ 53 h 163"/>
                              <a:gd name="T10" fmla="*/ 74 w 75"/>
                              <a:gd name="T11" fmla="*/ 58 h 163"/>
                              <a:gd name="T12" fmla="*/ 74 w 75"/>
                              <a:gd name="T13" fmla="*/ 60 h 163"/>
                              <a:gd name="T14" fmla="*/ 75 w 75"/>
                              <a:gd name="T15" fmla="*/ 60 h 163"/>
                              <a:gd name="T16" fmla="*/ 74 w 75"/>
                              <a:gd name="T17" fmla="*/ 62 h 163"/>
                              <a:gd name="T18" fmla="*/ 74 w 75"/>
                              <a:gd name="T19" fmla="*/ 62 h 163"/>
                              <a:gd name="T20" fmla="*/ 35 w 75"/>
                              <a:gd name="T21" fmla="*/ 103 h 163"/>
                              <a:gd name="T22" fmla="*/ 75 w 75"/>
                              <a:gd name="T23" fmla="*/ 152 h 163"/>
                              <a:gd name="T24" fmla="*/ 75 w 75"/>
                              <a:gd name="T25" fmla="*/ 152 h 163"/>
                              <a:gd name="T26" fmla="*/ 75 w 75"/>
                              <a:gd name="T27" fmla="*/ 153 h 163"/>
                              <a:gd name="T28" fmla="*/ 75 w 75"/>
                              <a:gd name="T29" fmla="*/ 153 h 163"/>
                              <a:gd name="T30" fmla="*/ 75 w 75"/>
                              <a:gd name="T31" fmla="*/ 155 h 163"/>
                              <a:gd name="T32" fmla="*/ 65 w 75"/>
                              <a:gd name="T33" fmla="*/ 162 h 163"/>
                              <a:gd name="T34" fmla="*/ 65 w 75"/>
                              <a:gd name="T35" fmla="*/ 162 h 163"/>
                              <a:gd name="T36" fmla="*/ 64 w 75"/>
                              <a:gd name="T37" fmla="*/ 163 h 163"/>
                              <a:gd name="T38" fmla="*/ 64 w 75"/>
                              <a:gd name="T39" fmla="*/ 162 h 163"/>
                              <a:gd name="T40" fmla="*/ 62 w 75"/>
                              <a:gd name="T41" fmla="*/ 162 h 163"/>
                              <a:gd name="T42" fmla="*/ 17 w 75"/>
                              <a:gd name="T43" fmla="*/ 107 h 163"/>
                              <a:gd name="T44" fmla="*/ 17 w 75"/>
                              <a:gd name="T45" fmla="*/ 158 h 163"/>
                              <a:gd name="T46" fmla="*/ 15 w 75"/>
                              <a:gd name="T47" fmla="*/ 160 h 163"/>
                              <a:gd name="T48" fmla="*/ 14 w 75"/>
                              <a:gd name="T49" fmla="*/ 162 h 163"/>
                              <a:gd name="T50" fmla="*/ 2 w 75"/>
                              <a:gd name="T51" fmla="*/ 162 h 163"/>
                              <a:gd name="T52" fmla="*/ 0 w 75"/>
                              <a:gd name="T53" fmla="*/ 160 h 163"/>
                              <a:gd name="T54" fmla="*/ 0 w 75"/>
                              <a:gd name="T55" fmla="*/ 158 h 163"/>
                              <a:gd name="T56" fmla="*/ 0 w 75"/>
                              <a:gd name="T57" fmla="*/ 7 h 163"/>
                              <a:gd name="T58" fmla="*/ 0 w 75"/>
                              <a:gd name="T59" fmla="*/ 5 h 163"/>
                              <a:gd name="T60" fmla="*/ 2 w 75"/>
                              <a:gd name="T61" fmla="*/ 3 h 163"/>
                              <a:gd name="T62" fmla="*/ 14 w 75"/>
                              <a:gd name="T63" fmla="*/ 0 h 163"/>
                              <a:gd name="T64" fmla="*/ 14 w 75"/>
                              <a:gd name="T65" fmla="*/ 0 h 163"/>
                              <a:gd name="T66" fmla="*/ 14 w 75"/>
                              <a:gd name="T67" fmla="*/ 0 h 163"/>
                              <a:gd name="T68" fmla="*/ 15 w 75"/>
                              <a:gd name="T69" fmla="*/ 0 h 163"/>
                              <a:gd name="T70" fmla="*/ 15 w 75"/>
                              <a:gd name="T71" fmla="*/ 2 h 163"/>
                              <a:gd name="T72" fmla="*/ 17 w 75"/>
                              <a:gd name="T73" fmla="*/ 3 h 163"/>
                              <a:gd name="T74" fmla="*/ 17 w 75"/>
                              <a:gd name="T75" fmla="*/ 103 h 163"/>
                              <a:gd name="T76" fmla="*/ 60 w 75"/>
                              <a:gd name="T77" fmla="*/ 5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5" h="163">
                                <a:moveTo>
                                  <a:pt x="60" y="53"/>
                                </a:moveTo>
                                <a:lnTo>
                                  <a:pt x="62" y="52"/>
                                </a:lnTo>
                                <a:lnTo>
                                  <a:pt x="64" y="52"/>
                                </a:lnTo>
                                <a:lnTo>
                                  <a:pt x="65" y="53"/>
                                </a:lnTo>
                                <a:lnTo>
                                  <a:pt x="74" y="58"/>
                                </a:lnTo>
                                <a:lnTo>
                                  <a:pt x="74" y="60"/>
                                </a:lnTo>
                                <a:lnTo>
                                  <a:pt x="75" y="60"/>
                                </a:lnTo>
                                <a:lnTo>
                                  <a:pt x="74" y="62"/>
                                </a:lnTo>
                                <a:lnTo>
                                  <a:pt x="35" y="103"/>
                                </a:lnTo>
                                <a:lnTo>
                                  <a:pt x="75" y="152"/>
                                </a:lnTo>
                                <a:lnTo>
                                  <a:pt x="75" y="153"/>
                                </a:lnTo>
                                <a:lnTo>
                                  <a:pt x="75" y="155"/>
                                </a:lnTo>
                                <a:lnTo>
                                  <a:pt x="65" y="162"/>
                                </a:lnTo>
                                <a:lnTo>
                                  <a:pt x="64" y="163"/>
                                </a:lnTo>
                                <a:lnTo>
                                  <a:pt x="64" y="162"/>
                                </a:lnTo>
                                <a:lnTo>
                                  <a:pt x="62" y="162"/>
                                </a:lnTo>
                                <a:lnTo>
                                  <a:pt x="17" y="107"/>
                                </a:lnTo>
                                <a:lnTo>
                                  <a:pt x="17" y="158"/>
                                </a:lnTo>
                                <a:lnTo>
                                  <a:pt x="15" y="160"/>
                                </a:lnTo>
                                <a:lnTo>
                                  <a:pt x="14" y="162"/>
                                </a:lnTo>
                                <a:lnTo>
                                  <a:pt x="2" y="162"/>
                                </a:lnTo>
                                <a:lnTo>
                                  <a:pt x="0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103"/>
                                </a:lnTo>
                                <a:lnTo>
                                  <a:pt x="6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06"/>
                        <wps:cNvSpPr>
                          <a:spLocks noChangeAspect="1" noEditPoints="1"/>
                        </wps:cNvSpPr>
                        <wps:spPr bwMode="auto">
                          <a:xfrm>
                            <a:off x="2979" y="1656"/>
                            <a:ext cx="44" cy="56"/>
                          </a:xfrm>
                          <a:custGeom>
                            <a:avLst/>
                            <a:gdLst>
                              <a:gd name="T0" fmla="*/ 88 w 88"/>
                              <a:gd name="T1" fmla="*/ 68 h 111"/>
                              <a:gd name="T2" fmla="*/ 81 w 88"/>
                              <a:gd name="T3" fmla="*/ 90 h 111"/>
                              <a:gd name="T4" fmla="*/ 70 w 88"/>
                              <a:gd name="T5" fmla="*/ 103 h 111"/>
                              <a:gd name="T6" fmla="*/ 53 w 88"/>
                              <a:gd name="T7" fmla="*/ 111 h 111"/>
                              <a:gd name="T8" fmla="*/ 33 w 88"/>
                              <a:gd name="T9" fmla="*/ 111 h 111"/>
                              <a:gd name="T10" fmla="*/ 18 w 88"/>
                              <a:gd name="T11" fmla="*/ 103 h 111"/>
                              <a:gd name="T12" fmla="*/ 6 w 88"/>
                              <a:gd name="T13" fmla="*/ 90 h 111"/>
                              <a:gd name="T14" fmla="*/ 1 w 88"/>
                              <a:gd name="T15" fmla="*/ 68 h 111"/>
                              <a:gd name="T16" fmla="*/ 1 w 88"/>
                              <a:gd name="T17" fmla="*/ 43 h 111"/>
                              <a:gd name="T18" fmla="*/ 6 w 88"/>
                              <a:gd name="T19" fmla="*/ 23 h 111"/>
                              <a:gd name="T20" fmla="*/ 18 w 88"/>
                              <a:gd name="T21" fmla="*/ 8 h 111"/>
                              <a:gd name="T22" fmla="*/ 35 w 88"/>
                              <a:gd name="T23" fmla="*/ 0 h 111"/>
                              <a:gd name="T24" fmla="*/ 55 w 88"/>
                              <a:gd name="T25" fmla="*/ 0 h 111"/>
                              <a:gd name="T26" fmla="*/ 71 w 88"/>
                              <a:gd name="T27" fmla="*/ 8 h 111"/>
                              <a:gd name="T28" fmla="*/ 81 w 88"/>
                              <a:gd name="T29" fmla="*/ 21 h 111"/>
                              <a:gd name="T30" fmla="*/ 88 w 88"/>
                              <a:gd name="T31" fmla="*/ 43 h 111"/>
                              <a:gd name="T32" fmla="*/ 18 w 88"/>
                              <a:gd name="T33" fmla="*/ 55 h 111"/>
                              <a:gd name="T34" fmla="*/ 20 w 88"/>
                              <a:gd name="T35" fmla="*/ 73 h 111"/>
                              <a:gd name="T36" fmla="*/ 25 w 88"/>
                              <a:gd name="T37" fmla="*/ 88 h 111"/>
                              <a:gd name="T38" fmla="*/ 33 w 88"/>
                              <a:gd name="T39" fmla="*/ 95 h 111"/>
                              <a:gd name="T40" fmla="*/ 45 w 88"/>
                              <a:gd name="T41" fmla="*/ 98 h 111"/>
                              <a:gd name="T42" fmla="*/ 55 w 88"/>
                              <a:gd name="T43" fmla="*/ 96 h 111"/>
                              <a:gd name="T44" fmla="*/ 63 w 88"/>
                              <a:gd name="T45" fmla="*/ 88 h 111"/>
                              <a:gd name="T46" fmla="*/ 68 w 88"/>
                              <a:gd name="T47" fmla="*/ 75 h 111"/>
                              <a:gd name="T48" fmla="*/ 70 w 88"/>
                              <a:gd name="T49" fmla="*/ 55 h 111"/>
                              <a:gd name="T50" fmla="*/ 68 w 88"/>
                              <a:gd name="T51" fmla="*/ 36 h 111"/>
                              <a:gd name="T52" fmla="*/ 63 w 88"/>
                              <a:gd name="T53" fmla="*/ 25 h 111"/>
                              <a:gd name="T54" fmla="*/ 55 w 88"/>
                              <a:gd name="T55" fmla="*/ 16 h 111"/>
                              <a:gd name="T56" fmla="*/ 45 w 88"/>
                              <a:gd name="T57" fmla="*/ 13 h 111"/>
                              <a:gd name="T58" fmla="*/ 33 w 88"/>
                              <a:gd name="T59" fmla="*/ 16 h 111"/>
                              <a:gd name="T60" fmla="*/ 25 w 88"/>
                              <a:gd name="T61" fmla="*/ 23 h 111"/>
                              <a:gd name="T62" fmla="*/ 20 w 88"/>
                              <a:gd name="T63" fmla="*/ 36 h 111"/>
                              <a:gd name="T64" fmla="*/ 18 w 88"/>
                              <a:gd name="T65" fmla="*/ 5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" h="111">
                                <a:moveTo>
                                  <a:pt x="88" y="56"/>
                                </a:moveTo>
                                <a:lnTo>
                                  <a:pt x="88" y="68"/>
                                </a:lnTo>
                                <a:lnTo>
                                  <a:pt x="85" y="80"/>
                                </a:lnTo>
                                <a:lnTo>
                                  <a:pt x="81" y="90"/>
                                </a:lnTo>
                                <a:lnTo>
                                  <a:pt x="76" y="96"/>
                                </a:lnTo>
                                <a:lnTo>
                                  <a:pt x="70" y="103"/>
                                </a:lnTo>
                                <a:lnTo>
                                  <a:pt x="61" y="108"/>
                                </a:lnTo>
                                <a:lnTo>
                                  <a:pt x="53" y="111"/>
                                </a:lnTo>
                                <a:lnTo>
                                  <a:pt x="43" y="111"/>
                                </a:lnTo>
                                <a:lnTo>
                                  <a:pt x="33" y="111"/>
                                </a:lnTo>
                                <a:lnTo>
                                  <a:pt x="25" y="108"/>
                                </a:lnTo>
                                <a:lnTo>
                                  <a:pt x="18" y="103"/>
                                </a:lnTo>
                                <a:lnTo>
                                  <a:pt x="11" y="98"/>
                                </a:lnTo>
                                <a:lnTo>
                                  <a:pt x="6" y="90"/>
                                </a:lnTo>
                                <a:lnTo>
                                  <a:pt x="3" y="80"/>
                                </a:lnTo>
                                <a:lnTo>
                                  <a:pt x="1" y="68"/>
                                </a:lnTo>
                                <a:lnTo>
                                  <a:pt x="0" y="56"/>
                                </a:lnTo>
                                <a:lnTo>
                                  <a:pt x="1" y="43"/>
                                </a:lnTo>
                                <a:lnTo>
                                  <a:pt x="3" y="33"/>
                                </a:lnTo>
                                <a:lnTo>
                                  <a:pt x="6" y="23"/>
                                </a:lnTo>
                                <a:lnTo>
                                  <a:pt x="11" y="15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71" y="8"/>
                                </a:lnTo>
                                <a:lnTo>
                                  <a:pt x="76" y="15"/>
                                </a:lnTo>
                                <a:lnTo>
                                  <a:pt x="81" y="21"/>
                                </a:lnTo>
                                <a:lnTo>
                                  <a:pt x="85" y="31"/>
                                </a:lnTo>
                                <a:lnTo>
                                  <a:pt x="88" y="43"/>
                                </a:lnTo>
                                <a:lnTo>
                                  <a:pt x="88" y="56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65"/>
                                </a:lnTo>
                                <a:lnTo>
                                  <a:pt x="20" y="73"/>
                                </a:lnTo>
                                <a:lnTo>
                                  <a:pt x="21" y="81"/>
                                </a:lnTo>
                                <a:lnTo>
                                  <a:pt x="25" y="88"/>
                                </a:lnTo>
                                <a:lnTo>
                                  <a:pt x="28" y="93"/>
                                </a:lnTo>
                                <a:lnTo>
                                  <a:pt x="33" y="95"/>
                                </a:lnTo>
                                <a:lnTo>
                                  <a:pt x="38" y="98"/>
                                </a:lnTo>
                                <a:lnTo>
                                  <a:pt x="45" y="98"/>
                                </a:lnTo>
                                <a:lnTo>
                                  <a:pt x="50" y="98"/>
                                </a:lnTo>
                                <a:lnTo>
                                  <a:pt x="55" y="96"/>
                                </a:lnTo>
                                <a:lnTo>
                                  <a:pt x="60" y="93"/>
                                </a:lnTo>
                                <a:lnTo>
                                  <a:pt x="63" y="88"/>
                                </a:lnTo>
                                <a:lnTo>
                                  <a:pt x="66" y="83"/>
                                </a:lnTo>
                                <a:lnTo>
                                  <a:pt x="68" y="75"/>
                                </a:lnTo>
                                <a:lnTo>
                                  <a:pt x="70" y="65"/>
                                </a:lnTo>
                                <a:lnTo>
                                  <a:pt x="70" y="55"/>
                                </a:lnTo>
                                <a:lnTo>
                                  <a:pt x="70" y="45"/>
                                </a:lnTo>
                                <a:lnTo>
                                  <a:pt x="68" y="36"/>
                                </a:lnTo>
                                <a:lnTo>
                                  <a:pt x="66" y="30"/>
                                </a:lnTo>
                                <a:lnTo>
                                  <a:pt x="63" y="25"/>
                                </a:lnTo>
                                <a:lnTo>
                                  <a:pt x="60" y="20"/>
                                </a:lnTo>
                                <a:lnTo>
                                  <a:pt x="55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3"/>
                                </a:lnTo>
                                <a:lnTo>
                                  <a:pt x="38" y="15"/>
                                </a:lnTo>
                                <a:lnTo>
                                  <a:pt x="33" y="16"/>
                                </a:lnTo>
                                <a:lnTo>
                                  <a:pt x="28" y="20"/>
                                </a:lnTo>
                                <a:lnTo>
                                  <a:pt x="25" y="23"/>
                                </a:lnTo>
                                <a:lnTo>
                                  <a:pt x="21" y="30"/>
                                </a:lnTo>
                                <a:lnTo>
                                  <a:pt x="20" y="36"/>
                                </a:lnTo>
                                <a:lnTo>
                                  <a:pt x="18" y="4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07"/>
                        <wps:cNvSpPr>
                          <a:spLocks noChangeAspect="1"/>
                        </wps:cNvSpPr>
                        <wps:spPr bwMode="auto">
                          <a:xfrm>
                            <a:off x="3038" y="1697"/>
                            <a:ext cx="15" cy="15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30"/>
                              <a:gd name="T2" fmla="*/ 30 w 32"/>
                              <a:gd name="T3" fmla="*/ 22 h 30"/>
                              <a:gd name="T4" fmla="*/ 27 w 32"/>
                              <a:gd name="T5" fmla="*/ 27 h 30"/>
                              <a:gd name="T6" fmla="*/ 22 w 32"/>
                              <a:gd name="T7" fmla="*/ 30 h 30"/>
                              <a:gd name="T8" fmla="*/ 17 w 32"/>
                              <a:gd name="T9" fmla="*/ 30 h 30"/>
                              <a:gd name="T10" fmla="*/ 10 w 32"/>
                              <a:gd name="T11" fmla="*/ 30 h 30"/>
                              <a:gd name="T12" fmla="*/ 5 w 32"/>
                              <a:gd name="T13" fmla="*/ 27 h 30"/>
                              <a:gd name="T14" fmla="*/ 2 w 32"/>
                              <a:gd name="T15" fmla="*/ 22 h 30"/>
                              <a:gd name="T16" fmla="*/ 0 w 32"/>
                              <a:gd name="T17" fmla="*/ 15 h 30"/>
                              <a:gd name="T18" fmla="*/ 2 w 32"/>
                              <a:gd name="T19" fmla="*/ 9 h 30"/>
                              <a:gd name="T20" fmla="*/ 5 w 32"/>
                              <a:gd name="T21" fmla="*/ 4 h 30"/>
                              <a:gd name="T22" fmla="*/ 10 w 32"/>
                              <a:gd name="T23" fmla="*/ 0 h 30"/>
                              <a:gd name="T24" fmla="*/ 17 w 32"/>
                              <a:gd name="T25" fmla="*/ 0 h 30"/>
                              <a:gd name="T26" fmla="*/ 22 w 32"/>
                              <a:gd name="T27" fmla="*/ 0 h 30"/>
                              <a:gd name="T28" fmla="*/ 27 w 32"/>
                              <a:gd name="T29" fmla="*/ 4 h 30"/>
                              <a:gd name="T30" fmla="*/ 30 w 32"/>
                              <a:gd name="T31" fmla="*/ 10 h 30"/>
                              <a:gd name="T32" fmla="*/ 32 w 32"/>
                              <a:gd name="T3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32" y="15"/>
                                </a:moveTo>
                                <a:lnTo>
                                  <a:pt x="30" y="22"/>
                                </a:lnTo>
                                <a:lnTo>
                                  <a:pt x="27" y="27"/>
                                </a:lnTo>
                                <a:lnTo>
                                  <a:pt x="22" y="30"/>
                                </a:lnTo>
                                <a:lnTo>
                                  <a:pt x="17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27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30" y="10"/>
                                </a:lnTo>
                                <a:lnTo>
                                  <a:pt x="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08"/>
                        <wps:cNvSpPr>
                          <a:spLocks noChangeAspect="1"/>
                        </wps:cNvSpPr>
                        <wps:spPr bwMode="auto">
                          <a:xfrm>
                            <a:off x="3068" y="1656"/>
                            <a:ext cx="38" cy="56"/>
                          </a:xfrm>
                          <a:custGeom>
                            <a:avLst/>
                            <a:gdLst>
                              <a:gd name="T0" fmla="*/ 72 w 77"/>
                              <a:gd name="T1" fmla="*/ 25 h 111"/>
                              <a:gd name="T2" fmla="*/ 70 w 77"/>
                              <a:gd name="T3" fmla="*/ 25 h 111"/>
                              <a:gd name="T4" fmla="*/ 62 w 77"/>
                              <a:gd name="T5" fmla="*/ 20 h 111"/>
                              <a:gd name="T6" fmla="*/ 50 w 77"/>
                              <a:gd name="T7" fmla="*/ 15 h 111"/>
                              <a:gd name="T8" fmla="*/ 40 w 77"/>
                              <a:gd name="T9" fmla="*/ 15 h 111"/>
                              <a:gd name="T10" fmla="*/ 30 w 77"/>
                              <a:gd name="T11" fmla="*/ 20 h 111"/>
                              <a:gd name="T12" fmla="*/ 23 w 77"/>
                              <a:gd name="T13" fmla="*/ 28 h 111"/>
                              <a:gd name="T14" fmla="*/ 20 w 77"/>
                              <a:gd name="T15" fmla="*/ 45 h 111"/>
                              <a:gd name="T16" fmla="*/ 18 w 77"/>
                              <a:gd name="T17" fmla="*/ 65 h 111"/>
                              <a:gd name="T18" fmla="*/ 22 w 77"/>
                              <a:gd name="T19" fmla="*/ 81 h 111"/>
                              <a:gd name="T20" fmla="*/ 28 w 77"/>
                              <a:gd name="T21" fmla="*/ 91 h 111"/>
                              <a:gd name="T22" fmla="*/ 38 w 77"/>
                              <a:gd name="T23" fmla="*/ 96 h 111"/>
                              <a:gd name="T24" fmla="*/ 50 w 77"/>
                              <a:gd name="T25" fmla="*/ 96 h 111"/>
                              <a:gd name="T26" fmla="*/ 62 w 77"/>
                              <a:gd name="T27" fmla="*/ 91 h 111"/>
                              <a:gd name="T28" fmla="*/ 70 w 77"/>
                              <a:gd name="T29" fmla="*/ 85 h 111"/>
                              <a:gd name="T30" fmla="*/ 72 w 77"/>
                              <a:gd name="T31" fmla="*/ 86 h 111"/>
                              <a:gd name="T32" fmla="*/ 77 w 77"/>
                              <a:gd name="T33" fmla="*/ 95 h 111"/>
                              <a:gd name="T34" fmla="*/ 77 w 77"/>
                              <a:gd name="T35" fmla="*/ 98 h 111"/>
                              <a:gd name="T36" fmla="*/ 73 w 77"/>
                              <a:gd name="T37" fmla="*/ 101 h 111"/>
                              <a:gd name="T38" fmla="*/ 58 w 77"/>
                              <a:gd name="T39" fmla="*/ 110 h 111"/>
                              <a:gd name="T40" fmla="*/ 42 w 77"/>
                              <a:gd name="T41" fmla="*/ 111 h 111"/>
                              <a:gd name="T42" fmla="*/ 25 w 77"/>
                              <a:gd name="T43" fmla="*/ 108 h 111"/>
                              <a:gd name="T44" fmla="*/ 12 w 77"/>
                              <a:gd name="T45" fmla="*/ 98 h 111"/>
                              <a:gd name="T46" fmla="*/ 3 w 77"/>
                              <a:gd name="T47" fmla="*/ 81 h 111"/>
                              <a:gd name="T48" fmla="*/ 0 w 77"/>
                              <a:gd name="T49" fmla="*/ 58 h 111"/>
                              <a:gd name="T50" fmla="*/ 3 w 77"/>
                              <a:gd name="T51" fmla="*/ 33 h 111"/>
                              <a:gd name="T52" fmla="*/ 12 w 77"/>
                              <a:gd name="T53" fmla="*/ 15 h 111"/>
                              <a:gd name="T54" fmla="*/ 27 w 77"/>
                              <a:gd name="T55" fmla="*/ 3 h 111"/>
                              <a:gd name="T56" fmla="*/ 45 w 77"/>
                              <a:gd name="T57" fmla="*/ 0 h 111"/>
                              <a:gd name="T58" fmla="*/ 58 w 77"/>
                              <a:gd name="T59" fmla="*/ 1 h 111"/>
                              <a:gd name="T60" fmla="*/ 72 w 77"/>
                              <a:gd name="T61" fmla="*/ 8 h 111"/>
                              <a:gd name="T62" fmla="*/ 77 w 77"/>
                              <a:gd name="T63" fmla="*/ 13 h 111"/>
                              <a:gd name="T64" fmla="*/ 77 w 77"/>
                              <a:gd name="T65" fmla="*/ 15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111">
                                <a:moveTo>
                                  <a:pt x="72" y="23"/>
                                </a:moveTo>
                                <a:lnTo>
                                  <a:pt x="72" y="25"/>
                                </a:lnTo>
                                <a:lnTo>
                                  <a:pt x="70" y="25"/>
                                </a:lnTo>
                                <a:lnTo>
                                  <a:pt x="68" y="25"/>
                                </a:lnTo>
                                <a:lnTo>
                                  <a:pt x="62" y="20"/>
                                </a:lnTo>
                                <a:lnTo>
                                  <a:pt x="57" y="16"/>
                                </a:lnTo>
                                <a:lnTo>
                                  <a:pt x="50" y="15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6"/>
                                </a:lnTo>
                                <a:lnTo>
                                  <a:pt x="30" y="20"/>
                                </a:lnTo>
                                <a:lnTo>
                                  <a:pt x="27" y="23"/>
                                </a:lnTo>
                                <a:lnTo>
                                  <a:pt x="23" y="28"/>
                                </a:lnTo>
                                <a:lnTo>
                                  <a:pt x="20" y="36"/>
                                </a:lnTo>
                                <a:lnTo>
                                  <a:pt x="20" y="45"/>
                                </a:lnTo>
                                <a:lnTo>
                                  <a:pt x="18" y="56"/>
                                </a:lnTo>
                                <a:lnTo>
                                  <a:pt x="18" y="65"/>
                                </a:lnTo>
                                <a:lnTo>
                                  <a:pt x="20" y="73"/>
                                </a:lnTo>
                                <a:lnTo>
                                  <a:pt x="22" y="81"/>
                                </a:lnTo>
                                <a:lnTo>
                                  <a:pt x="25" y="86"/>
                                </a:lnTo>
                                <a:lnTo>
                                  <a:pt x="28" y="91"/>
                                </a:lnTo>
                                <a:lnTo>
                                  <a:pt x="33" y="95"/>
                                </a:lnTo>
                                <a:lnTo>
                                  <a:pt x="38" y="96"/>
                                </a:lnTo>
                                <a:lnTo>
                                  <a:pt x="43" y="96"/>
                                </a:lnTo>
                                <a:lnTo>
                                  <a:pt x="50" y="96"/>
                                </a:lnTo>
                                <a:lnTo>
                                  <a:pt x="55" y="95"/>
                                </a:lnTo>
                                <a:lnTo>
                                  <a:pt x="62" y="91"/>
                                </a:lnTo>
                                <a:lnTo>
                                  <a:pt x="70" y="86"/>
                                </a:lnTo>
                                <a:lnTo>
                                  <a:pt x="70" y="85"/>
                                </a:lnTo>
                                <a:lnTo>
                                  <a:pt x="72" y="85"/>
                                </a:lnTo>
                                <a:lnTo>
                                  <a:pt x="72" y="86"/>
                                </a:lnTo>
                                <a:lnTo>
                                  <a:pt x="73" y="86"/>
                                </a:lnTo>
                                <a:lnTo>
                                  <a:pt x="77" y="95"/>
                                </a:lnTo>
                                <a:lnTo>
                                  <a:pt x="77" y="96"/>
                                </a:lnTo>
                                <a:lnTo>
                                  <a:pt x="77" y="98"/>
                                </a:lnTo>
                                <a:lnTo>
                                  <a:pt x="75" y="100"/>
                                </a:lnTo>
                                <a:lnTo>
                                  <a:pt x="73" y="101"/>
                                </a:lnTo>
                                <a:lnTo>
                                  <a:pt x="67" y="106"/>
                                </a:lnTo>
                                <a:lnTo>
                                  <a:pt x="58" y="110"/>
                                </a:lnTo>
                                <a:lnTo>
                                  <a:pt x="50" y="111"/>
                                </a:lnTo>
                                <a:lnTo>
                                  <a:pt x="42" y="111"/>
                                </a:lnTo>
                                <a:lnTo>
                                  <a:pt x="33" y="111"/>
                                </a:lnTo>
                                <a:lnTo>
                                  <a:pt x="25" y="108"/>
                                </a:lnTo>
                                <a:lnTo>
                                  <a:pt x="17" y="105"/>
                                </a:lnTo>
                                <a:lnTo>
                                  <a:pt x="12" y="98"/>
                                </a:lnTo>
                                <a:lnTo>
                                  <a:pt x="7" y="90"/>
                                </a:lnTo>
                                <a:lnTo>
                                  <a:pt x="3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2" y="45"/>
                                </a:lnTo>
                                <a:lnTo>
                                  <a:pt x="3" y="33"/>
                                </a:lnTo>
                                <a:lnTo>
                                  <a:pt x="7" y="23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2" y="8"/>
                                </a:lnTo>
                                <a:lnTo>
                                  <a:pt x="77" y="11"/>
                                </a:lnTo>
                                <a:lnTo>
                                  <a:pt x="77" y="13"/>
                                </a:lnTo>
                                <a:lnTo>
                                  <a:pt x="77" y="15"/>
                                </a:lnTo>
                                <a:lnTo>
                                  <a:pt x="7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09"/>
                        <wps:cNvSpPr>
                          <a:spLocks noChangeAspect="1"/>
                        </wps:cNvSpPr>
                        <wps:spPr bwMode="auto">
                          <a:xfrm>
                            <a:off x="3111" y="1658"/>
                            <a:ext cx="39" cy="53"/>
                          </a:xfrm>
                          <a:custGeom>
                            <a:avLst/>
                            <a:gdLst>
                              <a:gd name="T0" fmla="*/ 55 w 78"/>
                              <a:gd name="T1" fmla="*/ 13 h 107"/>
                              <a:gd name="T2" fmla="*/ 6 w 78"/>
                              <a:gd name="T3" fmla="*/ 13 h 107"/>
                              <a:gd name="T4" fmla="*/ 5 w 78"/>
                              <a:gd name="T5" fmla="*/ 13 h 107"/>
                              <a:gd name="T6" fmla="*/ 5 w 78"/>
                              <a:gd name="T7" fmla="*/ 12 h 107"/>
                              <a:gd name="T8" fmla="*/ 5 w 78"/>
                              <a:gd name="T9" fmla="*/ 2 h 107"/>
                              <a:gd name="T10" fmla="*/ 5 w 78"/>
                              <a:gd name="T11" fmla="*/ 0 h 107"/>
                              <a:gd name="T12" fmla="*/ 6 w 78"/>
                              <a:gd name="T13" fmla="*/ 0 h 107"/>
                              <a:gd name="T14" fmla="*/ 73 w 78"/>
                              <a:gd name="T15" fmla="*/ 0 h 107"/>
                              <a:gd name="T16" fmla="*/ 76 w 78"/>
                              <a:gd name="T17" fmla="*/ 0 h 107"/>
                              <a:gd name="T18" fmla="*/ 76 w 78"/>
                              <a:gd name="T19" fmla="*/ 2 h 107"/>
                              <a:gd name="T20" fmla="*/ 76 w 78"/>
                              <a:gd name="T21" fmla="*/ 12 h 107"/>
                              <a:gd name="T22" fmla="*/ 21 w 78"/>
                              <a:gd name="T23" fmla="*/ 92 h 107"/>
                              <a:gd name="T24" fmla="*/ 76 w 78"/>
                              <a:gd name="T25" fmla="*/ 92 h 107"/>
                              <a:gd name="T26" fmla="*/ 78 w 78"/>
                              <a:gd name="T27" fmla="*/ 92 h 107"/>
                              <a:gd name="T28" fmla="*/ 78 w 78"/>
                              <a:gd name="T29" fmla="*/ 93 h 107"/>
                              <a:gd name="T30" fmla="*/ 78 w 78"/>
                              <a:gd name="T31" fmla="*/ 93 h 107"/>
                              <a:gd name="T32" fmla="*/ 78 w 78"/>
                              <a:gd name="T33" fmla="*/ 95 h 107"/>
                              <a:gd name="T34" fmla="*/ 75 w 78"/>
                              <a:gd name="T35" fmla="*/ 103 h 107"/>
                              <a:gd name="T36" fmla="*/ 73 w 78"/>
                              <a:gd name="T37" fmla="*/ 105 h 107"/>
                              <a:gd name="T38" fmla="*/ 71 w 78"/>
                              <a:gd name="T39" fmla="*/ 107 h 107"/>
                              <a:gd name="T40" fmla="*/ 1 w 78"/>
                              <a:gd name="T41" fmla="*/ 107 h 107"/>
                              <a:gd name="T42" fmla="*/ 0 w 78"/>
                              <a:gd name="T43" fmla="*/ 105 h 107"/>
                              <a:gd name="T44" fmla="*/ 0 w 78"/>
                              <a:gd name="T45" fmla="*/ 103 h 107"/>
                              <a:gd name="T46" fmla="*/ 0 w 78"/>
                              <a:gd name="T47" fmla="*/ 95 h 107"/>
                              <a:gd name="T48" fmla="*/ 55 w 78"/>
                              <a:gd name="T49" fmla="*/ 1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8" h="107">
                                <a:moveTo>
                                  <a:pt x="55" y="13"/>
                                </a:moveTo>
                                <a:lnTo>
                                  <a:pt x="6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"/>
                                </a:lnTo>
                                <a:lnTo>
                                  <a:pt x="76" y="12"/>
                                </a:lnTo>
                                <a:lnTo>
                                  <a:pt x="21" y="92"/>
                                </a:lnTo>
                                <a:lnTo>
                                  <a:pt x="76" y="92"/>
                                </a:lnTo>
                                <a:lnTo>
                                  <a:pt x="78" y="92"/>
                                </a:lnTo>
                                <a:lnTo>
                                  <a:pt x="78" y="93"/>
                                </a:lnTo>
                                <a:lnTo>
                                  <a:pt x="78" y="95"/>
                                </a:lnTo>
                                <a:lnTo>
                                  <a:pt x="75" y="103"/>
                                </a:lnTo>
                                <a:lnTo>
                                  <a:pt x="73" y="105"/>
                                </a:lnTo>
                                <a:lnTo>
                                  <a:pt x="71" y="107"/>
                                </a:lnTo>
                                <a:lnTo>
                                  <a:pt x="1" y="107"/>
                                </a:lnTo>
                                <a:lnTo>
                                  <a:pt x="0" y="105"/>
                                </a:ln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610"/>
                        <wps:cNvSpPr>
                          <a:spLocks noChangeAspect="1"/>
                        </wps:cNvSpPr>
                        <wps:spPr bwMode="auto">
                          <a:xfrm>
                            <a:off x="720" y="1777"/>
                            <a:ext cx="32" cy="76"/>
                          </a:xfrm>
                          <a:custGeom>
                            <a:avLst/>
                            <a:gdLst>
                              <a:gd name="T0" fmla="*/ 39 w 63"/>
                              <a:gd name="T1" fmla="*/ 138 h 153"/>
                              <a:gd name="T2" fmla="*/ 59 w 63"/>
                              <a:gd name="T3" fmla="*/ 138 h 153"/>
                              <a:gd name="T4" fmla="*/ 63 w 63"/>
                              <a:gd name="T5" fmla="*/ 138 h 153"/>
                              <a:gd name="T6" fmla="*/ 63 w 63"/>
                              <a:gd name="T7" fmla="*/ 142 h 153"/>
                              <a:gd name="T8" fmla="*/ 63 w 63"/>
                              <a:gd name="T9" fmla="*/ 150 h 153"/>
                              <a:gd name="T10" fmla="*/ 63 w 63"/>
                              <a:gd name="T11" fmla="*/ 152 h 153"/>
                              <a:gd name="T12" fmla="*/ 59 w 63"/>
                              <a:gd name="T13" fmla="*/ 153 h 153"/>
                              <a:gd name="T14" fmla="*/ 3 w 63"/>
                              <a:gd name="T15" fmla="*/ 153 h 153"/>
                              <a:gd name="T16" fmla="*/ 0 w 63"/>
                              <a:gd name="T17" fmla="*/ 152 h 153"/>
                              <a:gd name="T18" fmla="*/ 0 w 63"/>
                              <a:gd name="T19" fmla="*/ 150 h 153"/>
                              <a:gd name="T20" fmla="*/ 0 w 63"/>
                              <a:gd name="T21" fmla="*/ 142 h 153"/>
                              <a:gd name="T22" fmla="*/ 0 w 63"/>
                              <a:gd name="T23" fmla="*/ 138 h 153"/>
                              <a:gd name="T24" fmla="*/ 3 w 63"/>
                              <a:gd name="T25" fmla="*/ 138 h 153"/>
                              <a:gd name="T26" fmla="*/ 21 w 63"/>
                              <a:gd name="T27" fmla="*/ 138 h 153"/>
                              <a:gd name="T28" fmla="*/ 21 w 63"/>
                              <a:gd name="T29" fmla="*/ 15 h 153"/>
                              <a:gd name="T30" fmla="*/ 3 w 63"/>
                              <a:gd name="T31" fmla="*/ 15 h 153"/>
                              <a:gd name="T32" fmla="*/ 0 w 63"/>
                              <a:gd name="T33" fmla="*/ 15 h 153"/>
                              <a:gd name="T34" fmla="*/ 0 w 63"/>
                              <a:gd name="T35" fmla="*/ 12 h 153"/>
                              <a:gd name="T36" fmla="*/ 0 w 63"/>
                              <a:gd name="T37" fmla="*/ 3 h 153"/>
                              <a:gd name="T38" fmla="*/ 0 w 63"/>
                              <a:gd name="T39" fmla="*/ 2 h 153"/>
                              <a:gd name="T40" fmla="*/ 3 w 63"/>
                              <a:gd name="T41" fmla="*/ 0 h 153"/>
                              <a:gd name="T42" fmla="*/ 59 w 63"/>
                              <a:gd name="T43" fmla="*/ 0 h 153"/>
                              <a:gd name="T44" fmla="*/ 63 w 63"/>
                              <a:gd name="T45" fmla="*/ 2 h 153"/>
                              <a:gd name="T46" fmla="*/ 63 w 63"/>
                              <a:gd name="T47" fmla="*/ 3 h 153"/>
                              <a:gd name="T48" fmla="*/ 63 w 63"/>
                              <a:gd name="T49" fmla="*/ 12 h 153"/>
                              <a:gd name="T50" fmla="*/ 63 w 63"/>
                              <a:gd name="T51" fmla="*/ 15 h 153"/>
                              <a:gd name="T52" fmla="*/ 59 w 63"/>
                              <a:gd name="T53" fmla="*/ 15 h 153"/>
                              <a:gd name="T54" fmla="*/ 39 w 63"/>
                              <a:gd name="T55" fmla="*/ 15 h 153"/>
                              <a:gd name="T56" fmla="*/ 39 w 63"/>
                              <a:gd name="T57" fmla="*/ 13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153">
                                <a:moveTo>
                                  <a:pt x="39" y="138"/>
                                </a:moveTo>
                                <a:lnTo>
                                  <a:pt x="59" y="138"/>
                                </a:lnTo>
                                <a:lnTo>
                                  <a:pt x="63" y="138"/>
                                </a:lnTo>
                                <a:lnTo>
                                  <a:pt x="63" y="142"/>
                                </a:lnTo>
                                <a:lnTo>
                                  <a:pt x="63" y="150"/>
                                </a:lnTo>
                                <a:lnTo>
                                  <a:pt x="63" y="152"/>
                                </a:lnTo>
                                <a:lnTo>
                                  <a:pt x="59" y="153"/>
                                </a:lnTo>
                                <a:lnTo>
                                  <a:pt x="3" y="153"/>
                                </a:lnTo>
                                <a:lnTo>
                                  <a:pt x="0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3" y="138"/>
                                </a:lnTo>
                                <a:lnTo>
                                  <a:pt x="21" y="138"/>
                                </a:lnTo>
                                <a:lnTo>
                                  <a:pt x="21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2"/>
                                </a:lnTo>
                                <a:lnTo>
                                  <a:pt x="63" y="3"/>
                                </a:lnTo>
                                <a:lnTo>
                                  <a:pt x="63" y="12"/>
                                </a:lnTo>
                                <a:lnTo>
                                  <a:pt x="63" y="15"/>
                                </a:lnTo>
                                <a:lnTo>
                                  <a:pt x="59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611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0" y="1757"/>
                            <a:ext cx="44" cy="97"/>
                          </a:xfrm>
                          <a:custGeom>
                            <a:avLst/>
                            <a:gdLst>
                              <a:gd name="T0" fmla="*/ 77 w 87"/>
                              <a:gd name="T1" fmla="*/ 65 h 195"/>
                              <a:gd name="T2" fmla="*/ 75 w 87"/>
                              <a:gd name="T3" fmla="*/ 65 h 195"/>
                              <a:gd name="T4" fmla="*/ 64 w 87"/>
                              <a:gd name="T5" fmla="*/ 57 h 195"/>
                              <a:gd name="T6" fmla="*/ 54 w 87"/>
                              <a:gd name="T7" fmla="*/ 53 h 195"/>
                              <a:gd name="T8" fmla="*/ 42 w 87"/>
                              <a:gd name="T9" fmla="*/ 53 h 195"/>
                              <a:gd name="T10" fmla="*/ 30 w 87"/>
                              <a:gd name="T11" fmla="*/ 60 h 195"/>
                              <a:gd name="T12" fmla="*/ 24 w 87"/>
                              <a:gd name="T13" fmla="*/ 75 h 195"/>
                              <a:gd name="T14" fmla="*/ 20 w 87"/>
                              <a:gd name="T15" fmla="*/ 98 h 195"/>
                              <a:gd name="T16" fmla="*/ 20 w 87"/>
                              <a:gd name="T17" fmla="*/ 128 h 195"/>
                              <a:gd name="T18" fmla="*/ 24 w 87"/>
                              <a:gd name="T19" fmla="*/ 153 h 195"/>
                              <a:gd name="T20" fmla="*/ 32 w 87"/>
                              <a:gd name="T21" fmla="*/ 172 h 195"/>
                              <a:gd name="T22" fmla="*/ 44 w 87"/>
                              <a:gd name="T23" fmla="*/ 180 h 195"/>
                              <a:gd name="T24" fmla="*/ 57 w 87"/>
                              <a:gd name="T25" fmla="*/ 180 h 195"/>
                              <a:gd name="T26" fmla="*/ 69 w 87"/>
                              <a:gd name="T27" fmla="*/ 175 h 195"/>
                              <a:gd name="T28" fmla="*/ 77 w 87"/>
                              <a:gd name="T29" fmla="*/ 168 h 195"/>
                              <a:gd name="T30" fmla="*/ 79 w 87"/>
                              <a:gd name="T31" fmla="*/ 168 h 195"/>
                              <a:gd name="T32" fmla="*/ 85 w 87"/>
                              <a:gd name="T33" fmla="*/ 177 h 195"/>
                              <a:gd name="T34" fmla="*/ 87 w 87"/>
                              <a:gd name="T35" fmla="*/ 178 h 195"/>
                              <a:gd name="T36" fmla="*/ 80 w 87"/>
                              <a:gd name="T37" fmla="*/ 185 h 195"/>
                              <a:gd name="T38" fmla="*/ 67 w 87"/>
                              <a:gd name="T39" fmla="*/ 193 h 195"/>
                              <a:gd name="T40" fmla="*/ 50 w 87"/>
                              <a:gd name="T41" fmla="*/ 195 h 195"/>
                              <a:gd name="T42" fmla="*/ 29 w 87"/>
                              <a:gd name="T43" fmla="*/ 190 h 195"/>
                              <a:gd name="T44" fmla="*/ 14 w 87"/>
                              <a:gd name="T45" fmla="*/ 175 h 195"/>
                              <a:gd name="T46" fmla="*/ 4 w 87"/>
                              <a:gd name="T47" fmla="*/ 150 h 195"/>
                              <a:gd name="T48" fmla="*/ 0 w 87"/>
                              <a:gd name="T49" fmla="*/ 115 h 195"/>
                              <a:gd name="T50" fmla="*/ 4 w 87"/>
                              <a:gd name="T51" fmla="*/ 82 h 195"/>
                              <a:gd name="T52" fmla="*/ 12 w 87"/>
                              <a:gd name="T53" fmla="*/ 57 h 195"/>
                              <a:gd name="T54" fmla="*/ 29 w 87"/>
                              <a:gd name="T55" fmla="*/ 43 h 195"/>
                              <a:gd name="T56" fmla="*/ 49 w 87"/>
                              <a:gd name="T57" fmla="*/ 37 h 195"/>
                              <a:gd name="T58" fmla="*/ 65 w 87"/>
                              <a:gd name="T59" fmla="*/ 40 h 195"/>
                              <a:gd name="T60" fmla="*/ 82 w 87"/>
                              <a:gd name="T61" fmla="*/ 50 h 195"/>
                              <a:gd name="T62" fmla="*/ 85 w 87"/>
                              <a:gd name="T63" fmla="*/ 55 h 195"/>
                              <a:gd name="T64" fmla="*/ 85 w 87"/>
                              <a:gd name="T65" fmla="*/ 57 h 195"/>
                              <a:gd name="T66" fmla="*/ 70 w 87"/>
                              <a:gd name="T67" fmla="*/ 0 h 195"/>
                              <a:gd name="T68" fmla="*/ 74 w 87"/>
                              <a:gd name="T69" fmla="*/ 0 h 195"/>
                              <a:gd name="T70" fmla="*/ 75 w 87"/>
                              <a:gd name="T71" fmla="*/ 2 h 195"/>
                              <a:gd name="T72" fmla="*/ 79 w 87"/>
                              <a:gd name="T73" fmla="*/ 5 h 195"/>
                              <a:gd name="T74" fmla="*/ 79 w 87"/>
                              <a:gd name="T75" fmla="*/ 8 h 195"/>
                              <a:gd name="T76" fmla="*/ 54 w 87"/>
                              <a:gd name="T77" fmla="*/ 25 h 195"/>
                              <a:gd name="T78" fmla="*/ 49 w 87"/>
                              <a:gd name="T79" fmla="*/ 27 h 195"/>
                              <a:gd name="T80" fmla="*/ 45 w 87"/>
                              <a:gd name="T81" fmla="*/ 25 h 195"/>
                              <a:gd name="T82" fmla="*/ 20 w 87"/>
                              <a:gd name="T83" fmla="*/ 8 h 195"/>
                              <a:gd name="T84" fmla="*/ 20 w 87"/>
                              <a:gd name="T85" fmla="*/ 5 h 195"/>
                              <a:gd name="T86" fmla="*/ 24 w 87"/>
                              <a:gd name="T87" fmla="*/ 2 h 195"/>
                              <a:gd name="T88" fmla="*/ 25 w 87"/>
                              <a:gd name="T89" fmla="*/ 0 h 195"/>
                              <a:gd name="T90" fmla="*/ 27 w 87"/>
                              <a:gd name="T91" fmla="*/ 0 h 195"/>
                              <a:gd name="T92" fmla="*/ 70 w 87"/>
                              <a:gd name="T9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7" h="195">
                                <a:moveTo>
                                  <a:pt x="79" y="65"/>
                                </a:moveTo>
                                <a:lnTo>
                                  <a:pt x="77" y="65"/>
                                </a:lnTo>
                                <a:lnTo>
                                  <a:pt x="75" y="65"/>
                                </a:lnTo>
                                <a:lnTo>
                                  <a:pt x="69" y="60"/>
                                </a:lnTo>
                                <a:lnTo>
                                  <a:pt x="64" y="57"/>
                                </a:lnTo>
                                <a:lnTo>
                                  <a:pt x="59" y="55"/>
                                </a:lnTo>
                                <a:lnTo>
                                  <a:pt x="54" y="53"/>
                                </a:lnTo>
                                <a:lnTo>
                                  <a:pt x="49" y="52"/>
                                </a:lnTo>
                                <a:lnTo>
                                  <a:pt x="42" y="53"/>
                                </a:lnTo>
                                <a:lnTo>
                                  <a:pt x="35" y="57"/>
                                </a:lnTo>
                                <a:lnTo>
                                  <a:pt x="30" y="60"/>
                                </a:lnTo>
                                <a:lnTo>
                                  <a:pt x="27" y="67"/>
                                </a:lnTo>
                                <a:lnTo>
                                  <a:pt x="24" y="75"/>
                                </a:lnTo>
                                <a:lnTo>
                                  <a:pt x="22" y="85"/>
                                </a:lnTo>
                                <a:lnTo>
                                  <a:pt x="20" y="98"/>
                                </a:lnTo>
                                <a:lnTo>
                                  <a:pt x="20" y="113"/>
                                </a:lnTo>
                                <a:lnTo>
                                  <a:pt x="20" y="128"/>
                                </a:lnTo>
                                <a:lnTo>
                                  <a:pt x="22" y="143"/>
                                </a:lnTo>
                                <a:lnTo>
                                  <a:pt x="24" y="153"/>
                                </a:lnTo>
                                <a:lnTo>
                                  <a:pt x="27" y="163"/>
                                </a:lnTo>
                                <a:lnTo>
                                  <a:pt x="32" y="172"/>
                                </a:lnTo>
                                <a:lnTo>
                                  <a:pt x="37" y="177"/>
                                </a:lnTo>
                                <a:lnTo>
                                  <a:pt x="44" y="180"/>
                                </a:lnTo>
                                <a:lnTo>
                                  <a:pt x="50" y="182"/>
                                </a:lnTo>
                                <a:lnTo>
                                  <a:pt x="57" y="180"/>
                                </a:lnTo>
                                <a:lnTo>
                                  <a:pt x="62" y="178"/>
                                </a:lnTo>
                                <a:lnTo>
                                  <a:pt x="69" y="175"/>
                                </a:lnTo>
                                <a:lnTo>
                                  <a:pt x="75" y="170"/>
                                </a:lnTo>
                                <a:lnTo>
                                  <a:pt x="77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70"/>
                                </a:lnTo>
                                <a:lnTo>
                                  <a:pt x="85" y="177"/>
                                </a:lnTo>
                                <a:lnTo>
                                  <a:pt x="87" y="178"/>
                                </a:lnTo>
                                <a:lnTo>
                                  <a:pt x="85" y="182"/>
                                </a:lnTo>
                                <a:lnTo>
                                  <a:pt x="80" y="185"/>
                                </a:lnTo>
                                <a:lnTo>
                                  <a:pt x="74" y="190"/>
                                </a:lnTo>
                                <a:lnTo>
                                  <a:pt x="67" y="193"/>
                                </a:lnTo>
                                <a:lnTo>
                                  <a:pt x="59" y="195"/>
                                </a:lnTo>
                                <a:lnTo>
                                  <a:pt x="50" y="195"/>
                                </a:lnTo>
                                <a:lnTo>
                                  <a:pt x="39" y="195"/>
                                </a:lnTo>
                                <a:lnTo>
                                  <a:pt x="29" y="190"/>
                                </a:lnTo>
                                <a:lnTo>
                                  <a:pt x="20" y="183"/>
                                </a:lnTo>
                                <a:lnTo>
                                  <a:pt x="14" y="175"/>
                                </a:lnTo>
                                <a:lnTo>
                                  <a:pt x="7" y="163"/>
                                </a:lnTo>
                                <a:lnTo>
                                  <a:pt x="4" y="150"/>
                                </a:lnTo>
                                <a:lnTo>
                                  <a:pt x="0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4" y="82"/>
                                </a:lnTo>
                                <a:lnTo>
                                  <a:pt x="7" y="68"/>
                                </a:lnTo>
                                <a:lnTo>
                                  <a:pt x="12" y="57"/>
                                </a:lnTo>
                                <a:lnTo>
                                  <a:pt x="19" y="48"/>
                                </a:lnTo>
                                <a:lnTo>
                                  <a:pt x="29" y="43"/>
                                </a:lnTo>
                                <a:lnTo>
                                  <a:pt x="39" y="38"/>
                                </a:lnTo>
                                <a:lnTo>
                                  <a:pt x="49" y="37"/>
                                </a:lnTo>
                                <a:lnTo>
                                  <a:pt x="57" y="38"/>
                                </a:lnTo>
                                <a:lnTo>
                                  <a:pt x="65" y="40"/>
                                </a:lnTo>
                                <a:lnTo>
                                  <a:pt x="74" y="45"/>
                                </a:lnTo>
                                <a:lnTo>
                                  <a:pt x="82" y="50"/>
                                </a:lnTo>
                                <a:lnTo>
                                  <a:pt x="84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57"/>
                                </a:lnTo>
                                <a:lnTo>
                                  <a:pt x="79" y="6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2"/>
                                </a:lnTo>
                                <a:lnTo>
                                  <a:pt x="79" y="5"/>
                                </a:lnTo>
                                <a:lnTo>
                                  <a:pt x="79" y="7"/>
                                </a:lnTo>
                                <a:lnTo>
                                  <a:pt x="79" y="8"/>
                                </a:lnTo>
                                <a:lnTo>
                                  <a:pt x="77" y="8"/>
                                </a:lnTo>
                                <a:lnTo>
                                  <a:pt x="54" y="25"/>
                                </a:ln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47" y="27"/>
                                </a:lnTo>
                                <a:lnTo>
                                  <a:pt x="45" y="25"/>
                                </a:lnTo>
                                <a:lnTo>
                                  <a:pt x="20" y="8"/>
                                </a:lnTo>
                                <a:lnTo>
                                  <a:pt x="19" y="7"/>
                                </a:lnTo>
                                <a:lnTo>
                                  <a:pt x="20" y="5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49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6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810" y="1775"/>
                            <a:ext cx="50" cy="79"/>
                          </a:xfrm>
                          <a:custGeom>
                            <a:avLst/>
                            <a:gdLst>
                              <a:gd name="T0" fmla="*/ 99 w 100"/>
                              <a:gd name="T1" fmla="*/ 98 h 158"/>
                              <a:gd name="T2" fmla="*/ 92 w 100"/>
                              <a:gd name="T3" fmla="*/ 128 h 158"/>
                              <a:gd name="T4" fmla="*/ 79 w 100"/>
                              <a:gd name="T5" fmla="*/ 148 h 158"/>
                              <a:gd name="T6" fmla="*/ 60 w 100"/>
                              <a:gd name="T7" fmla="*/ 158 h 158"/>
                              <a:gd name="T8" fmla="*/ 37 w 100"/>
                              <a:gd name="T9" fmla="*/ 158 h 158"/>
                              <a:gd name="T10" fmla="*/ 19 w 100"/>
                              <a:gd name="T11" fmla="*/ 148 h 158"/>
                              <a:gd name="T12" fmla="*/ 7 w 100"/>
                              <a:gd name="T13" fmla="*/ 128 h 158"/>
                              <a:gd name="T14" fmla="*/ 0 w 100"/>
                              <a:gd name="T15" fmla="*/ 98 h 158"/>
                              <a:gd name="T16" fmla="*/ 0 w 100"/>
                              <a:gd name="T17" fmla="*/ 61 h 158"/>
                              <a:gd name="T18" fmla="*/ 7 w 100"/>
                              <a:gd name="T19" fmla="*/ 31 h 158"/>
                              <a:gd name="T20" fmla="*/ 20 w 100"/>
                              <a:gd name="T21" fmla="*/ 11 h 158"/>
                              <a:gd name="T22" fmla="*/ 39 w 100"/>
                              <a:gd name="T23" fmla="*/ 1 h 158"/>
                              <a:gd name="T24" fmla="*/ 62 w 100"/>
                              <a:gd name="T25" fmla="*/ 1 h 158"/>
                              <a:gd name="T26" fmla="*/ 80 w 100"/>
                              <a:gd name="T27" fmla="*/ 11 h 158"/>
                              <a:gd name="T28" fmla="*/ 94 w 100"/>
                              <a:gd name="T29" fmla="*/ 31 h 158"/>
                              <a:gd name="T30" fmla="*/ 99 w 100"/>
                              <a:gd name="T31" fmla="*/ 61 h 158"/>
                              <a:gd name="T32" fmla="*/ 27 w 100"/>
                              <a:gd name="T33" fmla="*/ 30 h 158"/>
                              <a:gd name="T34" fmla="*/ 22 w 100"/>
                              <a:gd name="T35" fmla="*/ 50 h 158"/>
                              <a:gd name="T36" fmla="*/ 20 w 100"/>
                              <a:gd name="T37" fmla="*/ 80 h 158"/>
                              <a:gd name="T38" fmla="*/ 22 w 100"/>
                              <a:gd name="T39" fmla="*/ 110 h 158"/>
                              <a:gd name="T40" fmla="*/ 29 w 100"/>
                              <a:gd name="T41" fmla="*/ 131 h 158"/>
                              <a:gd name="T42" fmla="*/ 37 w 100"/>
                              <a:gd name="T43" fmla="*/ 141 h 158"/>
                              <a:gd name="T44" fmla="*/ 50 w 100"/>
                              <a:gd name="T45" fmla="*/ 145 h 158"/>
                              <a:gd name="T46" fmla="*/ 64 w 100"/>
                              <a:gd name="T47" fmla="*/ 140 h 158"/>
                              <a:gd name="T48" fmla="*/ 72 w 100"/>
                              <a:gd name="T49" fmla="*/ 130 h 158"/>
                              <a:gd name="T50" fmla="*/ 79 w 100"/>
                              <a:gd name="T51" fmla="*/ 110 h 158"/>
                              <a:gd name="T52" fmla="*/ 80 w 100"/>
                              <a:gd name="T53" fmla="*/ 81 h 158"/>
                              <a:gd name="T54" fmla="*/ 79 w 100"/>
                              <a:gd name="T55" fmla="*/ 50 h 158"/>
                              <a:gd name="T56" fmla="*/ 72 w 100"/>
                              <a:gd name="T57" fmla="*/ 28 h 158"/>
                              <a:gd name="T58" fmla="*/ 64 w 100"/>
                              <a:gd name="T59" fmla="*/ 18 h 158"/>
                              <a:gd name="T60" fmla="*/ 50 w 100"/>
                              <a:gd name="T61" fmla="*/ 15 h 158"/>
                              <a:gd name="T62" fmla="*/ 37 w 100"/>
                              <a:gd name="T63" fmla="*/ 20 h 158"/>
                              <a:gd name="T64" fmla="*/ 27 w 100"/>
                              <a:gd name="T65" fmla="*/ 3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0" h="158">
                                <a:moveTo>
                                  <a:pt x="100" y="80"/>
                                </a:moveTo>
                                <a:lnTo>
                                  <a:pt x="99" y="98"/>
                                </a:lnTo>
                                <a:lnTo>
                                  <a:pt x="97" y="115"/>
                                </a:lnTo>
                                <a:lnTo>
                                  <a:pt x="92" y="128"/>
                                </a:lnTo>
                                <a:lnTo>
                                  <a:pt x="87" y="138"/>
                                </a:lnTo>
                                <a:lnTo>
                                  <a:pt x="79" y="148"/>
                                </a:lnTo>
                                <a:lnTo>
                                  <a:pt x="70" y="153"/>
                                </a:lnTo>
                                <a:lnTo>
                                  <a:pt x="60" y="158"/>
                                </a:lnTo>
                                <a:lnTo>
                                  <a:pt x="49" y="158"/>
                                </a:lnTo>
                                <a:lnTo>
                                  <a:pt x="37" y="158"/>
                                </a:lnTo>
                                <a:lnTo>
                                  <a:pt x="27" y="153"/>
                                </a:lnTo>
                                <a:lnTo>
                                  <a:pt x="19" y="148"/>
                                </a:lnTo>
                                <a:lnTo>
                                  <a:pt x="12" y="140"/>
                                </a:lnTo>
                                <a:lnTo>
                                  <a:pt x="7" y="128"/>
                                </a:lnTo>
                                <a:lnTo>
                                  <a:pt x="4" y="115"/>
                                </a:lnTo>
                                <a:lnTo>
                                  <a:pt x="0" y="98"/>
                                </a:lnTo>
                                <a:lnTo>
                                  <a:pt x="0" y="80"/>
                                </a:lnTo>
                                <a:lnTo>
                                  <a:pt x="0" y="61"/>
                                </a:lnTo>
                                <a:lnTo>
                                  <a:pt x="4" y="46"/>
                                </a:lnTo>
                                <a:lnTo>
                                  <a:pt x="7" y="31"/>
                                </a:lnTo>
                                <a:lnTo>
                                  <a:pt x="14" y="21"/>
                                </a:lnTo>
                                <a:lnTo>
                                  <a:pt x="20" y="11"/>
                                </a:lnTo>
                                <a:lnTo>
                                  <a:pt x="29" y="6"/>
                                </a:lnTo>
                                <a:lnTo>
                                  <a:pt x="39" y="1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72" y="6"/>
                                </a:lnTo>
                                <a:lnTo>
                                  <a:pt x="80" y="11"/>
                                </a:lnTo>
                                <a:lnTo>
                                  <a:pt x="87" y="20"/>
                                </a:lnTo>
                                <a:lnTo>
                                  <a:pt x="94" y="31"/>
                                </a:lnTo>
                                <a:lnTo>
                                  <a:pt x="97" y="45"/>
                                </a:lnTo>
                                <a:lnTo>
                                  <a:pt x="99" y="61"/>
                                </a:lnTo>
                                <a:lnTo>
                                  <a:pt x="100" y="80"/>
                                </a:lnTo>
                                <a:close/>
                                <a:moveTo>
                                  <a:pt x="27" y="30"/>
                                </a:moveTo>
                                <a:lnTo>
                                  <a:pt x="24" y="38"/>
                                </a:lnTo>
                                <a:lnTo>
                                  <a:pt x="22" y="50"/>
                                </a:lnTo>
                                <a:lnTo>
                                  <a:pt x="20" y="63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22" y="110"/>
                                </a:lnTo>
                                <a:lnTo>
                                  <a:pt x="25" y="121"/>
                                </a:lnTo>
                                <a:lnTo>
                                  <a:pt x="29" y="131"/>
                                </a:lnTo>
                                <a:lnTo>
                                  <a:pt x="32" y="136"/>
                                </a:lnTo>
                                <a:lnTo>
                                  <a:pt x="37" y="141"/>
                                </a:lnTo>
                                <a:lnTo>
                                  <a:pt x="42" y="143"/>
                                </a:lnTo>
                                <a:lnTo>
                                  <a:pt x="50" y="145"/>
                                </a:lnTo>
                                <a:lnTo>
                                  <a:pt x="57" y="143"/>
                                </a:lnTo>
                                <a:lnTo>
                                  <a:pt x="64" y="140"/>
                                </a:lnTo>
                                <a:lnTo>
                                  <a:pt x="69" y="136"/>
                                </a:lnTo>
                                <a:lnTo>
                                  <a:pt x="72" y="130"/>
                                </a:lnTo>
                                <a:lnTo>
                                  <a:pt x="75" y="121"/>
                                </a:lnTo>
                                <a:lnTo>
                                  <a:pt x="79" y="110"/>
                                </a:lnTo>
                                <a:lnTo>
                                  <a:pt x="80" y="96"/>
                                </a:lnTo>
                                <a:lnTo>
                                  <a:pt x="80" y="81"/>
                                </a:lnTo>
                                <a:lnTo>
                                  <a:pt x="80" y="65"/>
                                </a:lnTo>
                                <a:lnTo>
                                  <a:pt x="79" y="50"/>
                                </a:lnTo>
                                <a:lnTo>
                                  <a:pt x="75" y="38"/>
                                </a:lnTo>
                                <a:lnTo>
                                  <a:pt x="72" y="28"/>
                                </a:lnTo>
                                <a:lnTo>
                                  <a:pt x="67" y="23"/>
                                </a:lnTo>
                                <a:lnTo>
                                  <a:pt x="64" y="18"/>
                                </a:lnTo>
                                <a:lnTo>
                                  <a:pt x="57" y="16"/>
                                </a:lnTo>
                                <a:lnTo>
                                  <a:pt x="50" y="15"/>
                                </a:lnTo>
                                <a:lnTo>
                                  <a:pt x="44" y="16"/>
                                </a:lnTo>
                                <a:lnTo>
                                  <a:pt x="37" y="20"/>
                                </a:lnTo>
                                <a:lnTo>
                                  <a:pt x="30" y="23"/>
                                </a:lnTo>
                                <a:lnTo>
                                  <a:pt x="2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6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78" y="1801"/>
                            <a:ext cx="15" cy="53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107"/>
                              <a:gd name="T2" fmla="*/ 30 w 32"/>
                              <a:gd name="T3" fmla="*/ 22 h 107"/>
                              <a:gd name="T4" fmla="*/ 27 w 32"/>
                              <a:gd name="T5" fmla="*/ 27 h 107"/>
                              <a:gd name="T6" fmla="*/ 22 w 32"/>
                              <a:gd name="T7" fmla="*/ 30 h 107"/>
                              <a:gd name="T8" fmla="*/ 17 w 32"/>
                              <a:gd name="T9" fmla="*/ 30 h 107"/>
                              <a:gd name="T10" fmla="*/ 10 w 32"/>
                              <a:gd name="T11" fmla="*/ 30 h 107"/>
                              <a:gd name="T12" fmla="*/ 5 w 32"/>
                              <a:gd name="T13" fmla="*/ 27 h 107"/>
                              <a:gd name="T14" fmla="*/ 2 w 32"/>
                              <a:gd name="T15" fmla="*/ 22 h 107"/>
                              <a:gd name="T16" fmla="*/ 0 w 32"/>
                              <a:gd name="T17" fmla="*/ 15 h 107"/>
                              <a:gd name="T18" fmla="*/ 2 w 32"/>
                              <a:gd name="T19" fmla="*/ 9 h 107"/>
                              <a:gd name="T20" fmla="*/ 5 w 32"/>
                              <a:gd name="T21" fmla="*/ 4 h 107"/>
                              <a:gd name="T22" fmla="*/ 10 w 32"/>
                              <a:gd name="T23" fmla="*/ 0 h 107"/>
                              <a:gd name="T24" fmla="*/ 17 w 32"/>
                              <a:gd name="T25" fmla="*/ 0 h 107"/>
                              <a:gd name="T26" fmla="*/ 22 w 32"/>
                              <a:gd name="T27" fmla="*/ 0 h 107"/>
                              <a:gd name="T28" fmla="*/ 27 w 32"/>
                              <a:gd name="T29" fmla="*/ 4 h 107"/>
                              <a:gd name="T30" fmla="*/ 30 w 32"/>
                              <a:gd name="T31" fmla="*/ 9 h 107"/>
                              <a:gd name="T32" fmla="*/ 32 w 32"/>
                              <a:gd name="T33" fmla="*/ 15 h 107"/>
                              <a:gd name="T34" fmla="*/ 32 w 32"/>
                              <a:gd name="T35" fmla="*/ 92 h 107"/>
                              <a:gd name="T36" fmla="*/ 30 w 32"/>
                              <a:gd name="T37" fmla="*/ 99 h 107"/>
                              <a:gd name="T38" fmla="*/ 27 w 32"/>
                              <a:gd name="T39" fmla="*/ 104 h 107"/>
                              <a:gd name="T40" fmla="*/ 22 w 32"/>
                              <a:gd name="T41" fmla="*/ 107 h 107"/>
                              <a:gd name="T42" fmla="*/ 17 w 32"/>
                              <a:gd name="T43" fmla="*/ 107 h 107"/>
                              <a:gd name="T44" fmla="*/ 10 w 32"/>
                              <a:gd name="T45" fmla="*/ 107 h 107"/>
                              <a:gd name="T46" fmla="*/ 5 w 32"/>
                              <a:gd name="T47" fmla="*/ 104 h 107"/>
                              <a:gd name="T48" fmla="*/ 2 w 32"/>
                              <a:gd name="T49" fmla="*/ 99 h 107"/>
                              <a:gd name="T50" fmla="*/ 0 w 32"/>
                              <a:gd name="T51" fmla="*/ 92 h 107"/>
                              <a:gd name="T52" fmla="*/ 2 w 32"/>
                              <a:gd name="T53" fmla="*/ 85 h 107"/>
                              <a:gd name="T54" fmla="*/ 5 w 32"/>
                              <a:gd name="T55" fmla="*/ 80 h 107"/>
                              <a:gd name="T56" fmla="*/ 10 w 32"/>
                              <a:gd name="T57" fmla="*/ 77 h 107"/>
                              <a:gd name="T58" fmla="*/ 17 w 32"/>
                              <a:gd name="T59" fmla="*/ 77 h 107"/>
                              <a:gd name="T60" fmla="*/ 22 w 32"/>
                              <a:gd name="T61" fmla="*/ 77 h 107"/>
                              <a:gd name="T62" fmla="*/ 27 w 32"/>
                              <a:gd name="T63" fmla="*/ 82 h 107"/>
                              <a:gd name="T64" fmla="*/ 30 w 32"/>
                              <a:gd name="T65" fmla="*/ 87 h 107"/>
                              <a:gd name="T66" fmla="*/ 32 w 32"/>
                              <a:gd name="T67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" h="107">
                                <a:moveTo>
                                  <a:pt x="32" y="15"/>
                                </a:moveTo>
                                <a:lnTo>
                                  <a:pt x="30" y="22"/>
                                </a:lnTo>
                                <a:lnTo>
                                  <a:pt x="27" y="27"/>
                                </a:lnTo>
                                <a:lnTo>
                                  <a:pt x="22" y="30"/>
                                </a:lnTo>
                                <a:lnTo>
                                  <a:pt x="17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27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30" y="9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32" y="92"/>
                                </a:moveTo>
                                <a:lnTo>
                                  <a:pt x="30" y="99"/>
                                </a:lnTo>
                                <a:lnTo>
                                  <a:pt x="27" y="104"/>
                                </a:lnTo>
                                <a:lnTo>
                                  <a:pt x="22" y="107"/>
                                </a:lnTo>
                                <a:lnTo>
                                  <a:pt x="17" y="107"/>
                                </a:lnTo>
                                <a:lnTo>
                                  <a:pt x="10" y="107"/>
                                </a:lnTo>
                                <a:lnTo>
                                  <a:pt x="5" y="104"/>
                                </a:lnTo>
                                <a:lnTo>
                                  <a:pt x="2" y="99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80"/>
                                </a:lnTo>
                                <a:lnTo>
                                  <a:pt x="10" y="77"/>
                                </a:lnTo>
                                <a:lnTo>
                                  <a:pt x="17" y="77"/>
                                </a:lnTo>
                                <a:lnTo>
                                  <a:pt x="22" y="77"/>
                                </a:lnTo>
                                <a:lnTo>
                                  <a:pt x="27" y="82"/>
                                </a:lnTo>
                                <a:lnTo>
                                  <a:pt x="30" y="87"/>
                                </a:lnTo>
                                <a:lnTo>
                                  <a:pt x="3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614"/>
                        <wps:cNvSpPr>
                          <a:spLocks noChangeAspect="1"/>
                        </wps:cNvSpPr>
                        <wps:spPr bwMode="auto">
                          <a:xfrm>
                            <a:off x="933" y="1780"/>
                            <a:ext cx="40" cy="73"/>
                          </a:xfrm>
                          <a:custGeom>
                            <a:avLst/>
                            <a:gdLst>
                              <a:gd name="T0" fmla="*/ 78 w 80"/>
                              <a:gd name="T1" fmla="*/ 130 h 146"/>
                              <a:gd name="T2" fmla="*/ 80 w 80"/>
                              <a:gd name="T3" fmla="*/ 143 h 146"/>
                              <a:gd name="T4" fmla="*/ 77 w 80"/>
                              <a:gd name="T5" fmla="*/ 146 h 146"/>
                              <a:gd name="T6" fmla="*/ 0 w 80"/>
                              <a:gd name="T7" fmla="*/ 145 h 146"/>
                              <a:gd name="T8" fmla="*/ 0 w 80"/>
                              <a:gd name="T9" fmla="*/ 131 h 146"/>
                              <a:gd name="T10" fmla="*/ 5 w 80"/>
                              <a:gd name="T11" fmla="*/ 111 h 146"/>
                              <a:gd name="T12" fmla="*/ 14 w 80"/>
                              <a:gd name="T13" fmla="*/ 95 h 146"/>
                              <a:gd name="T14" fmla="*/ 28 w 80"/>
                              <a:gd name="T15" fmla="*/ 80 h 146"/>
                              <a:gd name="T16" fmla="*/ 50 w 80"/>
                              <a:gd name="T17" fmla="*/ 63 h 146"/>
                              <a:gd name="T18" fmla="*/ 60 w 80"/>
                              <a:gd name="T19" fmla="*/ 48 h 146"/>
                              <a:gd name="T20" fmla="*/ 62 w 80"/>
                              <a:gd name="T21" fmla="*/ 35 h 146"/>
                              <a:gd name="T22" fmla="*/ 58 w 80"/>
                              <a:gd name="T23" fmla="*/ 26 h 146"/>
                              <a:gd name="T24" fmla="*/ 53 w 80"/>
                              <a:gd name="T25" fmla="*/ 20 h 146"/>
                              <a:gd name="T26" fmla="*/ 45 w 80"/>
                              <a:gd name="T27" fmla="*/ 16 h 146"/>
                              <a:gd name="T28" fmla="*/ 32 w 80"/>
                              <a:gd name="T29" fmla="*/ 16 h 146"/>
                              <a:gd name="T30" fmla="*/ 20 w 80"/>
                              <a:gd name="T31" fmla="*/ 28 h 146"/>
                              <a:gd name="T32" fmla="*/ 14 w 80"/>
                              <a:gd name="T33" fmla="*/ 40 h 146"/>
                              <a:gd name="T34" fmla="*/ 12 w 80"/>
                              <a:gd name="T35" fmla="*/ 40 h 146"/>
                              <a:gd name="T36" fmla="*/ 2 w 80"/>
                              <a:gd name="T37" fmla="*/ 36 h 146"/>
                              <a:gd name="T38" fmla="*/ 0 w 80"/>
                              <a:gd name="T39" fmla="*/ 35 h 146"/>
                              <a:gd name="T40" fmla="*/ 9 w 80"/>
                              <a:gd name="T41" fmla="*/ 16 h 146"/>
                              <a:gd name="T42" fmla="*/ 22 w 80"/>
                              <a:gd name="T43" fmla="*/ 5 h 146"/>
                              <a:gd name="T44" fmla="*/ 42 w 80"/>
                              <a:gd name="T45" fmla="*/ 0 h 146"/>
                              <a:gd name="T46" fmla="*/ 57 w 80"/>
                              <a:gd name="T47" fmla="*/ 3 h 146"/>
                              <a:gd name="T48" fmla="*/ 68 w 80"/>
                              <a:gd name="T49" fmla="*/ 11 h 146"/>
                              <a:gd name="T50" fmla="*/ 77 w 80"/>
                              <a:gd name="T51" fmla="*/ 23 h 146"/>
                              <a:gd name="T52" fmla="*/ 80 w 80"/>
                              <a:gd name="T53" fmla="*/ 40 h 146"/>
                              <a:gd name="T54" fmla="*/ 73 w 80"/>
                              <a:gd name="T55" fmla="*/ 61 h 146"/>
                              <a:gd name="T56" fmla="*/ 53 w 80"/>
                              <a:gd name="T57" fmla="*/ 81 h 146"/>
                              <a:gd name="T58" fmla="*/ 28 w 80"/>
                              <a:gd name="T59" fmla="*/ 103 h 146"/>
                              <a:gd name="T60" fmla="*/ 22 w 80"/>
                              <a:gd name="T61" fmla="*/ 116 h 146"/>
                              <a:gd name="T62" fmla="*/ 19 w 80"/>
                              <a:gd name="T63" fmla="*/ 13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6">
                                <a:moveTo>
                                  <a:pt x="77" y="130"/>
                                </a:moveTo>
                                <a:lnTo>
                                  <a:pt x="78" y="130"/>
                                </a:lnTo>
                                <a:lnTo>
                                  <a:pt x="80" y="133"/>
                                </a:lnTo>
                                <a:lnTo>
                                  <a:pt x="80" y="143"/>
                                </a:lnTo>
                                <a:lnTo>
                                  <a:pt x="78" y="145"/>
                                </a:lnTo>
                                <a:lnTo>
                                  <a:pt x="77" y="146"/>
                                </a:lnTo>
                                <a:lnTo>
                                  <a:pt x="2" y="146"/>
                                </a:lnTo>
                                <a:lnTo>
                                  <a:pt x="0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1"/>
                                </a:lnTo>
                                <a:lnTo>
                                  <a:pt x="2" y="121"/>
                                </a:lnTo>
                                <a:lnTo>
                                  <a:pt x="5" y="111"/>
                                </a:lnTo>
                                <a:lnTo>
                                  <a:pt x="9" y="103"/>
                                </a:lnTo>
                                <a:lnTo>
                                  <a:pt x="14" y="95"/>
                                </a:lnTo>
                                <a:lnTo>
                                  <a:pt x="20" y="86"/>
                                </a:lnTo>
                                <a:lnTo>
                                  <a:pt x="28" y="80"/>
                                </a:lnTo>
                                <a:lnTo>
                                  <a:pt x="37" y="71"/>
                                </a:lnTo>
                                <a:lnTo>
                                  <a:pt x="50" y="63"/>
                                </a:lnTo>
                                <a:lnTo>
                                  <a:pt x="57" y="56"/>
                                </a:lnTo>
                                <a:lnTo>
                                  <a:pt x="60" y="48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8" y="26"/>
                                </a:lnTo>
                                <a:lnTo>
                                  <a:pt x="55" y="21"/>
                                </a:lnTo>
                                <a:lnTo>
                                  <a:pt x="53" y="20"/>
                                </a:lnTo>
                                <a:lnTo>
                                  <a:pt x="48" y="18"/>
                                </a:lnTo>
                                <a:lnTo>
                                  <a:pt x="45" y="16"/>
                                </a:lnTo>
                                <a:lnTo>
                                  <a:pt x="40" y="16"/>
                                </a:lnTo>
                                <a:lnTo>
                                  <a:pt x="32" y="16"/>
                                </a:lnTo>
                                <a:lnTo>
                                  <a:pt x="25" y="21"/>
                                </a:lnTo>
                                <a:lnTo>
                                  <a:pt x="20" y="28"/>
                                </a:lnTo>
                                <a:lnTo>
                                  <a:pt x="15" y="38"/>
                                </a:lnTo>
                                <a:lnTo>
                                  <a:pt x="14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9" y="16"/>
                                </a:lnTo>
                                <a:lnTo>
                                  <a:pt x="15" y="10"/>
                                </a:lnTo>
                                <a:lnTo>
                                  <a:pt x="22" y="5"/>
                                </a:lnTo>
                                <a:lnTo>
                                  <a:pt x="32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1"/>
                                </a:lnTo>
                                <a:lnTo>
                                  <a:pt x="57" y="3"/>
                                </a:lnTo>
                                <a:lnTo>
                                  <a:pt x="63" y="6"/>
                                </a:lnTo>
                                <a:lnTo>
                                  <a:pt x="68" y="11"/>
                                </a:lnTo>
                                <a:lnTo>
                                  <a:pt x="73" y="16"/>
                                </a:lnTo>
                                <a:lnTo>
                                  <a:pt x="77" y="23"/>
                                </a:lnTo>
                                <a:lnTo>
                                  <a:pt x="78" y="31"/>
                                </a:lnTo>
                                <a:lnTo>
                                  <a:pt x="80" y="40"/>
                                </a:lnTo>
                                <a:lnTo>
                                  <a:pt x="78" y="51"/>
                                </a:lnTo>
                                <a:lnTo>
                                  <a:pt x="73" y="61"/>
                                </a:lnTo>
                                <a:lnTo>
                                  <a:pt x="65" y="71"/>
                                </a:lnTo>
                                <a:lnTo>
                                  <a:pt x="53" y="81"/>
                                </a:lnTo>
                                <a:lnTo>
                                  <a:pt x="38" y="93"/>
                                </a:lnTo>
                                <a:lnTo>
                                  <a:pt x="28" y="103"/>
                                </a:lnTo>
                                <a:lnTo>
                                  <a:pt x="25" y="110"/>
                                </a:lnTo>
                                <a:lnTo>
                                  <a:pt x="22" y="116"/>
                                </a:lnTo>
                                <a:lnTo>
                                  <a:pt x="20" y="123"/>
                                </a:lnTo>
                                <a:lnTo>
                                  <a:pt x="19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615"/>
                        <wps:cNvSpPr>
                          <a:spLocks noChangeAspect="1"/>
                        </wps:cNvSpPr>
                        <wps:spPr bwMode="auto">
                          <a:xfrm>
                            <a:off x="988" y="1782"/>
                            <a:ext cx="40" cy="72"/>
                          </a:xfrm>
                          <a:custGeom>
                            <a:avLst/>
                            <a:gdLst>
                              <a:gd name="T0" fmla="*/ 23 w 82"/>
                              <a:gd name="T1" fmla="*/ 57 h 145"/>
                              <a:gd name="T2" fmla="*/ 37 w 82"/>
                              <a:gd name="T3" fmla="*/ 52 h 145"/>
                              <a:gd name="T4" fmla="*/ 52 w 82"/>
                              <a:gd name="T5" fmla="*/ 52 h 145"/>
                              <a:gd name="T6" fmla="*/ 65 w 82"/>
                              <a:gd name="T7" fmla="*/ 58 h 145"/>
                              <a:gd name="T8" fmla="*/ 75 w 82"/>
                              <a:gd name="T9" fmla="*/ 70 h 145"/>
                              <a:gd name="T10" fmla="*/ 80 w 82"/>
                              <a:gd name="T11" fmla="*/ 85 h 145"/>
                              <a:gd name="T12" fmla="*/ 80 w 82"/>
                              <a:gd name="T13" fmla="*/ 105 h 145"/>
                              <a:gd name="T14" fmla="*/ 73 w 82"/>
                              <a:gd name="T15" fmla="*/ 125 h 145"/>
                              <a:gd name="T16" fmla="*/ 60 w 82"/>
                              <a:gd name="T17" fmla="*/ 138 h 145"/>
                              <a:gd name="T18" fmla="*/ 42 w 82"/>
                              <a:gd name="T19" fmla="*/ 145 h 145"/>
                              <a:gd name="T20" fmla="*/ 17 w 82"/>
                              <a:gd name="T21" fmla="*/ 145 h 145"/>
                              <a:gd name="T22" fmla="*/ 0 w 82"/>
                              <a:gd name="T23" fmla="*/ 142 h 145"/>
                              <a:gd name="T24" fmla="*/ 0 w 82"/>
                              <a:gd name="T25" fmla="*/ 138 h 145"/>
                              <a:gd name="T26" fmla="*/ 3 w 82"/>
                              <a:gd name="T27" fmla="*/ 127 h 145"/>
                              <a:gd name="T28" fmla="*/ 5 w 82"/>
                              <a:gd name="T29" fmla="*/ 127 h 145"/>
                              <a:gd name="T30" fmla="*/ 17 w 82"/>
                              <a:gd name="T31" fmla="*/ 130 h 145"/>
                              <a:gd name="T32" fmla="*/ 37 w 82"/>
                              <a:gd name="T33" fmla="*/ 130 h 145"/>
                              <a:gd name="T34" fmla="*/ 50 w 82"/>
                              <a:gd name="T35" fmla="*/ 125 h 145"/>
                              <a:gd name="T36" fmla="*/ 58 w 82"/>
                              <a:gd name="T37" fmla="*/ 115 h 145"/>
                              <a:gd name="T38" fmla="*/ 63 w 82"/>
                              <a:gd name="T39" fmla="*/ 102 h 145"/>
                              <a:gd name="T40" fmla="*/ 63 w 82"/>
                              <a:gd name="T41" fmla="*/ 88 h 145"/>
                              <a:gd name="T42" fmla="*/ 60 w 82"/>
                              <a:gd name="T43" fmla="*/ 78 h 145"/>
                              <a:gd name="T44" fmla="*/ 53 w 82"/>
                              <a:gd name="T45" fmla="*/ 72 h 145"/>
                              <a:gd name="T46" fmla="*/ 45 w 82"/>
                              <a:gd name="T47" fmla="*/ 67 h 145"/>
                              <a:gd name="T48" fmla="*/ 33 w 82"/>
                              <a:gd name="T49" fmla="*/ 67 h 145"/>
                              <a:gd name="T50" fmla="*/ 22 w 82"/>
                              <a:gd name="T51" fmla="*/ 73 h 145"/>
                              <a:gd name="T52" fmla="*/ 13 w 82"/>
                              <a:gd name="T53" fmla="*/ 80 h 145"/>
                              <a:gd name="T54" fmla="*/ 12 w 82"/>
                              <a:gd name="T55" fmla="*/ 80 h 145"/>
                              <a:gd name="T56" fmla="*/ 3 w 82"/>
                              <a:gd name="T57" fmla="*/ 78 h 145"/>
                              <a:gd name="T58" fmla="*/ 0 w 82"/>
                              <a:gd name="T59" fmla="*/ 75 h 145"/>
                              <a:gd name="T60" fmla="*/ 0 w 82"/>
                              <a:gd name="T61" fmla="*/ 73 h 145"/>
                              <a:gd name="T62" fmla="*/ 8 w 82"/>
                              <a:gd name="T63" fmla="*/ 0 h 145"/>
                              <a:gd name="T64" fmla="*/ 68 w 82"/>
                              <a:gd name="T65" fmla="*/ 0 h 145"/>
                              <a:gd name="T66" fmla="*/ 72 w 82"/>
                              <a:gd name="T67" fmla="*/ 3 h 145"/>
                              <a:gd name="T68" fmla="*/ 70 w 82"/>
                              <a:gd name="T69" fmla="*/ 15 h 145"/>
                              <a:gd name="T70" fmla="*/ 22 w 82"/>
                              <a:gd name="T71" fmla="*/ 1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2" h="145">
                                <a:moveTo>
                                  <a:pt x="17" y="60"/>
                                </a:moveTo>
                                <a:lnTo>
                                  <a:pt x="23" y="57"/>
                                </a:lnTo>
                                <a:lnTo>
                                  <a:pt x="30" y="53"/>
                                </a:lnTo>
                                <a:lnTo>
                                  <a:pt x="37" y="52"/>
                                </a:lnTo>
                                <a:lnTo>
                                  <a:pt x="43" y="52"/>
                                </a:lnTo>
                                <a:lnTo>
                                  <a:pt x="52" y="52"/>
                                </a:lnTo>
                                <a:lnTo>
                                  <a:pt x="58" y="53"/>
                                </a:lnTo>
                                <a:lnTo>
                                  <a:pt x="65" y="58"/>
                                </a:lnTo>
                                <a:lnTo>
                                  <a:pt x="70" y="63"/>
                                </a:lnTo>
                                <a:lnTo>
                                  <a:pt x="75" y="70"/>
                                </a:lnTo>
                                <a:lnTo>
                                  <a:pt x="78" y="77"/>
                                </a:lnTo>
                                <a:lnTo>
                                  <a:pt x="80" y="85"/>
                                </a:lnTo>
                                <a:lnTo>
                                  <a:pt x="82" y="95"/>
                                </a:lnTo>
                                <a:lnTo>
                                  <a:pt x="80" y="105"/>
                                </a:lnTo>
                                <a:lnTo>
                                  <a:pt x="78" y="115"/>
                                </a:lnTo>
                                <a:lnTo>
                                  <a:pt x="73" y="125"/>
                                </a:lnTo>
                                <a:lnTo>
                                  <a:pt x="67" y="132"/>
                                </a:lnTo>
                                <a:lnTo>
                                  <a:pt x="60" y="138"/>
                                </a:lnTo>
                                <a:lnTo>
                                  <a:pt x="52" y="142"/>
                                </a:lnTo>
                                <a:lnTo>
                                  <a:pt x="42" y="145"/>
                                </a:lnTo>
                                <a:lnTo>
                                  <a:pt x="30" y="145"/>
                                </a:lnTo>
                                <a:lnTo>
                                  <a:pt x="17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8"/>
                                </a:lnTo>
                                <a:lnTo>
                                  <a:pt x="2" y="128"/>
                                </a:lnTo>
                                <a:lnTo>
                                  <a:pt x="3" y="127"/>
                                </a:lnTo>
                                <a:lnTo>
                                  <a:pt x="5" y="127"/>
                                </a:lnTo>
                                <a:lnTo>
                                  <a:pt x="7" y="127"/>
                                </a:lnTo>
                                <a:lnTo>
                                  <a:pt x="17" y="130"/>
                                </a:lnTo>
                                <a:lnTo>
                                  <a:pt x="28" y="130"/>
                                </a:lnTo>
                                <a:lnTo>
                                  <a:pt x="37" y="130"/>
                                </a:lnTo>
                                <a:lnTo>
                                  <a:pt x="43" y="128"/>
                                </a:lnTo>
                                <a:lnTo>
                                  <a:pt x="50" y="125"/>
                                </a:lnTo>
                                <a:lnTo>
                                  <a:pt x="55" y="120"/>
                                </a:lnTo>
                                <a:lnTo>
                                  <a:pt x="58" y="115"/>
                                </a:lnTo>
                                <a:lnTo>
                                  <a:pt x="62" y="110"/>
                                </a:lnTo>
                                <a:lnTo>
                                  <a:pt x="63" y="102"/>
                                </a:lnTo>
                                <a:lnTo>
                                  <a:pt x="63" y="95"/>
                                </a:lnTo>
                                <a:lnTo>
                                  <a:pt x="63" y="88"/>
                                </a:lnTo>
                                <a:lnTo>
                                  <a:pt x="62" y="83"/>
                                </a:lnTo>
                                <a:lnTo>
                                  <a:pt x="60" y="78"/>
                                </a:lnTo>
                                <a:lnTo>
                                  <a:pt x="57" y="73"/>
                                </a:lnTo>
                                <a:lnTo>
                                  <a:pt x="53" y="72"/>
                                </a:lnTo>
                                <a:lnTo>
                                  <a:pt x="50" y="68"/>
                                </a:lnTo>
                                <a:lnTo>
                                  <a:pt x="45" y="67"/>
                                </a:lnTo>
                                <a:lnTo>
                                  <a:pt x="40" y="67"/>
                                </a:lnTo>
                                <a:lnTo>
                                  <a:pt x="33" y="67"/>
                                </a:lnTo>
                                <a:lnTo>
                                  <a:pt x="27" y="70"/>
                                </a:lnTo>
                                <a:lnTo>
                                  <a:pt x="22" y="73"/>
                                </a:lnTo>
                                <a:lnTo>
                                  <a:pt x="15" y="78"/>
                                </a:lnTo>
                                <a:lnTo>
                                  <a:pt x="13" y="80"/>
                                </a:lnTo>
                                <a:lnTo>
                                  <a:pt x="12" y="80"/>
                                </a:lnTo>
                                <a:lnTo>
                                  <a:pt x="10" y="80"/>
                                </a:lnTo>
                                <a:lnTo>
                                  <a:pt x="3" y="78"/>
                                </a:lnTo>
                                <a:lnTo>
                                  <a:pt x="0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7" y="3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3"/>
                                </a:lnTo>
                                <a:lnTo>
                                  <a:pt x="72" y="12"/>
                                </a:lnTo>
                                <a:lnTo>
                                  <a:pt x="70" y="15"/>
                                </a:lnTo>
                                <a:lnTo>
                                  <a:pt x="68" y="15"/>
                                </a:lnTo>
                                <a:lnTo>
                                  <a:pt x="22" y="15"/>
                                </a:lnTo>
                                <a:lnTo>
                                  <a:pt x="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616"/>
                        <wps:cNvSpPr>
                          <a:spLocks noChangeAspect="1"/>
                        </wps:cNvSpPr>
                        <wps:spPr bwMode="auto">
                          <a:xfrm>
                            <a:off x="1062" y="1781"/>
                            <a:ext cx="48" cy="73"/>
                          </a:xfrm>
                          <a:custGeom>
                            <a:avLst/>
                            <a:gdLst>
                              <a:gd name="T0" fmla="*/ 59 w 97"/>
                              <a:gd name="T1" fmla="*/ 2 h 147"/>
                              <a:gd name="T2" fmla="*/ 59 w 97"/>
                              <a:gd name="T3" fmla="*/ 2 h 147"/>
                              <a:gd name="T4" fmla="*/ 60 w 97"/>
                              <a:gd name="T5" fmla="*/ 0 h 147"/>
                              <a:gd name="T6" fmla="*/ 62 w 97"/>
                              <a:gd name="T7" fmla="*/ 0 h 147"/>
                              <a:gd name="T8" fmla="*/ 72 w 97"/>
                              <a:gd name="T9" fmla="*/ 2 h 147"/>
                              <a:gd name="T10" fmla="*/ 75 w 97"/>
                              <a:gd name="T11" fmla="*/ 4 h 147"/>
                              <a:gd name="T12" fmla="*/ 75 w 97"/>
                              <a:gd name="T13" fmla="*/ 5 h 147"/>
                              <a:gd name="T14" fmla="*/ 75 w 97"/>
                              <a:gd name="T15" fmla="*/ 5 h 147"/>
                              <a:gd name="T16" fmla="*/ 75 w 97"/>
                              <a:gd name="T17" fmla="*/ 7 h 147"/>
                              <a:gd name="T18" fmla="*/ 19 w 97"/>
                              <a:gd name="T19" fmla="*/ 99 h 147"/>
                              <a:gd name="T20" fmla="*/ 60 w 97"/>
                              <a:gd name="T21" fmla="*/ 99 h 147"/>
                              <a:gd name="T22" fmla="*/ 62 w 97"/>
                              <a:gd name="T23" fmla="*/ 64 h 147"/>
                              <a:gd name="T24" fmla="*/ 64 w 97"/>
                              <a:gd name="T25" fmla="*/ 60 h 147"/>
                              <a:gd name="T26" fmla="*/ 65 w 97"/>
                              <a:gd name="T27" fmla="*/ 60 h 147"/>
                              <a:gd name="T28" fmla="*/ 74 w 97"/>
                              <a:gd name="T29" fmla="*/ 60 h 147"/>
                              <a:gd name="T30" fmla="*/ 77 w 97"/>
                              <a:gd name="T31" fmla="*/ 60 h 147"/>
                              <a:gd name="T32" fmla="*/ 77 w 97"/>
                              <a:gd name="T33" fmla="*/ 64 h 147"/>
                              <a:gd name="T34" fmla="*/ 77 w 97"/>
                              <a:gd name="T35" fmla="*/ 99 h 147"/>
                              <a:gd name="T36" fmla="*/ 95 w 97"/>
                              <a:gd name="T37" fmla="*/ 99 h 147"/>
                              <a:gd name="T38" fmla="*/ 97 w 97"/>
                              <a:gd name="T39" fmla="*/ 99 h 147"/>
                              <a:gd name="T40" fmla="*/ 97 w 97"/>
                              <a:gd name="T41" fmla="*/ 102 h 147"/>
                              <a:gd name="T42" fmla="*/ 97 w 97"/>
                              <a:gd name="T43" fmla="*/ 110 h 147"/>
                              <a:gd name="T44" fmla="*/ 97 w 97"/>
                              <a:gd name="T45" fmla="*/ 112 h 147"/>
                              <a:gd name="T46" fmla="*/ 95 w 97"/>
                              <a:gd name="T47" fmla="*/ 114 h 147"/>
                              <a:gd name="T48" fmla="*/ 77 w 97"/>
                              <a:gd name="T49" fmla="*/ 114 h 147"/>
                              <a:gd name="T50" fmla="*/ 77 w 97"/>
                              <a:gd name="T51" fmla="*/ 145 h 147"/>
                              <a:gd name="T52" fmla="*/ 77 w 97"/>
                              <a:gd name="T53" fmla="*/ 147 h 147"/>
                              <a:gd name="T54" fmla="*/ 74 w 97"/>
                              <a:gd name="T55" fmla="*/ 147 h 147"/>
                              <a:gd name="T56" fmla="*/ 64 w 97"/>
                              <a:gd name="T57" fmla="*/ 147 h 147"/>
                              <a:gd name="T58" fmla="*/ 60 w 97"/>
                              <a:gd name="T59" fmla="*/ 147 h 147"/>
                              <a:gd name="T60" fmla="*/ 60 w 97"/>
                              <a:gd name="T61" fmla="*/ 145 h 147"/>
                              <a:gd name="T62" fmla="*/ 60 w 97"/>
                              <a:gd name="T63" fmla="*/ 114 h 147"/>
                              <a:gd name="T64" fmla="*/ 4 w 97"/>
                              <a:gd name="T65" fmla="*/ 114 h 147"/>
                              <a:gd name="T66" fmla="*/ 0 w 97"/>
                              <a:gd name="T67" fmla="*/ 112 h 147"/>
                              <a:gd name="T68" fmla="*/ 0 w 97"/>
                              <a:gd name="T69" fmla="*/ 110 h 147"/>
                              <a:gd name="T70" fmla="*/ 0 w 97"/>
                              <a:gd name="T71" fmla="*/ 97 h 147"/>
                              <a:gd name="T72" fmla="*/ 59 w 97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" h="147">
                                <a:moveTo>
                                  <a:pt x="59" y="2"/>
                                </a:moveTo>
                                <a:lnTo>
                                  <a:pt x="59" y="2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2"/>
                                </a:lnTo>
                                <a:lnTo>
                                  <a:pt x="75" y="4"/>
                                </a:lnTo>
                                <a:lnTo>
                                  <a:pt x="75" y="5"/>
                                </a:lnTo>
                                <a:lnTo>
                                  <a:pt x="75" y="7"/>
                                </a:lnTo>
                                <a:lnTo>
                                  <a:pt x="19" y="99"/>
                                </a:lnTo>
                                <a:lnTo>
                                  <a:pt x="60" y="99"/>
                                </a:lnTo>
                                <a:lnTo>
                                  <a:pt x="62" y="64"/>
                                </a:lnTo>
                                <a:lnTo>
                                  <a:pt x="64" y="60"/>
                                </a:lnTo>
                                <a:lnTo>
                                  <a:pt x="65" y="60"/>
                                </a:lnTo>
                                <a:lnTo>
                                  <a:pt x="74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64"/>
                                </a:lnTo>
                                <a:lnTo>
                                  <a:pt x="77" y="99"/>
                                </a:lnTo>
                                <a:lnTo>
                                  <a:pt x="95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102"/>
                                </a:lnTo>
                                <a:lnTo>
                                  <a:pt x="97" y="110"/>
                                </a:lnTo>
                                <a:lnTo>
                                  <a:pt x="97" y="112"/>
                                </a:lnTo>
                                <a:lnTo>
                                  <a:pt x="95" y="114"/>
                                </a:lnTo>
                                <a:lnTo>
                                  <a:pt x="77" y="114"/>
                                </a:lnTo>
                                <a:lnTo>
                                  <a:pt x="77" y="145"/>
                                </a:lnTo>
                                <a:lnTo>
                                  <a:pt x="77" y="147"/>
                                </a:lnTo>
                                <a:lnTo>
                                  <a:pt x="74" y="147"/>
                                </a:lnTo>
                                <a:lnTo>
                                  <a:pt x="64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5"/>
                                </a:lnTo>
                                <a:lnTo>
                                  <a:pt x="60" y="114"/>
                                </a:lnTo>
                                <a:lnTo>
                                  <a:pt x="4" y="114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617"/>
                        <wps:cNvSpPr>
                          <a:spLocks noChangeAspect="1"/>
                        </wps:cNvSpPr>
                        <wps:spPr bwMode="auto">
                          <a:xfrm>
                            <a:off x="1120" y="1780"/>
                            <a:ext cx="42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1 h 148"/>
                              <a:gd name="T2" fmla="*/ 7 w 83"/>
                              <a:gd name="T3" fmla="*/ 16 h 148"/>
                              <a:gd name="T4" fmla="*/ 20 w 83"/>
                              <a:gd name="T5" fmla="*/ 5 h 148"/>
                              <a:gd name="T6" fmla="*/ 33 w 83"/>
                              <a:gd name="T7" fmla="*/ 1 h 148"/>
                              <a:gd name="T8" fmla="*/ 48 w 83"/>
                              <a:gd name="T9" fmla="*/ 1 h 148"/>
                              <a:gd name="T10" fmla="*/ 62 w 83"/>
                              <a:gd name="T11" fmla="*/ 6 h 148"/>
                              <a:gd name="T12" fmla="*/ 71 w 83"/>
                              <a:gd name="T13" fmla="*/ 15 h 148"/>
                              <a:gd name="T14" fmla="*/ 78 w 83"/>
                              <a:gd name="T15" fmla="*/ 28 h 148"/>
                              <a:gd name="T16" fmla="*/ 76 w 83"/>
                              <a:gd name="T17" fmla="*/ 46 h 148"/>
                              <a:gd name="T18" fmla="*/ 65 w 83"/>
                              <a:gd name="T19" fmla="*/ 63 h 148"/>
                              <a:gd name="T20" fmla="*/ 63 w 83"/>
                              <a:gd name="T21" fmla="*/ 71 h 148"/>
                              <a:gd name="T22" fmla="*/ 75 w 83"/>
                              <a:gd name="T23" fmla="*/ 81 h 148"/>
                              <a:gd name="T24" fmla="*/ 81 w 83"/>
                              <a:gd name="T25" fmla="*/ 96 h 148"/>
                              <a:gd name="T26" fmla="*/ 81 w 83"/>
                              <a:gd name="T27" fmla="*/ 115 h 148"/>
                              <a:gd name="T28" fmla="*/ 76 w 83"/>
                              <a:gd name="T29" fmla="*/ 131 h 148"/>
                              <a:gd name="T30" fmla="*/ 63 w 83"/>
                              <a:gd name="T31" fmla="*/ 141 h 148"/>
                              <a:gd name="T32" fmla="*/ 47 w 83"/>
                              <a:gd name="T33" fmla="*/ 148 h 148"/>
                              <a:gd name="T34" fmla="*/ 23 w 83"/>
                              <a:gd name="T35" fmla="*/ 148 h 148"/>
                              <a:gd name="T36" fmla="*/ 3 w 83"/>
                              <a:gd name="T37" fmla="*/ 143 h 148"/>
                              <a:gd name="T38" fmla="*/ 0 w 83"/>
                              <a:gd name="T39" fmla="*/ 138 h 148"/>
                              <a:gd name="T40" fmla="*/ 5 w 83"/>
                              <a:gd name="T41" fmla="*/ 128 h 148"/>
                              <a:gd name="T42" fmla="*/ 7 w 83"/>
                              <a:gd name="T43" fmla="*/ 126 h 148"/>
                              <a:gd name="T44" fmla="*/ 8 w 83"/>
                              <a:gd name="T45" fmla="*/ 126 h 148"/>
                              <a:gd name="T46" fmla="*/ 37 w 83"/>
                              <a:gd name="T47" fmla="*/ 133 h 148"/>
                              <a:gd name="T48" fmla="*/ 48 w 83"/>
                              <a:gd name="T49" fmla="*/ 131 h 148"/>
                              <a:gd name="T50" fmla="*/ 58 w 83"/>
                              <a:gd name="T51" fmla="*/ 126 h 148"/>
                              <a:gd name="T52" fmla="*/ 63 w 83"/>
                              <a:gd name="T53" fmla="*/ 116 h 148"/>
                              <a:gd name="T54" fmla="*/ 65 w 83"/>
                              <a:gd name="T55" fmla="*/ 105 h 148"/>
                              <a:gd name="T56" fmla="*/ 63 w 83"/>
                              <a:gd name="T57" fmla="*/ 93 h 148"/>
                              <a:gd name="T58" fmla="*/ 57 w 83"/>
                              <a:gd name="T59" fmla="*/ 85 h 148"/>
                              <a:gd name="T60" fmla="*/ 47 w 83"/>
                              <a:gd name="T61" fmla="*/ 80 h 148"/>
                              <a:gd name="T62" fmla="*/ 33 w 83"/>
                              <a:gd name="T63" fmla="*/ 78 h 148"/>
                              <a:gd name="T64" fmla="*/ 23 w 83"/>
                              <a:gd name="T65" fmla="*/ 78 h 148"/>
                              <a:gd name="T66" fmla="*/ 22 w 83"/>
                              <a:gd name="T67" fmla="*/ 66 h 148"/>
                              <a:gd name="T68" fmla="*/ 25 w 83"/>
                              <a:gd name="T69" fmla="*/ 63 h 148"/>
                              <a:gd name="T70" fmla="*/ 38 w 83"/>
                              <a:gd name="T71" fmla="*/ 63 h 148"/>
                              <a:gd name="T72" fmla="*/ 50 w 83"/>
                              <a:gd name="T73" fmla="*/ 60 h 148"/>
                              <a:gd name="T74" fmla="*/ 57 w 83"/>
                              <a:gd name="T75" fmla="*/ 51 h 148"/>
                              <a:gd name="T76" fmla="*/ 60 w 83"/>
                              <a:gd name="T77" fmla="*/ 43 h 148"/>
                              <a:gd name="T78" fmla="*/ 62 w 83"/>
                              <a:gd name="T79" fmla="*/ 31 h 148"/>
                              <a:gd name="T80" fmla="*/ 58 w 83"/>
                              <a:gd name="T81" fmla="*/ 23 h 148"/>
                              <a:gd name="T82" fmla="*/ 52 w 83"/>
                              <a:gd name="T83" fmla="*/ 18 h 148"/>
                              <a:gd name="T84" fmla="*/ 45 w 83"/>
                              <a:gd name="T85" fmla="*/ 15 h 148"/>
                              <a:gd name="T86" fmla="*/ 33 w 83"/>
                              <a:gd name="T87" fmla="*/ 15 h 148"/>
                              <a:gd name="T88" fmla="*/ 22 w 83"/>
                              <a:gd name="T89" fmla="*/ 21 h 148"/>
                              <a:gd name="T90" fmla="*/ 13 w 83"/>
                              <a:gd name="T91" fmla="*/ 28 h 148"/>
                              <a:gd name="T92" fmla="*/ 12 w 83"/>
                              <a:gd name="T93" fmla="*/ 2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8">
                                <a:moveTo>
                                  <a:pt x="3" y="21"/>
                                </a:move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3" y="1"/>
                                </a:lnTo>
                                <a:lnTo>
                                  <a:pt x="40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3"/>
                                </a:lnTo>
                                <a:lnTo>
                                  <a:pt x="62" y="6"/>
                                </a:lnTo>
                                <a:lnTo>
                                  <a:pt x="68" y="10"/>
                                </a:lnTo>
                                <a:lnTo>
                                  <a:pt x="71" y="15"/>
                                </a:lnTo>
                                <a:lnTo>
                                  <a:pt x="75" y="21"/>
                                </a:lnTo>
                                <a:lnTo>
                                  <a:pt x="78" y="28"/>
                                </a:lnTo>
                                <a:lnTo>
                                  <a:pt x="78" y="36"/>
                                </a:lnTo>
                                <a:lnTo>
                                  <a:pt x="76" y="46"/>
                                </a:lnTo>
                                <a:lnTo>
                                  <a:pt x="73" y="56"/>
                                </a:lnTo>
                                <a:lnTo>
                                  <a:pt x="65" y="63"/>
                                </a:lnTo>
                                <a:lnTo>
                                  <a:pt x="55" y="68"/>
                                </a:lnTo>
                                <a:lnTo>
                                  <a:pt x="63" y="71"/>
                                </a:lnTo>
                                <a:lnTo>
                                  <a:pt x="70" y="75"/>
                                </a:lnTo>
                                <a:lnTo>
                                  <a:pt x="75" y="81"/>
                                </a:lnTo>
                                <a:lnTo>
                                  <a:pt x="80" y="88"/>
                                </a:lnTo>
                                <a:lnTo>
                                  <a:pt x="81" y="96"/>
                                </a:lnTo>
                                <a:lnTo>
                                  <a:pt x="83" y="106"/>
                                </a:lnTo>
                                <a:lnTo>
                                  <a:pt x="81" y="115"/>
                                </a:lnTo>
                                <a:lnTo>
                                  <a:pt x="80" y="123"/>
                                </a:lnTo>
                                <a:lnTo>
                                  <a:pt x="76" y="131"/>
                                </a:lnTo>
                                <a:lnTo>
                                  <a:pt x="70" y="136"/>
                                </a:lnTo>
                                <a:lnTo>
                                  <a:pt x="63" y="141"/>
                                </a:lnTo>
                                <a:lnTo>
                                  <a:pt x="55" y="146"/>
                                </a:lnTo>
                                <a:lnTo>
                                  <a:pt x="47" y="148"/>
                                </a:lnTo>
                                <a:lnTo>
                                  <a:pt x="37" y="148"/>
                                </a:lnTo>
                                <a:lnTo>
                                  <a:pt x="23" y="148"/>
                                </a:lnTo>
                                <a:lnTo>
                                  <a:pt x="12" y="145"/>
                                </a:lnTo>
                                <a:lnTo>
                                  <a:pt x="3" y="143"/>
                                </a:lnTo>
                                <a:lnTo>
                                  <a:pt x="0" y="140"/>
                                </a:lnTo>
                                <a:lnTo>
                                  <a:pt x="0" y="138"/>
                                </a:lnTo>
                                <a:lnTo>
                                  <a:pt x="5" y="128"/>
                                </a:lnTo>
                                <a:lnTo>
                                  <a:pt x="5" y="126"/>
                                </a:lnTo>
                                <a:lnTo>
                                  <a:pt x="7" y="126"/>
                                </a:lnTo>
                                <a:lnTo>
                                  <a:pt x="8" y="126"/>
                                </a:lnTo>
                                <a:lnTo>
                                  <a:pt x="22" y="131"/>
                                </a:lnTo>
                                <a:lnTo>
                                  <a:pt x="37" y="133"/>
                                </a:lnTo>
                                <a:lnTo>
                                  <a:pt x="43" y="133"/>
                                </a:lnTo>
                                <a:lnTo>
                                  <a:pt x="48" y="131"/>
                                </a:lnTo>
                                <a:lnTo>
                                  <a:pt x="53" y="130"/>
                                </a:lnTo>
                                <a:lnTo>
                                  <a:pt x="58" y="126"/>
                                </a:lnTo>
                                <a:lnTo>
                                  <a:pt x="62" y="121"/>
                                </a:lnTo>
                                <a:lnTo>
                                  <a:pt x="63" y="116"/>
                                </a:lnTo>
                                <a:lnTo>
                                  <a:pt x="65" y="111"/>
                                </a:lnTo>
                                <a:lnTo>
                                  <a:pt x="65" y="105"/>
                                </a:lnTo>
                                <a:lnTo>
                                  <a:pt x="65" y="100"/>
                                </a:lnTo>
                                <a:lnTo>
                                  <a:pt x="63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5"/>
                                </a:lnTo>
                                <a:lnTo>
                                  <a:pt x="53" y="81"/>
                                </a:lnTo>
                                <a:lnTo>
                                  <a:pt x="47" y="80"/>
                                </a:lnTo>
                                <a:lnTo>
                                  <a:pt x="40" y="78"/>
                                </a:lnTo>
                                <a:lnTo>
                                  <a:pt x="33" y="78"/>
                                </a:lnTo>
                                <a:lnTo>
                                  <a:pt x="25" y="78"/>
                                </a:lnTo>
                                <a:lnTo>
                                  <a:pt x="23" y="78"/>
                                </a:lnTo>
                                <a:lnTo>
                                  <a:pt x="22" y="75"/>
                                </a:lnTo>
                                <a:lnTo>
                                  <a:pt x="22" y="66"/>
                                </a:lnTo>
                                <a:lnTo>
                                  <a:pt x="23" y="63"/>
                                </a:lnTo>
                                <a:lnTo>
                                  <a:pt x="25" y="63"/>
                                </a:lnTo>
                                <a:lnTo>
                                  <a:pt x="33" y="63"/>
                                </a:lnTo>
                                <a:lnTo>
                                  <a:pt x="38" y="63"/>
                                </a:lnTo>
                                <a:lnTo>
                                  <a:pt x="45" y="61"/>
                                </a:lnTo>
                                <a:lnTo>
                                  <a:pt x="50" y="60"/>
                                </a:lnTo>
                                <a:lnTo>
                                  <a:pt x="53" y="56"/>
                                </a:lnTo>
                                <a:lnTo>
                                  <a:pt x="57" y="51"/>
                                </a:lnTo>
                                <a:lnTo>
                                  <a:pt x="60" y="48"/>
                                </a:lnTo>
                                <a:lnTo>
                                  <a:pt x="60" y="43"/>
                                </a:lnTo>
                                <a:lnTo>
                                  <a:pt x="62" y="36"/>
                                </a:lnTo>
                                <a:lnTo>
                                  <a:pt x="62" y="31"/>
                                </a:lnTo>
                                <a:lnTo>
                                  <a:pt x="60" y="28"/>
                                </a:lnTo>
                                <a:lnTo>
                                  <a:pt x="58" y="23"/>
                                </a:lnTo>
                                <a:lnTo>
                                  <a:pt x="55" y="21"/>
                                </a:lnTo>
                                <a:lnTo>
                                  <a:pt x="52" y="18"/>
                                </a:lnTo>
                                <a:lnTo>
                                  <a:pt x="48" y="16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5"/>
                                </a:lnTo>
                                <a:lnTo>
                                  <a:pt x="28" y="18"/>
                                </a:lnTo>
                                <a:lnTo>
                                  <a:pt x="22" y="21"/>
                                </a:lnTo>
                                <a:lnTo>
                                  <a:pt x="15" y="28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2" y="28"/>
                                </a:lnTo>
                                <a:lnTo>
                                  <a:pt x="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6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98" y="1780"/>
                            <a:ext cx="43" cy="74"/>
                          </a:xfrm>
                          <a:custGeom>
                            <a:avLst/>
                            <a:gdLst>
                              <a:gd name="T0" fmla="*/ 77 w 85"/>
                              <a:gd name="T1" fmla="*/ 16 h 148"/>
                              <a:gd name="T2" fmla="*/ 75 w 85"/>
                              <a:gd name="T3" fmla="*/ 18 h 148"/>
                              <a:gd name="T4" fmla="*/ 69 w 85"/>
                              <a:gd name="T5" fmla="*/ 15 h 148"/>
                              <a:gd name="T6" fmla="*/ 54 w 85"/>
                              <a:gd name="T7" fmla="*/ 15 h 148"/>
                              <a:gd name="T8" fmla="*/ 40 w 85"/>
                              <a:gd name="T9" fmla="*/ 21 h 148"/>
                              <a:gd name="T10" fmla="*/ 29 w 85"/>
                              <a:gd name="T11" fmla="*/ 35 h 148"/>
                              <a:gd name="T12" fmla="*/ 22 w 85"/>
                              <a:gd name="T13" fmla="*/ 51 h 148"/>
                              <a:gd name="T14" fmla="*/ 27 w 85"/>
                              <a:gd name="T15" fmla="*/ 56 h 148"/>
                              <a:gd name="T16" fmla="*/ 40 w 85"/>
                              <a:gd name="T17" fmla="*/ 50 h 148"/>
                              <a:gd name="T18" fmla="*/ 57 w 85"/>
                              <a:gd name="T19" fmla="*/ 50 h 148"/>
                              <a:gd name="T20" fmla="*/ 70 w 85"/>
                              <a:gd name="T21" fmla="*/ 56 h 148"/>
                              <a:gd name="T22" fmla="*/ 80 w 85"/>
                              <a:gd name="T23" fmla="*/ 68 h 148"/>
                              <a:gd name="T24" fmla="*/ 85 w 85"/>
                              <a:gd name="T25" fmla="*/ 86 h 148"/>
                              <a:gd name="T26" fmla="*/ 85 w 85"/>
                              <a:gd name="T27" fmla="*/ 108 h 148"/>
                              <a:gd name="T28" fmla="*/ 79 w 85"/>
                              <a:gd name="T29" fmla="*/ 126 h 148"/>
                              <a:gd name="T30" fmla="*/ 67 w 85"/>
                              <a:gd name="T31" fmla="*/ 140 h 148"/>
                              <a:gd name="T32" fmla="*/ 52 w 85"/>
                              <a:gd name="T33" fmla="*/ 148 h 148"/>
                              <a:gd name="T34" fmla="*/ 32 w 85"/>
                              <a:gd name="T35" fmla="*/ 148 h 148"/>
                              <a:gd name="T36" fmla="*/ 15 w 85"/>
                              <a:gd name="T37" fmla="*/ 136 h 148"/>
                              <a:gd name="T38" fmla="*/ 5 w 85"/>
                              <a:gd name="T39" fmla="*/ 120 h 148"/>
                              <a:gd name="T40" fmla="*/ 2 w 85"/>
                              <a:gd name="T41" fmla="*/ 100 h 148"/>
                              <a:gd name="T42" fmla="*/ 2 w 85"/>
                              <a:gd name="T43" fmla="*/ 66 h 148"/>
                              <a:gd name="T44" fmla="*/ 10 w 85"/>
                              <a:gd name="T45" fmla="*/ 38 h 148"/>
                              <a:gd name="T46" fmla="*/ 19 w 85"/>
                              <a:gd name="T47" fmla="*/ 21 h 148"/>
                              <a:gd name="T48" fmla="*/ 32 w 85"/>
                              <a:gd name="T49" fmla="*/ 10 h 148"/>
                              <a:gd name="T50" fmla="*/ 50 w 85"/>
                              <a:gd name="T51" fmla="*/ 1 h 148"/>
                              <a:gd name="T52" fmla="*/ 69 w 85"/>
                              <a:gd name="T53" fmla="*/ 0 h 148"/>
                              <a:gd name="T54" fmla="*/ 79 w 85"/>
                              <a:gd name="T55" fmla="*/ 3 h 148"/>
                              <a:gd name="T56" fmla="*/ 80 w 85"/>
                              <a:gd name="T57" fmla="*/ 5 h 148"/>
                              <a:gd name="T58" fmla="*/ 80 w 85"/>
                              <a:gd name="T59" fmla="*/ 6 h 148"/>
                              <a:gd name="T60" fmla="*/ 19 w 85"/>
                              <a:gd name="T61" fmla="*/ 95 h 148"/>
                              <a:gd name="T62" fmla="*/ 20 w 85"/>
                              <a:gd name="T63" fmla="*/ 111 h 148"/>
                              <a:gd name="T64" fmla="*/ 25 w 85"/>
                              <a:gd name="T65" fmla="*/ 123 h 148"/>
                              <a:gd name="T66" fmla="*/ 32 w 85"/>
                              <a:gd name="T67" fmla="*/ 131 h 148"/>
                              <a:gd name="T68" fmla="*/ 44 w 85"/>
                              <a:gd name="T69" fmla="*/ 133 h 148"/>
                              <a:gd name="T70" fmla="*/ 54 w 85"/>
                              <a:gd name="T71" fmla="*/ 131 h 148"/>
                              <a:gd name="T72" fmla="*/ 62 w 85"/>
                              <a:gd name="T73" fmla="*/ 123 h 148"/>
                              <a:gd name="T74" fmla="*/ 65 w 85"/>
                              <a:gd name="T75" fmla="*/ 111 h 148"/>
                              <a:gd name="T76" fmla="*/ 67 w 85"/>
                              <a:gd name="T77" fmla="*/ 96 h 148"/>
                              <a:gd name="T78" fmla="*/ 65 w 85"/>
                              <a:gd name="T79" fmla="*/ 83 h 148"/>
                              <a:gd name="T80" fmla="*/ 62 w 85"/>
                              <a:gd name="T81" fmla="*/ 73 h 148"/>
                              <a:gd name="T82" fmla="*/ 54 w 85"/>
                              <a:gd name="T83" fmla="*/ 66 h 148"/>
                              <a:gd name="T84" fmla="*/ 44 w 85"/>
                              <a:gd name="T85" fmla="*/ 65 h 148"/>
                              <a:gd name="T86" fmla="*/ 34 w 85"/>
                              <a:gd name="T87" fmla="*/ 66 h 148"/>
                              <a:gd name="T88" fmla="*/ 25 w 85"/>
                              <a:gd name="T89" fmla="*/ 71 h 148"/>
                              <a:gd name="T90" fmla="*/ 20 w 85"/>
                              <a:gd name="T91" fmla="*/ 81 h 148"/>
                              <a:gd name="T92" fmla="*/ 19 w 85"/>
                              <a:gd name="T93" fmla="*/ 9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79" y="16"/>
                                </a:moveTo>
                                <a:lnTo>
                                  <a:pt x="77" y="16"/>
                                </a:lnTo>
                                <a:lnTo>
                                  <a:pt x="77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16"/>
                                </a:lnTo>
                                <a:lnTo>
                                  <a:pt x="69" y="15"/>
                                </a:lnTo>
                                <a:lnTo>
                                  <a:pt x="60" y="15"/>
                                </a:lnTo>
                                <a:lnTo>
                                  <a:pt x="54" y="15"/>
                                </a:lnTo>
                                <a:lnTo>
                                  <a:pt x="45" y="18"/>
                                </a:lnTo>
                                <a:lnTo>
                                  <a:pt x="40" y="21"/>
                                </a:lnTo>
                                <a:lnTo>
                                  <a:pt x="34" y="28"/>
                                </a:lnTo>
                                <a:lnTo>
                                  <a:pt x="29" y="35"/>
                                </a:lnTo>
                                <a:lnTo>
                                  <a:pt x="25" y="43"/>
                                </a:lnTo>
                                <a:lnTo>
                                  <a:pt x="22" y="51"/>
                                </a:lnTo>
                                <a:lnTo>
                                  <a:pt x="20" y="63"/>
                                </a:lnTo>
                                <a:lnTo>
                                  <a:pt x="27" y="56"/>
                                </a:lnTo>
                                <a:lnTo>
                                  <a:pt x="34" y="51"/>
                                </a:lnTo>
                                <a:lnTo>
                                  <a:pt x="40" y="50"/>
                                </a:lnTo>
                                <a:lnTo>
                                  <a:pt x="49" y="48"/>
                                </a:lnTo>
                                <a:lnTo>
                                  <a:pt x="57" y="50"/>
                                </a:lnTo>
                                <a:lnTo>
                                  <a:pt x="64" y="51"/>
                                </a:lnTo>
                                <a:lnTo>
                                  <a:pt x="70" y="56"/>
                                </a:lnTo>
                                <a:lnTo>
                                  <a:pt x="75" y="61"/>
                                </a:lnTo>
                                <a:lnTo>
                                  <a:pt x="80" y="68"/>
                                </a:lnTo>
                                <a:lnTo>
                                  <a:pt x="84" y="76"/>
                                </a:lnTo>
                                <a:lnTo>
                                  <a:pt x="85" y="86"/>
                                </a:lnTo>
                                <a:lnTo>
                                  <a:pt x="85" y="96"/>
                                </a:lnTo>
                                <a:lnTo>
                                  <a:pt x="85" y="108"/>
                                </a:lnTo>
                                <a:lnTo>
                                  <a:pt x="82" y="118"/>
                                </a:lnTo>
                                <a:lnTo>
                                  <a:pt x="79" y="126"/>
                                </a:lnTo>
                                <a:lnTo>
                                  <a:pt x="74" y="135"/>
                                </a:lnTo>
                                <a:lnTo>
                                  <a:pt x="67" y="140"/>
                                </a:lnTo>
                                <a:lnTo>
                                  <a:pt x="60" y="145"/>
                                </a:lnTo>
                                <a:lnTo>
                                  <a:pt x="52" y="148"/>
                                </a:lnTo>
                                <a:lnTo>
                                  <a:pt x="44" y="148"/>
                                </a:lnTo>
                                <a:lnTo>
                                  <a:pt x="32" y="148"/>
                                </a:lnTo>
                                <a:lnTo>
                                  <a:pt x="24" y="143"/>
                                </a:lnTo>
                                <a:lnTo>
                                  <a:pt x="15" y="136"/>
                                </a:lnTo>
                                <a:lnTo>
                                  <a:pt x="9" y="128"/>
                                </a:lnTo>
                                <a:lnTo>
                                  <a:pt x="5" y="120"/>
                                </a:lnTo>
                                <a:lnTo>
                                  <a:pt x="4" y="111"/>
                                </a:lnTo>
                                <a:lnTo>
                                  <a:pt x="2" y="100"/>
                                </a:lnTo>
                                <a:lnTo>
                                  <a:pt x="0" y="88"/>
                                </a:lnTo>
                                <a:lnTo>
                                  <a:pt x="2" y="66"/>
                                </a:lnTo>
                                <a:lnTo>
                                  <a:pt x="7" y="46"/>
                                </a:lnTo>
                                <a:lnTo>
                                  <a:pt x="10" y="38"/>
                                </a:lnTo>
                                <a:lnTo>
                                  <a:pt x="14" y="30"/>
                                </a:lnTo>
                                <a:lnTo>
                                  <a:pt x="19" y="21"/>
                                </a:lnTo>
                                <a:lnTo>
                                  <a:pt x="24" y="16"/>
                                </a:lnTo>
                                <a:lnTo>
                                  <a:pt x="32" y="10"/>
                                </a:lnTo>
                                <a:lnTo>
                                  <a:pt x="40" y="5"/>
                                </a:lnTo>
                                <a:lnTo>
                                  <a:pt x="50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1"/>
                                </a:lnTo>
                                <a:lnTo>
                                  <a:pt x="79" y="3"/>
                                </a:lnTo>
                                <a:lnTo>
                                  <a:pt x="80" y="5"/>
                                </a:lnTo>
                                <a:lnTo>
                                  <a:pt x="80" y="6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19" y="95"/>
                                </a:moveTo>
                                <a:lnTo>
                                  <a:pt x="19" y="105"/>
                                </a:lnTo>
                                <a:lnTo>
                                  <a:pt x="20" y="111"/>
                                </a:lnTo>
                                <a:lnTo>
                                  <a:pt x="22" y="118"/>
                                </a:lnTo>
                                <a:lnTo>
                                  <a:pt x="25" y="123"/>
                                </a:lnTo>
                                <a:lnTo>
                                  <a:pt x="29" y="128"/>
                                </a:lnTo>
                                <a:lnTo>
                                  <a:pt x="32" y="131"/>
                                </a:lnTo>
                                <a:lnTo>
                                  <a:pt x="37" y="133"/>
                                </a:lnTo>
                                <a:lnTo>
                                  <a:pt x="44" y="133"/>
                                </a:lnTo>
                                <a:lnTo>
                                  <a:pt x="49" y="133"/>
                                </a:lnTo>
                                <a:lnTo>
                                  <a:pt x="54" y="131"/>
                                </a:lnTo>
                                <a:lnTo>
                                  <a:pt x="59" y="128"/>
                                </a:lnTo>
                                <a:lnTo>
                                  <a:pt x="62" y="123"/>
                                </a:lnTo>
                                <a:lnTo>
                                  <a:pt x="64" y="118"/>
                                </a:lnTo>
                                <a:lnTo>
                                  <a:pt x="65" y="111"/>
                                </a:lnTo>
                                <a:lnTo>
                                  <a:pt x="67" y="105"/>
                                </a:lnTo>
                                <a:lnTo>
                                  <a:pt x="67" y="96"/>
                                </a:lnTo>
                                <a:lnTo>
                                  <a:pt x="67" y="90"/>
                                </a:lnTo>
                                <a:lnTo>
                                  <a:pt x="65" y="83"/>
                                </a:lnTo>
                                <a:lnTo>
                                  <a:pt x="64" y="76"/>
                                </a:lnTo>
                                <a:lnTo>
                                  <a:pt x="62" y="73"/>
                                </a:lnTo>
                                <a:lnTo>
                                  <a:pt x="59" y="68"/>
                                </a:lnTo>
                                <a:lnTo>
                                  <a:pt x="54" y="66"/>
                                </a:lnTo>
                                <a:lnTo>
                                  <a:pt x="49" y="65"/>
                                </a:lnTo>
                                <a:lnTo>
                                  <a:pt x="44" y="65"/>
                                </a:lnTo>
                                <a:lnTo>
                                  <a:pt x="39" y="65"/>
                                </a:lnTo>
                                <a:lnTo>
                                  <a:pt x="34" y="66"/>
                                </a:lnTo>
                                <a:lnTo>
                                  <a:pt x="29" y="68"/>
                                </a:lnTo>
                                <a:lnTo>
                                  <a:pt x="25" y="71"/>
                                </a:lnTo>
                                <a:lnTo>
                                  <a:pt x="22" y="76"/>
                                </a:lnTo>
                                <a:lnTo>
                                  <a:pt x="20" y="81"/>
                                </a:lnTo>
                                <a:lnTo>
                                  <a:pt x="19" y="88"/>
                                </a:lnTo>
                                <a:lnTo>
                                  <a:pt x="1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61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53" y="1780"/>
                            <a:ext cx="43" cy="74"/>
                          </a:xfrm>
                          <a:custGeom>
                            <a:avLst/>
                            <a:gdLst>
                              <a:gd name="T0" fmla="*/ 9 w 85"/>
                              <a:gd name="T1" fmla="*/ 131 h 148"/>
                              <a:gd name="T2" fmla="*/ 12 w 85"/>
                              <a:gd name="T3" fmla="*/ 131 h 148"/>
                              <a:gd name="T4" fmla="*/ 19 w 85"/>
                              <a:gd name="T5" fmla="*/ 133 h 148"/>
                              <a:gd name="T6" fmla="*/ 34 w 85"/>
                              <a:gd name="T7" fmla="*/ 133 h 148"/>
                              <a:gd name="T8" fmla="*/ 47 w 85"/>
                              <a:gd name="T9" fmla="*/ 126 h 148"/>
                              <a:gd name="T10" fmla="*/ 57 w 85"/>
                              <a:gd name="T11" fmla="*/ 115 h 148"/>
                              <a:gd name="T12" fmla="*/ 64 w 85"/>
                              <a:gd name="T13" fmla="*/ 96 h 148"/>
                              <a:gd name="T14" fmla="*/ 60 w 85"/>
                              <a:gd name="T15" fmla="*/ 91 h 148"/>
                              <a:gd name="T16" fmla="*/ 47 w 85"/>
                              <a:gd name="T17" fmla="*/ 100 h 148"/>
                              <a:gd name="T18" fmla="*/ 30 w 85"/>
                              <a:gd name="T19" fmla="*/ 100 h 148"/>
                              <a:gd name="T20" fmla="*/ 15 w 85"/>
                              <a:gd name="T21" fmla="*/ 93 h 148"/>
                              <a:gd name="T22" fmla="*/ 7 w 85"/>
                              <a:gd name="T23" fmla="*/ 80 h 148"/>
                              <a:gd name="T24" fmla="*/ 0 w 85"/>
                              <a:gd name="T25" fmla="*/ 61 h 148"/>
                              <a:gd name="T26" fmla="*/ 0 w 85"/>
                              <a:gd name="T27" fmla="*/ 41 h 148"/>
                              <a:gd name="T28" fmla="*/ 7 w 85"/>
                              <a:gd name="T29" fmla="*/ 21 h 148"/>
                              <a:gd name="T30" fmla="*/ 19 w 85"/>
                              <a:gd name="T31" fmla="*/ 8 h 148"/>
                              <a:gd name="T32" fmla="*/ 34 w 85"/>
                              <a:gd name="T33" fmla="*/ 1 h 148"/>
                              <a:gd name="T34" fmla="*/ 54 w 85"/>
                              <a:gd name="T35" fmla="*/ 1 h 148"/>
                              <a:gd name="T36" fmla="*/ 69 w 85"/>
                              <a:gd name="T37" fmla="*/ 8 h 148"/>
                              <a:gd name="T38" fmla="*/ 79 w 85"/>
                              <a:gd name="T39" fmla="*/ 25 h 148"/>
                              <a:gd name="T40" fmla="*/ 84 w 85"/>
                              <a:gd name="T41" fmla="*/ 46 h 148"/>
                              <a:gd name="T42" fmla="*/ 84 w 85"/>
                              <a:gd name="T43" fmla="*/ 80 h 148"/>
                              <a:gd name="T44" fmla="*/ 75 w 85"/>
                              <a:gd name="T45" fmla="*/ 113 h 148"/>
                              <a:gd name="T46" fmla="*/ 62 w 85"/>
                              <a:gd name="T47" fmla="*/ 135 h 148"/>
                              <a:gd name="T48" fmla="*/ 42 w 85"/>
                              <a:gd name="T49" fmla="*/ 148 h 148"/>
                              <a:gd name="T50" fmla="*/ 20 w 85"/>
                              <a:gd name="T51" fmla="*/ 148 h 148"/>
                              <a:gd name="T52" fmla="*/ 9 w 85"/>
                              <a:gd name="T53" fmla="*/ 146 h 148"/>
                              <a:gd name="T54" fmla="*/ 7 w 85"/>
                              <a:gd name="T55" fmla="*/ 141 h 148"/>
                              <a:gd name="T56" fmla="*/ 19 w 85"/>
                              <a:gd name="T57" fmla="*/ 50 h 148"/>
                              <a:gd name="T58" fmla="*/ 20 w 85"/>
                              <a:gd name="T59" fmla="*/ 65 h 148"/>
                              <a:gd name="T60" fmla="*/ 24 w 85"/>
                              <a:gd name="T61" fmla="*/ 76 h 148"/>
                              <a:gd name="T62" fmla="*/ 32 w 85"/>
                              <a:gd name="T63" fmla="*/ 83 h 148"/>
                              <a:gd name="T64" fmla="*/ 42 w 85"/>
                              <a:gd name="T65" fmla="*/ 86 h 148"/>
                              <a:gd name="T66" fmla="*/ 52 w 85"/>
                              <a:gd name="T67" fmla="*/ 83 h 148"/>
                              <a:gd name="T68" fmla="*/ 60 w 85"/>
                              <a:gd name="T69" fmla="*/ 76 h 148"/>
                              <a:gd name="T70" fmla="*/ 65 w 85"/>
                              <a:gd name="T71" fmla="*/ 66 h 148"/>
                              <a:gd name="T72" fmla="*/ 67 w 85"/>
                              <a:gd name="T73" fmla="*/ 50 h 148"/>
                              <a:gd name="T74" fmla="*/ 65 w 85"/>
                              <a:gd name="T75" fmla="*/ 36 h 148"/>
                              <a:gd name="T76" fmla="*/ 60 w 85"/>
                              <a:gd name="T77" fmla="*/ 25 h 148"/>
                              <a:gd name="T78" fmla="*/ 54 w 85"/>
                              <a:gd name="T79" fmla="*/ 18 h 148"/>
                              <a:gd name="T80" fmla="*/ 44 w 85"/>
                              <a:gd name="T81" fmla="*/ 16 h 148"/>
                              <a:gd name="T82" fmla="*/ 34 w 85"/>
                              <a:gd name="T83" fmla="*/ 18 h 148"/>
                              <a:gd name="T84" fmla="*/ 25 w 85"/>
                              <a:gd name="T85" fmla="*/ 25 h 148"/>
                              <a:gd name="T86" fmla="*/ 20 w 85"/>
                              <a:gd name="T87" fmla="*/ 36 h 148"/>
                              <a:gd name="T88" fmla="*/ 19 w 85"/>
                              <a:gd name="T89" fmla="*/ 5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9" y="133"/>
                                </a:moveTo>
                                <a:lnTo>
                                  <a:pt x="9" y="131"/>
                                </a:lnTo>
                                <a:lnTo>
                                  <a:pt x="10" y="131"/>
                                </a:lnTo>
                                <a:lnTo>
                                  <a:pt x="12" y="131"/>
                                </a:lnTo>
                                <a:lnTo>
                                  <a:pt x="19" y="133"/>
                                </a:lnTo>
                                <a:lnTo>
                                  <a:pt x="25" y="133"/>
                                </a:lnTo>
                                <a:lnTo>
                                  <a:pt x="34" y="133"/>
                                </a:lnTo>
                                <a:lnTo>
                                  <a:pt x="42" y="131"/>
                                </a:lnTo>
                                <a:lnTo>
                                  <a:pt x="47" y="126"/>
                                </a:lnTo>
                                <a:lnTo>
                                  <a:pt x="54" y="121"/>
                                </a:lnTo>
                                <a:lnTo>
                                  <a:pt x="57" y="115"/>
                                </a:lnTo>
                                <a:lnTo>
                                  <a:pt x="62" y="106"/>
                                </a:lnTo>
                                <a:lnTo>
                                  <a:pt x="64" y="96"/>
                                </a:lnTo>
                                <a:lnTo>
                                  <a:pt x="67" y="83"/>
                                </a:lnTo>
                                <a:lnTo>
                                  <a:pt x="60" y="91"/>
                                </a:lnTo>
                                <a:lnTo>
                                  <a:pt x="54" y="96"/>
                                </a:lnTo>
                                <a:lnTo>
                                  <a:pt x="47" y="100"/>
                                </a:lnTo>
                                <a:lnTo>
                                  <a:pt x="37" y="101"/>
                                </a:lnTo>
                                <a:lnTo>
                                  <a:pt x="30" y="100"/>
                                </a:lnTo>
                                <a:lnTo>
                                  <a:pt x="22" y="96"/>
                                </a:lnTo>
                                <a:lnTo>
                                  <a:pt x="15" y="93"/>
                                </a:lnTo>
                                <a:lnTo>
                                  <a:pt x="10" y="86"/>
                                </a:lnTo>
                                <a:lnTo>
                                  <a:pt x="7" y="80"/>
                                </a:lnTo>
                                <a:lnTo>
                                  <a:pt x="4" y="71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1"/>
                                </a:lnTo>
                                <a:lnTo>
                                  <a:pt x="4" y="31"/>
                                </a:lnTo>
                                <a:lnTo>
                                  <a:pt x="7" y="21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5" y="3"/>
                                </a:lnTo>
                                <a:lnTo>
                                  <a:pt x="34" y="1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8"/>
                                </a:lnTo>
                                <a:lnTo>
                                  <a:pt x="74" y="15"/>
                                </a:lnTo>
                                <a:lnTo>
                                  <a:pt x="79" y="25"/>
                                </a:lnTo>
                                <a:lnTo>
                                  <a:pt x="82" y="35"/>
                                </a:lnTo>
                                <a:lnTo>
                                  <a:pt x="84" y="46"/>
                                </a:lnTo>
                                <a:lnTo>
                                  <a:pt x="85" y="61"/>
                                </a:lnTo>
                                <a:lnTo>
                                  <a:pt x="84" y="80"/>
                                </a:lnTo>
                                <a:lnTo>
                                  <a:pt x="80" y="98"/>
                                </a:lnTo>
                                <a:lnTo>
                                  <a:pt x="75" y="113"/>
                                </a:lnTo>
                                <a:lnTo>
                                  <a:pt x="70" y="125"/>
                                </a:lnTo>
                                <a:lnTo>
                                  <a:pt x="62" y="135"/>
                                </a:lnTo>
                                <a:lnTo>
                                  <a:pt x="52" y="143"/>
                                </a:lnTo>
                                <a:lnTo>
                                  <a:pt x="42" y="148"/>
                                </a:lnTo>
                                <a:lnTo>
                                  <a:pt x="29" y="148"/>
                                </a:lnTo>
                                <a:lnTo>
                                  <a:pt x="20" y="148"/>
                                </a:lnTo>
                                <a:lnTo>
                                  <a:pt x="14" y="148"/>
                                </a:lnTo>
                                <a:lnTo>
                                  <a:pt x="9" y="146"/>
                                </a:lnTo>
                                <a:lnTo>
                                  <a:pt x="7" y="143"/>
                                </a:lnTo>
                                <a:lnTo>
                                  <a:pt x="7" y="141"/>
                                </a:lnTo>
                                <a:lnTo>
                                  <a:pt x="9" y="133"/>
                                </a:lnTo>
                                <a:close/>
                                <a:moveTo>
                                  <a:pt x="19" y="50"/>
                                </a:moveTo>
                                <a:lnTo>
                                  <a:pt x="19" y="58"/>
                                </a:lnTo>
                                <a:lnTo>
                                  <a:pt x="20" y="65"/>
                                </a:lnTo>
                                <a:lnTo>
                                  <a:pt x="22" y="71"/>
                                </a:lnTo>
                                <a:lnTo>
                                  <a:pt x="24" y="76"/>
                                </a:lnTo>
                                <a:lnTo>
                                  <a:pt x="27" y="80"/>
                                </a:lnTo>
                                <a:lnTo>
                                  <a:pt x="32" y="83"/>
                                </a:lnTo>
                                <a:lnTo>
                                  <a:pt x="37" y="85"/>
                                </a:lnTo>
                                <a:lnTo>
                                  <a:pt x="42" y="86"/>
                                </a:lnTo>
                                <a:lnTo>
                                  <a:pt x="47" y="85"/>
                                </a:lnTo>
                                <a:lnTo>
                                  <a:pt x="52" y="83"/>
                                </a:lnTo>
                                <a:lnTo>
                                  <a:pt x="57" y="80"/>
                                </a:lnTo>
                                <a:lnTo>
                                  <a:pt x="60" y="76"/>
                                </a:lnTo>
                                <a:lnTo>
                                  <a:pt x="64" y="71"/>
                                </a:lnTo>
                                <a:lnTo>
                                  <a:pt x="65" y="66"/>
                                </a:lnTo>
                                <a:lnTo>
                                  <a:pt x="67" y="58"/>
                                </a:lnTo>
                                <a:lnTo>
                                  <a:pt x="67" y="50"/>
                                </a:lnTo>
                                <a:lnTo>
                                  <a:pt x="67" y="43"/>
                                </a:lnTo>
                                <a:lnTo>
                                  <a:pt x="65" y="36"/>
                                </a:lnTo>
                                <a:lnTo>
                                  <a:pt x="64" y="30"/>
                                </a:lnTo>
                                <a:lnTo>
                                  <a:pt x="60" y="25"/>
                                </a:lnTo>
                                <a:lnTo>
                                  <a:pt x="57" y="21"/>
                                </a:lnTo>
                                <a:lnTo>
                                  <a:pt x="54" y="18"/>
                                </a:lnTo>
                                <a:lnTo>
                                  <a:pt x="49" y="16"/>
                                </a:lnTo>
                                <a:lnTo>
                                  <a:pt x="44" y="16"/>
                                </a:lnTo>
                                <a:lnTo>
                                  <a:pt x="39" y="16"/>
                                </a:lnTo>
                                <a:lnTo>
                                  <a:pt x="34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2" y="30"/>
                                </a:lnTo>
                                <a:lnTo>
                                  <a:pt x="20" y="36"/>
                                </a:lnTo>
                                <a:lnTo>
                                  <a:pt x="19" y="43"/>
                                </a:lnTo>
                                <a:lnTo>
                                  <a:pt x="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620"/>
                        <wps:cNvSpPr>
                          <a:spLocks noChangeAspect="1"/>
                        </wps:cNvSpPr>
                        <wps:spPr bwMode="auto">
                          <a:xfrm>
                            <a:off x="1334" y="1782"/>
                            <a:ext cx="38" cy="71"/>
                          </a:xfrm>
                          <a:custGeom>
                            <a:avLst/>
                            <a:gdLst>
                              <a:gd name="T0" fmla="*/ 52 w 76"/>
                              <a:gd name="T1" fmla="*/ 0 h 143"/>
                              <a:gd name="T2" fmla="*/ 55 w 76"/>
                              <a:gd name="T3" fmla="*/ 0 h 143"/>
                              <a:gd name="T4" fmla="*/ 55 w 76"/>
                              <a:gd name="T5" fmla="*/ 3 h 143"/>
                              <a:gd name="T6" fmla="*/ 55 w 76"/>
                              <a:gd name="T7" fmla="*/ 128 h 143"/>
                              <a:gd name="T8" fmla="*/ 75 w 76"/>
                              <a:gd name="T9" fmla="*/ 128 h 143"/>
                              <a:gd name="T10" fmla="*/ 76 w 76"/>
                              <a:gd name="T11" fmla="*/ 128 h 143"/>
                              <a:gd name="T12" fmla="*/ 76 w 76"/>
                              <a:gd name="T13" fmla="*/ 132 h 143"/>
                              <a:gd name="T14" fmla="*/ 76 w 76"/>
                              <a:gd name="T15" fmla="*/ 140 h 143"/>
                              <a:gd name="T16" fmla="*/ 76 w 76"/>
                              <a:gd name="T17" fmla="*/ 142 h 143"/>
                              <a:gd name="T18" fmla="*/ 75 w 76"/>
                              <a:gd name="T19" fmla="*/ 143 h 143"/>
                              <a:gd name="T20" fmla="*/ 15 w 76"/>
                              <a:gd name="T21" fmla="*/ 143 h 143"/>
                              <a:gd name="T22" fmla="*/ 13 w 76"/>
                              <a:gd name="T23" fmla="*/ 142 h 143"/>
                              <a:gd name="T24" fmla="*/ 12 w 76"/>
                              <a:gd name="T25" fmla="*/ 140 h 143"/>
                              <a:gd name="T26" fmla="*/ 12 w 76"/>
                              <a:gd name="T27" fmla="*/ 132 h 143"/>
                              <a:gd name="T28" fmla="*/ 13 w 76"/>
                              <a:gd name="T29" fmla="*/ 128 h 143"/>
                              <a:gd name="T30" fmla="*/ 15 w 76"/>
                              <a:gd name="T31" fmla="*/ 128 h 143"/>
                              <a:gd name="T32" fmla="*/ 38 w 76"/>
                              <a:gd name="T33" fmla="*/ 128 h 143"/>
                              <a:gd name="T34" fmla="*/ 38 w 76"/>
                              <a:gd name="T35" fmla="*/ 20 h 143"/>
                              <a:gd name="T36" fmla="*/ 7 w 76"/>
                              <a:gd name="T37" fmla="*/ 38 h 143"/>
                              <a:gd name="T38" fmla="*/ 7 w 76"/>
                              <a:gd name="T39" fmla="*/ 38 h 143"/>
                              <a:gd name="T40" fmla="*/ 5 w 76"/>
                              <a:gd name="T41" fmla="*/ 38 h 143"/>
                              <a:gd name="T42" fmla="*/ 3 w 76"/>
                              <a:gd name="T43" fmla="*/ 38 h 143"/>
                              <a:gd name="T44" fmla="*/ 3 w 76"/>
                              <a:gd name="T45" fmla="*/ 37 h 143"/>
                              <a:gd name="T46" fmla="*/ 0 w 76"/>
                              <a:gd name="T47" fmla="*/ 32 h 143"/>
                              <a:gd name="T48" fmla="*/ 0 w 76"/>
                              <a:gd name="T49" fmla="*/ 30 h 143"/>
                              <a:gd name="T50" fmla="*/ 0 w 76"/>
                              <a:gd name="T51" fmla="*/ 30 h 143"/>
                              <a:gd name="T52" fmla="*/ 0 w 76"/>
                              <a:gd name="T53" fmla="*/ 28 h 143"/>
                              <a:gd name="T54" fmla="*/ 2 w 76"/>
                              <a:gd name="T55" fmla="*/ 28 h 143"/>
                              <a:gd name="T56" fmla="*/ 40 w 76"/>
                              <a:gd name="T57" fmla="*/ 0 h 143"/>
                              <a:gd name="T58" fmla="*/ 52 w 76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43">
                                <a:moveTo>
                                  <a:pt x="52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5" y="128"/>
                                </a:lnTo>
                                <a:lnTo>
                                  <a:pt x="76" y="128"/>
                                </a:lnTo>
                                <a:lnTo>
                                  <a:pt x="76" y="132"/>
                                </a:lnTo>
                                <a:lnTo>
                                  <a:pt x="76" y="140"/>
                                </a:lnTo>
                                <a:lnTo>
                                  <a:pt x="76" y="142"/>
                                </a:lnTo>
                                <a:lnTo>
                                  <a:pt x="75" y="143"/>
                                </a:lnTo>
                                <a:lnTo>
                                  <a:pt x="15" y="143"/>
                                </a:lnTo>
                                <a:lnTo>
                                  <a:pt x="13" y="142"/>
                                </a:lnTo>
                                <a:lnTo>
                                  <a:pt x="12" y="140"/>
                                </a:lnTo>
                                <a:lnTo>
                                  <a:pt x="12" y="132"/>
                                </a:lnTo>
                                <a:lnTo>
                                  <a:pt x="13" y="128"/>
                                </a:lnTo>
                                <a:lnTo>
                                  <a:pt x="15" y="128"/>
                                </a:lnTo>
                                <a:lnTo>
                                  <a:pt x="38" y="128"/>
                                </a:lnTo>
                                <a:lnTo>
                                  <a:pt x="38" y="20"/>
                                </a:lnTo>
                                <a:lnTo>
                                  <a:pt x="7" y="38"/>
                                </a:lnTo>
                                <a:lnTo>
                                  <a:pt x="5" y="38"/>
                                </a:lnTo>
                                <a:lnTo>
                                  <a:pt x="3" y="38"/>
                                </a:lnTo>
                                <a:lnTo>
                                  <a:pt x="3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40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621"/>
                        <wps:cNvSpPr>
                          <a:spLocks noChangeAspect="1"/>
                        </wps:cNvSpPr>
                        <wps:spPr bwMode="auto">
                          <a:xfrm>
                            <a:off x="1384" y="1782"/>
                            <a:ext cx="38" cy="71"/>
                          </a:xfrm>
                          <a:custGeom>
                            <a:avLst/>
                            <a:gdLst>
                              <a:gd name="T0" fmla="*/ 51 w 76"/>
                              <a:gd name="T1" fmla="*/ 0 h 143"/>
                              <a:gd name="T2" fmla="*/ 53 w 76"/>
                              <a:gd name="T3" fmla="*/ 0 h 143"/>
                              <a:gd name="T4" fmla="*/ 55 w 76"/>
                              <a:gd name="T5" fmla="*/ 3 h 143"/>
                              <a:gd name="T6" fmla="*/ 55 w 76"/>
                              <a:gd name="T7" fmla="*/ 128 h 143"/>
                              <a:gd name="T8" fmla="*/ 73 w 76"/>
                              <a:gd name="T9" fmla="*/ 128 h 143"/>
                              <a:gd name="T10" fmla="*/ 76 w 76"/>
                              <a:gd name="T11" fmla="*/ 128 h 143"/>
                              <a:gd name="T12" fmla="*/ 76 w 76"/>
                              <a:gd name="T13" fmla="*/ 132 h 143"/>
                              <a:gd name="T14" fmla="*/ 76 w 76"/>
                              <a:gd name="T15" fmla="*/ 140 h 143"/>
                              <a:gd name="T16" fmla="*/ 76 w 76"/>
                              <a:gd name="T17" fmla="*/ 142 h 143"/>
                              <a:gd name="T18" fmla="*/ 73 w 76"/>
                              <a:gd name="T19" fmla="*/ 143 h 143"/>
                              <a:gd name="T20" fmla="*/ 15 w 76"/>
                              <a:gd name="T21" fmla="*/ 143 h 143"/>
                              <a:gd name="T22" fmla="*/ 11 w 76"/>
                              <a:gd name="T23" fmla="*/ 142 h 143"/>
                              <a:gd name="T24" fmla="*/ 11 w 76"/>
                              <a:gd name="T25" fmla="*/ 140 h 143"/>
                              <a:gd name="T26" fmla="*/ 11 w 76"/>
                              <a:gd name="T27" fmla="*/ 132 h 143"/>
                              <a:gd name="T28" fmla="*/ 11 w 76"/>
                              <a:gd name="T29" fmla="*/ 128 h 143"/>
                              <a:gd name="T30" fmla="*/ 15 w 76"/>
                              <a:gd name="T31" fmla="*/ 128 h 143"/>
                              <a:gd name="T32" fmla="*/ 38 w 76"/>
                              <a:gd name="T33" fmla="*/ 128 h 143"/>
                              <a:gd name="T34" fmla="*/ 38 w 76"/>
                              <a:gd name="T35" fmla="*/ 20 h 143"/>
                              <a:gd name="T36" fmla="*/ 6 w 76"/>
                              <a:gd name="T37" fmla="*/ 38 h 143"/>
                              <a:gd name="T38" fmla="*/ 5 w 76"/>
                              <a:gd name="T39" fmla="*/ 38 h 143"/>
                              <a:gd name="T40" fmla="*/ 5 w 76"/>
                              <a:gd name="T41" fmla="*/ 38 h 143"/>
                              <a:gd name="T42" fmla="*/ 3 w 76"/>
                              <a:gd name="T43" fmla="*/ 38 h 143"/>
                              <a:gd name="T44" fmla="*/ 3 w 76"/>
                              <a:gd name="T45" fmla="*/ 37 h 143"/>
                              <a:gd name="T46" fmla="*/ 0 w 76"/>
                              <a:gd name="T47" fmla="*/ 32 h 143"/>
                              <a:gd name="T48" fmla="*/ 0 w 76"/>
                              <a:gd name="T49" fmla="*/ 30 h 143"/>
                              <a:gd name="T50" fmla="*/ 0 w 76"/>
                              <a:gd name="T51" fmla="*/ 30 h 143"/>
                              <a:gd name="T52" fmla="*/ 0 w 76"/>
                              <a:gd name="T53" fmla="*/ 28 h 143"/>
                              <a:gd name="T54" fmla="*/ 1 w 76"/>
                              <a:gd name="T55" fmla="*/ 28 h 143"/>
                              <a:gd name="T56" fmla="*/ 40 w 76"/>
                              <a:gd name="T57" fmla="*/ 0 h 143"/>
                              <a:gd name="T58" fmla="*/ 51 w 76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43">
                                <a:moveTo>
                                  <a:pt x="51" y="0"/>
                                </a:moveTo>
                                <a:lnTo>
                                  <a:pt x="53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3" y="128"/>
                                </a:lnTo>
                                <a:lnTo>
                                  <a:pt x="76" y="128"/>
                                </a:lnTo>
                                <a:lnTo>
                                  <a:pt x="76" y="132"/>
                                </a:lnTo>
                                <a:lnTo>
                                  <a:pt x="76" y="140"/>
                                </a:lnTo>
                                <a:lnTo>
                                  <a:pt x="76" y="142"/>
                                </a:lnTo>
                                <a:lnTo>
                                  <a:pt x="73" y="143"/>
                                </a:lnTo>
                                <a:lnTo>
                                  <a:pt x="15" y="143"/>
                                </a:lnTo>
                                <a:lnTo>
                                  <a:pt x="11" y="142"/>
                                </a:lnTo>
                                <a:lnTo>
                                  <a:pt x="11" y="140"/>
                                </a:lnTo>
                                <a:lnTo>
                                  <a:pt x="11" y="132"/>
                                </a:lnTo>
                                <a:lnTo>
                                  <a:pt x="11" y="128"/>
                                </a:lnTo>
                                <a:lnTo>
                                  <a:pt x="15" y="128"/>
                                </a:lnTo>
                                <a:lnTo>
                                  <a:pt x="38" y="128"/>
                                </a:lnTo>
                                <a:lnTo>
                                  <a:pt x="38" y="20"/>
                                </a:lnTo>
                                <a:lnTo>
                                  <a:pt x="6" y="38"/>
                                </a:lnTo>
                                <a:lnTo>
                                  <a:pt x="5" y="38"/>
                                </a:lnTo>
                                <a:lnTo>
                                  <a:pt x="3" y="38"/>
                                </a:lnTo>
                                <a:lnTo>
                                  <a:pt x="3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1" y="28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622"/>
                        <wps:cNvSpPr>
                          <a:spLocks noChangeAspect="1"/>
                        </wps:cNvSpPr>
                        <wps:spPr bwMode="auto">
                          <a:xfrm>
                            <a:off x="1434" y="1840"/>
                            <a:ext cx="19" cy="26"/>
                          </a:xfrm>
                          <a:custGeom>
                            <a:avLst/>
                            <a:gdLst>
                              <a:gd name="T0" fmla="*/ 13 w 38"/>
                              <a:gd name="T1" fmla="*/ 3 h 53"/>
                              <a:gd name="T2" fmla="*/ 15 w 38"/>
                              <a:gd name="T3" fmla="*/ 1 h 53"/>
                              <a:gd name="T4" fmla="*/ 16 w 38"/>
                              <a:gd name="T5" fmla="*/ 0 h 53"/>
                              <a:gd name="T6" fmla="*/ 35 w 38"/>
                              <a:gd name="T7" fmla="*/ 0 h 53"/>
                              <a:gd name="T8" fmla="*/ 36 w 38"/>
                              <a:gd name="T9" fmla="*/ 1 h 53"/>
                              <a:gd name="T10" fmla="*/ 38 w 38"/>
                              <a:gd name="T11" fmla="*/ 3 h 53"/>
                              <a:gd name="T12" fmla="*/ 38 w 38"/>
                              <a:gd name="T13" fmla="*/ 3 h 53"/>
                              <a:gd name="T14" fmla="*/ 36 w 38"/>
                              <a:gd name="T15" fmla="*/ 5 h 53"/>
                              <a:gd name="T16" fmla="*/ 11 w 38"/>
                              <a:gd name="T17" fmla="*/ 51 h 53"/>
                              <a:gd name="T18" fmla="*/ 10 w 38"/>
                              <a:gd name="T19" fmla="*/ 53 h 53"/>
                              <a:gd name="T20" fmla="*/ 8 w 38"/>
                              <a:gd name="T21" fmla="*/ 53 h 53"/>
                              <a:gd name="T22" fmla="*/ 8 w 38"/>
                              <a:gd name="T23" fmla="*/ 53 h 53"/>
                              <a:gd name="T24" fmla="*/ 8 w 38"/>
                              <a:gd name="T25" fmla="*/ 53 h 53"/>
                              <a:gd name="T26" fmla="*/ 8 w 38"/>
                              <a:gd name="T27" fmla="*/ 53 h 53"/>
                              <a:gd name="T28" fmla="*/ 6 w 38"/>
                              <a:gd name="T29" fmla="*/ 53 h 53"/>
                              <a:gd name="T30" fmla="*/ 1 w 38"/>
                              <a:gd name="T31" fmla="*/ 51 h 53"/>
                              <a:gd name="T32" fmla="*/ 0 w 38"/>
                              <a:gd name="T33" fmla="*/ 50 h 53"/>
                              <a:gd name="T34" fmla="*/ 0 w 38"/>
                              <a:gd name="T35" fmla="*/ 50 h 53"/>
                              <a:gd name="T36" fmla="*/ 0 w 38"/>
                              <a:gd name="T37" fmla="*/ 48 h 53"/>
                              <a:gd name="T38" fmla="*/ 0 w 38"/>
                              <a:gd name="T39" fmla="*/ 48 h 53"/>
                              <a:gd name="T40" fmla="*/ 13 w 38"/>
                              <a:gd name="T41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53">
                                <a:moveTo>
                                  <a:pt x="13" y="3"/>
                                </a:moveTo>
                                <a:lnTo>
                                  <a:pt x="15" y="1"/>
                                </a:lnTo>
                                <a:lnTo>
                                  <a:pt x="16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1"/>
                                </a:lnTo>
                                <a:lnTo>
                                  <a:pt x="38" y="3"/>
                                </a:lnTo>
                                <a:lnTo>
                                  <a:pt x="36" y="5"/>
                                </a:lnTo>
                                <a:lnTo>
                                  <a:pt x="11" y="51"/>
                                </a:lnTo>
                                <a:lnTo>
                                  <a:pt x="10" y="53"/>
                                </a:lnTo>
                                <a:lnTo>
                                  <a:pt x="8" y="53"/>
                                </a:lnTo>
                                <a:lnTo>
                                  <a:pt x="6" y="53"/>
                                </a:lnTo>
                                <a:lnTo>
                                  <a:pt x="1" y="51"/>
                                </a:lnTo>
                                <a:lnTo>
                                  <a:pt x="0" y="50"/>
                                </a:lnTo>
                                <a:lnTo>
                                  <a:pt x="0" y="48"/>
                                </a:lnTo>
                                <a:lnTo>
                                  <a:pt x="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2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493" y="1777"/>
                            <a:ext cx="45" cy="76"/>
                          </a:xfrm>
                          <a:custGeom>
                            <a:avLst/>
                            <a:gdLst>
                              <a:gd name="T0" fmla="*/ 0 w 90"/>
                              <a:gd name="T1" fmla="*/ 3 h 153"/>
                              <a:gd name="T2" fmla="*/ 0 w 90"/>
                              <a:gd name="T3" fmla="*/ 2 h 153"/>
                              <a:gd name="T4" fmla="*/ 3 w 90"/>
                              <a:gd name="T5" fmla="*/ 0 h 153"/>
                              <a:gd name="T6" fmla="*/ 27 w 90"/>
                              <a:gd name="T7" fmla="*/ 0 h 153"/>
                              <a:gd name="T8" fmla="*/ 38 w 90"/>
                              <a:gd name="T9" fmla="*/ 2 h 153"/>
                              <a:gd name="T10" fmla="*/ 48 w 90"/>
                              <a:gd name="T11" fmla="*/ 2 h 153"/>
                              <a:gd name="T12" fmla="*/ 57 w 90"/>
                              <a:gd name="T13" fmla="*/ 5 h 153"/>
                              <a:gd name="T14" fmla="*/ 65 w 90"/>
                              <a:gd name="T15" fmla="*/ 8 h 153"/>
                              <a:gd name="T16" fmla="*/ 70 w 90"/>
                              <a:gd name="T17" fmla="*/ 13 h 153"/>
                              <a:gd name="T18" fmla="*/ 75 w 90"/>
                              <a:gd name="T19" fmla="*/ 18 h 153"/>
                              <a:gd name="T20" fmla="*/ 80 w 90"/>
                              <a:gd name="T21" fmla="*/ 25 h 153"/>
                              <a:gd name="T22" fmla="*/ 83 w 90"/>
                              <a:gd name="T23" fmla="*/ 33 h 153"/>
                              <a:gd name="T24" fmla="*/ 87 w 90"/>
                              <a:gd name="T25" fmla="*/ 42 h 153"/>
                              <a:gd name="T26" fmla="*/ 88 w 90"/>
                              <a:gd name="T27" fmla="*/ 52 h 153"/>
                              <a:gd name="T28" fmla="*/ 90 w 90"/>
                              <a:gd name="T29" fmla="*/ 62 h 153"/>
                              <a:gd name="T30" fmla="*/ 90 w 90"/>
                              <a:gd name="T31" fmla="*/ 73 h 153"/>
                              <a:gd name="T32" fmla="*/ 90 w 90"/>
                              <a:gd name="T33" fmla="*/ 92 h 153"/>
                              <a:gd name="T34" fmla="*/ 87 w 90"/>
                              <a:gd name="T35" fmla="*/ 108 h 153"/>
                              <a:gd name="T36" fmla="*/ 82 w 90"/>
                              <a:gd name="T37" fmla="*/ 122 h 153"/>
                              <a:gd name="T38" fmla="*/ 75 w 90"/>
                              <a:gd name="T39" fmla="*/ 133 h 153"/>
                              <a:gd name="T40" fmla="*/ 67 w 90"/>
                              <a:gd name="T41" fmla="*/ 142 h 153"/>
                              <a:gd name="T42" fmla="*/ 55 w 90"/>
                              <a:gd name="T43" fmla="*/ 148 h 153"/>
                              <a:gd name="T44" fmla="*/ 43 w 90"/>
                              <a:gd name="T45" fmla="*/ 152 h 153"/>
                              <a:gd name="T46" fmla="*/ 28 w 90"/>
                              <a:gd name="T47" fmla="*/ 153 h 153"/>
                              <a:gd name="T48" fmla="*/ 3 w 90"/>
                              <a:gd name="T49" fmla="*/ 153 h 153"/>
                              <a:gd name="T50" fmla="*/ 0 w 90"/>
                              <a:gd name="T51" fmla="*/ 152 h 153"/>
                              <a:gd name="T52" fmla="*/ 0 w 90"/>
                              <a:gd name="T53" fmla="*/ 150 h 153"/>
                              <a:gd name="T54" fmla="*/ 0 w 90"/>
                              <a:gd name="T55" fmla="*/ 3 h 153"/>
                              <a:gd name="T56" fmla="*/ 30 w 90"/>
                              <a:gd name="T57" fmla="*/ 137 h 153"/>
                              <a:gd name="T58" fmla="*/ 40 w 90"/>
                              <a:gd name="T59" fmla="*/ 137 h 153"/>
                              <a:gd name="T60" fmla="*/ 48 w 90"/>
                              <a:gd name="T61" fmla="*/ 135 h 153"/>
                              <a:gd name="T62" fmla="*/ 55 w 90"/>
                              <a:gd name="T63" fmla="*/ 130 h 153"/>
                              <a:gd name="T64" fmla="*/ 60 w 90"/>
                              <a:gd name="T65" fmla="*/ 125 h 153"/>
                              <a:gd name="T66" fmla="*/ 65 w 90"/>
                              <a:gd name="T67" fmla="*/ 117 h 153"/>
                              <a:gd name="T68" fmla="*/ 68 w 90"/>
                              <a:gd name="T69" fmla="*/ 105 h 153"/>
                              <a:gd name="T70" fmla="*/ 70 w 90"/>
                              <a:gd name="T71" fmla="*/ 92 h 153"/>
                              <a:gd name="T72" fmla="*/ 72 w 90"/>
                              <a:gd name="T73" fmla="*/ 73 h 153"/>
                              <a:gd name="T74" fmla="*/ 70 w 90"/>
                              <a:gd name="T75" fmla="*/ 55 h 153"/>
                              <a:gd name="T76" fmla="*/ 67 w 90"/>
                              <a:gd name="T77" fmla="*/ 40 h 153"/>
                              <a:gd name="T78" fmla="*/ 63 w 90"/>
                              <a:gd name="T79" fmla="*/ 33 h 153"/>
                              <a:gd name="T80" fmla="*/ 62 w 90"/>
                              <a:gd name="T81" fmla="*/ 28 h 153"/>
                              <a:gd name="T82" fmla="*/ 57 w 90"/>
                              <a:gd name="T83" fmla="*/ 25 h 153"/>
                              <a:gd name="T84" fmla="*/ 53 w 90"/>
                              <a:gd name="T85" fmla="*/ 22 h 153"/>
                              <a:gd name="T86" fmla="*/ 48 w 90"/>
                              <a:gd name="T87" fmla="*/ 18 h 153"/>
                              <a:gd name="T88" fmla="*/ 42 w 90"/>
                              <a:gd name="T89" fmla="*/ 17 h 153"/>
                              <a:gd name="T90" fmla="*/ 35 w 90"/>
                              <a:gd name="T91" fmla="*/ 17 h 153"/>
                              <a:gd name="T92" fmla="*/ 28 w 90"/>
                              <a:gd name="T93" fmla="*/ 17 h 153"/>
                              <a:gd name="T94" fmla="*/ 18 w 90"/>
                              <a:gd name="T95" fmla="*/ 17 h 153"/>
                              <a:gd name="T96" fmla="*/ 18 w 90"/>
                              <a:gd name="T97" fmla="*/ 137 h 153"/>
                              <a:gd name="T98" fmla="*/ 30 w 90"/>
                              <a:gd name="T99" fmla="*/ 137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0" h="15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27" y="0"/>
                                </a:lnTo>
                                <a:lnTo>
                                  <a:pt x="38" y="2"/>
                                </a:lnTo>
                                <a:lnTo>
                                  <a:pt x="48" y="2"/>
                                </a:lnTo>
                                <a:lnTo>
                                  <a:pt x="57" y="5"/>
                                </a:lnTo>
                                <a:lnTo>
                                  <a:pt x="65" y="8"/>
                                </a:lnTo>
                                <a:lnTo>
                                  <a:pt x="70" y="13"/>
                                </a:lnTo>
                                <a:lnTo>
                                  <a:pt x="75" y="18"/>
                                </a:lnTo>
                                <a:lnTo>
                                  <a:pt x="80" y="25"/>
                                </a:lnTo>
                                <a:lnTo>
                                  <a:pt x="83" y="33"/>
                                </a:lnTo>
                                <a:lnTo>
                                  <a:pt x="87" y="42"/>
                                </a:lnTo>
                                <a:lnTo>
                                  <a:pt x="88" y="52"/>
                                </a:lnTo>
                                <a:lnTo>
                                  <a:pt x="90" y="62"/>
                                </a:lnTo>
                                <a:lnTo>
                                  <a:pt x="90" y="73"/>
                                </a:lnTo>
                                <a:lnTo>
                                  <a:pt x="90" y="92"/>
                                </a:lnTo>
                                <a:lnTo>
                                  <a:pt x="87" y="108"/>
                                </a:lnTo>
                                <a:lnTo>
                                  <a:pt x="82" y="122"/>
                                </a:lnTo>
                                <a:lnTo>
                                  <a:pt x="75" y="133"/>
                                </a:lnTo>
                                <a:lnTo>
                                  <a:pt x="67" y="142"/>
                                </a:lnTo>
                                <a:lnTo>
                                  <a:pt x="55" y="148"/>
                                </a:lnTo>
                                <a:lnTo>
                                  <a:pt x="43" y="152"/>
                                </a:lnTo>
                                <a:lnTo>
                                  <a:pt x="28" y="153"/>
                                </a:lnTo>
                                <a:lnTo>
                                  <a:pt x="3" y="153"/>
                                </a:lnTo>
                                <a:lnTo>
                                  <a:pt x="0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30" y="137"/>
                                </a:moveTo>
                                <a:lnTo>
                                  <a:pt x="40" y="137"/>
                                </a:lnTo>
                                <a:lnTo>
                                  <a:pt x="48" y="135"/>
                                </a:lnTo>
                                <a:lnTo>
                                  <a:pt x="55" y="130"/>
                                </a:lnTo>
                                <a:lnTo>
                                  <a:pt x="60" y="125"/>
                                </a:lnTo>
                                <a:lnTo>
                                  <a:pt x="65" y="117"/>
                                </a:lnTo>
                                <a:lnTo>
                                  <a:pt x="68" y="105"/>
                                </a:lnTo>
                                <a:lnTo>
                                  <a:pt x="70" y="92"/>
                                </a:lnTo>
                                <a:lnTo>
                                  <a:pt x="72" y="73"/>
                                </a:lnTo>
                                <a:lnTo>
                                  <a:pt x="70" y="55"/>
                                </a:lnTo>
                                <a:lnTo>
                                  <a:pt x="67" y="40"/>
                                </a:lnTo>
                                <a:lnTo>
                                  <a:pt x="63" y="33"/>
                                </a:lnTo>
                                <a:lnTo>
                                  <a:pt x="62" y="28"/>
                                </a:lnTo>
                                <a:lnTo>
                                  <a:pt x="57" y="25"/>
                                </a:lnTo>
                                <a:lnTo>
                                  <a:pt x="53" y="22"/>
                                </a:lnTo>
                                <a:lnTo>
                                  <a:pt x="48" y="18"/>
                                </a:lnTo>
                                <a:lnTo>
                                  <a:pt x="42" y="17"/>
                                </a:lnTo>
                                <a:lnTo>
                                  <a:pt x="35" y="17"/>
                                </a:lnTo>
                                <a:lnTo>
                                  <a:pt x="28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37"/>
                                </a:lnTo>
                                <a:lnTo>
                                  <a:pt x="3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24"/>
                        <wps:cNvSpPr>
                          <a:spLocks noChangeAspect="1"/>
                        </wps:cNvSpPr>
                        <wps:spPr bwMode="auto">
                          <a:xfrm>
                            <a:off x="1546" y="1777"/>
                            <a:ext cx="33" cy="76"/>
                          </a:xfrm>
                          <a:custGeom>
                            <a:avLst/>
                            <a:gdLst>
                              <a:gd name="T0" fmla="*/ 41 w 64"/>
                              <a:gd name="T1" fmla="*/ 138 h 153"/>
                              <a:gd name="T2" fmla="*/ 61 w 64"/>
                              <a:gd name="T3" fmla="*/ 138 h 153"/>
                              <a:gd name="T4" fmla="*/ 63 w 64"/>
                              <a:gd name="T5" fmla="*/ 138 h 153"/>
                              <a:gd name="T6" fmla="*/ 64 w 64"/>
                              <a:gd name="T7" fmla="*/ 142 h 153"/>
                              <a:gd name="T8" fmla="*/ 64 w 64"/>
                              <a:gd name="T9" fmla="*/ 150 h 153"/>
                              <a:gd name="T10" fmla="*/ 63 w 64"/>
                              <a:gd name="T11" fmla="*/ 152 h 153"/>
                              <a:gd name="T12" fmla="*/ 61 w 64"/>
                              <a:gd name="T13" fmla="*/ 153 h 153"/>
                              <a:gd name="T14" fmla="*/ 3 w 64"/>
                              <a:gd name="T15" fmla="*/ 153 h 153"/>
                              <a:gd name="T16" fmla="*/ 1 w 64"/>
                              <a:gd name="T17" fmla="*/ 152 h 153"/>
                              <a:gd name="T18" fmla="*/ 0 w 64"/>
                              <a:gd name="T19" fmla="*/ 150 h 153"/>
                              <a:gd name="T20" fmla="*/ 0 w 64"/>
                              <a:gd name="T21" fmla="*/ 142 h 153"/>
                              <a:gd name="T22" fmla="*/ 1 w 64"/>
                              <a:gd name="T23" fmla="*/ 138 h 153"/>
                              <a:gd name="T24" fmla="*/ 3 w 64"/>
                              <a:gd name="T25" fmla="*/ 138 h 153"/>
                              <a:gd name="T26" fmla="*/ 23 w 64"/>
                              <a:gd name="T27" fmla="*/ 138 h 153"/>
                              <a:gd name="T28" fmla="*/ 23 w 64"/>
                              <a:gd name="T29" fmla="*/ 15 h 153"/>
                              <a:gd name="T30" fmla="*/ 3 w 64"/>
                              <a:gd name="T31" fmla="*/ 15 h 153"/>
                              <a:gd name="T32" fmla="*/ 1 w 64"/>
                              <a:gd name="T33" fmla="*/ 15 h 153"/>
                              <a:gd name="T34" fmla="*/ 0 w 64"/>
                              <a:gd name="T35" fmla="*/ 12 h 153"/>
                              <a:gd name="T36" fmla="*/ 0 w 64"/>
                              <a:gd name="T37" fmla="*/ 3 h 153"/>
                              <a:gd name="T38" fmla="*/ 1 w 64"/>
                              <a:gd name="T39" fmla="*/ 2 h 153"/>
                              <a:gd name="T40" fmla="*/ 3 w 64"/>
                              <a:gd name="T41" fmla="*/ 0 h 153"/>
                              <a:gd name="T42" fmla="*/ 61 w 64"/>
                              <a:gd name="T43" fmla="*/ 0 h 153"/>
                              <a:gd name="T44" fmla="*/ 63 w 64"/>
                              <a:gd name="T45" fmla="*/ 2 h 153"/>
                              <a:gd name="T46" fmla="*/ 64 w 64"/>
                              <a:gd name="T47" fmla="*/ 3 h 153"/>
                              <a:gd name="T48" fmla="*/ 64 w 64"/>
                              <a:gd name="T49" fmla="*/ 12 h 153"/>
                              <a:gd name="T50" fmla="*/ 63 w 64"/>
                              <a:gd name="T51" fmla="*/ 15 h 153"/>
                              <a:gd name="T52" fmla="*/ 61 w 64"/>
                              <a:gd name="T53" fmla="*/ 15 h 153"/>
                              <a:gd name="T54" fmla="*/ 41 w 64"/>
                              <a:gd name="T55" fmla="*/ 15 h 153"/>
                              <a:gd name="T56" fmla="*/ 41 w 64"/>
                              <a:gd name="T57" fmla="*/ 13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153">
                                <a:moveTo>
                                  <a:pt x="41" y="138"/>
                                </a:moveTo>
                                <a:lnTo>
                                  <a:pt x="61" y="138"/>
                                </a:lnTo>
                                <a:lnTo>
                                  <a:pt x="63" y="138"/>
                                </a:lnTo>
                                <a:lnTo>
                                  <a:pt x="64" y="142"/>
                                </a:lnTo>
                                <a:lnTo>
                                  <a:pt x="64" y="150"/>
                                </a:lnTo>
                                <a:lnTo>
                                  <a:pt x="63" y="152"/>
                                </a:lnTo>
                                <a:lnTo>
                                  <a:pt x="61" y="153"/>
                                </a:lnTo>
                                <a:lnTo>
                                  <a:pt x="3" y="153"/>
                                </a:lnTo>
                                <a:lnTo>
                                  <a:pt x="1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142"/>
                                </a:lnTo>
                                <a:lnTo>
                                  <a:pt x="1" y="138"/>
                                </a:lnTo>
                                <a:lnTo>
                                  <a:pt x="3" y="138"/>
                                </a:lnTo>
                                <a:lnTo>
                                  <a:pt x="23" y="138"/>
                                </a:lnTo>
                                <a:lnTo>
                                  <a:pt x="23" y="15"/>
                                </a:lnTo>
                                <a:lnTo>
                                  <a:pt x="3" y="15"/>
                                </a:lnTo>
                                <a:lnTo>
                                  <a:pt x="1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3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64" y="3"/>
                                </a:lnTo>
                                <a:lnTo>
                                  <a:pt x="64" y="12"/>
                                </a:lnTo>
                                <a:lnTo>
                                  <a:pt x="63" y="15"/>
                                </a:lnTo>
                                <a:lnTo>
                                  <a:pt x="61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6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87" y="1757"/>
                            <a:ext cx="43" cy="97"/>
                          </a:xfrm>
                          <a:custGeom>
                            <a:avLst/>
                            <a:gdLst>
                              <a:gd name="T0" fmla="*/ 77 w 85"/>
                              <a:gd name="T1" fmla="*/ 65 h 195"/>
                              <a:gd name="T2" fmla="*/ 73 w 85"/>
                              <a:gd name="T3" fmla="*/ 65 h 195"/>
                              <a:gd name="T4" fmla="*/ 63 w 85"/>
                              <a:gd name="T5" fmla="*/ 57 h 195"/>
                              <a:gd name="T6" fmla="*/ 53 w 85"/>
                              <a:gd name="T7" fmla="*/ 53 h 195"/>
                              <a:gd name="T8" fmla="*/ 42 w 85"/>
                              <a:gd name="T9" fmla="*/ 53 h 195"/>
                              <a:gd name="T10" fmla="*/ 30 w 85"/>
                              <a:gd name="T11" fmla="*/ 60 h 195"/>
                              <a:gd name="T12" fmla="*/ 23 w 85"/>
                              <a:gd name="T13" fmla="*/ 75 h 195"/>
                              <a:gd name="T14" fmla="*/ 20 w 85"/>
                              <a:gd name="T15" fmla="*/ 98 h 195"/>
                              <a:gd name="T16" fmla="*/ 20 w 85"/>
                              <a:gd name="T17" fmla="*/ 128 h 195"/>
                              <a:gd name="T18" fmla="*/ 23 w 85"/>
                              <a:gd name="T19" fmla="*/ 153 h 195"/>
                              <a:gd name="T20" fmla="*/ 32 w 85"/>
                              <a:gd name="T21" fmla="*/ 172 h 195"/>
                              <a:gd name="T22" fmla="*/ 43 w 85"/>
                              <a:gd name="T23" fmla="*/ 180 h 195"/>
                              <a:gd name="T24" fmla="*/ 57 w 85"/>
                              <a:gd name="T25" fmla="*/ 180 h 195"/>
                              <a:gd name="T26" fmla="*/ 67 w 85"/>
                              <a:gd name="T27" fmla="*/ 175 h 195"/>
                              <a:gd name="T28" fmla="*/ 77 w 85"/>
                              <a:gd name="T29" fmla="*/ 168 h 195"/>
                              <a:gd name="T30" fmla="*/ 78 w 85"/>
                              <a:gd name="T31" fmla="*/ 168 h 195"/>
                              <a:gd name="T32" fmla="*/ 85 w 85"/>
                              <a:gd name="T33" fmla="*/ 177 h 195"/>
                              <a:gd name="T34" fmla="*/ 85 w 85"/>
                              <a:gd name="T35" fmla="*/ 178 h 195"/>
                              <a:gd name="T36" fmla="*/ 80 w 85"/>
                              <a:gd name="T37" fmla="*/ 185 h 195"/>
                              <a:gd name="T38" fmla="*/ 65 w 85"/>
                              <a:gd name="T39" fmla="*/ 193 h 195"/>
                              <a:gd name="T40" fmla="*/ 50 w 85"/>
                              <a:gd name="T41" fmla="*/ 195 h 195"/>
                              <a:gd name="T42" fmla="*/ 28 w 85"/>
                              <a:gd name="T43" fmla="*/ 190 h 195"/>
                              <a:gd name="T44" fmla="*/ 12 w 85"/>
                              <a:gd name="T45" fmla="*/ 175 h 195"/>
                              <a:gd name="T46" fmla="*/ 2 w 85"/>
                              <a:gd name="T47" fmla="*/ 150 h 195"/>
                              <a:gd name="T48" fmla="*/ 0 w 85"/>
                              <a:gd name="T49" fmla="*/ 115 h 195"/>
                              <a:gd name="T50" fmla="*/ 2 w 85"/>
                              <a:gd name="T51" fmla="*/ 82 h 195"/>
                              <a:gd name="T52" fmla="*/ 12 w 85"/>
                              <a:gd name="T53" fmla="*/ 57 h 195"/>
                              <a:gd name="T54" fmla="*/ 27 w 85"/>
                              <a:gd name="T55" fmla="*/ 43 h 195"/>
                              <a:gd name="T56" fmla="*/ 48 w 85"/>
                              <a:gd name="T57" fmla="*/ 37 h 195"/>
                              <a:gd name="T58" fmla="*/ 65 w 85"/>
                              <a:gd name="T59" fmla="*/ 40 h 195"/>
                              <a:gd name="T60" fmla="*/ 80 w 85"/>
                              <a:gd name="T61" fmla="*/ 50 h 195"/>
                              <a:gd name="T62" fmla="*/ 85 w 85"/>
                              <a:gd name="T63" fmla="*/ 55 h 195"/>
                              <a:gd name="T64" fmla="*/ 83 w 85"/>
                              <a:gd name="T65" fmla="*/ 57 h 195"/>
                              <a:gd name="T66" fmla="*/ 70 w 85"/>
                              <a:gd name="T67" fmla="*/ 0 h 195"/>
                              <a:gd name="T68" fmla="*/ 72 w 85"/>
                              <a:gd name="T69" fmla="*/ 0 h 195"/>
                              <a:gd name="T70" fmla="*/ 75 w 85"/>
                              <a:gd name="T71" fmla="*/ 2 h 195"/>
                              <a:gd name="T72" fmla="*/ 78 w 85"/>
                              <a:gd name="T73" fmla="*/ 5 h 195"/>
                              <a:gd name="T74" fmla="*/ 78 w 85"/>
                              <a:gd name="T75" fmla="*/ 8 h 195"/>
                              <a:gd name="T76" fmla="*/ 52 w 85"/>
                              <a:gd name="T77" fmla="*/ 25 h 195"/>
                              <a:gd name="T78" fmla="*/ 48 w 85"/>
                              <a:gd name="T79" fmla="*/ 27 h 195"/>
                              <a:gd name="T80" fmla="*/ 43 w 85"/>
                              <a:gd name="T81" fmla="*/ 25 h 195"/>
                              <a:gd name="T82" fmla="*/ 18 w 85"/>
                              <a:gd name="T83" fmla="*/ 8 h 195"/>
                              <a:gd name="T84" fmla="*/ 18 w 85"/>
                              <a:gd name="T85" fmla="*/ 5 h 195"/>
                              <a:gd name="T86" fmla="*/ 22 w 85"/>
                              <a:gd name="T87" fmla="*/ 2 h 195"/>
                              <a:gd name="T88" fmla="*/ 23 w 85"/>
                              <a:gd name="T89" fmla="*/ 0 h 195"/>
                              <a:gd name="T90" fmla="*/ 27 w 85"/>
                              <a:gd name="T91" fmla="*/ 0 h 195"/>
                              <a:gd name="T92" fmla="*/ 70 w 85"/>
                              <a:gd name="T9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95">
                                <a:moveTo>
                                  <a:pt x="78" y="65"/>
                                </a:moveTo>
                                <a:lnTo>
                                  <a:pt x="77" y="65"/>
                                </a:lnTo>
                                <a:lnTo>
                                  <a:pt x="75" y="65"/>
                                </a:lnTo>
                                <a:lnTo>
                                  <a:pt x="73" y="65"/>
                                </a:lnTo>
                                <a:lnTo>
                                  <a:pt x="68" y="60"/>
                                </a:lnTo>
                                <a:lnTo>
                                  <a:pt x="63" y="57"/>
                                </a:lnTo>
                                <a:lnTo>
                                  <a:pt x="58" y="55"/>
                                </a:lnTo>
                                <a:lnTo>
                                  <a:pt x="53" y="53"/>
                                </a:lnTo>
                                <a:lnTo>
                                  <a:pt x="48" y="52"/>
                                </a:lnTo>
                                <a:lnTo>
                                  <a:pt x="42" y="53"/>
                                </a:lnTo>
                                <a:lnTo>
                                  <a:pt x="35" y="57"/>
                                </a:lnTo>
                                <a:lnTo>
                                  <a:pt x="30" y="60"/>
                                </a:lnTo>
                                <a:lnTo>
                                  <a:pt x="27" y="67"/>
                                </a:lnTo>
                                <a:lnTo>
                                  <a:pt x="23" y="75"/>
                                </a:lnTo>
                                <a:lnTo>
                                  <a:pt x="20" y="85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20" y="128"/>
                                </a:lnTo>
                                <a:lnTo>
                                  <a:pt x="22" y="143"/>
                                </a:lnTo>
                                <a:lnTo>
                                  <a:pt x="23" y="153"/>
                                </a:lnTo>
                                <a:lnTo>
                                  <a:pt x="27" y="163"/>
                                </a:lnTo>
                                <a:lnTo>
                                  <a:pt x="32" y="172"/>
                                </a:lnTo>
                                <a:lnTo>
                                  <a:pt x="37" y="177"/>
                                </a:lnTo>
                                <a:lnTo>
                                  <a:pt x="43" y="180"/>
                                </a:lnTo>
                                <a:lnTo>
                                  <a:pt x="50" y="182"/>
                                </a:lnTo>
                                <a:lnTo>
                                  <a:pt x="57" y="180"/>
                                </a:lnTo>
                                <a:lnTo>
                                  <a:pt x="62" y="178"/>
                                </a:lnTo>
                                <a:lnTo>
                                  <a:pt x="67" y="175"/>
                                </a:lnTo>
                                <a:lnTo>
                                  <a:pt x="75" y="170"/>
                                </a:lnTo>
                                <a:lnTo>
                                  <a:pt x="77" y="168"/>
                                </a:lnTo>
                                <a:lnTo>
                                  <a:pt x="78" y="168"/>
                                </a:lnTo>
                                <a:lnTo>
                                  <a:pt x="80" y="170"/>
                                </a:lnTo>
                                <a:lnTo>
                                  <a:pt x="85" y="177"/>
                                </a:lnTo>
                                <a:lnTo>
                                  <a:pt x="85" y="178"/>
                                </a:lnTo>
                                <a:lnTo>
                                  <a:pt x="83" y="182"/>
                                </a:lnTo>
                                <a:lnTo>
                                  <a:pt x="80" y="185"/>
                                </a:lnTo>
                                <a:lnTo>
                                  <a:pt x="73" y="190"/>
                                </a:lnTo>
                                <a:lnTo>
                                  <a:pt x="65" y="193"/>
                                </a:lnTo>
                                <a:lnTo>
                                  <a:pt x="58" y="195"/>
                                </a:lnTo>
                                <a:lnTo>
                                  <a:pt x="50" y="195"/>
                                </a:lnTo>
                                <a:lnTo>
                                  <a:pt x="38" y="195"/>
                                </a:lnTo>
                                <a:lnTo>
                                  <a:pt x="28" y="190"/>
                                </a:lnTo>
                                <a:lnTo>
                                  <a:pt x="20" y="183"/>
                                </a:lnTo>
                                <a:lnTo>
                                  <a:pt x="12" y="175"/>
                                </a:lnTo>
                                <a:lnTo>
                                  <a:pt x="7" y="163"/>
                                </a:lnTo>
                                <a:lnTo>
                                  <a:pt x="2" y="150"/>
                                </a:lnTo>
                                <a:lnTo>
                                  <a:pt x="0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2" y="82"/>
                                </a:lnTo>
                                <a:lnTo>
                                  <a:pt x="7" y="68"/>
                                </a:lnTo>
                                <a:lnTo>
                                  <a:pt x="12" y="57"/>
                                </a:lnTo>
                                <a:lnTo>
                                  <a:pt x="18" y="48"/>
                                </a:lnTo>
                                <a:lnTo>
                                  <a:pt x="27" y="43"/>
                                </a:lnTo>
                                <a:lnTo>
                                  <a:pt x="37" y="38"/>
                                </a:lnTo>
                                <a:lnTo>
                                  <a:pt x="48" y="37"/>
                                </a:lnTo>
                                <a:lnTo>
                                  <a:pt x="57" y="38"/>
                                </a:lnTo>
                                <a:lnTo>
                                  <a:pt x="65" y="40"/>
                                </a:lnTo>
                                <a:lnTo>
                                  <a:pt x="73" y="45"/>
                                </a:lnTo>
                                <a:lnTo>
                                  <a:pt x="80" y="50"/>
                                </a:lnTo>
                                <a:lnTo>
                                  <a:pt x="83" y="52"/>
                                </a:lnTo>
                                <a:lnTo>
                                  <a:pt x="85" y="55"/>
                                </a:lnTo>
                                <a:lnTo>
                                  <a:pt x="83" y="57"/>
                                </a:lnTo>
                                <a:lnTo>
                                  <a:pt x="78" y="6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lnTo>
                                  <a:pt x="75" y="2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7"/>
                                </a:lnTo>
                                <a:lnTo>
                                  <a:pt x="78" y="8"/>
                                </a:lnTo>
                                <a:lnTo>
                                  <a:pt x="77" y="8"/>
                                </a:lnTo>
                                <a:lnTo>
                                  <a:pt x="52" y="25"/>
                                </a:ln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43" y="25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48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626"/>
                        <wps:cNvSpPr>
                          <a:spLocks noChangeAspect="1" noEditPoints="1"/>
                        </wps:cNvSpPr>
                        <wps:spPr bwMode="auto">
                          <a:xfrm>
                            <a:off x="1641" y="1801"/>
                            <a:ext cx="15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107"/>
                              <a:gd name="T2" fmla="*/ 30 w 30"/>
                              <a:gd name="T3" fmla="*/ 22 h 107"/>
                              <a:gd name="T4" fmla="*/ 27 w 30"/>
                              <a:gd name="T5" fmla="*/ 27 h 107"/>
                              <a:gd name="T6" fmla="*/ 22 w 30"/>
                              <a:gd name="T7" fmla="*/ 30 h 107"/>
                              <a:gd name="T8" fmla="*/ 15 w 30"/>
                              <a:gd name="T9" fmla="*/ 30 h 107"/>
                              <a:gd name="T10" fmla="*/ 9 w 30"/>
                              <a:gd name="T11" fmla="*/ 30 h 107"/>
                              <a:gd name="T12" fmla="*/ 4 w 30"/>
                              <a:gd name="T13" fmla="*/ 27 h 107"/>
                              <a:gd name="T14" fmla="*/ 0 w 30"/>
                              <a:gd name="T15" fmla="*/ 22 h 107"/>
                              <a:gd name="T16" fmla="*/ 0 w 30"/>
                              <a:gd name="T17" fmla="*/ 15 h 107"/>
                              <a:gd name="T18" fmla="*/ 0 w 30"/>
                              <a:gd name="T19" fmla="*/ 9 h 107"/>
                              <a:gd name="T20" fmla="*/ 4 w 30"/>
                              <a:gd name="T21" fmla="*/ 4 h 107"/>
                              <a:gd name="T22" fmla="*/ 9 w 30"/>
                              <a:gd name="T23" fmla="*/ 0 h 107"/>
                              <a:gd name="T24" fmla="*/ 15 w 30"/>
                              <a:gd name="T25" fmla="*/ 0 h 107"/>
                              <a:gd name="T26" fmla="*/ 22 w 30"/>
                              <a:gd name="T27" fmla="*/ 0 h 107"/>
                              <a:gd name="T28" fmla="*/ 27 w 30"/>
                              <a:gd name="T29" fmla="*/ 4 h 107"/>
                              <a:gd name="T30" fmla="*/ 30 w 30"/>
                              <a:gd name="T31" fmla="*/ 9 h 107"/>
                              <a:gd name="T32" fmla="*/ 30 w 30"/>
                              <a:gd name="T33" fmla="*/ 15 h 107"/>
                              <a:gd name="T34" fmla="*/ 30 w 30"/>
                              <a:gd name="T35" fmla="*/ 92 h 107"/>
                              <a:gd name="T36" fmla="*/ 30 w 30"/>
                              <a:gd name="T37" fmla="*/ 99 h 107"/>
                              <a:gd name="T38" fmla="*/ 27 w 30"/>
                              <a:gd name="T39" fmla="*/ 104 h 107"/>
                              <a:gd name="T40" fmla="*/ 22 w 30"/>
                              <a:gd name="T41" fmla="*/ 107 h 107"/>
                              <a:gd name="T42" fmla="*/ 15 w 30"/>
                              <a:gd name="T43" fmla="*/ 107 h 107"/>
                              <a:gd name="T44" fmla="*/ 9 w 30"/>
                              <a:gd name="T45" fmla="*/ 107 h 107"/>
                              <a:gd name="T46" fmla="*/ 4 w 30"/>
                              <a:gd name="T47" fmla="*/ 104 h 107"/>
                              <a:gd name="T48" fmla="*/ 0 w 30"/>
                              <a:gd name="T49" fmla="*/ 99 h 107"/>
                              <a:gd name="T50" fmla="*/ 0 w 30"/>
                              <a:gd name="T51" fmla="*/ 92 h 107"/>
                              <a:gd name="T52" fmla="*/ 0 w 30"/>
                              <a:gd name="T53" fmla="*/ 85 h 107"/>
                              <a:gd name="T54" fmla="*/ 4 w 30"/>
                              <a:gd name="T55" fmla="*/ 80 h 107"/>
                              <a:gd name="T56" fmla="*/ 9 w 30"/>
                              <a:gd name="T57" fmla="*/ 77 h 107"/>
                              <a:gd name="T58" fmla="*/ 15 w 30"/>
                              <a:gd name="T59" fmla="*/ 77 h 107"/>
                              <a:gd name="T60" fmla="*/ 22 w 30"/>
                              <a:gd name="T61" fmla="*/ 77 h 107"/>
                              <a:gd name="T62" fmla="*/ 27 w 30"/>
                              <a:gd name="T63" fmla="*/ 82 h 107"/>
                              <a:gd name="T64" fmla="*/ 30 w 30"/>
                              <a:gd name="T65" fmla="*/ 87 h 107"/>
                              <a:gd name="T66" fmla="*/ 30 w 30"/>
                              <a:gd name="T67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107">
                                <a:moveTo>
                                  <a:pt x="30" y="15"/>
                                </a:moveTo>
                                <a:lnTo>
                                  <a:pt x="30" y="22"/>
                                </a:lnTo>
                                <a:lnTo>
                                  <a:pt x="27" y="27"/>
                                </a:lnTo>
                                <a:lnTo>
                                  <a:pt x="22" y="30"/>
                                </a:lnTo>
                                <a:lnTo>
                                  <a:pt x="15" y="30"/>
                                </a:lnTo>
                                <a:lnTo>
                                  <a:pt x="9" y="30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30" y="9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92"/>
                                </a:moveTo>
                                <a:lnTo>
                                  <a:pt x="30" y="99"/>
                                </a:lnTo>
                                <a:lnTo>
                                  <a:pt x="27" y="104"/>
                                </a:lnTo>
                                <a:lnTo>
                                  <a:pt x="22" y="107"/>
                                </a:lnTo>
                                <a:lnTo>
                                  <a:pt x="15" y="107"/>
                                </a:lnTo>
                                <a:lnTo>
                                  <a:pt x="9" y="107"/>
                                </a:lnTo>
                                <a:lnTo>
                                  <a:pt x="4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4" y="80"/>
                                </a:lnTo>
                                <a:lnTo>
                                  <a:pt x="9" y="77"/>
                                </a:lnTo>
                                <a:lnTo>
                                  <a:pt x="15" y="77"/>
                                </a:lnTo>
                                <a:lnTo>
                                  <a:pt x="22" y="77"/>
                                </a:lnTo>
                                <a:lnTo>
                                  <a:pt x="27" y="82"/>
                                </a:lnTo>
                                <a:lnTo>
                                  <a:pt x="30" y="87"/>
                                </a:lnTo>
                                <a:lnTo>
                                  <a:pt x="3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627"/>
                        <wps:cNvSpPr>
                          <a:spLocks noChangeAspect="1"/>
                        </wps:cNvSpPr>
                        <wps:spPr bwMode="auto">
                          <a:xfrm>
                            <a:off x="1694" y="1775"/>
                            <a:ext cx="43" cy="79"/>
                          </a:xfrm>
                          <a:custGeom>
                            <a:avLst/>
                            <a:gdLst>
                              <a:gd name="T0" fmla="*/ 77 w 87"/>
                              <a:gd name="T1" fmla="*/ 28 h 158"/>
                              <a:gd name="T2" fmla="*/ 75 w 87"/>
                              <a:gd name="T3" fmla="*/ 28 h 158"/>
                              <a:gd name="T4" fmla="*/ 64 w 87"/>
                              <a:gd name="T5" fmla="*/ 20 h 158"/>
                              <a:gd name="T6" fmla="*/ 54 w 87"/>
                              <a:gd name="T7" fmla="*/ 16 h 158"/>
                              <a:gd name="T8" fmla="*/ 42 w 87"/>
                              <a:gd name="T9" fmla="*/ 16 h 158"/>
                              <a:gd name="T10" fmla="*/ 30 w 87"/>
                              <a:gd name="T11" fmla="*/ 23 h 158"/>
                              <a:gd name="T12" fmla="*/ 24 w 87"/>
                              <a:gd name="T13" fmla="*/ 38 h 158"/>
                              <a:gd name="T14" fmla="*/ 20 w 87"/>
                              <a:gd name="T15" fmla="*/ 61 h 158"/>
                              <a:gd name="T16" fmla="*/ 20 w 87"/>
                              <a:gd name="T17" fmla="*/ 91 h 158"/>
                              <a:gd name="T18" fmla="*/ 24 w 87"/>
                              <a:gd name="T19" fmla="*/ 116 h 158"/>
                              <a:gd name="T20" fmla="*/ 32 w 87"/>
                              <a:gd name="T21" fmla="*/ 135 h 158"/>
                              <a:gd name="T22" fmla="*/ 44 w 87"/>
                              <a:gd name="T23" fmla="*/ 143 h 158"/>
                              <a:gd name="T24" fmla="*/ 57 w 87"/>
                              <a:gd name="T25" fmla="*/ 143 h 158"/>
                              <a:gd name="T26" fmla="*/ 69 w 87"/>
                              <a:gd name="T27" fmla="*/ 138 h 158"/>
                              <a:gd name="T28" fmla="*/ 77 w 87"/>
                              <a:gd name="T29" fmla="*/ 131 h 158"/>
                              <a:gd name="T30" fmla="*/ 79 w 87"/>
                              <a:gd name="T31" fmla="*/ 131 h 158"/>
                              <a:gd name="T32" fmla="*/ 85 w 87"/>
                              <a:gd name="T33" fmla="*/ 140 h 158"/>
                              <a:gd name="T34" fmla="*/ 87 w 87"/>
                              <a:gd name="T35" fmla="*/ 141 h 158"/>
                              <a:gd name="T36" fmla="*/ 80 w 87"/>
                              <a:gd name="T37" fmla="*/ 148 h 158"/>
                              <a:gd name="T38" fmla="*/ 67 w 87"/>
                              <a:gd name="T39" fmla="*/ 156 h 158"/>
                              <a:gd name="T40" fmla="*/ 50 w 87"/>
                              <a:gd name="T41" fmla="*/ 158 h 158"/>
                              <a:gd name="T42" fmla="*/ 29 w 87"/>
                              <a:gd name="T43" fmla="*/ 153 h 158"/>
                              <a:gd name="T44" fmla="*/ 14 w 87"/>
                              <a:gd name="T45" fmla="*/ 138 h 158"/>
                              <a:gd name="T46" fmla="*/ 4 w 87"/>
                              <a:gd name="T47" fmla="*/ 113 h 158"/>
                              <a:gd name="T48" fmla="*/ 0 w 87"/>
                              <a:gd name="T49" fmla="*/ 78 h 158"/>
                              <a:gd name="T50" fmla="*/ 4 w 87"/>
                              <a:gd name="T51" fmla="*/ 45 h 158"/>
                              <a:gd name="T52" fmla="*/ 14 w 87"/>
                              <a:gd name="T53" fmla="*/ 20 h 158"/>
                              <a:gd name="T54" fmla="*/ 29 w 87"/>
                              <a:gd name="T55" fmla="*/ 6 h 158"/>
                              <a:gd name="T56" fmla="*/ 49 w 87"/>
                              <a:gd name="T57" fmla="*/ 0 h 158"/>
                              <a:gd name="T58" fmla="*/ 65 w 87"/>
                              <a:gd name="T59" fmla="*/ 3 h 158"/>
                              <a:gd name="T60" fmla="*/ 82 w 87"/>
                              <a:gd name="T61" fmla="*/ 13 h 158"/>
                              <a:gd name="T62" fmla="*/ 85 w 87"/>
                              <a:gd name="T63" fmla="*/ 18 h 158"/>
                              <a:gd name="T64" fmla="*/ 85 w 87"/>
                              <a:gd name="T65" fmla="*/ 2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158">
                                <a:moveTo>
                                  <a:pt x="79" y="28"/>
                                </a:moveTo>
                                <a:lnTo>
                                  <a:pt x="77" y="28"/>
                                </a:lnTo>
                                <a:lnTo>
                                  <a:pt x="75" y="28"/>
                                </a:lnTo>
                                <a:lnTo>
                                  <a:pt x="69" y="23"/>
                                </a:lnTo>
                                <a:lnTo>
                                  <a:pt x="64" y="20"/>
                                </a:lnTo>
                                <a:lnTo>
                                  <a:pt x="59" y="18"/>
                                </a:lnTo>
                                <a:lnTo>
                                  <a:pt x="54" y="16"/>
                                </a:lnTo>
                                <a:lnTo>
                                  <a:pt x="49" y="15"/>
                                </a:lnTo>
                                <a:lnTo>
                                  <a:pt x="42" y="16"/>
                                </a:lnTo>
                                <a:lnTo>
                                  <a:pt x="35" y="20"/>
                                </a:lnTo>
                                <a:lnTo>
                                  <a:pt x="30" y="23"/>
                                </a:lnTo>
                                <a:lnTo>
                                  <a:pt x="27" y="30"/>
                                </a:lnTo>
                                <a:lnTo>
                                  <a:pt x="24" y="38"/>
                                </a:lnTo>
                                <a:lnTo>
                                  <a:pt x="22" y="48"/>
                                </a:lnTo>
                                <a:lnTo>
                                  <a:pt x="20" y="61"/>
                                </a:lnTo>
                                <a:lnTo>
                                  <a:pt x="20" y="76"/>
                                </a:lnTo>
                                <a:lnTo>
                                  <a:pt x="20" y="91"/>
                                </a:lnTo>
                                <a:lnTo>
                                  <a:pt x="22" y="106"/>
                                </a:lnTo>
                                <a:lnTo>
                                  <a:pt x="24" y="116"/>
                                </a:lnTo>
                                <a:lnTo>
                                  <a:pt x="29" y="126"/>
                                </a:lnTo>
                                <a:lnTo>
                                  <a:pt x="32" y="135"/>
                                </a:lnTo>
                                <a:lnTo>
                                  <a:pt x="37" y="140"/>
                                </a:lnTo>
                                <a:lnTo>
                                  <a:pt x="44" y="143"/>
                                </a:lnTo>
                                <a:lnTo>
                                  <a:pt x="52" y="145"/>
                                </a:lnTo>
                                <a:lnTo>
                                  <a:pt x="57" y="143"/>
                                </a:lnTo>
                                <a:lnTo>
                                  <a:pt x="62" y="141"/>
                                </a:lnTo>
                                <a:lnTo>
                                  <a:pt x="69" y="138"/>
                                </a:lnTo>
                                <a:lnTo>
                                  <a:pt x="75" y="133"/>
                                </a:lnTo>
                                <a:lnTo>
                                  <a:pt x="77" y="131"/>
                                </a:lnTo>
                                <a:lnTo>
                                  <a:pt x="79" y="131"/>
                                </a:lnTo>
                                <a:lnTo>
                                  <a:pt x="80" y="133"/>
                                </a:lnTo>
                                <a:lnTo>
                                  <a:pt x="85" y="140"/>
                                </a:lnTo>
                                <a:lnTo>
                                  <a:pt x="87" y="141"/>
                                </a:lnTo>
                                <a:lnTo>
                                  <a:pt x="85" y="145"/>
                                </a:lnTo>
                                <a:lnTo>
                                  <a:pt x="80" y="148"/>
                                </a:lnTo>
                                <a:lnTo>
                                  <a:pt x="74" y="153"/>
                                </a:lnTo>
                                <a:lnTo>
                                  <a:pt x="67" y="156"/>
                                </a:lnTo>
                                <a:lnTo>
                                  <a:pt x="59" y="158"/>
                                </a:lnTo>
                                <a:lnTo>
                                  <a:pt x="50" y="158"/>
                                </a:lnTo>
                                <a:lnTo>
                                  <a:pt x="39" y="158"/>
                                </a:lnTo>
                                <a:lnTo>
                                  <a:pt x="29" y="153"/>
                                </a:lnTo>
                                <a:lnTo>
                                  <a:pt x="20" y="146"/>
                                </a:lnTo>
                                <a:lnTo>
                                  <a:pt x="14" y="138"/>
                                </a:lnTo>
                                <a:lnTo>
                                  <a:pt x="7" y="126"/>
                                </a:lnTo>
                                <a:lnTo>
                                  <a:pt x="4" y="113"/>
                                </a:lnTo>
                                <a:lnTo>
                                  <a:pt x="0" y="96"/>
                                </a:lnTo>
                                <a:lnTo>
                                  <a:pt x="0" y="78"/>
                                </a:lnTo>
                                <a:lnTo>
                                  <a:pt x="0" y="60"/>
                                </a:lnTo>
                                <a:lnTo>
                                  <a:pt x="4" y="45"/>
                                </a:lnTo>
                                <a:lnTo>
                                  <a:pt x="7" y="31"/>
                                </a:lnTo>
                                <a:lnTo>
                                  <a:pt x="14" y="20"/>
                                </a:lnTo>
                                <a:lnTo>
                                  <a:pt x="20" y="11"/>
                                </a:lnTo>
                                <a:lnTo>
                                  <a:pt x="29" y="6"/>
                                </a:lnTo>
                                <a:lnTo>
                                  <a:pt x="39" y="1"/>
                                </a:lnTo>
                                <a:lnTo>
                                  <a:pt x="49" y="0"/>
                                </a:lnTo>
                                <a:lnTo>
                                  <a:pt x="57" y="1"/>
                                </a:lnTo>
                                <a:lnTo>
                                  <a:pt x="65" y="3"/>
                                </a:lnTo>
                                <a:lnTo>
                                  <a:pt x="74" y="8"/>
                                </a:lnTo>
                                <a:lnTo>
                                  <a:pt x="82" y="13"/>
                                </a:lnTo>
                                <a:lnTo>
                                  <a:pt x="85" y="15"/>
                                </a:lnTo>
                                <a:lnTo>
                                  <a:pt x="85" y="18"/>
                                </a:lnTo>
                                <a:lnTo>
                                  <a:pt x="85" y="20"/>
                                </a:lnTo>
                                <a:lnTo>
                                  <a:pt x="7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628"/>
                        <wps:cNvSpPr>
                          <a:spLocks noChangeAspect="1"/>
                        </wps:cNvSpPr>
                        <wps:spPr bwMode="auto">
                          <a:xfrm>
                            <a:off x="1745" y="1777"/>
                            <a:ext cx="44" cy="76"/>
                          </a:xfrm>
                          <a:custGeom>
                            <a:avLst/>
                            <a:gdLst>
                              <a:gd name="T0" fmla="*/ 65 w 88"/>
                              <a:gd name="T1" fmla="*/ 17 h 153"/>
                              <a:gd name="T2" fmla="*/ 6 w 88"/>
                              <a:gd name="T3" fmla="*/ 17 h 153"/>
                              <a:gd name="T4" fmla="*/ 3 w 88"/>
                              <a:gd name="T5" fmla="*/ 15 h 153"/>
                              <a:gd name="T6" fmla="*/ 3 w 88"/>
                              <a:gd name="T7" fmla="*/ 13 h 153"/>
                              <a:gd name="T8" fmla="*/ 3 w 88"/>
                              <a:gd name="T9" fmla="*/ 13 h 153"/>
                              <a:gd name="T10" fmla="*/ 3 w 88"/>
                              <a:gd name="T11" fmla="*/ 13 h 153"/>
                              <a:gd name="T12" fmla="*/ 3 w 88"/>
                              <a:gd name="T13" fmla="*/ 13 h 153"/>
                              <a:gd name="T14" fmla="*/ 5 w 88"/>
                              <a:gd name="T15" fmla="*/ 3 h 153"/>
                              <a:gd name="T16" fmla="*/ 6 w 88"/>
                              <a:gd name="T17" fmla="*/ 2 h 153"/>
                              <a:gd name="T18" fmla="*/ 8 w 88"/>
                              <a:gd name="T19" fmla="*/ 0 h 153"/>
                              <a:gd name="T20" fmla="*/ 83 w 88"/>
                              <a:gd name="T21" fmla="*/ 0 h 153"/>
                              <a:gd name="T22" fmla="*/ 84 w 88"/>
                              <a:gd name="T23" fmla="*/ 2 h 153"/>
                              <a:gd name="T24" fmla="*/ 86 w 88"/>
                              <a:gd name="T25" fmla="*/ 3 h 153"/>
                              <a:gd name="T26" fmla="*/ 86 w 88"/>
                              <a:gd name="T27" fmla="*/ 15 h 153"/>
                              <a:gd name="T28" fmla="*/ 20 w 88"/>
                              <a:gd name="T29" fmla="*/ 137 h 153"/>
                              <a:gd name="T30" fmla="*/ 84 w 88"/>
                              <a:gd name="T31" fmla="*/ 137 h 153"/>
                              <a:gd name="T32" fmla="*/ 88 w 88"/>
                              <a:gd name="T33" fmla="*/ 138 h 153"/>
                              <a:gd name="T34" fmla="*/ 88 w 88"/>
                              <a:gd name="T35" fmla="*/ 140 h 153"/>
                              <a:gd name="T36" fmla="*/ 88 w 88"/>
                              <a:gd name="T37" fmla="*/ 150 h 153"/>
                              <a:gd name="T38" fmla="*/ 88 w 88"/>
                              <a:gd name="T39" fmla="*/ 152 h 153"/>
                              <a:gd name="T40" fmla="*/ 84 w 88"/>
                              <a:gd name="T41" fmla="*/ 153 h 153"/>
                              <a:gd name="T42" fmla="*/ 3 w 88"/>
                              <a:gd name="T43" fmla="*/ 153 h 153"/>
                              <a:gd name="T44" fmla="*/ 0 w 88"/>
                              <a:gd name="T45" fmla="*/ 152 h 153"/>
                              <a:gd name="T46" fmla="*/ 0 w 88"/>
                              <a:gd name="T47" fmla="*/ 150 h 153"/>
                              <a:gd name="T48" fmla="*/ 0 w 88"/>
                              <a:gd name="T49" fmla="*/ 138 h 153"/>
                              <a:gd name="T50" fmla="*/ 65 w 88"/>
                              <a:gd name="T51" fmla="*/ 17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8" h="153">
                                <a:moveTo>
                                  <a:pt x="65" y="17"/>
                                </a:moveTo>
                                <a:lnTo>
                                  <a:pt x="6" y="17"/>
                                </a:lnTo>
                                <a:lnTo>
                                  <a:pt x="3" y="15"/>
                                </a:lnTo>
                                <a:lnTo>
                                  <a:pt x="3" y="13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2"/>
                                </a:lnTo>
                                <a:lnTo>
                                  <a:pt x="86" y="3"/>
                                </a:lnTo>
                                <a:lnTo>
                                  <a:pt x="86" y="15"/>
                                </a:lnTo>
                                <a:lnTo>
                                  <a:pt x="20" y="137"/>
                                </a:lnTo>
                                <a:lnTo>
                                  <a:pt x="84" y="137"/>
                                </a:lnTo>
                                <a:lnTo>
                                  <a:pt x="88" y="138"/>
                                </a:lnTo>
                                <a:lnTo>
                                  <a:pt x="88" y="140"/>
                                </a:lnTo>
                                <a:lnTo>
                                  <a:pt x="88" y="150"/>
                                </a:lnTo>
                                <a:lnTo>
                                  <a:pt x="88" y="152"/>
                                </a:lnTo>
                                <a:lnTo>
                                  <a:pt x="84" y="153"/>
                                </a:lnTo>
                                <a:lnTo>
                                  <a:pt x="3" y="153"/>
                                </a:lnTo>
                                <a:lnTo>
                                  <a:pt x="0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138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629"/>
                        <wps:cNvSpPr>
                          <a:spLocks noChangeAspect="1"/>
                        </wps:cNvSpPr>
                        <wps:spPr bwMode="auto">
                          <a:xfrm>
                            <a:off x="1799" y="1780"/>
                            <a:ext cx="40" cy="73"/>
                          </a:xfrm>
                          <a:custGeom>
                            <a:avLst/>
                            <a:gdLst>
                              <a:gd name="T0" fmla="*/ 80 w 80"/>
                              <a:gd name="T1" fmla="*/ 130 h 146"/>
                              <a:gd name="T2" fmla="*/ 80 w 80"/>
                              <a:gd name="T3" fmla="*/ 143 h 146"/>
                              <a:gd name="T4" fmla="*/ 78 w 80"/>
                              <a:gd name="T5" fmla="*/ 146 h 146"/>
                              <a:gd name="T6" fmla="*/ 2 w 80"/>
                              <a:gd name="T7" fmla="*/ 145 h 146"/>
                              <a:gd name="T8" fmla="*/ 2 w 80"/>
                              <a:gd name="T9" fmla="*/ 131 h 146"/>
                              <a:gd name="T10" fmla="*/ 5 w 80"/>
                              <a:gd name="T11" fmla="*/ 111 h 146"/>
                              <a:gd name="T12" fmla="*/ 15 w 80"/>
                              <a:gd name="T13" fmla="*/ 95 h 146"/>
                              <a:gd name="T14" fmla="*/ 28 w 80"/>
                              <a:gd name="T15" fmla="*/ 80 h 146"/>
                              <a:gd name="T16" fmla="*/ 52 w 80"/>
                              <a:gd name="T17" fmla="*/ 63 h 146"/>
                              <a:gd name="T18" fmla="*/ 62 w 80"/>
                              <a:gd name="T19" fmla="*/ 48 h 146"/>
                              <a:gd name="T20" fmla="*/ 62 w 80"/>
                              <a:gd name="T21" fmla="*/ 35 h 146"/>
                              <a:gd name="T22" fmla="*/ 60 w 80"/>
                              <a:gd name="T23" fmla="*/ 26 h 146"/>
                              <a:gd name="T24" fmla="*/ 53 w 80"/>
                              <a:gd name="T25" fmla="*/ 20 h 146"/>
                              <a:gd name="T26" fmla="*/ 45 w 80"/>
                              <a:gd name="T27" fmla="*/ 16 h 146"/>
                              <a:gd name="T28" fmla="*/ 33 w 80"/>
                              <a:gd name="T29" fmla="*/ 16 h 146"/>
                              <a:gd name="T30" fmla="*/ 20 w 80"/>
                              <a:gd name="T31" fmla="*/ 28 h 146"/>
                              <a:gd name="T32" fmla="*/ 15 w 80"/>
                              <a:gd name="T33" fmla="*/ 40 h 146"/>
                              <a:gd name="T34" fmla="*/ 13 w 80"/>
                              <a:gd name="T35" fmla="*/ 40 h 146"/>
                              <a:gd name="T36" fmla="*/ 3 w 80"/>
                              <a:gd name="T37" fmla="*/ 36 h 146"/>
                              <a:gd name="T38" fmla="*/ 2 w 80"/>
                              <a:gd name="T39" fmla="*/ 35 h 146"/>
                              <a:gd name="T40" fmla="*/ 8 w 80"/>
                              <a:gd name="T41" fmla="*/ 16 h 146"/>
                              <a:gd name="T42" fmla="*/ 23 w 80"/>
                              <a:gd name="T43" fmla="*/ 5 h 146"/>
                              <a:gd name="T44" fmla="*/ 42 w 80"/>
                              <a:gd name="T45" fmla="*/ 0 h 146"/>
                              <a:gd name="T46" fmla="*/ 58 w 80"/>
                              <a:gd name="T47" fmla="*/ 3 h 146"/>
                              <a:gd name="T48" fmla="*/ 70 w 80"/>
                              <a:gd name="T49" fmla="*/ 11 h 146"/>
                              <a:gd name="T50" fmla="*/ 78 w 80"/>
                              <a:gd name="T51" fmla="*/ 23 h 146"/>
                              <a:gd name="T52" fmla="*/ 80 w 80"/>
                              <a:gd name="T53" fmla="*/ 40 h 146"/>
                              <a:gd name="T54" fmla="*/ 75 w 80"/>
                              <a:gd name="T55" fmla="*/ 61 h 146"/>
                              <a:gd name="T56" fmla="*/ 55 w 80"/>
                              <a:gd name="T57" fmla="*/ 81 h 146"/>
                              <a:gd name="T58" fmla="*/ 30 w 80"/>
                              <a:gd name="T59" fmla="*/ 103 h 146"/>
                              <a:gd name="T60" fmla="*/ 23 w 80"/>
                              <a:gd name="T61" fmla="*/ 116 h 146"/>
                              <a:gd name="T62" fmla="*/ 20 w 80"/>
                              <a:gd name="T63" fmla="*/ 13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" h="146">
                                <a:moveTo>
                                  <a:pt x="78" y="130"/>
                                </a:moveTo>
                                <a:lnTo>
                                  <a:pt x="80" y="130"/>
                                </a:lnTo>
                                <a:lnTo>
                                  <a:pt x="80" y="133"/>
                                </a:lnTo>
                                <a:lnTo>
                                  <a:pt x="80" y="143"/>
                                </a:lnTo>
                                <a:lnTo>
                                  <a:pt x="80" y="145"/>
                                </a:lnTo>
                                <a:lnTo>
                                  <a:pt x="78" y="146"/>
                                </a:lnTo>
                                <a:lnTo>
                                  <a:pt x="3" y="146"/>
                                </a:lnTo>
                                <a:lnTo>
                                  <a:pt x="2" y="145"/>
                                </a:lnTo>
                                <a:lnTo>
                                  <a:pt x="0" y="143"/>
                                </a:lnTo>
                                <a:lnTo>
                                  <a:pt x="2" y="131"/>
                                </a:lnTo>
                                <a:lnTo>
                                  <a:pt x="3" y="121"/>
                                </a:lnTo>
                                <a:lnTo>
                                  <a:pt x="5" y="111"/>
                                </a:lnTo>
                                <a:lnTo>
                                  <a:pt x="10" y="103"/>
                                </a:lnTo>
                                <a:lnTo>
                                  <a:pt x="15" y="95"/>
                                </a:lnTo>
                                <a:lnTo>
                                  <a:pt x="22" y="86"/>
                                </a:lnTo>
                                <a:lnTo>
                                  <a:pt x="28" y="80"/>
                                </a:lnTo>
                                <a:lnTo>
                                  <a:pt x="38" y="71"/>
                                </a:lnTo>
                                <a:lnTo>
                                  <a:pt x="52" y="63"/>
                                </a:lnTo>
                                <a:lnTo>
                                  <a:pt x="57" y="56"/>
                                </a:lnTo>
                                <a:lnTo>
                                  <a:pt x="62" y="48"/>
                                </a:lnTo>
                                <a:lnTo>
                                  <a:pt x="63" y="40"/>
                                </a:lnTo>
                                <a:lnTo>
                                  <a:pt x="62" y="35"/>
                                </a:lnTo>
                                <a:lnTo>
                                  <a:pt x="62" y="30"/>
                                </a:lnTo>
                                <a:lnTo>
                                  <a:pt x="60" y="26"/>
                                </a:lnTo>
                                <a:lnTo>
                                  <a:pt x="57" y="21"/>
                                </a:lnTo>
                                <a:lnTo>
                                  <a:pt x="53" y="20"/>
                                </a:lnTo>
                                <a:lnTo>
                                  <a:pt x="50" y="18"/>
                                </a:lnTo>
                                <a:lnTo>
                                  <a:pt x="45" y="16"/>
                                </a:lnTo>
                                <a:lnTo>
                                  <a:pt x="42" y="16"/>
                                </a:lnTo>
                                <a:lnTo>
                                  <a:pt x="33" y="16"/>
                                </a:lnTo>
                                <a:lnTo>
                                  <a:pt x="27" y="21"/>
                                </a:lnTo>
                                <a:lnTo>
                                  <a:pt x="20" y="28"/>
                                </a:lnTo>
                                <a:lnTo>
                                  <a:pt x="17" y="38"/>
                                </a:lnTo>
                                <a:lnTo>
                                  <a:pt x="15" y="40"/>
                                </a:ln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2" y="35"/>
                                </a:lnTo>
                                <a:lnTo>
                                  <a:pt x="3" y="26"/>
                                </a:lnTo>
                                <a:lnTo>
                                  <a:pt x="8" y="16"/>
                                </a:lnTo>
                                <a:lnTo>
                                  <a:pt x="15" y="10"/>
                                </a:lnTo>
                                <a:lnTo>
                                  <a:pt x="23" y="5"/>
                                </a:lnTo>
                                <a:lnTo>
                                  <a:pt x="32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1"/>
                                </a:lnTo>
                                <a:lnTo>
                                  <a:pt x="58" y="3"/>
                                </a:lnTo>
                                <a:lnTo>
                                  <a:pt x="65" y="6"/>
                                </a:lnTo>
                                <a:lnTo>
                                  <a:pt x="70" y="11"/>
                                </a:lnTo>
                                <a:lnTo>
                                  <a:pt x="75" y="16"/>
                                </a:lnTo>
                                <a:lnTo>
                                  <a:pt x="78" y="23"/>
                                </a:lnTo>
                                <a:lnTo>
                                  <a:pt x="80" y="31"/>
                                </a:lnTo>
                                <a:lnTo>
                                  <a:pt x="80" y="40"/>
                                </a:lnTo>
                                <a:lnTo>
                                  <a:pt x="80" y="51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55" y="81"/>
                                </a:lnTo>
                                <a:lnTo>
                                  <a:pt x="40" y="93"/>
                                </a:lnTo>
                                <a:lnTo>
                                  <a:pt x="30" y="103"/>
                                </a:lnTo>
                                <a:lnTo>
                                  <a:pt x="27" y="110"/>
                                </a:lnTo>
                                <a:lnTo>
                                  <a:pt x="23" y="116"/>
                                </a:lnTo>
                                <a:lnTo>
                                  <a:pt x="22" y="123"/>
                                </a:lnTo>
                                <a:lnTo>
                                  <a:pt x="20" y="130"/>
                                </a:lnTo>
                                <a:lnTo>
                                  <a:pt x="78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630"/>
                        <wps:cNvSpPr>
                          <a:spLocks noChangeAspect="1"/>
                        </wps:cNvSpPr>
                        <wps:spPr bwMode="auto">
                          <a:xfrm>
                            <a:off x="1854" y="1782"/>
                            <a:ext cx="40" cy="72"/>
                          </a:xfrm>
                          <a:custGeom>
                            <a:avLst/>
                            <a:gdLst>
                              <a:gd name="T0" fmla="*/ 23 w 80"/>
                              <a:gd name="T1" fmla="*/ 57 h 145"/>
                              <a:gd name="T2" fmla="*/ 36 w 80"/>
                              <a:gd name="T3" fmla="*/ 52 h 145"/>
                              <a:gd name="T4" fmla="*/ 51 w 80"/>
                              <a:gd name="T5" fmla="*/ 52 h 145"/>
                              <a:gd name="T6" fmla="*/ 65 w 80"/>
                              <a:gd name="T7" fmla="*/ 58 h 145"/>
                              <a:gd name="T8" fmla="*/ 75 w 80"/>
                              <a:gd name="T9" fmla="*/ 70 h 145"/>
                              <a:gd name="T10" fmla="*/ 80 w 80"/>
                              <a:gd name="T11" fmla="*/ 85 h 145"/>
                              <a:gd name="T12" fmla="*/ 80 w 80"/>
                              <a:gd name="T13" fmla="*/ 105 h 145"/>
                              <a:gd name="T14" fmla="*/ 73 w 80"/>
                              <a:gd name="T15" fmla="*/ 125 h 145"/>
                              <a:gd name="T16" fmla="*/ 60 w 80"/>
                              <a:gd name="T17" fmla="*/ 138 h 145"/>
                              <a:gd name="T18" fmla="*/ 41 w 80"/>
                              <a:gd name="T19" fmla="*/ 145 h 145"/>
                              <a:gd name="T20" fmla="*/ 16 w 80"/>
                              <a:gd name="T21" fmla="*/ 145 h 145"/>
                              <a:gd name="T22" fmla="*/ 0 w 80"/>
                              <a:gd name="T23" fmla="*/ 142 h 145"/>
                              <a:gd name="T24" fmla="*/ 0 w 80"/>
                              <a:gd name="T25" fmla="*/ 138 h 145"/>
                              <a:gd name="T26" fmla="*/ 3 w 80"/>
                              <a:gd name="T27" fmla="*/ 127 h 145"/>
                              <a:gd name="T28" fmla="*/ 5 w 80"/>
                              <a:gd name="T29" fmla="*/ 127 h 145"/>
                              <a:gd name="T30" fmla="*/ 16 w 80"/>
                              <a:gd name="T31" fmla="*/ 130 h 145"/>
                              <a:gd name="T32" fmla="*/ 36 w 80"/>
                              <a:gd name="T33" fmla="*/ 130 h 145"/>
                              <a:gd name="T34" fmla="*/ 50 w 80"/>
                              <a:gd name="T35" fmla="*/ 125 h 145"/>
                              <a:gd name="T36" fmla="*/ 58 w 80"/>
                              <a:gd name="T37" fmla="*/ 115 h 145"/>
                              <a:gd name="T38" fmla="*/ 61 w 80"/>
                              <a:gd name="T39" fmla="*/ 102 h 145"/>
                              <a:gd name="T40" fmla="*/ 61 w 80"/>
                              <a:gd name="T41" fmla="*/ 88 h 145"/>
                              <a:gd name="T42" fmla="*/ 58 w 80"/>
                              <a:gd name="T43" fmla="*/ 78 h 145"/>
                              <a:gd name="T44" fmla="*/ 53 w 80"/>
                              <a:gd name="T45" fmla="*/ 72 h 145"/>
                              <a:gd name="T46" fmla="*/ 45 w 80"/>
                              <a:gd name="T47" fmla="*/ 67 h 145"/>
                              <a:gd name="T48" fmla="*/ 33 w 80"/>
                              <a:gd name="T49" fmla="*/ 67 h 145"/>
                              <a:gd name="T50" fmla="*/ 20 w 80"/>
                              <a:gd name="T51" fmla="*/ 73 h 145"/>
                              <a:gd name="T52" fmla="*/ 13 w 80"/>
                              <a:gd name="T53" fmla="*/ 80 h 145"/>
                              <a:gd name="T54" fmla="*/ 11 w 80"/>
                              <a:gd name="T55" fmla="*/ 80 h 145"/>
                              <a:gd name="T56" fmla="*/ 1 w 80"/>
                              <a:gd name="T57" fmla="*/ 78 h 145"/>
                              <a:gd name="T58" fmla="*/ 0 w 80"/>
                              <a:gd name="T59" fmla="*/ 75 h 145"/>
                              <a:gd name="T60" fmla="*/ 0 w 80"/>
                              <a:gd name="T61" fmla="*/ 73 h 145"/>
                              <a:gd name="T62" fmla="*/ 6 w 80"/>
                              <a:gd name="T63" fmla="*/ 0 h 145"/>
                              <a:gd name="T64" fmla="*/ 68 w 80"/>
                              <a:gd name="T65" fmla="*/ 0 h 145"/>
                              <a:gd name="T66" fmla="*/ 70 w 80"/>
                              <a:gd name="T67" fmla="*/ 3 h 145"/>
                              <a:gd name="T68" fmla="*/ 70 w 80"/>
                              <a:gd name="T69" fmla="*/ 15 h 145"/>
                              <a:gd name="T70" fmla="*/ 21 w 80"/>
                              <a:gd name="T71" fmla="*/ 1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0" h="145">
                                <a:moveTo>
                                  <a:pt x="16" y="60"/>
                                </a:moveTo>
                                <a:lnTo>
                                  <a:pt x="23" y="57"/>
                                </a:lnTo>
                                <a:lnTo>
                                  <a:pt x="30" y="53"/>
                                </a:lnTo>
                                <a:lnTo>
                                  <a:pt x="36" y="52"/>
                                </a:lnTo>
                                <a:lnTo>
                                  <a:pt x="43" y="52"/>
                                </a:lnTo>
                                <a:lnTo>
                                  <a:pt x="51" y="52"/>
                                </a:lnTo>
                                <a:lnTo>
                                  <a:pt x="58" y="53"/>
                                </a:lnTo>
                                <a:lnTo>
                                  <a:pt x="65" y="58"/>
                                </a:lnTo>
                                <a:lnTo>
                                  <a:pt x="70" y="63"/>
                                </a:lnTo>
                                <a:lnTo>
                                  <a:pt x="75" y="70"/>
                                </a:lnTo>
                                <a:lnTo>
                                  <a:pt x="78" y="77"/>
                                </a:lnTo>
                                <a:lnTo>
                                  <a:pt x="80" y="85"/>
                                </a:lnTo>
                                <a:lnTo>
                                  <a:pt x="80" y="95"/>
                                </a:lnTo>
                                <a:lnTo>
                                  <a:pt x="80" y="105"/>
                                </a:lnTo>
                                <a:lnTo>
                                  <a:pt x="76" y="115"/>
                                </a:lnTo>
                                <a:lnTo>
                                  <a:pt x="73" y="125"/>
                                </a:lnTo>
                                <a:lnTo>
                                  <a:pt x="66" y="132"/>
                                </a:lnTo>
                                <a:lnTo>
                                  <a:pt x="60" y="138"/>
                                </a:lnTo>
                                <a:lnTo>
                                  <a:pt x="51" y="142"/>
                                </a:lnTo>
                                <a:lnTo>
                                  <a:pt x="41" y="145"/>
                                </a:lnTo>
                                <a:lnTo>
                                  <a:pt x="30" y="145"/>
                                </a:lnTo>
                                <a:lnTo>
                                  <a:pt x="16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0"/>
                                </a:lnTo>
                                <a:lnTo>
                                  <a:pt x="0" y="138"/>
                                </a:lnTo>
                                <a:lnTo>
                                  <a:pt x="1" y="128"/>
                                </a:lnTo>
                                <a:lnTo>
                                  <a:pt x="3" y="127"/>
                                </a:lnTo>
                                <a:lnTo>
                                  <a:pt x="5" y="127"/>
                                </a:lnTo>
                                <a:lnTo>
                                  <a:pt x="6" y="127"/>
                                </a:lnTo>
                                <a:lnTo>
                                  <a:pt x="16" y="130"/>
                                </a:lnTo>
                                <a:lnTo>
                                  <a:pt x="28" y="130"/>
                                </a:lnTo>
                                <a:lnTo>
                                  <a:pt x="36" y="130"/>
                                </a:lnTo>
                                <a:lnTo>
                                  <a:pt x="43" y="128"/>
                                </a:lnTo>
                                <a:lnTo>
                                  <a:pt x="50" y="125"/>
                                </a:lnTo>
                                <a:lnTo>
                                  <a:pt x="55" y="120"/>
                                </a:lnTo>
                                <a:lnTo>
                                  <a:pt x="58" y="115"/>
                                </a:lnTo>
                                <a:lnTo>
                                  <a:pt x="60" y="110"/>
                                </a:lnTo>
                                <a:lnTo>
                                  <a:pt x="61" y="102"/>
                                </a:lnTo>
                                <a:lnTo>
                                  <a:pt x="63" y="95"/>
                                </a:lnTo>
                                <a:lnTo>
                                  <a:pt x="61" y="88"/>
                                </a:lnTo>
                                <a:lnTo>
                                  <a:pt x="61" y="83"/>
                                </a:lnTo>
                                <a:lnTo>
                                  <a:pt x="58" y="78"/>
                                </a:lnTo>
                                <a:lnTo>
                                  <a:pt x="56" y="73"/>
                                </a:lnTo>
                                <a:lnTo>
                                  <a:pt x="53" y="72"/>
                                </a:lnTo>
                                <a:lnTo>
                                  <a:pt x="50" y="68"/>
                                </a:lnTo>
                                <a:lnTo>
                                  <a:pt x="45" y="67"/>
                                </a:lnTo>
                                <a:lnTo>
                                  <a:pt x="40" y="67"/>
                                </a:lnTo>
                                <a:lnTo>
                                  <a:pt x="33" y="67"/>
                                </a:lnTo>
                                <a:lnTo>
                                  <a:pt x="26" y="70"/>
                                </a:lnTo>
                                <a:lnTo>
                                  <a:pt x="20" y="73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1" y="80"/>
                                </a:lnTo>
                                <a:lnTo>
                                  <a:pt x="10" y="80"/>
                                </a:lnTo>
                                <a:lnTo>
                                  <a:pt x="1" y="78"/>
                                </a:lnTo>
                                <a:lnTo>
                                  <a:pt x="0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3"/>
                                </a:lnTo>
                                <a:lnTo>
                                  <a:pt x="70" y="12"/>
                                </a:lnTo>
                                <a:lnTo>
                                  <a:pt x="70" y="15"/>
                                </a:lnTo>
                                <a:lnTo>
                                  <a:pt x="68" y="15"/>
                                </a:lnTo>
                                <a:lnTo>
                                  <a:pt x="21" y="15"/>
                                </a:lnTo>
                                <a:lnTo>
                                  <a:pt x="1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631"/>
                        <wps:cNvSpPr>
                          <a:spLocks noChangeAspect="1"/>
                        </wps:cNvSpPr>
                        <wps:spPr bwMode="auto">
                          <a:xfrm>
                            <a:off x="1906" y="1781"/>
                            <a:ext cx="48" cy="73"/>
                          </a:xfrm>
                          <a:custGeom>
                            <a:avLst/>
                            <a:gdLst>
                              <a:gd name="T0" fmla="*/ 57 w 97"/>
                              <a:gd name="T1" fmla="*/ 2 h 147"/>
                              <a:gd name="T2" fmla="*/ 58 w 97"/>
                              <a:gd name="T3" fmla="*/ 2 h 147"/>
                              <a:gd name="T4" fmla="*/ 60 w 97"/>
                              <a:gd name="T5" fmla="*/ 0 h 147"/>
                              <a:gd name="T6" fmla="*/ 60 w 97"/>
                              <a:gd name="T7" fmla="*/ 0 h 147"/>
                              <a:gd name="T8" fmla="*/ 72 w 97"/>
                              <a:gd name="T9" fmla="*/ 2 h 147"/>
                              <a:gd name="T10" fmla="*/ 73 w 97"/>
                              <a:gd name="T11" fmla="*/ 4 h 147"/>
                              <a:gd name="T12" fmla="*/ 75 w 97"/>
                              <a:gd name="T13" fmla="*/ 5 h 147"/>
                              <a:gd name="T14" fmla="*/ 75 w 97"/>
                              <a:gd name="T15" fmla="*/ 5 h 147"/>
                              <a:gd name="T16" fmla="*/ 73 w 97"/>
                              <a:gd name="T17" fmla="*/ 7 h 147"/>
                              <a:gd name="T18" fmla="*/ 17 w 97"/>
                              <a:gd name="T19" fmla="*/ 99 h 147"/>
                              <a:gd name="T20" fmla="*/ 60 w 97"/>
                              <a:gd name="T21" fmla="*/ 99 h 147"/>
                              <a:gd name="T22" fmla="*/ 62 w 97"/>
                              <a:gd name="T23" fmla="*/ 64 h 147"/>
                              <a:gd name="T24" fmla="*/ 62 w 97"/>
                              <a:gd name="T25" fmla="*/ 60 h 147"/>
                              <a:gd name="T26" fmla="*/ 65 w 97"/>
                              <a:gd name="T27" fmla="*/ 60 h 147"/>
                              <a:gd name="T28" fmla="*/ 73 w 97"/>
                              <a:gd name="T29" fmla="*/ 60 h 147"/>
                              <a:gd name="T30" fmla="*/ 75 w 97"/>
                              <a:gd name="T31" fmla="*/ 60 h 147"/>
                              <a:gd name="T32" fmla="*/ 77 w 97"/>
                              <a:gd name="T33" fmla="*/ 64 h 147"/>
                              <a:gd name="T34" fmla="*/ 77 w 97"/>
                              <a:gd name="T35" fmla="*/ 99 h 147"/>
                              <a:gd name="T36" fmla="*/ 93 w 97"/>
                              <a:gd name="T37" fmla="*/ 99 h 147"/>
                              <a:gd name="T38" fmla="*/ 97 w 97"/>
                              <a:gd name="T39" fmla="*/ 99 h 147"/>
                              <a:gd name="T40" fmla="*/ 97 w 97"/>
                              <a:gd name="T41" fmla="*/ 102 h 147"/>
                              <a:gd name="T42" fmla="*/ 97 w 97"/>
                              <a:gd name="T43" fmla="*/ 110 h 147"/>
                              <a:gd name="T44" fmla="*/ 97 w 97"/>
                              <a:gd name="T45" fmla="*/ 112 h 147"/>
                              <a:gd name="T46" fmla="*/ 93 w 97"/>
                              <a:gd name="T47" fmla="*/ 114 h 147"/>
                              <a:gd name="T48" fmla="*/ 77 w 97"/>
                              <a:gd name="T49" fmla="*/ 114 h 147"/>
                              <a:gd name="T50" fmla="*/ 77 w 97"/>
                              <a:gd name="T51" fmla="*/ 145 h 147"/>
                              <a:gd name="T52" fmla="*/ 75 w 97"/>
                              <a:gd name="T53" fmla="*/ 147 h 147"/>
                              <a:gd name="T54" fmla="*/ 73 w 97"/>
                              <a:gd name="T55" fmla="*/ 147 h 147"/>
                              <a:gd name="T56" fmla="*/ 62 w 97"/>
                              <a:gd name="T57" fmla="*/ 147 h 147"/>
                              <a:gd name="T58" fmla="*/ 60 w 97"/>
                              <a:gd name="T59" fmla="*/ 147 h 147"/>
                              <a:gd name="T60" fmla="*/ 60 w 97"/>
                              <a:gd name="T61" fmla="*/ 145 h 147"/>
                              <a:gd name="T62" fmla="*/ 60 w 97"/>
                              <a:gd name="T63" fmla="*/ 114 h 147"/>
                              <a:gd name="T64" fmla="*/ 3 w 97"/>
                              <a:gd name="T65" fmla="*/ 114 h 147"/>
                              <a:gd name="T66" fmla="*/ 0 w 97"/>
                              <a:gd name="T67" fmla="*/ 112 h 147"/>
                              <a:gd name="T68" fmla="*/ 0 w 97"/>
                              <a:gd name="T69" fmla="*/ 110 h 147"/>
                              <a:gd name="T70" fmla="*/ 0 w 97"/>
                              <a:gd name="T71" fmla="*/ 97 h 147"/>
                              <a:gd name="T72" fmla="*/ 57 w 97"/>
                              <a:gd name="T73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" h="147">
                                <a:moveTo>
                                  <a:pt x="57" y="2"/>
                                </a:moveTo>
                                <a:lnTo>
                                  <a:pt x="58" y="2"/>
                                </a:lnTo>
                                <a:lnTo>
                                  <a:pt x="60" y="0"/>
                                </a:lnTo>
                                <a:lnTo>
                                  <a:pt x="72" y="2"/>
                                </a:lnTo>
                                <a:lnTo>
                                  <a:pt x="73" y="4"/>
                                </a:lnTo>
                                <a:lnTo>
                                  <a:pt x="75" y="5"/>
                                </a:lnTo>
                                <a:lnTo>
                                  <a:pt x="73" y="7"/>
                                </a:lnTo>
                                <a:lnTo>
                                  <a:pt x="17" y="99"/>
                                </a:lnTo>
                                <a:lnTo>
                                  <a:pt x="60" y="99"/>
                                </a:lnTo>
                                <a:lnTo>
                                  <a:pt x="62" y="64"/>
                                </a:lnTo>
                                <a:lnTo>
                                  <a:pt x="62" y="60"/>
                                </a:lnTo>
                                <a:lnTo>
                                  <a:pt x="65" y="60"/>
                                </a:lnTo>
                                <a:lnTo>
                                  <a:pt x="73" y="60"/>
                                </a:lnTo>
                                <a:lnTo>
                                  <a:pt x="75" y="60"/>
                                </a:lnTo>
                                <a:lnTo>
                                  <a:pt x="77" y="64"/>
                                </a:lnTo>
                                <a:lnTo>
                                  <a:pt x="77" y="99"/>
                                </a:lnTo>
                                <a:lnTo>
                                  <a:pt x="93" y="99"/>
                                </a:lnTo>
                                <a:lnTo>
                                  <a:pt x="97" y="99"/>
                                </a:lnTo>
                                <a:lnTo>
                                  <a:pt x="97" y="102"/>
                                </a:lnTo>
                                <a:lnTo>
                                  <a:pt x="97" y="110"/>
                                </a:lnTo>
                                <a:lnTo>
                                  <a:pt x="97" y="112"/>
                                </a:lnTo>
                                <a:lnTo>
                                  <a:pt x="93" y="114"/>
                                </a:lnTo>
                                <a:lnTo>
                                  <a:pt x="77" y="114"/>
                                </a:lnTo>
                                <a:lnTo>
                                  <a:pt x="77" y="145"/>
                                </a:lnTo>
                                <a:lnTo>
                                  <a:pt x="75" y="147"/>
                                </a:lnTo>
                                <a:lnTo>
                                  <a:pt x="7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5"/>
                                </a:lnTo>
                                <a:lnTo>
                                  <a:pt x="60" y="114"/>
                                </a:lnTo>
                                <a:lnTo>
                                  <a:pt x="3" y="114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632"/>
                        <wps:cNvSpPr>
                          <a:spLocks noChangeAspect="1"/>
                        </wps:cNvSpPr>
                        <wps:spPr bwMode="auto">
                          <a:xfrm>
                            <a:off x="1963" y="1780"/>
                            <a:ext cx="43" cy="74"/>
                          </a:xfrm>
                          <a:custGeom>
                            <a:avLst/>
                            <a:gdLst>
                              <a:gd name="T0" fmla="*/ 3 w 85"/>
                              <a:gd name="T1" fmla="*/ 21 h 148"/>
                              <a:gd name="T2" fmla="*/ 7 w 85"/>
                              <a:gd name="T3" fmla="*/ 16 h 148"/>
                              <a:gd name="T4" fmla="*/ 20 w 85"/>
                              <a:gd name="T5" fmla="*/ 5 h 148"/>
                              <a:gd name="T6" fmla="*/ 33 w 85"/>
                              <a:gd name="T7" fmla="*/ 1 h 148"/>
                              <a:gd name="T8" fmla="*/ 50 w 85"/>
                              <a:gd name="T9" fmla="*/ 1 h 148"/>
                              <a:gd name="T10" fmla="*/ 63 w 85"/>
                              <a:gd name="T11" fmla="*/ 6 h 148"/>
                              <a:gd name="T12" fmla="*/ 73 w 85"/>
                              <a:gd name="T13" fmla="*/ 15 h 148"/>
                              <a:gd name="T14" fmla="*/ 78 w 85"/>
                              <a:gd name="T15" fmla="*/ 28 h 148"/>
                              <a:gd name="T16" fmla="*/ 78 w 85"/>
                              <a:gd name="T17" fmla="*/ 46 h 148"/>
                              <a:gd name="T18" fmla="*/ 66 w 85"/>
                              <a:gd name="T19" fmla="*/ 63 h 148"/>
                              <a:gd name="T20" fmla="*/ 65 w 85"/>
                              <a:gd name="T21" fmla="*/ 71 h 148"/>
                              <a:gd name="T22" fmla="*/ 76 w 85"/>
                              <a:gd name="T23" fmla="*/ 81 h 148"/>
                              <a:gd name="T24" fmla="*/ 83 w 85"/>
                              <a:gd name="T25" fmla="*/ 96 h 148"/>
                              <a:gd name="T26" fmla="*/ 83 w 85"/>
                              <a:gd name="T27" fmla="*/ 115 h 148"/>
                              <a:gd name="T28" fmla="*/ 76 w 85"/>
                              <a:gd name="T29" fmla="*/ 131 h 148"/>
                              <a:gd name="T30" fmla="*/ 65 w 85"/>
                              <a:gd name="T31" fmla="*/ 141 h 148"/>
                              <a:gd name="T32" fmla="*/ 47 w 85"/>
                              <a:gd name="T33" fmla="*/ 148 h 148"/>
                              <a:gd name="T34" fmla="*/ 25 w 85"/>
                              <a:gd name="T35" fmla="*/ 148 h 148"/>
                              <a:gd name="T36" fmla="*/ 5 w 85"/>
                              <a:gd name="T37" fmla="*/ 143 h 148"/>
                              <a:gd name="T38" fmla="*/ 0 w 85"/>
                              <a:gd name="T39" fmla="*/ 138 h 148"/>
                              <a:gd name="T40" fmla="*/ 5 w 85"/>
                              <a:gd name="T41" fmla="*/ 128 h 148"/>
                              <a:gd name="T42" fmla="*/ 8 w 85"/>
                              <a:gd name="T43" fmla="*/ 126 h 148"/>
                              <a:gd name="T44" fmla="*/ 8 w 85"/>
                              <a:gd name="T45" fmla="*/ 126 h 148"/>
                              <a:gd name="T46" fmla="*/ 37 w 85"/>
                              <a:gd name="T47" fmla="*/ 133 h 148"/>
                              <a:gd name="T48" fmla="*/ 50 w 85"/>
                              <a:gd name="T49" fmla="*/ 131 h 148"/>
                              <a:gd name="T50" fmla="*/ 58 w 85"/>
                              <a:gd name="T51" fmla="*/ 126 h 148"/>
                              <a:gd name="T52" fmla="*/ 65 w 85"/>
                              <a:gd name="T53" fmla="*/ 116 h 148"/>
                              <a:gd name="T54" fmla="*/ 66 w 85"/>
                              <a:gd name="T55" fmla="*/ 105 h 148"/>
                              <a:gd name="T56" fmla="*/ 65 w 85"/>
                              <a:gd name="T57" fmla="*/ 93 h 148"/>
                              <a:gd name="T58" fmla="*/ 58 w 85"/>
                              <a:gd name="T59" fmla="*/ 85 h 148"/>
                              <a:gd name="T60" fmla="*/ 48 w 85"/>
                              <a:gd name="T61" fmla="*/ 80 h 148"/>
                              <a:gd name="T62" fmla="*/ 33 w 85"/>
                              <a:gd name="T63" fmla="*/ 78 h 148"/>
                              <a:gd name="T64" fmla="*/ 23 w 85"/>
                              <a:gd name="T65" fmla="*/ 78 h 148"/>
                              <a:gd name="T66" fmla="*/ 23 w 85"/>
                              <a:gd name="T67" fmla="*/ 66 h 148"/>
                              <a:gd name="T68" fmla="*/ 27 w 85"/>
                              <a:gd name="T69" fmla="*/ 63 h 148"/>
                              <a:gd name="T70" fmla="*/ 40 w 85"/>
                              <a:gd name="T71" fmla="*/ 63 h 148"/>
                              <a:gd name="T72" fmla="*/ 50 w 85"/>
                              <a:gd name="T73" fmla="*/ 60 h 148"/>
                              <a:gd name="T74" fmla="*/ 58 w 85"/>
                              <a:gd name="T75" fmla="*/ 51 h 148"/>
                              <a:gd name="T76" fmla="*/ 61 w 85"/>
                              <a:gd name="T77" fmla="*/ 43 h 148"/>
                              <a:gd name="T78" fmla="*/ 61 w 85"/>
                              <a:gd name="T79" fmla="*/ 31 h 148"/>
                              <a:gd name="T80" fmla="*/ 58 w 85"/>
                              <a:gd name="T81" fmla="*/ 23 h 148"/>
                              <a:gd name="T82" fmla="*/ 53 w 85"/>
                              <a:gd name="T83" fmla="*/ 18 h 148"/>
                              <a:gd name="T84" fmla="*/ 45 w 85"/>
                              <a:gd name="T85" fmla="*/ 15 h 148"/>
                              <a:gd name="T86" fmla="*/ 35 w 85"/>
                              <a:gd name="T87" fmla="*/ 15 h 148"/>
                              <a:gd name="T88" fmla="*/ 23 w 85"/>
                              <a:gd name="T89" fmla="*/ 21 h 148"/>
                              <a:gd name="T90" fmla="*/ 15 w 85"/>
                              <a:gd name="T91" fmla="*/ 28 h 148"/>
                              <a:gd name="T92" fmla="*/ 13 w 85"/>
                              <a:gd name="T93" fmla="*/ 2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5" y="21"/>
                                </a:move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3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1"/>
                                </a:lnTo>
                                <a:lnTo>
                                  <a:pt x="56" y="3"/>
                                </a:lnTo>
                                <a:lnTo>
                                  <a:pt x="63" y="6"/>
                                </a:lnTo>
                                <a:lnTo>
                                  <a:pt x="68" y="10"/>
                                </a:lnTo>
                                <a:lnTo>
                                  <a:pt x="73" y="15"/>
                                </a:lnTo>
                                <a:lnTo>
                                  <a:pt x="76" y="21"/>
                                </a:lnTo>
                                <a:lnTo>
                                  <a:pt x="78" y="28"/>
                                </a:lnTo>
                                <a:lnTo>
                                  <a:pt x="80" y="36"/>
                                </a:lnTo>
                                <a:lnTo>
                                  <a:pt x="78" y="46"/>
                                </a:lnTo>
                                <a:lnTo>
                                  <a:pt x="73" y="56"/>
                                </a:lnTo>
                                <a:lnTo>
                                  <a:pt x="66" y="63"/>
                                </a:lnTo>
                                <a:lnTo>
                                  <a:pt x="56" y="68"/>
                                </a:lnTo>
                                <a:lnTo>
                                  <a:pt x="65" y="71"/>
                                </a:lnTo>
                                <a:lnTo>
                                  <a:pt x="70" y="75"/>
                                </a:lnTo>
                                <a:lnTo>
                                  <a:pt x="76" y="81"/>
                                </a:lnTo>
                                <a:lnTo>
                                  <a:pt x="80" y="88"/>
                                </a:lnTo>
                                <a:lnTo>
                                  <a:pt x="83" y="96"/>
                                </a:lnTo>
                                <a:lnTo>
                                  <a:pt x="85" y="106"/>
                                </a:lnTo>
                                <a:lnTo>
                                  <a:pt x="83" y="115"/>
                                </a:lnTo>
                                <a:lnTo>
                                  <a:pt x="81" y="123"/>
                                </a:lnTo>
                                <a:lnTo>
                                  <a:pt x="76" y="131"/>
                                </a:lnTo>
                                <a:lnTo>
                                  <a:pt x="71" y="136"/>
                                </a:lnTo>
                                <a:lnTo>
                                  <a:pt x="65" y="141"/>
                                </a:lnTo>
                                <a:lnTo>
                                  <a:pt x="56" y="146"/>
                                </a:lnTo>
                                <a:lnTo>
                                  <a:pt x="47" y="148"/>
                                </a:lnTo>
                                <a:lnTo>
                                  <a:pt x="37" y="148"/>
                                </a:lnTo>
                                <a:lnTo>
                                  <a:pt x="25" y="148"/>
                                </a:lnTo>
                                <a:lnTo>
                                  <a:pt x="13" y="145"/>
                                </a:lnTo>
                                <a:lnTo>
                                  <a:pt x="5" y="143"/>
                                </a:lnTo>
                                <a:lnTo>
                                  <a:pt x="0" y="140"/>
                                </a:lnTo>
                                <a:lnTo>
                                  <a:pt x="0" y="138"/>
                                </a:lnTo>
                                <a:lnTo>
                                  <a:pt x="2" y="138"/>
                                </a:lnTo>
                                <a:lnTo>
                                  <a:pt x="5" y="128"/>
                                </a:lnTo>
                                <a:lnTo>
                                  <a:pt x="7" y="126"/>
                                </a:lnTo>
                                <a:lnTo>
                                  <a:pt x="8" y="126"/>
                                </a:lnTo>
                                <a:lnTo>
                                  <a:pt x="23" y="131"/>
                                </a:lnTo>
                                <a:lnTo>
                                  <a:pt x="37" y="133"/>
                                </a:lnTo>
                                <a:lnTo>
                                  <a:pt x="43" y="133"/>
                                </a:lnTo>
                                <a:lnTo>
                                  <a:pt x="50" y="131"/>
                                </a:lnTo>
                                <a:lnTo>
                                  <a:pt x="55" y="130"/>
                                </a:lnTo>
                                <a:lnTo>
                                  <a:pt x="58" y="126"/>
                                </a:lnTo>
                                <a:lnTo>
                                  <a:pt x="61" y="121"/>
                                </a:lnTo>
                                <a:lnTo>
                                  <a:pt x="65" y="116"/>
                                </a:lnTo>
                                <a:lnTo>
                                  <a:pt x="65" y="111"/>
                                </a:lnTo>
                                <a:lnTo>
                                  <a:pt x="66" y="105"/>
                                </a:lnTo>
                                <a:lnTo>
                                  <a:pt x="65" y="100"/>
                                </a:lnTo>
                                <a:lnTo>
                                  <a:pt x="65" y="93"/>
                                </a:lnTo>
                                <a:lnTo>
                                  <a:pt x="61" y="90"/>
                                </a:lnTo>
                                <a:lnTo>
                                  <a:pt x="58" y="85"/>
                                </a:lnTo>
                                <a:lnTo>
                                  <a:pt x="53" y="81"/>
                                </a:lnTo>
                                <a:lnTo>
                                  <a:pt x="48" y="80"/>
                                </a:lnTo>
                                <a:lnTo>
                                  <a:pt x="42" y="78"/>
                                </a:lnTo>
                                <a:lnTo>
                                  <a:pt x="33" y="78"/>
                                </a:lnTo>
                                <a:lnTo>
                                  <a:pt x="27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75"/>
                                </a:lnTo>
                                <a:lnTo>
                                  <a:pt x="23" y="66"/>
                                </a:lnTo>
                                <a:lnTo>
                                  <a:pt x="23" y="63"/>
                                </a:lnTo>
                                <a:lnTo>
                                  <a:pt x="27" y="63"/>
                                </a:lnTo>
                                <a:lnTo>
                                  <a:pt x="33" y="63"/>
                                </a:lnTo>
                                <a:lnTo>
                                  <a:pt x="40" y="63"/>
                                </a:lnTo>
                                <a:lnTo>
                                  <a:pt x="45" y="61"/>
                                </a:lnTo>
                                <a:lnTo>
                                  <a:pt x="50" y="60"/>
                                </a:lnTo>
                                <a:lnTo>
                                  <a:pt x="55" y="56"/>
                                </a:lnTo>
                                <a:lnTo>
                                  <a:pt x="58" y="51"/>
                                </a:lnTo>
                                <a:lnTo>
                                  <a:pt x="60" y="48"/>
                                </a:lnTo>
                                <a:lnTo>
                                  <a:pt x="61" y="43"/>
                                </a:lnTo>
                                <a:lnTo>
                                  <a:pt x="61" y="36"/>
                                </a:lnTo>
                                <a:lnTo>
                                  <a:pt x="61" y="31"/>
                                </a:lnTo>
                                <a:lnTo>
                                  <a:pt x="60" y="28"/>
                                </a:lnTo>
                                <a:lnTo>
                                  <a:pt x="58" y="23"/>
                                </a:lnTo>
                                <a:lnTo>
                                  <a:pt x="56" y="21"/>
                                </a:lnTo>
                                <a:lnTo>
                                  <a:pt x="53" y="18"/>
                                </a:lnTo>
                                <a:lnTo>
                                  <a:pt x="50" y="16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5"/>
                                </a:lnTo>
                                <a:lnTo>
                                  <a:pt x="28" y="18"/>
                                </a:lnTo>
                                <a:lnTo>
                                  <a:pt x="23" y="21"/>
                                </a:lnTo>
                                <a:lnTo>
                                  <a:pt x="17" y="28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3" y="28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6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19" y="1780"/>
                            <a:ext cx="43" cy="74"/>
                          </a:xfrm>
                          <a:custGeom>
                            <a:avLst/>
                            <a:gdLst>
                              <a:gd name="T0" fmla="*/ 79 w 85"/>
                              <a:gd name="T1" fmla="*/ 16 h 148"/>
                              <a:gd name="T2" fmla="*/ 77 w 85"/>
                              <a:gd name="T3" fmla="*/ 18 h 148"/>
                              <a:gd name="T4" fmla="*/ 69 w 85"/>
                              <a:gd name="T5" fmla="*/ 15 h 148"/>
                              <a:gd name="T6" fmla="*/ 54 w 85"/>
                              <a:gd name="T7" fmla="*/ 15 h 148"/>
                              <a:gd name="T8" fmla="*/ 40 w 85"/>
                              <a:gd name="T9" fmla="*/ 21 h 148"/>
                              <a:gd name="T10" fmla="*/ 30 w 85"/>
                              <a:gd name="T11" fmla="*/ 35 h 148"/>
                              <a:gd name="T12" fmla="*/ 22 w 85"/>
                              <a:gd name="T13" fmla="*/ 51 h 148"/>
                              <a:gd name="T14" fmla="*/ 27 w 85"/>
                              <a:gd name="T15" fmla="*/ 56 h 148"/>
                              <a:gd name="T16" fmla="*/ 40 w 85"/>
                              <a:gd name="T17" fmla="*/ 50 h 148"/>
                              <a:gd name="T18" fmla="*/ 57 w 85"/>
                              <a:gd name="T19" fmla="*/ 50 h 148"/>
                              <a:gd name="T20" fmla="*/ 70 w 85"/>
                              <a:gd name="T21" fmla="*/ 56 h 148"/>
                              <a:gd name="T22" fmla="*/ 80 w 85"/>
                              <a:gd name="T23" fmla="*/ 68 h 148"/>
                              <a:gd name="T24" fmla="*/ 85 w 85"/>
                              <a:gd name="T25" fmla="*/ 86 h 148"/>
                              <a:gd name="T26" fmla="*/ 85 w 85"/>
                              <a:gd name="T27" fmla="*/ 108 h 148"/>
                              <a:gd name="T28" fmla="*/ 79 w 85"/>
                              <a:gd name="T29" fmla="*/ 126 h 148"/>
                              <a:gd name="T30" fmla="*/ 67 w 85"/>
                              <a:gd name="T31" fmla="*/ 140 h 148"/>
                              <a:gd name="T32" fmla="*/ 52 w 85"/>
                              <a:gd name="T33" fmla="*/ 148 h 148"/>
                              <a:gd name="T34" fmla="*/ 34 w 85"/>
                              <a:gd name="T35" fmla="*/ 148 h 148"/>
                              <a:gd name="T36" fmla="*/ 15 w 85"/>
                              <a:gd name="T37" fmla="*/ 136 h 148"/>
                              <a:gd name="T38" fmla="*/ 5 w 85"/>
                              <a:gd name="T39" fmla="*/ 120 h 148"/>
                              <a:gd name="T40" fmla="*/ 2 w 85"/>
                              <a:gd name="T41" fmla="*/ 100 h 148"/>
                              <a:gd name="T42" fmla="*/ 2 w 85"/>
                              <a:gd name="T43" fmla="*/ 66 h 148"/>
                              <a:gd name="T44" fmla="*/ 10 w 85"/>
                              <a:gd name="T45" fmla="*/ 38 h 148"/>
                              <a:gd name="T46" fmla="*/ 19 w 85"/>
                              <a:gd name="T47" fmla="*/ 21 h 148"/>
                              <a:gd name="T48" fmla="*/ 32 w 85"/>
                              <a:gd name="T49" fmla="*/ 10 h 148"/>
                              <a:gd name="T50" fmla="*/ 52 w 85"/>
                              <a:gd name="T51" fmla="*/ 1 h 148"/>
                              <a:gd name="T52" fmla="*/ 69 w 85"/>
                              <a:gd name="T53" fmla="*/ 0 h 148"/>
                              <a:gd name="T54" fmla="*/ 80 w 85"/>
                              <a:gd name="T55" fmla="*/ 3 h 148"/>
                              <a:gd name="T56" fmla="*/ 82 w 85"/>
                              <a:gd name="T57" fmla="*/ 5 h 148"/>
                              <a:gd name="T58" fmla="*/ 80 w 85"/>
                              <a:gd name="T59" fmla="*/ 6 h 148"/>
                              <a:gd name="T60" fmla="*/ 19 w 85"/>
                              <a:gd name="T61" fmla="*/ 95 h 148"/>
                              <a:gd name="T62" fmla="*/ 20 w 85"/>
                              <a:gd name="T63" fmla="*/ 111 h 148"/>
                              <a:gd name="T64" fmla="*/ 25 w 85"/>
                              <a:gd name="T65" fmla="*/ 123 h 148"/>
                              <a:gd name="T66" fmla="*/ 34 w 85"/>
                              <a:gd name="T67" fmla="*/ 131 h 148"/>
                              <a:gd name="T68" fmla="*/ 44 w 85"/>
                              <a:gd name="T69" fmla="*/ 133 h 148"/>
                              <a:gd name="T70" fmla="*/ 54 w 85"/>
                              <a:gd name="T71" fmla="*/ 131 h 148"/>
                              <a:gd name="T72" fmla="*/ 62 w 85"/>
                              <a:gd name="T73" fmla="*/ 123 h 148"/>
                              <a:gd name="T74" fmla="*/ 67 w 85"/>
                              <a:gd name="T75" fmla="*/ 111 h 148"/>
                              <a:gd name="T76" fmla="*/ 69 w 85"/>
                              <a:gd name="T77" fmla="*/ 96 h 148"/>
                              <a:gd name="T78" fmla="*/ 67 w 85"/>
                              <a:gd name="T79" fmla="*/ 83 h 148"/>
                              <a:gd name="T80" fmla="*/ 62 w 85"/>
                              <a:gd name="T81" fmla="*/ 73 h 148"/>
                              <a:gd name="T82" fmla="*/ 54 w 85"/>
                              <a:gd name="T83" fmla="*/ 66 h 148"/>
                              <a:gd name="T84" fmla="*/ 44 w 85"/>
                              <a:gd name="T85" fmla="*/ 65 h 148"/>
                              <a:gd name="T86" fmla="*/ 34 w 85"/>
                              <a:gd name="T87" fmla="*/ 66 h 148"/>
                              <a:gd name="T88" fmla="*/ 25 w 85"/>
                              <a:gd name="T89" fmla="*/ 71 h 148"/>
                              <a:gd name="T90" fmla="*/ 20 w 85"/>
                              <a:gd name="T91" fmla="*/ 81 h 148"/>
                              <a:gd name="T92" fmla="*/ 19 w 85"/>
                              <a:gd name="T93" fmla="*/ 9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79" y="16"/>
                                </a:moveTo>
                                <a:lnTo>
                                  <a:pt x="79" y="16"/>
                                </a:lnTo>
                                <a:lnTo>
                                  <a:pt x="77" y="18"/>
                                </a:lnTo>
                                <a:lnTo>
                                  <a:pt x="75" y="16"/>
                                </a:lnTo>
                                <a:lnTo>
                                  <a:pt x="69" y="15"/>
                                </a:lnTo>
                                <a:lnTo>
                                  <a:pt x="60" y="15"/>
                                </a:lnTo>
                                <a:lnTo>
                                  <a:pt x="54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1"/>
                                </a:lnTo>
                                <a:lnTo>
                                  <a:pt x="34" y="28"/>
                                </a:lnTo>
                                <a:lnTo>
                                  <a:pt x="30" y="35"/>
                                </a:lnTo>
                                <a:lnTo>
                                  <a:pt x="25" y="43"/>
                                </a:lnTo>
                                <a:lnTo>
                                  <a:pt x="22" y="51"/>
                                </a:lnTo>
                                <a:lnTo>
                                  <a:pt x="20" y="63"/>
                                </a:lnTo>
                                <a:lnTo>
                                  <a:pt x="27" y="56"/>
                                </a:lnTo>
                                <a:lnTo>
                                  <a:pt x="34" y="51"/>
                                </a:lnTo>
                                <a:lnTo>
                                  <a:pt x="40" y="50"/>
                                </a:lnTo>
                                <a:lnTo>
                                  <a:pt x="49" y="48"/>
                                </a:lnTo>
                                <a:lnTo>
                                  <a:pt x="57" y="50"/>
                                </a:lnTo>
                                <a:lnTo>
                                  <a:pt x="64" y="51"/>
                                </a:lnTo>
                                <a:lnTo>
                                  <a:pt x="70" y="56"/>
                                </a:lnTo>
                                <a:lnTo>
                                  <a:pt x="75" y="61"/>
                                </a:lnTo>
                                <a:lnTo>
                                  <a:pt x="80" y="68"/>
                                </a:lnTo>
                                <a:lnTo>
                                  <a:pt x="84" y="76"/>
                                </a:lnTo>
                                <a:lnTo>
                                  <a:pt x="85" y="86"/>
                                </a:lnTo>
                                <a:lnTo>
                                  <a:pt x="85" y="96"/>
                                </a:lnTo>
                                <a:lnTo>
                                  <a:pt x="85" y="108"/>
                                </a:lnTo>
                                <a:lnTo>
                                  <a:pt x="82" y="118"/>
                                </a:lnTo>
                                <a:lnTo>
                                  <a:pt x="79" y="126"/>
                                </a:lnTo>
                                <a:lnTo>
                                  <a:pt x="74" y="135"/>
                                </a:lnTo>
                                <a:lnTo>
                                  <a:pt x="67" y="140"/>
                                </a:lnTo>
                                <a:lnTo>
                                  <a:pt x="60" y="145"/>
                                </a:lnTo>
                                <a:lnTo>
                                  <a:pt x="52" y="148"/>
                                </a:lnTo>
                                <a:lnTo>
                                  <a:pt x="44" y="148"/>
                                </a:lnTo>
                                <a:lnTo>
                                  <a:pt x="34" y="148"/>
                                </a:lnTo>
                                <a:lnTo>
                                  <a:pt x="24" y="143"/>
                                </a:lnTo>
                                <a:lnTo>
                                  <a:pt x="15" y="136"/>
                                </a:lnTo>
                                <a:lnTo>
                                  <a:pt x="9" y="128"/>
                                </a:lnTo>
                                <a:lnTo>
                                  <a:pt x="5" y="120"/>
                                </a:lnTo>
                                <a:lnTo>
                                  <a:pt x="4" y="111"/>
                                </a:lnTo>
                                <a:lnTo>
                                  <a:pt x="2" y="100"/>
                                </a:lnTo>
                                <a:lnTo>
                                  <a:pt x="0" y="88"/>
                                </a:lnTo>
                                <a:lnTo>
                                  <a:pt x="2" y="66"/>
                                </a:lnTo>
                                <a:lnTo>
                                  <a:pt x="7" y="46"/>
                                </a:lnTo>
                                <a:lnTo>
                                  <a:pt x="10" y="38"/>
                                </a:lnTo>
                                <a:lnTo>
                                  <a:pt x="14" y="30"/>
                                </a:lnTo>
                                <a:lnTo>
                                  <a:pt x="19" y="21"/>
                                </a:lnTo>
                                <a:lnTo>
                                  <a:pt x="24" y="16"/>
                                </a:lnTo>
                                <a:lnTo>
                                  <a:pt x="32" y="10"/>
                                </a:lnTo>
                                <a:lnTo>
                                  <a:pt x="42" y="5"/>
                                </a:lnTo>
                                <a:lnTo>
                                  <a:pt x="52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1"/>
                                </a:lnTo>
                                <a:lnTo>
                                  <a:pt x="80" y="3"/>
                                </a:lnTo>
                                <a:lnTo>
                                  <a:pt x="82" y="5"/>
                                </a:lnTo>
                                <a:lnTo>
                                  <a:pt x="80" y="6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19" y="95"/>
                                </a:moveTo>
                                <a:lnTo>
                                  <a:pt x="19" y="105"/>
                                </a:lnTo>
                                <a:lnTo>
                                  <a:pt x="20" y="111"/>
                                </a:lnTo>
                                <a:lnTo>
                                  <a:pt x="22" y="118"/>
                                </a:lnTo>
                                <a:lnTo>
                                  <a:pt x="25" y="123"/>
                                </a:lnTo>
                                <a:lnTo>
                                  <a:pt x="29" y="128"/>
                                </a:lnTo>
                                <a:lnTo>
                                  <a:pt x="34" y="131"/>
                                </a:lnTo>
                                <a:lnTo>
                                  <a:pt x="39" y="133"/>
                                </a:lnTo>
                                <a:lnTo>
                                  <a:pt x="44" y="133"/>
                                </a:lnTo>
                                <a:lnTo>
                                  <a:pt x="49" y="133"/>
                                </a:lnTo>
                                <a:lnTo>
                                  <a:pt x="54" y="131"/>
                                </a:lnTo>
                                <a:lnTo>
                                  <a:pt x="59" y="128"/>
                                </a:lnTo>
                                <a:lnTo>
                                  <a:pt x="62" y="123"/>
                                </a:lnTo>
                                <a:lnTo>
                                  <a:pt x="64" y="118"/>
                                </a:lnTo>
                                <a:lnTo>
                                  <a:pt x="67" y="111"/>
                                </a:lnTo>
                                <a:lnTo>
                                  <a:pt x="67" y="105"/>
                                </a:lnTo>
                                <a:lnTo>
                                  <a:pt x="69" y="96"/>
                                </a:lnTo>
                                <a:lnTo>
                                  <a:pt x="67" y="90"/>
                                </a:lnTo>
                                <a:lnTo>
                                  <a:pt x="67" y="83"/>
                                </a:lnTo>
                                <a:lnTo>
                                  <a:pt x="64" y="76"/>
                                </a:lnTo>
                                <a:lnTo>
                                  <a:pt x="62" y="73"/>
                                </a:lnTo>
                                <a:lnTo>
                                  <a:pt x="59" y="68"/>
                                </a:lnTo>
                                <a:lnTo>
                                  <a:pt x="54" y="66"/>
                                </a:lnTo>
                                <a:lnTo>
                                  <a:pt x="49" y="65"/>
                                </a:lnTo>
                                <a:lnTo>
                                  <a:pt x="44" y="65"/>
                                </a:lnTo>
                                <a:lnTo>
                                  <a:pt x="39" y="65"/>
                                </a:lnTo>
                                <a:lnTo>
                                  <a:pt x="34" y="66"/>
                                </a:lnTo>
                                <a:lnTo>
                                  <a:pt x="29" y="68"/>
                                </a:lnTo>
                                <a:lnTo>
                                  <a:pt x="25" y="71"/>
                                </a:lnTo>
                                <a:lnTo>
                                  <a:pt x="22" y="76"/>
                                </a:lnTo>
                                <a:lnTo>
                                  <a:pt x="20" y="81"/>
                                </a:lnTo>
                                <a:lnTo>
                                  <a:pt x="19" y="88"/>
                                </a:lnTo>
                                <a:lnTo>
                                  <a:pt x="1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63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74" y="1780"/>
                            <a:ext cx="43" cy="74"/>
                          </a:xfrm>
                          <a:custGeom>
                            <a:avLst/>
                            <a:gdLst>
                              <a:gd name="T0" fmla="*/ 10 w 85"/>
                              <a:gd name="T1" fmla="*/ 131 h 148"/>
                              <a:gd name="T2" fmla="*/ 12 w 85"/>
                              <a:gd name="T3" fmla="*/ 131 h 148"/>
                              <a:gd name="T4" fmla="*/ 19 w 85"/>
                              <a:gd name="T5" fmla="*/ 133 h 148"/>
                              <a:gd name="T6" fmla="*/ 34 w 85"/>
                              <a:gd name="T7" fmla="*/ 133 h 148"/>
                              <a:gd name="T8" fmla="*/ 49 w 85"/>
                              <a:gd name="T9" fmla="*/ 126 h 148"/>
                              <a:gd name="T10" fmla="*/ 57 w 85"/>
                              <a:gd name="T11" fmla="*/ 115 h 148"/>
                              <a:gd name="T12" fmla="*/ 65 w 85"/>
                              <a:gd name="T13" fmla="*/ 96 h 148"/>
                              <a:gd name="T14" fmla="*/ 60 w 85"/>
                              <a:gd name="T15" fmla="*/ 91 h 148"/>
                              <a:gd name="T16" fmla="*/ 47 w 85"/>
                              <a:gd name="T17" fmla="*/ 100 h 148"/>
                              <a:gd name="T18" fmla="*/ 30 w 85"/>
                              <a:gd name="T19" fmla="*/ 100 h 148"/>
                              <a:gd name="T20" fmla="*/ 17 w 85"/>
                              <a:gd name="T21" fmla="*/ 93 h 148"/>
                              <a:gd name="T22" fmla="*/ 7 w 85"/>
                              <a:gd name="T23" fmla="*/ 80 h 148"/>
                              <a:gd name="T24" fmla="*/ 2 w 85"/>
                              <a:gd name="T25" fmla="*/ 61 h 148"/>
                              <a:gd name="T26" fmla="*/ 2 w 85"/>
                              <a:gd name="T27" fmla="*/ 41 h 148"/>
                              <a:gd name="T28" fmla="*/ 7 w 85"/>
                              <a:gd name="T29" fmla="*/ 21 h 148"/>
                              <a:gd name="T30" fmla="*/ 19 w 85"/>
                              <a:gd name="T31" fmla="*/ 8 h 148"/>
                              <a:gd name="T32" fmla="*/ 35 w 85"/>
                              <a:gd name="T33" fmla="*/ 1 h 148"/>
                              <a:gd name="T34" fmla="*/ 54 w 85"/>
                              <a:gd name="T35" fmla="*/ 1 h 148"/>
                              <a:gd name="T36" fmla="*/ 69 w 85"/>
                              <a:gd name="T37" fmla="*/ 8 h 148"/>
                              <a:gd name="T38" fmla="*/ 79 w 85"/>
                              <a:gd name="T39" fmla="*/ 25 h 148"/>
                              <a:gd name="T40" fmla="*/ 84 w 85"/>
                              <a:gd name="T41" fmla="*/ 46 h 148"/>
                              <a:gd name="T42" fmla="*/ 84 w 85"/>
                              <a:gd name="T43" fmla="*/ 80 h 148"/>
                              <a:gd name="T44" fmla="*/ 77 w 85"/>
                              <a:gd name="T45" fmla="*/ 113 h 148"/>
                              <a:gd name="T46" fmla="*/ 62 w 85"/>
                              <a:gd name="T47" fmla="*/ 135 h 148"/>
                              <a:gd name="T48" fmla="*/ 42 w 85"/>
                              <a:gd name="T49" fmla="*/ 148 h 148"/>
                              <a:gd name="T50" fmla="*/ 20 w 85"/>
                              <a:gd name="T51" fmla="*/ 148 h 148"/>
                              <a:gd name="T52" fmla="*/ 9 w 85"/>
                              <a:gd name="T53" fmla="*/ 146 h 148"/>
                              <a:gd name="T54" fmla="*/ 9 w 85"/>
                              <a:gd name="T55" fmla="*/ 141 h 148"/>
                              <a:gd name="T56" fmla="*/ 19 w 85"/>
                              <a:gd name="T57" fmla="*/ 50 h 148"/>
                              <a:gd name="T58" fmla="*/ 20 w 85"/>
                              <a:gd name="T59" fmla="*/ 65 h 148"/>
                              <a:gd name="T60" fmla="*/ 25 w 85"/>
                              <a:gd name="T61" fmla="*/ 76 h 148"/>
                              <a:gd name="T62" fmla="*/ 32 w 85"/>
                              <a:gd name="T63" fmla="*/ 83 h 148"/>
                              <a:gd name="T64" fmla="*/ 42 w 85"/>
                              <a:gd name="T65" fmla="*/ 86 h 148"/>
                              <a:gd name="T66" fmla="*/ 52 w 85"/>
                              <a:gd name="T67" fmla="*/ 83 h 148"/>
                              <a:gd name="T68" fmla="*/ 60 w 85"/>
                              <a:gd name="T69" fmla="*/ 76 h 148"/>
                              <a:gd name="T70" fmla="*/ 65 w 85"/>
                              <a:gd name="T71" fmla="*/ 66 h 148"/>
                              <a:gd name="T72" fmla="*/ 67 w 85"/>
                              <a:gd name="T73" fmla="*/ 50 h 148"/>
                              <a:gd name="T74" fmla="*/ 65 w 85"/>
                              <a:gd name="T75" fmla="*/ 36 h 148"/>
                              <a:gd name="T76" fmla="*/ 60 w 85"/>
                              <a:gd name="T77" fmla="*/ 25 h 148"/>
                              <a:gd name="T78" fmla="*/ 54 w 85"/>
                              <a:gd name="T79" fmla="*/ 18 h 148"/>
                              <a:gd name="T80" fmla="*/ 44 w 85"/>
                              <a:gd name="T81" fmla="*/ 16 h 148"/>
                              <a:gd name="T82" fmla="*/ 34 w 85"/>
                              <a:gd name="T83" fmla="*/ 18 h 148"/>
                              <a:gd name="T84" fmla="*/ 25 w 85"/>
                              <a:gd name="T85" fmla="*/ 25 h 148"/>
                              <a:gd name="T86" fmla="*/ 20 w 85"/>
                              <a:gd name="T87" fmla="*/ 36 h 148"/>
                              <a:gd name="T88" fmla="*/ 19 w 85"/>
                              <a:gd name="T89" fmla="*/ 5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9" y="133"/>
                                </a:moveTo>
                                <a:lnTo>
                                  <a:pt x="10" y="131"/>
                                </a:lnTo>
                                <a:lnTo>
                                  <a:pt x="12" y="131"/>
                                </a:lnTo>
                                <a:lnTo>
                                  <a:pt x="19" y="133"/>
                                </a:lnTo>
                                <a:lnTo>
                                  <a:pt x="27" y="133"/>
                                </a:lnTo>
                                <a:lnTo>
                                  <a:pt x="34" y="133"/>
                                </a:lnTo>
                                <a:lnTo>
                                  <a:pt x="42" y="131"/>
                                </a:lnTo>
                                <a:lnTo>
                                  <a:pt x="49" y="126"/>
                                </a:lnTo>
                                <a:lnTo>
                                  <a:pt x="54" y="121"/>
                                </a:lnTo>
                                <a:lnTo>
                                  <a:pt x="57" y="115"/>
                                </a:lnTo>
                                <a:lnTo>
                                  <a:pt x="62" y="106"/>
                                </a:lnTo>
                                <a:lnTo>
                                  <a:pt x="65" y="96"/>
                                </a:lnTo>
                                <a:lnTo>
                                  <a:pt x="67" y="83"/>
                                </a:lnTo>
                                <a:lnTo>
                                  <a:pt x="60" y="91"/>
                                </a:lnTo>
                                <a:lnTo>
                                  <a:pt x="54" y="96"/>
                                </a:lnTo>
                                <a:lnTo>
                                  <a:pt x="47" y="100"/>
                                </a:lnTo>
                                <a:lnTo>
                                  <a:pt x="39" y="101"/>
                                </a:lnTo>
                                <a:lnTo>
                                  <a:pt x="30" y="100"/>
                                </a:lnTo>
                                <a:lnTo>
                                  <a:pt x="22" y="96"/>
                                </a:lnTo>
                                <a:lnTo>
                                  <a:pt x="17" y="93"/>
                                </a:lnTo>
                                <a:lnTo>
                                  <a:pt x="10" y="86"/>
                                </a:lnTo>
                                <a:lnTo>
                                  <a:pt x="7" y="80"/>
                                </a:lnTo>
                                <a:lnTo>
                                  <a:pt x="4" y="71"/>
                                </a:lnTo>
                                <a:lnTo>
                                  <a:pt x="2" y="61"/>
                                </a:lnTo>
                                <a:lnTo>
                                  <a:pt x="0" y="51"/>
                                </a:lnTo>
                                <a:lnTo>
                                  <a:pt x="2" y="41"/>
                                </a:lnTo>
                                <a:lnTo>
                                  <a:pt x="4" y="31"/>
                                </a:lnTo>
                                <a:lnTo>
                                  <a:pt x="7" y="21"/>
                                </a:lnTo>
                                <a:lnTo>
                                  <a:pt x="12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1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8"/>
                                </a:lnTo>
                                <a:lnTo>
                                  <a:pt x="75" y="15"/>
                                </a:lnTo>
                                <a:lnTo>
                                  <a:pt x="79" y="25"/>
                                </a:lnTo>
                                <a:lnTo>
                                  <a:pt x="82" y="35"/>
                                </a:lnTo>
                                <a:lnTo>
                                  <a:pt x="84" y="46"/>
                                </a:lnTo>
                                <a:lnTo>
                                  <a:pt x="85" y="61"/>
                                </a:lnTo>
                                <a:lnTo>
                                  <a:pt x="84" y="80"/>
                                </a:lnTo>
                                <a:lnTo>
                                  <a:pt x="80" y="98"/>
                                </a:lnTo>
                                <a:lnTo>
                                  <a:pt x="77" y="113"/>
                                </a:lnTo>
                                <a:lnTo>
                                  <a:pt x="70" y="125"/>
                                </a:lnTo>
                                <a:lnTo>
                                  <a:pt x="62" y="135"/>
                                </a:lnTo>
                                <a:lnTo>
                                  <a:pt x="52" y="143"/>
                                </a:lnTo>
                                <a:lnTo>
                                  <a:pt x="42" y="148"/>
                                </a:lnTo>
                                <a:lnTo>
                                  <a:pt x="29" y="148"/>
                                </a:lnTo>
                                <a:lnTo>
                                  <a:pt x="20" y="148"/>
                                </a:lnTo>
                                <a:lnTo>
                                  <a:pt x="14" y="148"/>
                                </a:lnTo>
                                <a:lnTo>
                                  <a:pt x="9" y="146"/>
                                </a:lnTo>
                                <a:lnTo>
                                  <a:pt x="9" y="143"/>
                                </a:lnTo>
                                <a:lnTo>
                                  <a:pt x="9" y="141"/>
                                </a:lnTo>
                                <a:lnTo>
                                  <a:pt x="9" y="133"/>
                                </a:lnTo>
                                <a:close/>
                                <a:moveTo>
                                  <a:pt x="19" y="50"/>
                                </a:moveTo>
                                <a:lnTo>
                                  <a:pt x="19" y="58"/>
                                </a:lnTo>
                                <a:lnTo>
                                  <a:pt x="20" y="65"/>
                                </a:lnTo>
                                <a:lnTo>
                                  <a:pt x="22" y="71"/>
                                </a:lnTo>
                                <a:lnTo>
                                  <a:pt x="25" y="76"/>
                                </a:lnTo>
                                <a:lnTo>
                                  <a:pt x="29" y="80"/>
                                </a:lnTo>
                                <a:lnTo>
                                  <a:pt x="32" y="83"/>
                                </a:lnTo>
                                <a:lnTo>
                                  <a:pt x="37" y="85"/>
                                </a:lnTo>
                                <a:lnTo>
                                  <a:pt x="42" y="86"/>
                                </a:lnTo>
                                <a:lnTo>
                                  <a:pt x="47" y="85"/>
                                </a:lnTo>
                                <a:lnTo>
                                  <a:pt x="52" y="83"/>
                                </a:lnTo>
                                <a:lnTo>
                                  <a:pt x="57" y="80"/>
                                </a:lnTo>
                                <a:lnTo>
                                  <a:pt x="60" y="76"/>
                                </a:lnTo>
                                <a:lnTo>
                                  <a:pt x="64" y="71"/>
                                </a:lnTo>
                                <a:lnTo>
                                  <a:pt x="65" y="66"/>
                                </a:lnTo>
                                <a:lnTo>
                                  <a:pt x="67" y="58"/>
                                </a:lnTo>
                                <a:lnTo>
                                  <a:pt x="67" y="50"/>
                                </a:lnTo>
                                <a:lnTo>
                                  <a:pt x="67" y="43"/>
                                </a:lnTo>
                                <a:lnTo>
                                  <a:pt x="65" y="36"/>
                                </a:lnTo>
                                <a:lnTo>
                                  <a:pt x="64" y="30"/>
                                </a:lnTo>
                                <a:lnTo>
                                  <a:pt x="60" y="25"/>
                                </a:lnTo>
                                <a:lnTo>
                                  <a:pt x="57" y="21"/>
                                </a:lnTo>
                                <a:lnTo>
                                  <a:pt x="54" y="18"/>
                                </a:lnTo>
                                <a:lnTo>
                                  <a:pt x="49" y="16"/>
                                </a:lnTo>
                                <a:lnTo>
                                  <a:pt x="44" y="16"/>
                                </a:lnTo>
                                <a:lnTo>
                                  <a:pt x="39" y="16"/>
                                </a:lnTo>
                                <a:lnTo>
                                  <a:pt x="34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2" y="30"/>
                                </a:lnTo>
                                <a:lnTo>
                                  <a:pt x="20" y="36"/>
                                </a:lnTo>
                                <a:lnTo>
                                  <a:pt x="19" y="43"/>
                                </a:lnTo>
                                <a:lnTo>
                                  <a:pt x="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635"/>
                        <wps:cNvSpPr>
                          <a:spLocks noChangeAspect="1"/>
                        </wps:cNvSpPr>
                        <wps:spPr bwMode="auto">
                          <a:xfrm>
                            <a:off x="2129" y="1782"/>
                            <a:ext cx="39" cy="71"/>
                          </a:xfrm>
                          <a:custGeom>
                            <a:avLst/>
                            <a:gdLst>
                              <a:gd name="T0" fmla="*/ 54 w 79"/>
                              <a:gd name="T1" fmla="*/ 0 h 143"/>
                              <a:gd name="T2" fmla="*/ 55 w 79"/>
                              <a:gd name="T3" fmla="*/ 0 h 143"/>
                              <a:gd name="T4" fmla="*/ 55 w 79"/>
                              <a:gd name="T5" fmla="*/ 3 h 143"/>
                              <a:gd name="T6" fmla="*/ 55 w 79"/>
                              <a:gd name="T7" fmla="*/ 128 h 143"/>
                              <a:gd name="T8" fmla="*/ 75 w 79"/>
                              <a:gd name="T9" fmla="*/ 128 h 143"/>
                              <a:gd name="T10" fmla="*/ 77 w 79"/>
                              <a:gd name="T11" fmla="*/ 128 h 143"/>
                              <a:gd name="T12" fmla="*/ 79 w 79"/>
                              <a:gd name="T13" fmla="*/ 132 h 143"/>
                              <a:gd name="T14" fmla="*/ 79 w 79"/>
                              <a:gd name="T15" fmla="*/ 140 h 143"/>
                              <a:gd name="T16" fmla="*/ 77 w 79"/>
                              <a:gd name="T17" fmla="*/ 142 h 143"/>
                              <a:gd name="T18" fmla="*/ 75 w 79"/>
                              <a:gd name="T19" fmla="*/ 143 h 143"/>
                              <a:gd name="T20" fmla="*/ 17 w 79"/>
                              <a:gd name="T21" fmla="*/ 143 h 143"/>
                              <a:gd name="T22" fmla="*/ 14 w 79"/>
                              <a:gd name="T23" fmla="*/ 142 h 143"/>
                              <a:gd name="T24" fmla="*/ 14 w 79"/>
                              <a:gd name="T25" fmla="*/ 140 h 143"/>
                              <a:gd name="T26" fmla="*/ 14 w 79"/>
                              <a:gd name="T27" fmla="*/ 132 h 143"/>
                              <a:gd name="T28" fmla="*/ 14 w 79"/>
                              <a:gd name="T29" fmla="*/ 128 h 143"/>
                              <a:gd name="T30" fmla="*/ 17 w 79"/>
                              <a:gd name="T31" fmla="*/ 128 h 143"/>
                              <a:gd name="T32" fmla="*/ 39 w 79"/>
                              <a:gd name="T33" fmla="*/ 128 h 143"/>
                              <a:gd name="T34" fmla="*/ 39 w 79"/>
                              <a:gd name="T35" fmla="*/ 20 h 143"/>
                              <a:gd name="T36" fmla="*/ 9 w 79"/>
                              <a:gd name="T37" fmla="*/ 38 h 143"/>
                              <a:gd name="T38" fmla="*/ 7 w 79"/>
                              <a:gd name="T39" fmla="*/ 38 h 143"/>
                              <a:gd name="T40" fmla="*/ 5 w 79"/>
                              <a:gd name="T41" fmla="*/ 38 h 143"/>
                              <a:gd name="T42" fmla="*/ 5 w 79"/>
                              <a:gd name="T43" fmla="*/ 38 h 143"/>
                              <a:gd name="T44" fmla="*/ 4 w 79"/>
                              <a:gd name="T45" fmla="*/ 37 h 143"/>
                              <a:gd name="T46" fmla="*/ 2 w 79"/>
                              <a:gd name="T47" fmla="*/ 32 h 143"/>
                              <a:gd name="T48" fmla="*/ 0 w 79"/>
                              <a:gd name="T49" fmla="*/ 30 h 143"/>
                              <a:gd name="T50" fmla="*/ 0 w 79"/>
                              <a:gd name="T51" fmla="*/ 30 h 143"/>
                              <a:gd name="T52" fmla="*/ 0 w 79"/>
                              <a:gd name="T53" fmla="*/ 28 h 143"/>
                              <a:gd name="T54" fmla="*/ 2 w 79"/>
                              <a:gd name="T55" fmla="*/ 28 h 143"/>
                              <a:gd name="T56" fmla="*/ 42 w 79"/>
                              <a:gd name="T57" fmla="*/ 0 h 143"/>
                              <a:gd name="T58" fmla="*/ 54 w 79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143">
                                <a:moveTo>
                                  <a:pt x="54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5" y="128"/>
                                </a:lnTo>
                                <a:lnTo>
                                  <a:pt x="77" y="128"/>
                                </a:lnTo>
                                <a:lnTo>
                                  <a:pt x="79" y="132"/>
                                </a:lnTo>
                                <a:lnTo>
                                  <a:pt x="79" y="140"/>
                                </a:lnTo>
                                <a:lnTo>
                                  <a:pt x="77" y="142"/>
                                </a:lnTo>
                                <a:lnTo>
                                  <a:pt x="75" y="143"/>
                                </a:lnTo>
                                <a:lnTo>
                                  <a:pt x="17" y="143"/>
                                </a:lnTo>
                                <a:lnTo>
                                  <a:pt x="14" y="142"/>
                                </a:lnTo>
                                <a:lnTo>
                                  <a:pt x="14" y="140"/>
                                </a:lnTo>
                                <a:lnTo>
                                  <a:pt x="14" y="132"/>
                                </a:lnTo>
                                <a:lnTo>
                                  <a:pt x="14" y="128"/>
                                </a:lnTo>
                                <a:lnTo>
                                  <a:pt x="17" y="128"/>
                                </a:lnTo>
                                <a:lnTo>
                                  <a:pt x="39" y="128"/>
                                </a:lnTo>
                                <a:lnTo>
                                  <a:pt x="39" y="20"/>
                                </a:lnTo>
                                <a:lnTo>
                                  <a:pt x="9" y="38"/>
                                </a:lnTo>
                                <a:lnTo>
                                  <a:pt x="7" y="38"/>
                                </a:lnTo>
                                <a:lnTo>
                                  <a:pt x="5" y="38"/>
                                </a:lnTo>
                                <a:lnTo>
                                  <a:pt x="4" y="37"/>
                                </a:lnTo>
                                <a:lnTo>
                                  <a:pt x="2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42" y="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36"/>
                        <wps:cNvSpPr>
                          <a:spLocks noChangeAspect="1"/>
                        </wps:cNvSpPr>
                        <wps:spPr bwMode="auto">
                          <a:xfrm>
                            <a:off x="2179" y="1782"/>
                            <a:ext cx="39" cy="71"/>
                          </a:xfrm>
                          <a:custGeom>
                            <a:avLst/>
                            <a:gdLst>
                              <a:gd name="T0" fmla="*/ 52 w 78"/>
                              <a:gd name="T1" fmla="*/ 0 h 143"/>
                              <a:gd name="T2" fmla="*/ 55 w 78"/>
                              <a:gd name="T3" fmla="*/ 0 h 143"/>
                              <a:gd name="T4" fmla="*/ 55 w 78"/>
                              <a:gd name="T5" fmla="*/ 3 h 143"/>
                              <a:gd name="T6" fmla="*/ 55 w 78"/>
                              <a:gd name="T7" fmla="*/ 128 h 143"/>
                              <a:gd name="T8" fmla="*/ 75 w 78"/>
                              <a:gd name="T9" fmla="*/ 128 h 143"/>
                              <a:gd name="T10" fmla="*/ 77 w 78"/>
                              <a:gd name="T11" fmla="*/ 128 h 143"/>
                              <a:gd name="T12" fmla="*/ 78 w 78"/>
                              <a:gd name="T13" fmla="*/ 132 h 143"/>
                              <a:gd name="T14" fmla="*/ 78 w 78"/>
                              <a:gd name="T15" fmla="*/ 140 h 143"/>
                              <a:gd name="T16" fmla="*/ 77 w 78"/>
                              <a:gd name="T17" fmla="*/ 142 h 143"/>
                              <a:gd name="T18" fmla="*/ 75 w 78"/>
                              <a:gd name="T19" fmla="*/ 143 h 143"/>
                              <a:gd name="T20" fmla="*/ 15 w 78"/>
                              <a:gd name="T21" fmla="*/ 143 h 143"/>
                              <a:gd name="T22" fmla="*/ 14 w 78"/>
                              <a:gd name="T23" fmla="*/ 142 h 143"/>
                              <a:gd name="T24" fmla="*/ 14 w 78"/>
                              <a:gd name="T25" fmla="*/ 140 h 143"/>
                              <a:gd name="T26" fmla="*/ 14 w 78"/>
                              <a:gd name="T27" fmla="*/ 132 h 143"/>
                              <a:gd name="T28" fmla="*/ 14 w 78"/>
                              <a:gd name="T29" fmla="*/ 128 h 143"/>
                              <a:gd name="T30" fmla="*/ 15 w 78"/>
                              <a:gd name="T31" fmla="*/ 128 h 143"/>
                              <a:gd name="T32" fmla="*/ 38 w 78"/>
                              <a:gd name="T33" fmla="*/ 128 h 143"/>
                              <a:gd name="T34" fmla="*/ 38 w 78"/>
                              <a:gd name="T35" fmla="*/ 20 h 143"/>
                              <a:gd name="T36" fmla="*/ 7 w 78"/>
                              <a:gd name="T37" fmla="*/ 38 h 143"/>
                              <a:gd name="T38" fmla="*/ 7 w 78"/>
                              <a:gd name="T39" fmla="*/ 38 h 143"/>
                              <a:gd name="T40" fmla="*/ 5 w 78"/>
                              <a:gd name="T41" fmla="*/ 38 h 143"/>
                              <a:gd name="T42" fmla="*/ 5 w 78"/>
                              <a:gd name="T43" fmla="*/ 38 h 143"/>
                              <a:gd name="T44" fmla="*/ 4 w 78"/>
                              <a:gd name="T45" fmla="*/ 37 h 143"/>
                              <a:gd name="T46" fmla="*/ 0 w 78"/>
                              <a:gd name="T47" fmla="*/ 32 h 143"/>
                              <a:gd name="T48" fmla="*/ 0 w 78"/>
                              <a:gd name="T49" fmla="*/ 30 h 143"/>
                              <a:gd name="T50" fmla="*/ 0 w 78"/>
                              <a:gd name="T51" fmla="*/ 30 h 143"/>
                              <a:gd name="T52" fmla="*/ 0 w 78"/>
                              <a:gd name="T53" fmla="*/ 28 h 143"/>
                              <a:gd name="T54" fmla="*/ 2 w 78"/>
                              <a:gd name="T55" fmla="*/ 28 h 143"/>
                              <a:gd name="T56" fmla="*/ 42 w 78"/>
                              <a:gd name="T57" fmla="*/ 0 h 143"/>
                              <a:gd name="T58" fmla="*/ 52 w 78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8" h="143">
                                <a:moveTo>
                                  <a:pt x="52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128"/>
                                </a:lnTo>
                                <a:lnTo>
                                  <a:pt x="75" y="128"/>
                                </a:lnTo>
                                <a:lnTo>
                                  <a:pt x="77" y="128"/>
                                </a:lnTo>
                                <a:lnTo>
                                  <a:pt x="78" y="132"/>
                                </a:lnTo>
                                <a:lnTo>
                                  <a:pt x="78" y="140"/>
                                </a:lnTo>
                                <a:lnTo>
                                  <a:pt x="77" y="142"/>
                                </a:lnTo>
                                <a:lnTo>
                                  <a:pt x="75" y="143"/>
                                </a:lnTo>
                                <a:lnTo>
                                  <a:pt x="15" y="143"/>
                                </a:lnTo>
                                <a:lnTo>
                                  <a:pt x="14" y="142"/>
                                </a:lnTo>
                                <a:lnTo>
                                  <a:pt x="14" y="140"/>
                                </a:lnTo>
                                <a:lnTo>
                                  <a:pt x="14" y="132"/>
                                </a:lnTo>
                                <a:lnTo>
                                  <a:pt x="14" y="128"/>
                                </a:lnTo>
                                <a:lnTo>
                                  <a:pt x="15" y="128"/>
                                </a:lnTo>
                                <a:lnTo>
                                  <a:pt x="38" y="128"/>
                                </a:lnTo>
                                <a:lnTo>
                                  <a:pt x="38" y="20"/>
                                </a:lnTo>
                                <a:lnTo>
                                  <a:pt x="7" y="38"/>
                                </a:lnTo>
                                <a:lnTo>
                                  <a:pt x="5" y="38"/>
                                </a:lnTo>
                                <a:lnTo>
                                  <a:pt x="4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37"/>
                        <wps:cNvSpPr>
                          <a:spLocks noChangeAspect="1"/>
                        </wps:cNvSpPr>
                        <wps:spPr bwMode="auto">
                          <a:xfrm>
                            <a:off x="2229" y="1840"/>
                            <a:ext cx="19" cy="26"/>
                          </a:xfrm>
                          <a:custGeom>
                            <a:avLst/>
                            <a:gdLst>
                              <a:gd name="T0" fmla="*/ 13 w 38"/>
                              <a:gd name="T1" fmla="*/ 3 h 53"/>
                              <a:gd name="T2" fmla="*/ 15 w 38"/>
                              <a:gd name="T3" fmla="*/ 1 h 53"/>
                              <a:gd name="T4" fmla="*/ 17 w 38"/>
                              <a:gd name="T5" fmla="*/ 0 h 53"/>
                              <a:gd name="T6" fmla="*/ 35 w 38"/>
                              <a:gd name="T7" fmla="*/ 0 h 53"/>
                              <a:gd name="T8" fmla="*/ 38 w 38"/>
                              <a:gd name="T9" fmla="*/ 1 h 53"/>
                              <a:gd name="T10" fmla="*/ 38 w 38"/>
                              <a:gd name="T11" fmla="*/ 3 h 53"/>
                              <a:gd name="T12" fmla="*/ 38 w 38"/>
                              <a:gd name="T13" fmla="*/ 3 h 53"/>
                              <a:gd name="T14" fmla="*/ 37 w 38"/>
                              <a:gd name="T15" fmla="*/ 5 h 53"/>
                              <a:gd name="T16" fmla="*/ 12 w 38"/>
                              <a:gd name="T17" fmla="*/ 51 h 53"/>
                              <a:gd name="T18" fmla="*/ 10 w 38"/>
                              <a:gd name="T19" fmla="*/ 53 h 53"/>
                              <a:gd name="T20" fmla="*/ 10 w 38"/>
                              <a:gd name="T21" fmla="*/ 53 h 53"/>
                              <a:gd name="T22" fmla="*/ 10 w 38"/>
                              <a:gd name="T23" fmla="*/ 53 h 53"/>
                              <a:gd name="T24" fmla="*/ 8 w 38"/>
                              <a:gd name="T25" fmla="*/ 53 h 53"/>
                              <a:gd name="T26" fmla="*/ 8 w 38"/>
                              <a:gd name="T27" fmla="*/ 53 h 53"/>
                              <a:gd name="T28" fmla="*/ 8 w 38"/>
                              <a:gd name="T29" fmla="*/ 53 h 53"/>
                              <a:gd name="T30" fmla="*/ 3 w 38"/>
                              <a:gd name="T31" fmla="*/ 51 h 53"/>
                              <a:gd name="T32" fmla="*/ 2 w 38"/>
                              <a:gd name="T33" fmla="*/ 50 h 53"/>
                              <a:gd name="T34" fmla="*/ 0 w 38"/>
                              <a:gd name="T35" fmla="*/ 50 h 53"/>
                              <a:gd name="T36" fmla="*/ 0 w 38"/>
                              <a:gd name="T37" fmla="*/ 48 h 53"/>
                              <a:gd name="T38" fmla="*/ 2 w 38"/>
                              <a:gd name="T39" fmla="*/ 48 h 53"/>
                              <a:gd name="T40" fmla="*/ 13 w 38"/>
                              <a:gd name="T41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53">
                                <a:moveTo>
                                  <a:pt x="13" y="3"/>
                                </a:moveTo>
                                <a:lnTo>
                                  <a:pt x="15" y="1"/>
                                </a:lnTo>
                                <a:lnTo>
                                  <a:pt x="17" y="0"/>
                                </a:lnTo>
                                <a:lnTo>
                                  <a:pt x="35" y="0"/>
                                </a:lnTo>
                                <a:lnTo>
                                  <a:pt x="38" y="1"/>
                                </a:lnTo>
                                <a:lnTo>
                                  <a:pt x="38" y="3"/>
                                </a:lnTo>
                                <a:lnTo>
                                  <a:pt x="37" y="5"/>
                                </a:lnTo>
                                <a:lnTo>
                                  <a:pt x="12" y="51"/>
                                </a:lnTo>
                                <a:lnTo>
                                  <a:pt x="10" y="53"/>
                                </a:lnTo>
                                <a:lnTo>
                                  <a:pt x="8" y="53"/>
                                </a:lnTo>
                                <a:lnTo>
                                  <a:pt x="3" y="51"/>
                                </a:lnTo>
                                <a:lnTo>
                                  <a:pt x="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8"/>
                                </a:lnTo>
                                <a:lnTo>
                                  <a:pt x="2" y="48"/>
                                </a:lnTo>
                                <a:lnTo>
                                  <a:pt x="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3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284" y="1776"/>
                            <a:ext cx="38" cy="78"/>
                          </a:xfrm>
                          <a:custGeom>
                            <a:avLst/>
                            <a:gdLst>
                              <a:gd name="T0" fmla="*/ 70 w 77"/>
                              <a:gd name="T1" fmla="*/ 70 h 157"/>
                              <a:gd name="T2" fmla="*/ 68 w 77"/>
                              <a:gd name="T3" fmla="*/ 70 h 157"/>
                              <a:gd name="T4" fmla="*/ 62 w 77"/>
                              <a:gd name="T5" fmla="*/ 65 h 157"/>
                              <a:gd name="T6" fmla="*/ 50 w 77"/>
                              <a:gd name="T7" fmla="*/ 60 h 157"/>
                              <a:gd name="T8" fmla="*/ 40 w 77"/>
                              <a:gd name="T9" fmla="*/ 60 h 157"/>
                              <a:gd name="T10" fmla="*/ 30 w 77"/>
                              <a:gd name="T11" fmla="*/ 65 h 157"/>
                              <a:gd name="T12" fmla="*/ 22 w 77"/>
                              <a:gd name="T13" fmla="*/ 74 h 157"/>
                              <a:gd name="T14" fmla="*/ 18 w 77"/>
                              <a:gd name="T15" fmla="*/ 90 h 157"/>
                              <a:gd name="T16" fmla="*/ 18 w 77"/>
                              <a:gd name="T17" fmla="*/ 110 h 157"/>
                              <a:gd name="T18" fmla="*/ 22 w 77"/>
                              <a:gd name="T19" fmla="*/ 127 h 157"/>
                              <a:gd name="T20" fmla="*/ 27 w 77"/>
                              <a:gd name="T21" fmla="*/ 137 h 157"/>
                              <a:gd name="T22" fmla="*/ 37 w 77"/>
                              <a:gd name="T23" fmla="*/ 142 h 157"/>
                              <a:gd name="T24" fmla="*/ 48 w 77"/>
                              <a:gd name="T25" fmla="*/ 142 h 157"/>
                              <a:gd name="T26" fmla="*/ 60 w 77"/>
                              <a:gd name="T27" fmla="*/ 137 h 157"/>
                              <a:gd name="T28" fmla="*/ 70 w 77"/>
                              <a:gd name="T29" fmla="*/ 130 h 157"/>
                              <a:gd name="T30" fmla="*/ 72 w 77"/>
                              <a:gd name="T31" fmla="*/ 132 h 157"/>
                              <a:gd name="T32" fmla="*/ 75 w 77"/>
                              <a:gd name="T33" fmla="*/ 140 h 157"/>
                              <a:gd name="T34" fmla="*/ 75 w 77"/>
                              <a:gd name="T35" fmla="*/ 144 h 157"/>
                              <a:gd name="T36" fmla="*/ 72 w 77"/>
                              <a:gd name="T37" fmla="*/ 147 h 157"/>
                              <a:gd name="T38" fmla="*/ 58 w 77"/>
                              <a:gd name="T39" fmla="*/ 155 h 157"/>
                              <a:gd name="T40" fmla="*/ 42 w 77"/>
                              <a:gd name="T41" fmla="*/ 157 h 157"/>
                              <a:gd name="T42" fmla="*/ 23 w 77"/>
                              <a:gd name="T43" fmla="*/ 154 h 157"/>
                              <a:gd name="T44" fmla="*/ 10 w 77"/>
                              <a:gd name="T45" fmla="*/ 144 h 157"/>
                              <a:gd name="T46" fmla="*/ 2 w 77"/>
                              <a:gd name="T47" fmla="*/ 127 h 157"/>
                              <a:gd name="T48" fmla="*/ 0 w 77"/>
                              <a:gd name="T49" fmla="*/ 104 h 157"/>
                              <a:gd name="T50" fmla="*/ 2 w 77"/>
                              <a:gd name="T51" fmla="*/ 79 h 157"/>
                              <a:gd name="T52" fmla="*/ 12 w 77"/>
                              <a:gd name="T53" fmla="*/ 60 h 157"/>
                              <a:gd name="T54" fmla="*/ 25 w 77"/>
                              <a:gd name="T55" fmla="*/ 49 h 157"/>
                              <a:gd name="T56" fmla="*/ 45 w 77"/>
                              <a:gd name="T57" fmla="*/ 45 h 157"/>
                              <a:gd name="T58" fmla="*/ 58 w 77"/>
                              <a:gd name="T59" fmla="*/ 47 h 157"/>
                              <a:gd name="T60" fmla="*/ 72 w 77"/>
                              <a:gd name="T61" fmla="*/ 54 h 157"/>
                              <a:gd name="T62" fmla="*/ 77 w 77"/>
                              <a:gd name="T63" fmla="*/ 59 h 157"/>
                              <a:gd name="T64" fmla="*/ 77 w 77"/>
                              <a:gd name="T65" fmla="*/ 60 h 157"/>
                              <a:gd name="T66" fmla="*/ 65 w 77"/>
                              <a:gd name="T67" fmla="*/ 0 h 157"/>
                              <a:gd name="T68" fmla="*/ 67 w 77"/>
                              <a:gd name="T69" fmla="*/ 0 h 157"/>
                              <a:gd name="T70" fmla="*/ 68 w 77"/>
                              <a:gd name="T71" fmla="*/ 2 h 157"/>
                              <a:gd name="T72" fmla="*/ 72 w 77"/>
                              <a:gd name="T73" fmla="*/ 7 h 157"/>
                              <a:gd name="T74" fmla="*/ 72 w 77"/>
                              <a:gd name="T75" fmla="*/ 9 h 157"/>
                              <a:gd name="T76" fmla="*/ 45 w 77"/>
                              <a:gd name="T77" fmla="*/ 29 h 157"/>
                              <a:gd name="T78" fmla="*/ 43 w 77"/>
                              <a:gd name="T79" fmla="*/ 30 h 157"/>
                              <a:gd name="T80" fmla="*/ 42 w 77"/>
                              <a:gd name="T81" fmla="*/ 29 h 157"/>
                              <a:gd name="T82" fmla="*/ 17 w 77"/>
                              <a:gd name="T83" fmla="*/ 9 h 157"/>
                              <a:gd name="T84" fmla="*/ 17 w 77"/>
                              <a:gd name="T85" fmla="*/ 7 h 157"/>
                              <a:gd name="T86" fmla="*/ 20 w 77"/>
                              <a:gd name="T87" fmla="*/ 2 h 157"/>
                              <a:gd name="T88" fmla="*/ 22 w 77"/>
                              <a:gd name="T89" fmla="*/ 0 h 157"/>
                              <a:gd name="T90" fmla="*/ 23 w 77"/>
                              <a:gd name="T91" fmla="*/ 0 h 157"/>
                              <a:gd name="T92" fmla="*/ 65 w 77"/>
                              <a:gd name="T9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7" h="157">
                                <a:moveTo>
                                  <a:pt x="72" y="69"/>
                                </a:moveTo>
                                <a:lnTo>
                                  <a:pt x="70" y="70"/>
                                </a:lnTo>
                                <a:lnTo>
                                  <a:pt x="68" y="70"/>
                                </a:lnTo>
                                <a:lnTo>
                                  <a:pt x="62" y="65"/>
                                </a:lnTo>
                                <a:lnTo>
                                  <a:pt x="55" y="62"/>
                                </a:lnTo>
                                <a:lnTo>
                                  <a:pt x="50" y="60"/>
                                </a:lnTo>
                                <a:lnTo>
                                  <a:pt x="45" y="60"/>
                                </a:lnTo>
                                <a:lnTo>
                                  <a:pt x="40" y="60"/>
                                </a:lnTo>
                                <a:lnTo>
                                  <a:pt x="33" y="62"/>
                                </a:lnTo>
                                <a:lnTo>
                                  <a:pt x="30" y="65"/>
                                </a:lnTo>
                                <a:lnTo>
                                  <a:pt x="25" y="69"/>
                                </a:lnTo>
                                <a:lnTo>
                                  <a:pt x="22" y="74"/>
                                </a:lnTo>
                                <a:lnTo>
                                  <a:pt x="20" y="82"/>
                                </a:lnTo>
                                <a:lnTo>
                                  <a:pt x="18" y="90"/>
                                </a:lnTo>
                                <a:lnTo>
                                  <a:pt x="18" y="102"/>
                                </a:lnTo>
                                <a:lnTo>
                                  <a:pt x="18" y="110"/>
                                </a:lnTo>
                                <a:lnTo>
                                  <a:pt x="20" y="119"/>
                                </a:lnTo>
                                <a:lnTo>
                                  <a:pt x="22" y="127"/>
                                </a:lnTo>
                                <a:lnTo>
                                  <a:pt x="23" y="132"/>
                                </a:lnTo>
                                <a:lnTo>
                                  <a:pt x="27" y="137"/>
                                </a:lnTo>
                                <a:lnTo>
                                  <a:pt x="32" y="140"/>
                                </a:lnTo>
                                <a:lnTo>
                                  <a:pt x="37" y="142"/>
                                </a:lnTo>
                                <a:lnTo>
                                  <a:pt x="43" y="142"/>
                                </a:lnTo>
                                <a:lnTo>
                                  <a:pt x="48" y="142"/>
                                </a:lnTo>
                                <a:lnTo>
                                  <a:pt x="53" y="140"/>
                                </a:lnTo>
                                <a:lnTo>
                                  <a:pt x="60" y="137"/>
                                </a:lnTo>
                                <a:lnTo>
                                  <a:pt x="68" y="132"/>
                                </a:lnTo>
                                <a:lnTo>
                                  <a:pt x="70" y="130"/>
                                </a:lnTo>
                                <a:lnTo>
                                  <a:pt x="72" y="132"/>
                                </a:lnTo>
                                <a:lnTo>
                                  <a:pt x="75" y="140"/>
                                </a:lnTo>
                                <a:lnTo>
                                  <a:pt x="75" y="142"/>
                                </a:lnTo>
                                <a:lnTo>
                                  <a:pt x="75" y="144"/>
                                </a:lnTo>
                                <a:lnTo>
                                  <a:pt x="75" y="145"/>
                                </a:lnTo>
                                <a:lnTo>
                                  <a:pt x="72" y="147"/>
                                </a:lnTo>
                                <a:lnTo>
                                  <a:pt x="65" y="152"/>
                                </a:lnTo>
                                <a:lnTo>
                                  <a:pt x="58" y="155"/>
                                </a:lnTo>
                                <a:lnTo>
                                  <a:pt x="50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57"/>
                                </a:lnTo>
                                <a:lnTo>
                                  <a:pt x="23" y="154"/>
                                </a:lnTo>
                                <a:lnTo>
                                  <a:pt x="17" y="150"/>
                                </a:lnTo>
                                <a:lnTo>
                                  <a:pt x="10" y="144"/>
                                </a:lnTo>
                                <a:lnTo>
                                  <a:pt x="5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0" y="90"/>
                                </a:lnTo>
                                <a:lnTo>
                                  <a:pt x="2" y="79"/>
                                </a:lnTo>
                                <a:lnTo>
                                  <a:pt x="7" y="69"/>
                                </a:lnTo>
                                <a:lnTo>
                                  <a:pt x="12" y="60"/>
                                </a:lnTo>
                                <a:lnTo>
                                  <a:pt x="18" y="54"/>
                                </a:lnTo>
                                <a:lnTo>
                                  <a:pt x="25" y="49"/>
                                </a:lnTo>
                                <a:lnTo>
                                  <a:pt x="35" y="47"/>
                                </a:lnTo>
                                <a:lnTo>
                                  <a:pt x="45" y="45"/>
                                </a:lnTo>
                                <a:lnTo>
                                  <a:pt x="52" y="45"/>
                                </a:lnTo>
                                <a:lnTo>
                                  <a:pt x="58" y="47"/>
                                </a:lnTo>
                                <a:lnTo>
                                  <a:pt x="65" y="50"/>
                                </a:lnTo>
                                <a:lnTo>
                                  <a:pt x="72" y="54"/>
                                </a:lnTo>
                                <a:lnTo>
                                  <a:pt x="75" y="57"/>
                                </a:lnTo>
                                <a:lnTo>
                                  <a:pt x="77" y="59"/>
                                </a:lnTo>
                                <a:lnTo>
                                  <a:pt x="77" y="60"/>
                                </a:lnTo>
                                <a:lnTo>
                                  <a:pt x="72" y="69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68" y="2"/>
                                </a:lnTo>
                                <a:lnTo>
                                  <a:pt x="72" y="5"/>
                                </a:lnTo>
                                <a:lnTo>
                                  <a:pt x="72" y="7"/>
                                </a:lnTo>
                                <a:lnTo>
                                  <a:pt x="72" y="9"/>
                                </a:lnTo>
                                <a:lnTo>
                                  <a:pt x="70" y="9"/>
                                </a:lnTo>
                                <a:lnTo>
                                  <a:pt x="45" y="29"/>
                                </a:lnTo>
                                <a:lnTo>
                                  <a:pt x="45" y="30"/>
                                </a:lnTo>
                                <a:lnTo>
                                  <a:pt x="43" y="30"/>
                                </a:lnTo>
                                <a:lnTo>
                                  <a:pt x="42" y="29"/>
                                </a:lnTo>
                                <a:lnTo>
                                  <a:pt x="17" y="9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43" y="1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39"/>
                        <wps:cNvSpPr>
                          <a:spLocks noChangeAspect="1" noEditPoints="1"/>
                        </wps:cNvSpPr>
                        <wps:spPr bwMode="auto">
                          <a:xfrm>
                            <a:off x="2324" y="1775"/>
                            <a:ext cx="32" cy="78"/>
                          </a:xfrm>
                          <a:custGeom>
                            <a:avLst/>
                            <a:gdLst>
                              <a:gd name="T0" fmla="*/ 3 w 65"/>
                              <a:gd name="T1" fmla="*/ 63 h 156"/>
                              <a:gd name="T2" fmla="*/ 0 w 65"/>
                              <a:gd name="T3" fmla="*/ 63 h 156"/>
                              <a:gd name="T4" fmla="*/ 0 w 65"/>
                              <a:gd name="T5" fmla="*/ 61 h 156"/>
                              <a:gd name="T6" fmla="*/ 0 w 65"/>
                              <a:gd name="T7" fmla="*/ 51 h 156"/>
                              <a:gd name="T8" fmla="*/ 0 w 65"/>
                              <a:gd name="T9" fmla="*/ 50 h 156"/>
                              <a:gd name="T10" fmla="*/ 3 w 65"/>
                              <a:gd name="T11" fmla="*/ 50 h 156"/>
                              <a:gd name="T12" fmla="*/ 35 w 65"/>
                              <a:gd name="T13" fmla="*/ 50 h 156"/>
                              <a:gd name="T14" fmla="*/ 37 w 65"/>
                              <a:gd name="T15" fmla="*/ 50 h 156"/>
                              <a:gd name="T16" fmla="*/ 37 w 65"/>
                              <a:gd name="T17" fmla="*/ 51 h 156"/>
                              <a:gd name="T18" fmla="*/ 37 w 65"/>
                              <a:gd name="T19" fmla="*/ 153 h 156"/>
                              <a:gd name="T20" fmla="*/ 37 w 65"/>
                              <a:gd name="T21" fmla="*/ 155 h 156"/>
                              <a:gd name="T22" fmla="*/ 35 w 65"/>
                              <a:gd name="T23" fmla="*/ 156 h 156"/>
                              <a:gd name="T24" fmla="*/ 23 w 65"/>
                              <a:gd name="T25" fmla="*/ 156 h 156"/>
                              <a:gd name="T26" fmla="*/ 22 w 65"/>
                              <a:gd name="T27" fmla="*/ 155 h 156"/>
                              <a:gd name="T28" fmla="*/ 20 w 65"/>
                              <a:gd name="T29" fmla="*/ 153 h 156"/>
                              <a:gd name="T30" fmla="*/ 20 w 65"/>
                              <a:gd name="T31" fmla="*/ 63 h 156"/>
                              <a:gd name="T32" fmla="*/ 3 w 65"/>
                              <a:gd name="T33" fmla="*/ 63 h 156"/>
                              <a:gd name="T34" fmla="*/ 52 w 65"/>
                              <a:gd name="T35" fmla="*/ 0 h 156"/>
                              <a:gd name="T36" fmla="*/ 53 w 65"/>
                              <a:gd name="T37" fmla="*/ 0 h 156"/>
                              <a:gd name="T38" fmla="*/ 55 w 65"/>
                              <a:gd name="T39" fmla="*/ 0 h 156"/>
                              <a:gd name="T40" fmla="*/ 55 w 65"/>
                              <a:gd name="T41" fmla="*/ 0 h 156"/>
                              <a:gd name="T42" fmla="*/ 57 w 65"/>
                              <a:gd name="T43" fmla="*/ 1 h 156"/>
                              <a:gd name="T44" fmla="*/ 63 w 65"/>
                              <a:gd name="T45" fmla="*/ 10 h 156"/>
                              <a:gd name="T46" fmla="*/ 63 w 65"/>
                              <a:gd name="T47" fmla="*/ 11 h 156"/>
                              <a:gd name="T48" fmla="*/ 65 w 65"/>
                              <a:gd name="T49" fmla="*/ 13 h 156"/>
                              <a:gd name="T50" fmla="*/ 63 w 65"/>
                              <a:gd name="T51" fmla="*/ 13 h 156"/>
                              <a:gd name="T52" fmla="*/ 62 w 65"/>
                              <a:gd name="T53" fmla="*/ 15 h 156"/>
                              <a:gd name="T54" fmla="*/ 27 w 65"/>
                              <a:gd name="T55" fmla="*/ 33 h 156"/>
                              <a:gd name="T56" fmla="*/ 25 w 65"/>
                              <a:gd name="T57" fmla="*/ 35 h 156"/>
                              <a:gd name="T58" fmla="*/ 23 w 65"/>
                              <a:gd name="T59" fmla="*/ 35 h 156"/>
                              <a:gd name="T60" fmla="*/ 23 w 65"/>
                              <a:gd name="T61" fmla="*/ 33 h 156"/>
                              <a:gd name="T62" fmla="*/ 22 w 65"/>
                              <a:gd name="T63" fmla="*/ 33 h 156"/>
                              <a:gd name="T64" fmla="*/ 20 w 65"/>
                              <a:gd name="T65" fmla="*/ 30 h 156"/>
                              <a:gd name="T66" fmla="*/ 18 w 65"/>
                              <a:gd name="T67" fmla="*/ 28 h 156"/>
                              <a:gd name="T68" fmla="*/ 18 w 65"/>
                              <a:gd name="T69" fmla="*/ 26 h 156"/>
                              <a:gd name="T70" fmla="*/ 18 w 65"/>
                              <a:gd name="T71" fmla="*/ 26 h 156"/>
                              <a:gd name="T72" fmla="*/ 20 w 65"/>
                              <a:gd name="T73" fmla="*/ 25 h 156"/>
                              <a:gd name="T74" fmla="*/ 52 w 65"/>
                              <a:gd name="T7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5" h="156">
                                <a:moveTo>
                                  <a:pt x="3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50"/>
                                </a:lnTo>
                                <a:lnTo>
                                  <a:pt x="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153"/>
                                </a:lnTo>
                                <a:lnTo>
                                  <a:pt x="37" y="155"/>
                                </a:lnTo>
                                <a:lnTo>
                                  <a:pt x="35" y="156"/>
                                </a:lnTo>
                                <a:lnTo>
                                  <a:pt x="23" y="156"/>
                                </a:lnTo>
                                <a:lnTo>
                                  <a:pt x="22" y="155"/>
                                </a:lnTo>
                                <a:lnTo>
                                  <a:pt x="20" y="153"/>
                                </a:lnTo>
                                <a:lnTo>
                                  <a:pt x="20" y="63"/>
                                </a:lnTo>
                                <a:lnTo>
                                  <a:pt x="3" y="6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1"/>
                                </a:lnTo>
                                <a:lnTo>
                                  <a:pt x="63" y="10"/>
                                </a:lnTo>
                                <a:lnTo>
                                  <a:pt x="63" y="11"/>
                                </a:lnTo>
                                <a:lnTo>
                                  <a:pt x="65" y="13"/>
                                </a:lnTo>
                                <a:lnTo>
                                  <a:pt x="63" y="13"/>
                                </a:lnTo>
                                <a:lnTo>
                                  <a:pt x="62" y="15"/>
                                </a:lnTo>
                                <a:lnTo>
                                  <a:pt x="27" y="33"/>
                                </a:lnTo>
                                <a:lnTo>
                                  <a:pt x="25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33"/>
                                </a:lnTo>
                                <a:lnTo>
                                  <a:pt x="22" y="33"/>
                                </a:lnTo>
                                <a:lnTo>
                                  <a:pt x="20" y="30"/>
                                </a:lnTo>
                                <a:lnTo>
                                  <a:pt x="18" y="28"/>
                                </a:lnTo>
                                <a:lnTo>
                                  <a:pt x="18" y="26"/>
                                </a:lnTo>
                                <a:lnTo>
                                  <a:pt x="20" y="2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40"/>
                        <wps:cNvSpPr>
                          <a:spLocks noChangeAspect="1"/>
                        </wps:cNvSpPr>
                        <wps:spPr bwMode="auto">
                          <a:xfrm>
                            <a:off x="2356" y="1798"/>
                            <a:ext cx="35" cy="56"/>
                          </a:xfrm>
                          <a:custGeom>
                            <a:avLst/>
                            <a:gdLst>
                              <a:gd name="T0" fmla="*/ 5 w 70"/>
                              <a:gd name="T1" fmla="*/ 90 h 112"/>
                              <a:gd name="T2" fmla="*/ 7 w 70"/>
                              <a:gd name="T3" fmla="*/ 90 h 112"/>
                              <a:gd name="T4" fmla="*/ 22 w 70"/>
                              <a:gd name="T5" fmla="*/ 97 h 112"/>
                              <a:gd name="T6" fmla="*/ 42 w 70"/>
                              <a:gd name="T7" fmla="*/ 97 h 112"/>
                              <a:gd name="T8" fmla="*/ 52 w 70"/>
                              <a:gd name="T9" fmla="*/ 89 h 112"/>
                              <a:gd name="T10" fmla="*/ 52 w 70"/>
                              <a:gd name="T11" fmla="*/ 77 h 112"/>
                              <a:gd name="T12" fmla="*/ 45 w 70"/>
                              <a:gd name="T13" fmla="*/ 69 h 112"/>
                              <a:gd name="T14" fmla="*/ 22 w 70"/>
                              <a:gd name="T15" fmla="*/ 59 h 112"/>
                              <a:gd name="T16" fmla="*/ 9 w 70"/>
                              <a:gd name="T17" fmla="*/ 47 h 112"/>
                              <a:gd name="T18" fmla="*/ 4 w 70"/>
                              <a:gd name="T19" fmla="*/ 37 h 112"/>
                              <a:gd name="T20" fmla="*/ 4 w 70"/>
                              <a:gd name="T21" fmla="*/ 25 h 112"/>
                              <a:gd name="T22" fmla="*/ 9 w 70"/>
                              <a:gd name="T23" fmla="*/ 14 h 112"/>
                              <a:gd name="T24" fmla="*/ 19 w 70"/>
                              <a:gd name="T25" fmla="*/ 5 h 112"/>
                              <a:gd name="T26" fmla="*/ 30 w 70"/>
                              <a:gd name="T27" fmla="*/ 0 h 112"/>
                              <a:gd name="T28" fmla="*/ 47 w 70"/>
                              <a:gd name="T29" fmla="*/ 0 h 112"/>
                              <a:gd name="T30" fmla="*/ 64 w 70"/>
                              <a:gd name="T31" fmla="*/ 7 h 112"/>
                              <a:gd name="T32" fmla="*/ 65 w 70"/>
                              <a:gd name="T33" fmla="*/ 10 h 112"/>
                              <a:gd name="T34" fmla="*/ 62 w 70"/>
                              <a:gd name="T35" fmla="*/ 19 h 112"/>
                              <a:gd name="T36" fmla="*/ 60 w 70"/>
                              <a:gd name="T37" fmla="*/ 20 h 112"/>
                              <a:gd name="T38" fmla="*/ 59 w 70"/>
                              <a:gd name="T39" fmla="*/ 20 h 112"/>
                              <a:gd name="T40" fmla="*/ 37 w 70"/>
                              <a:gd name="T41" fmla="*/ 14 h 112"/>
                              <a:gd name="T42" fmla="*/ 25 w 70"/>
                              <a:gd name="T43" fmla="*/ 19 h 112"/>
                              <a:gd name="T44" fmla="*/ 20 w 70"/>
                              <a:gd name="T45" fmla="*/ 29 h 112"/>
                              <a:gd name="T46" fmla="*/ 25 w 70"/>
                              <a:gd name="T47" fmla="*/ 40 h 112"/>
                              <a:gd name="T48" fmla="*/ 47 w 70"/>
                              <a:gd name="T49" fmla="*/ 52 h 112"/>
                              <a:gd name="T50" fmla="*/ 65 w 70"/>
                              <a:gd name="T51" fmla="*/ 65 h 112"/>
                              <a:gd name="T52" fmla="*/ 70 w 70"/>
                              <a:gd name="T53" fmla="*/ 82 h 112"/>
                              <a:gd name="T54" fmla="*/ 67 w 70"/>
                              <a:gd name="T55" fmla="*/ 94 h 112"/>
                              <a:gd name="T56" fmla="*/ 60 w 70"/>
                              <a:gd name="T57" fmla="*/ 104 h 112"/>
                              <a:gd name="T58" fmla="*/ 49 w 70"/>
                              <a:gd name="T59" fmla="*/ 110 h 112"/>
                              <a:gd name="T60" fmla="*/ 35 w 70"/>
                              <a:gd name="T61" fmla="*/ 112 h 112"/>
                              <a:gd name="T62" fmla="*/ 17 w 70"/>
                              <a:gd name="T63" fmla="*/ 110 h 112"/>
                              <a:gd name="T64" fmla="*/ 2 w 70"/>
                              <a:gd name="T65" fmla="*/ 104 h 112"/>
                              <a:gd name="T66" fmla="*/ 0 w 70"/>
                              <a:gd name="T67" fmla="*/ 102 h 112"/>
                              <a:gd name="T68" fmla="*/ 0 w 70"/>
                              <a:gd name="T69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5" y="92"/>
                                </a:move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22" y="97"/>
                                </a:lnTo>
                                <a:lnTo>
                                  <a:pt x="35" y="99"/>
                                </a:lnTo>
                                <a:lnTo>
                                  <a:pt x="42" y="97"/>
                                </a:lnTo>
                                <a:lnTo>
                                  <a:pt x="49" y="94"/>
                                </a:lnTo>
                                <a:lnTo>
                                  <a:pt x="52" y="89"/>
                                </a:lnTo>
                                <a:lnTo>
                                  <a:pt x="54" y="82"/>
                                </a:lnTo>
                                <a:lnTo>
                                  <a:pt x="52" y="77"/>
                                </a:lnTo>
                                <a:lnTo>
                                  <a:pt x="50" y="74"/>
                                </a:lnTo>
                                <a:lnTo>
                                  <a:pt x="45" y="69"/>
                                </a:lnTo>
                                <a:lnTo>
                                  <a:pt x="39" y="65"/>
                                </a:lnTo>
                                <a:lnTo>
                                  <a:pt x="22" y="59"/>
                                </a:lnTo>
                                <a:lnTo>
                                  <a:pt x="14" y="52"/>
                                </a:lnTo>
                                <a:lnTo>
                                  <a:pt x="9" y="47"/>
                                </a:lnTo>
                                <a:lnTo>
                                  <a:pt x="7" y="42"/>
                                </a:lnTo>
                                <a:lnTo>
                                  <a:pt x="4" y="37"/>
                                </a:lnTo>
                                <a:lnTo>
                                  <a:pt x="4" y="30"/>
                                </a:lnTo>
                                <a:lnTo>
                                  <a:pt x="4" y="25"/>
                                </a:lnTo>
                                <a:lnTo>
                                  <a:pt x="7" y="19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5"/>
                                </a:lnTo>
                                <a:lnTo>
                                  <a:pt x="24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4" y="7"/>
                                </a:lnTo>
                                <a:lnTo>
                                  <a:pt x="65" y="9"/>
                                </a:lnTo>
                                <a:lnTo>
                                  <a:pt x="65" y="10"/>
                                </a:lnTo>
                                <a:lnTo>
                                  <a:pt x="62" y="19"/>
                                </a:lnTo>
                                <a:lnTo>
                                  <a:pt x="60" y="20"/>
                                </a:lnTo>
                                <a:lnTo>
                                  <a:pt x="59" y="20"/>
                                </a:lnTo>
                                <a:lnTo>
                                  <a:pt x="47" y="15"/>
                                </a:lnTo>
                                <a:lnTo>
                                  <a:pt x="37" y="14"/>
                                </a:lnTo>
                                <a:lnTo>
                                  <a:pt x="30" y="15"/>
                                </a:lnTo>
                                <a:lnTo>
                                  <a:pt x="25" y="19"/>
                                </a:lnTo>
                                <a:lnTo>
                                  <a:pt x="22" y="24"/>
                                </a:lnTo>
                                <a:lnTo>
                                  <a:pt x="20" y="29"/>
                                </a:lnTo>
                                <a:lnTo>
                                  <a:pt x="22" y="35"/>
                                </a:lnTo>
                                <a:lnTo>
                                  <a:pt x="25" y="40"/>
                                </a:lnTo>
                                <a:lnTo>
                                  <a:pt x="30" y="44"/>
                                </a:lnTo>
                                <a:lnTo>
                                  <a:pt x="47" y="52"/>
                                </a:lnTo>
                                <a:lnTo>
                                  <a:pt x="59" y="59"/>
                                </a:lnTo>
                                <a:lnTo>
                                  <a:pt x="65" y="65"/>
                                </a:lnTo>
                                <a:lnTo>
                                  <a:pt x="69" y="72"/>
                                </a:lnTo>
                                <a:lnTo>
                                  <a:pt x="70" y="82"/>
                                </a:lnTo>
                                <a:lnTo>
                                  <a:pt x="69" y="89"/>
                                </a:lnTo>
                                <a:lnTo>
                                  <a:pt x="67" y="94"/>
                                </a:lnTo>
                                <a:lnTo>
                                  <a:pt x="64" y="100"/>
                                </a:lnTo>
                                <a:lnTo>
                                  <a:pt x="60" y="104"/>
                                </a:lnTo>
                                <a:lnTo>
                                  <a:pt x="55" y="107"/>
                                </a:lnTo>
                                <a:lnTo>
                                  <a:pt x="49" y="110"/>
                                </a:lnTo>
                                <a:lnTo>
                                  <a:pt x="42" y="112"/>
                                </a:lnTo>
                                <a:lnTo>
                                  <a:pt x="35" y="112"/>
                                </a:lnTo>
                                <a:lnTo>
                                  <a:pt x="27" y="112"/>
                                </a:lnTo>
                                <a:lnTo>
                                  <a:pt x="17" y="110"/>
                                </a:lnTo>
                                <a:lnTo>
                                  <a:pt x="9" y="107"/>
                                </a:lnTo>
                                <a:lnTo>
                                  <a:pt x="2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2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41"/>
                        <wps:cNvSpPr>
                          <a:spLocks noChangeAspect="1"/>
                        </wps:cNvSpPr>
                        <wps:spPr bwMode="auto">
                          <a:xfrm>
                            <a:off x="2404" y="1772"/>
                            <a:ext cx="22" cy="82"/>
                          </a:xfrm>
                          <a:custGeom>
                            <a:avLst/>
                            <a:gdLst>
                              <a:gd name="T0" fmla="*/ 16 w 43"/>
                              <a:gd name="T1" fmla="*/ 120 h 163"/>
                              <a:gd name="T2" fmla="*/ 16 w 43"/>
                              <a:gd name="T3" fmla="*/ 133 h 163"/>
                              <a:gd name="T4" fmla="*/ 16 w 43"/>
                              <a:gd name="T5" fmla="*/ 141 h 163"/>
                              <a:gd name="T6" fmla="*/ 18 w 43"/>
                              <a:gd name="T7" fmla="*/ 145 h 163"/>
                              <a:gd name="T8" fmla="*/ 20 w 43"/>
                              <a:gd name="T9" fmla="*/ 146 h 163"/>
                              <a:gd name="T10" fmla="*/ 23 w 43"/>
                              <a:gd name="T11" fmla="*/ 148 h 163"/>
                              <a:gd name="T12" fmla="*/ 26 w 43"/>
                              <a:gd name="T13" fmla="*/ 150 h 163"/>
                              <a:gd name="T14" fmla="*/ 30 w 43"/>
                              <a:gd name="T15" fmla="*/ 148 h 163"/>
                              <a:gd name="T16" fmla="*/ 36 w 43"/>
                              <a:gd name="T17" fmla="*/ 146 h 163"/>
                              <a:gd name="T18" fmla="*/ 36 w 43"/>
                              <a:gd name="T19" fmla="*/ 146 h 163"/>
                              <a:gd name="T20" fmla="*/ 38 w 43"/>
                              <a:gd name="T21" fmla="*/ 146 h 163"/>
                              <a:gd name="T22" fmla="*/ 38 w 43"/>
                              <a:gd name="T23" fmla="*/ 146 h 163"/>
                              <a:gd name="T24" fmla="*/ 40 w 43"/>
                              <a:gd name="T25" fmla="*/ 148 h 163"/>
                              <a:gd name="T26" fmla="*/ 41 w 43"/>
                              <a:gd name="T27" fmla="*/ 156 h 163"/>
                              <a:gd name="T28" fmla="*/ 43 w 43"/>
                              <a:gd name="T29" fmla="*/ 156 h 163"/>
                              <a:gd name="T30" fmla="*/ 43 w 43"/>
                              <a:gd name="T31" fmla="*/ 158 h 163"/>
                              <a:gd name="T32" fmla="*/ 36 w 43"/>
                              <a:gd name="T33" fmla="*/ 161 h 163"/>
                              <a:gd name="T34" fmla="*/ 23 w 43"/>
                              <a:gd name="T35" fmla="*/ 163 h 163"/>
                              <a:gd name="T36" fmla="*/ 15 w 43"/>
                              <a:gd name="T37" fmla="*/ 161 h 163"/>
                              <a:gd name="T38" fmla="*/ 8 w 43"/>
                              <a:gd name="T39" fmla="*/ 158 h 163"/>
                              <a:gd name="T40" fmla="*/ 3 w 43"/>
                              <a:gd name="T41" fmla="*/ 155 h 163"/>
                              <a:gd name="T42" fmla="*/ 2 w 43"/>
                              <a:gd name="T43" fmla="*/ 148 h 163"/>
                              <a:gd name="T44" fmla="*/ 0 w 43"/>
                              <a:gd name="T45" fmla="*/ 140 h 163"/>
                              <a:gd name="T46" fmla="*/ 0 w 43"/>
                              <a:gd name="T47" fmla="*/ 120 h 163"/>
                              <a:gd name="T48" fmla="*/ 0 w 43"/>
                              <a:gd name="T49" fmla="*/ 6 h 163"/>
                              <a:gd name="T50" fmla="*/ 0 w 43"/>
                              <a:gd name="T51" fmla="*/ 5 h 163"/>
                              <a:gd name="T52" fmla="*/ 2 w 43"/>
                              <a:gd name="T53" fmla="*/ 3 h 163"/>
                              <a:gd name="T54" fmla="*/ 13 w 43"/>
                              <a:gd name="T55" fmla="*/ 0 h 163"/>
                              <a:gd name="T56" fmla="*/ 15 w 43"/>
                              <a:gd name="T57" fmla="*/ 0 h 163"/>
                              <a:gd name="T58" fmla="*/ 15 w 43"/>
                              <a:gd name="T59" fmla="*/ 0 h 163"/>
                              <a:gd name="T60" fmla="*/ 16 w 43"/>
                              <a:gd name="T61" fmla="*/ 1 h 163"/>
                              <a:gd name="T62" fmla="*/ 16 w 43"/>
                              <a:gd name="T63" fmla="*/ 3 h 163"/>
                              <a:gd name="T64" fmla="*/ 16 w 43"/>
                              <a:gd name="T65" fmla="*/ 12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" h="163">
                                <a:moveTo>
                                  <a:pt x="16" y="120"/>
                                </a:moveTo>
                                <a:lnTo>
                                  <a:pt x="16" y="133"/>
                                </a:lnTo>
                                <a:lnTo>
                                  <a:pt x="16" y="141"/>
                                </a:lnTo>
                                <a:lnTo>
                                  <a:pt x="18" y="145"/>
                                </a:lnTo>
                                <a:lnTo>
                                  <a:pt x="20" y="146"/>
                                </a:lnTo>
                                <a:lnTo>
                                  <a:pt x="23" y="148"/>
                                </a:lnTo>
                                <a:lnTo>
                                  <a:pt x="26" y="150"/>
                                </a:lnTo>
                                <a:lnTo>
                                  <a:pt x="30" y="148"/>
                                </a:lnTo>
                                <a:lnTo>
                                  <a:pt x="36" y="146"/>
                                </a:lnTo>
                                <a:lnTo>
                                  <a:pt x="38" y="146"/>
                                </a:lnTo>
                                <a:lnTo>
                                  <a:pt x="40" y="148"/>
                                </a:lnTo>
                                <a:lnTo>
                                  <a:pt x="41" y="156"/>
                                </a:lnTo>
                                <a:lnTo>
                                  <a:pt x="43" y="156"/>
                                </a:lnTo>
                                <a:lnTo>
                                  <a:pt x="43" y="158"/>
                                </a:lnTo>
                                <a:lnTo>
                                  <a:pt x="36" y="161"/>
                                </a:lnTo>
                                <a:lnTo>
                                  <a:pt x="23" y="163"/>
                                </a:lnTo>
                                <a:lnTo>
                                  <a:pt x="15" y="161"/>
                                </a:lnTo>
                                <a:lnTo>
                                  <a:pt x="8" y="158"/>
                                </a:lnTo>
                                <a:lnTo>
                                  <a:pt x="3" y="155"/>
                                </a:lnTo>
                                <a:lnTo>
                                  <a:pt x="2" y="148"/>
                                </a:lnTo>
                                <a:lnTo>
                                  <a:pt x="0" y="140"/>
                                </a:lnTo>
                                <a:lnTo>
                                  <a:pt x="0" y="120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6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29" y="1798"/>
                            <a:ext cx="44" cy="56"/>
                          </a:xfrm>
                          <a:custGeom>
                            <a:avLst/>
                            <a:gdLst>
                              <a:gd name="T0" fmla="*/ 88 w 88"/>
                              <a:gd name="T1" fmla="*/ 69 h 112"/>
                              <a:gd name="T2" fmla="*/ 81 w 88"/>
                              <a:gd name="T3" fmla="*/ 90 h 112"/>
                              <a:gd name="T4" fmla="*/ 70 w 88"/>
                              <a:gd name="T5" fmla="*/ 104 h 112"/>
                              <a:gd name="T6" fmla="*/ 53 w 88"/>
                              <a:gd name="T7" fmla="*/ 112 h 112"/>
                              <a:gd name="T8" fmla="*/ 33 w 88"/>
                              <a:gd name="T9" fmla="*/ 112 h 112"/>
                              <a:gd name="T10" fmla="*/ 18 w 88"/>
                              <a:gd name="T11" fmla="*/ 104 h 112"/>
                              <a:gd name="T12" fmla="*/ 6 w 88"/>
                              <a:gd name="T13" fmla="*/ 90 h 112"/>
                              <a:gd name="T14" fmla="*/ 1 w 88"/>
                              <a:gd name="T15" fmla="*/ 69 h 112"/>
                              <a:gd name="T16" fmla="*/ 1 w 88"/>
                              <a:gd name="T17" fmla="*/ 44 h 112"/>
                              <a:gd name="T18" fmla="*/ 8 w 88"/>
                              <a:gd name="T19" fmla="*/ 24 h 112"/>
                              <a:gd name="T20" fmla="*/ 18 w 88"/>
                              <a:gd name="T21" fmla="*/ 9 h 112"/>
                              <a:gd name="T22" fmla="*/ 35 w 88"/>
                              <a:gd name="T23" fmla="*/ 0 h 112"/>
                              <a:gd name="T24" fmla="*/ 55 w 88"/>
                              <a:gd name="T25" fmla="*/ 0 h 112"/>
                              <a:gd name="T26" fmla="*/ 71 w 88"/>
                              <a:gd name="T27" fmla="*/ 9 h 112"/>
                              <a:gd name="T28" fmla="*/ 83 w 88"/>
                              <a:gd name="T29" fmla="*/ 24 h 112"/>
                              <a:gd name="T30" fmla="*/ 88 w 88"/>
                              <a:gd name="T31" fmla="*/ 44 h 112"/>
                              <a:gd name="T32" fmla="*/ 18 w 88"/>
                              <a:gd name="T33" fmla="*/ 55 h 112"/>
                              <a:gd name="T34" fmla="*/ 20 w 88"/>
                              <a:gd name="T35" fmla="*/ 74 h 112"/>
                              <a:gd name="T36" fmla="*/ 25 w 88"/>
                              <a:gd name="T37" fmla="*/ 89 h 112"/>
                              <a:gd name="T38" fmla="*/ 33 w 88"/>
                              <a:gd name="T39" fmla="*/ 97 h 112"/>
                              <a:gd name="T40" fmla="*/ 45 w 88"/>
                              <a:gd name="T41" fmla="*/ 99 h 112"/>
                              <a:gd name="T42" fmla="*/ 56 w 88"/>
                              <a:gd name="T43" fmla="*/ 97 h 112"/>
                              <a:gd name="T44" fmla="*/ 63 w 88"/>
                              <a:gd name="T45" fmla="*/ 89 h 112"/>
                              <a:gd name="T46" fmla="*/ 70 w 88"/>
                              <a:gd name="T47" fmla="*/ 75 h 112"/>
                              <a:gd name="T48" fmla="*/ 71 w 88"/>
                              <a:gd name="T49" fmla="*/ 55 h 112"/>
                              <a:gd name="T50" fmla="*/ 70 w 88"/>
                              <a:gd name="T51" fmla="*/ 37 h 112"/>
                              <a:gd name="T52" fmla="*/ 65 w 88"/>
                              <a:gd name="T53" fmla="*/ 25 h 112"/>
                              <a:gd name="T54" fmla="*/ 56 w 88"/>
                              <a:gd name="T55" fmla="*/ 17 h 112"/>
                              <a:gd name="T56" fmla="*/ 45 w 88"/>
                              <a:gd name="T57" fmla="*/ 14 h 112"/>
                              <a:gd name="T58" fmla="*/ 33 w 88"/>
                              <a:gd name="T59" fmla="*/ 17 h 112"/>
                              <a:gd name="T60" fmla="*/ 25 w 88"/>
                              <a:gd name="T61" fmla="*/ 25 h 112"/>
                              <a:gd name="T62" fmla="*/ 20 w 88"/>
                              <a:gd name="T63" fmla="*/ 37 h 112"/>
                              <a:gd name="T64" fmla="*/ 18 w 88"/>
                              <a:gd name="T65" fmla="*/ 5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88" y="57"/>
                                </a:moveTo>
                                <a:lnTo>
                                  <a:pt x="88" y="69"/>
                                </a:lnTo>
                                <a:lnTo>
                                  <a:pt x="86" y="80"/>
                                </a:lnTo>
                                <a:lnTo>
                                  <a:pt x="81" y="90"/>
                                </a:lnTo>
                                <a:lnTo>
                                  <a:pt x="76" y="97"/>
                                </a:lnTo>
                                <a:lnTo>
                                  <a:pt x="70" y="104"/>
                                </a:lnTo>
                                <a:lnTo>
                                  <a:pt x="63" y="109"/>
                                </a:lnTo>
                                <a:lnTo>
                                  <a:pt x="53" y="112"/>
                                </a:lnTo>
                                <a:lnTo>
                                  <a:pt x="43" y="112"/>
                                </a:lnTo>
                                <a:lnTo>
                                  <a:pt x="33" y="112"/>
                                </a:lnTo>
                                <a:lnTo>
                                  <a:pt x="25" y="109"/>
                                </a:lnTo>
                                <a:lnTo>
                                  <a:pt x="18" y="104"/>
                                </a:lnTo>
                                <a:lnTo>
                                  <a:pt x="11" y="99"/>
                                </a:lnTo>
                                <a:lnTo>
                                  <a:pt x="6" y="90"/>
                                </a:lnTo>
                                <a:lnTo>
                                  <a:pt x="3" y="80"/>
                                </a:lnTo>
                                <a:lnTo>
                                  <a:pt x="1" y="69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3" y="34"/>
                                </a:lnTo>
                                <a:lnTo>
                                  <a:pt x="8" y="24"/>
                                </a:lnTo>
                                <a:lnTo>
                                  <a:pt x="13" y="15"/>
                                </a:lnTo>
                                <a:lnTo>
                                  <a:pt x="18" y="9"/>
                                </a:lnTo>
                                <a:lnTo>
                                  <a:pt x="26" y="4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71" y="9"/>
                                </a:lnTo>
                                <a:lnTo>
                                  <a:pt x="78" y="15"/>
                                </a:lnTo>
                                <a:lnTo>
                                  <a:pt x="83" y="24"/>
                                </a:lnTo>
                                <a:lnTo>
                                  <a:pt x="86" y="32"/>
                                </a:lnTo>
                                <a:lnTo>
                                  <a:pt x="88" y="44"/>
                                </a:lnTo>
                                <a:lnTo>
                                  <a:pt x="88" y="57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20" y="65"/>
                                </a:lnTo>
                                <a:lnTo>
                                  <a:pt x="20" y="74"/>
                                </a:lnTo>
                                <a:lnTo>
                                  <a:pt x="23" y="82"/>
                                </a:lnTo>
                                <a:lnTo>
                                  <a:pt x="25" y="89"/>
                                </a:lnTo>
                                <a:lnTo>
                                  <a:pt x="30" y="94"/>
                                </a:lnTo>
                                <a:lnTo>
                                  <a:pt x="33" y="97"/>
                                </a:lnTo>
                                <a:lnTo>
                                  <a:pt x="38" y="99"/>
                                </a:lnTo>
                                <a:lnTo>
                                  <a:pt x="45" y="99"/>
                                </a:lnTo>
                                <a:lnTo>
                                  <a:pt x="51" y="99"/>
                                </a:lnTo>
                                <a:lnTo>
                                  <a:pt x="56" y="97"/>
                                </a:lnTo>
                                <a:lnTo>
                                  <a:pt x="60" y="94"/>
                                </a:lnTo>
                                <a:lnTo>
                                  <a:pt x="63" y="89"/>
                                </a:lnTo>
                                <a:lnTo>
                                  <a:pt x="66" y="84"/>
                                </a:lnTo>
                                <a:lnTo>
                                  <a:pt x="70" y="75"/>
                                </a:lnTo>
                                <a:lnTo>
                                  <a:pt x="70" y="65"/>
                                </a:lnTo>
                                <a:lnTo>
                                  <a:pt x="71" y="55"/>
                                </a:lnTo>
                                <a:lnTo>
                                  <a:pt x="70" y="47"/>
                                </a:lnTo>
                                <a:lnTo>
                                  <a:pt x="70" y="37"/>
                                </a:lnTo>
                                <a:lnTo>
                                  <a:pt x="66" y="30"/>
                                </a:lnTo>
                                <a:lnTo>
                                  <a:pt x="65" y="25"/>
                                </a:lnTo>
                                <a:lnTo>
                                  <a:pt x="60" y="20"/>
                                </a:lnTo>
                                <a:lnTo>
                                  <a:pt x="56" y="17"/>
                                </a:lnTo>
                                <a:lnTo>
                                  <a:pt x="51" y="15"/>
                                </a:lnTo>
                                <a:lnTo>
                                  <a:pt x="45" y="14"/>
                                </a:lnTo>
                                <a:lnTo>
                                  <a:pt x="38" y="15"/>
                                </a:lnTo>
                                <a:lnTo>
                                  <a:pt x="33" y="17"/>
                                </a:ln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1" y="30"/>
                                </a:lnTo>
                                <a:lnTo>
                                  <a:pt x="20" y="37"/>
                                </a:lnTo>
                                <a:lnTo>
                                  <a:pt x="18" y="45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64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510" y="1775"/>
                            <a:ext cx="42" cy="79"/>
                          </a:xfrm>
                          <a:custGeom>
                            <a:avLst/>
                            <a:gdLst>
                              <a:gd name="T0" fmla="*/ 62 w 85"/>
                              <a:gd name="T1" fmla="*/ 51 h 158"/>
                              <a:gd name="T2" fmla="*/ 75 w 85"/>
                              <a:gd name="T3" fmla="*/ 46 h 158"/>
                              <a:gd name="T4" fmla="*/ 77 w 85"/>
                              <a:gd name="T5" fmla="*/ 46 h 158"/>
                              <a:gd name="T6" fmla="*/ 79 w 85"/>
                              <a:gd name="T7" fmla="*/ 48 h 158"/>
                              <a:gd name="T8" fmla="*/ 79 w 85"/>
                              <a:gd name="T9" fmla="*/ 133 h 158"/>
                              <a:gd name="T10" fmla="*/ 80 w 85"/>
                              <a:gd name="T11" fmla="*/ 145 h 158"/>
                              <a:gd name="T12" fmla="*/ 84 w 85"/>
                              <a:gd name="T13" fmla="*/ 150 h 158"/>
                              <a:gd name="T14" fmla="*/ 84 w 85"/>
                              <a:gd name="T15" fmla="*/ 151 h 158"/>
                              <a:gd name="T16" fmla="*/ 74 w 85"/>
                              <a:gd name="T17" fmla="*/ 158 h 158"/>
                              <a:gd name="T18" fmla="*/ 72 w 85"/>
                              <a:gd name="T19" fmla="*/ 158 h 158"/>
                              <a:gd name="T20" fmla="*/ 64 w 85"/>
                              <a:gd name="T21" fmla="*/ 145 h 158"/>
                              <a:gd name="T22" fmla="*/ 47 w 85"/>
                              <a:gd name="T23" fmla="*/ 156 h 158"/>
                              <a:gd name="T24" fmla="*/ 32 w 85"/>
                              <a:gd name="T25" fmla="*/ 158 h 158"/>
                              <a:gd name="T26" fmla="*/ 19 w 85"/>
                              <a:gd name="T27" fmla="*/ 156 h 158"/>
                              <a:gd name="T28" fmla="*/ 9 w 85"/>
                              <a:gd name="T29" fmla="*/ 151 h 158"/>
                              <a:gd name="T30" fmla="*/ 2 w 85"/>
                              <a:gd name="T31" fmla="*/ 141 h 158"/>
                              <a:gd name="T32" fmla="*/ 0 w 85"/>
                              <a:gd name="T33" fmla="*/ 130 h 158"/>
                              <a:gd name="T34" fmla="*/ 2 w 85"/>
                              <a:gd name="T35" fmla="*/ 51 h 158"/>
                              <a:gd name="T36" fmla="*/ 15 w 85"/>
                              <a:gd name="T37" fmla="*/ 46 h 158"/>
                              <a:gd name="T38" fmla="*/ 15 w 85"/>
                              <a:gd name="T39" fmla="*/ 46 h 158"/>
                              <a:gd name="T40" fmla="*/ 17 w 85"/>
                              <a:gd name="T41" fmla="*/ 48 h 158"/>
                              <a:gd name="T42" fmla="*/ 19 w 85"/>
                              <a:gd name="T43" fmla="*/ 130 h 158"/>
                              <a:gd name="T44" fmla="*/ 24 w 85"/>
                              <a:gd name="T45" fmla="*/ 141 h 158"/>
                              <a:gd name="T46" fmla="*/ 29 w 85"/>
                              <a:gd name="T47" fmla="*/ 143 h 158"/>
                              <a:gd name="T48" fmla="*/ 40 w 85"/>
                              <a:gd name="T49" fmla="*/ 143 h 158"/>
                              <a:gd name="T50" fmla="*/ 55 w 85"/>
                              <a:gd name="T51" fmla="*/ 138 h 158"/>
                              <a:gd name="T52" fmla="*/ 62 w 85"/>
                              <a:gd name="T53" fmla="*/ 53 h 158"/>
                              <a:gd name="T54" fmla="*/ 65 w 85"/>
                              <a:gd name="T55" fmla="*/ 0 h 158"/>
                              <a:gd name="T56" fmla="*/ 67 w 85"/>
                              <a:gd name="T57" fmla="*/ 0 h 158"/>
                              <a:gd name="T58" fmla="*/ 75 w 85"/>
                              <a:gd name="T59" fmla="*/ 10 h 158"/>
                              <a:gd name="T60" fmla="*/ 75 w 85"/>
                              <a:gd name="T61" fmla="*/ 13 h 158"/>
                              <a:gd name="T62" fmla="*/ 74 w 85"/>
                              <a:gd name="T63" fmla="*/ 15 h 158"/>
                              <a:gd name="T64" fmla="*/ 35 w 85"/>
                              <a:gd name="T65" fmla="*/ 35 h 158"/>
                              <a:gd name="T66" fmla="*/ 34 w 85"/>
                              <a:gd name="T67" fmla="*/ 33 h 158"/>
                              <a:gd name="T68" fmla="*/ 30 w 85"/>
                              <a:gd name="T69" fmla="*/ 30 h 158"/>
                              <a:gd name="T70" fmla="*/ 30 w 85"/>
                              <a:gd name="T71" fmla="*/ 26 h 158"/>
                              <a:gd name="T72" fmla="*/ 32 w 85"/>
                              <a:gd name="T73" fmla="*/ 2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5" h="158">
                                <a:moveTo>
                                  <a:pt x="62" y="53"/>
                                </a:moveTo>
                                <a:lnTo>
                                  <a:pt x="62" y="51"/>
                                </a:lnTo>
                                <a:lnTo>
                                  <a:pt x="64" y="50"/>
                                </a:lnTo>
                                <a:lnTo>
                                  <a:pt x="75" y="46"/>
                                </a:lnTo>
                                <a:lnTo>
                                  <a:pt x="77" y="46"/>
                                </a:lnTo>
                                <a:lnTo>
                                  <a:pt x="79" y="46"/>
                                </a:lnTo>
                                <a:lnTo>
                                  <a:pt x="79" y="48"/>
                                </a:lnTo>
                                <a:lnTo>
                                  <a:pt x="79" y="126"/>
                                </a:lnTo>
                                <a:lnTo>
                                  <a:pt x="79" y="133"/>
                                </a:lnTo>
                                <a:lnTo>
                                  <a:pt x="79" y="140"/>
                                </a:lnTo>
                                <a:lnTo>
                                  <a:pt x="80" y="145"/>
                                </a:lnTo>
                                <a:lnTo>
                                  <a:pt x="84" y="150"/>
                                </a:lnTo>
                                <a:lnTo>
                                  <a:pt x="85" y="150"/>
                                </a:lnTo>
                                <a:lnTo>
                                  <a:pt x="84" y="151"/>
                                </a:lnTo>
                                <a:lnTo>
                                  <a:pt x="74" y="158"/>
                                </a:lnTo>
                                <a:lnTo>
                                  <a:pt x="72" y="158"/>
                                </a:lnTo>
                                <a:lnTo>
                                  <a:pt x="69" y="155"/>
                                </a:lnTo>
                                <a:lnTo>
                                  <a:pt x="64" y="145"/>
                                </a:lnTo>
                                <a:lnTo>
                                  <a:pt x="55" y="151"/>
                                </a:lnTo>
                                <a:lnTo>
                                  <a:pt x="47" y="156"/>
                                </a:lnTo>
                                <a:lnTo>
                                  <a:pt x="40" y="158"/>
                                </a:lnTo>
                                <a:lnTo>
                                  <a:pt x="32" y="158"/>
                                </a:lnTo>
                                <a:lnTo>
                                  <a:pt x="24" y="158"/>
                                </a:lnTo>
                                <a:lnTo>
                                  <a:pt x="19" y="156"/>
                                </a:lnTo>
                                <a:lnTo>
                                  <a:pt x="14" y="155"/>
                                </a:lnTo>
                                <a:lnTo>
                                  <a:pt x="9" y="151"/>
                                </a:lnTo>
                                <a:lnTo>
                                  <a:pt x="5" y="146"/>
                                </a:lnTo>
                                <a:lnTo>
                                  <a:pt x="2" y="141"/>
                                </a:lnTo>
                                <a:lnTo>
                                  <a:pt x="2" y="136"/>
                                </a:lnTo>
                                <a:lnTo>
                                  <a:pt x="0" y="130"/>
                                </a:lnTo>
                                <a:lnTo>
                                  <a:pt x="0" y="53"/>
                                </a:lnTo>
                                <a:lnTo>
                                  <a:pt x="2" y="51"/>
                                </a:lnTo>
                                <a:lnTo>
                                  <a:pt x="4" y="50"/>
                                </a:lnTo>
                                <a:lnTo>
                                  <a:pt x="15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118"/>
                                </a:lnTo>
                                <a:lnTo>
                                  <a:pt x="19" y="130"/>
                                </a:lnTo>
                                <a:lnTo>
                                  <a:pt x="20" y="138"/>
                                </a:lnTo>
                                <a:lnTo>
                                  <a:pt x="24" y="141"/>
                                </a:lnTo>
                                <a:lnTo>
                                  <a:pt x="25" y="143"/>
                                </a:lnTo>
                                <a:lnTo>
                                  <a:pt x="29" y="143"/>
                                </a:lnTo>
                                <a:lnTo>
                                  <a:pt x="34" y="143"/>
                                </a:lnTo>
                                <a:lnTo>
                                  <a:pt x="40" y="143"/>
                                </a:lnTo>
                                <a:lnTo>
                                  <a:pt x="47" y="141"/>
                                </a:lnTo>
                                <a:lnTo>
                                  <a:pt x="55" y="138"/>
                                </a:lnTo>
                                <a:lnTo>
                                  <a:pt x="62" y="133"/>
                                </a:lnTo>
                                <a:lnTo>
                                  <a:pt x="62" y="5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1"/>
                                </a:lnTo>
                                <a:lnTo>
                                  <a:pt x="75" y="10"/>
                                </a:lnTo>
                                <a:lnTo>
                                  <a:pt x="75" y="11"/>
                                </a:lnTo>
                                <a:lnTo>
                                  <a:pt x="75" y="13"/>
                                </a:lnTo>
                                <a:lnTo>
                                  <a:pt x="74" y="15"/>
                                </a:lnTo>
                                <a:lnTo>
                                  <a:pt x="37" y="33"/>
                                </a:lnTo>
                                <a:lnTo>
                                  <a:pt x="35" y="35"/>
                                </a:lnTo>
                                <a:lnTo>
                                  <a:pt x="34" y="33"/>
                                </a:lnTo>
                                <a:lnTo>
                                  <a:pt x="30" y="30"/>
                                </a:lnTo>
                                <a:lnTo>
                                  <a:pt x="30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4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563" y="1776"/>
                            <a:ext cx="38" cy="78"/>
                          </a:xfrm>
                          <a:custGeom>
                            <a:avLst/>
                            <a:gdLst>
                              <a:gd name="T0" fmla="*/ 70 w 77"/>
                              <a:gd name="T1" fmla="*/ 70 h 157"/>
                              <a:gd name="T2" fmla="*/ 68 w 77"/>
                              <a:gd name="T3" fmla="*/ 70 h 157"/>
                              <a:gd name="T4" fmla="*/ 62 w 77"/>
                              <a:gd name="T5" fmla="*/ 65 h 157"/>
                              <a:gd name="T6" fmla="*/ 50 w 77"/>
                              <a:gd name="T7" fmla="*/ 60 h 157"/>
                              <a:gd name="T8" fmla="*/ 40 w 77"/>
                              <a:gd name="T9" fmla="*/ 60 h 157"/>
                              <a:gd name="T10" fmla="*/ 30 w 77"/>
                              <a:gd name="T11" fmla="*/ 65 h 157"/>
                              <a:gd name="T12" fmla="*/ 23 w 77"/>
                              <a:gd name="T13" fmla="*/ 74 h 157"/>
                              <a:gd name="T14" fmla="*/ 18 w 77"/>
                              <a:gd name="T15" fmla="*/ 90 h 157"/>
                              <a:gd name="T16" fmla="*/ 18 w 77"/>
                              <a:gd name="T17" fmla="*/ 110 h 157"/>
                              <a:gd name="T18" fmla="*/ 22 w 77"/>
                              <a:gd name="T19" fmla="*/ 127 h 157"/>
                              <a:gd name="T20" fmla="*/ 28 w 77"/>
                              <a:gd name="T21" fmla="*/ 137 h 157"/>
                              <a:gd name="T22" fmla="*/ 37 w 77"/>
                              <a:gd name="T23" fmla="*/ 142 h 157"/>
                              <a:gd name="T24" fmla="*/ 48 w 77"/>
                              <a:gd name="T25" fmla="*/ 142 h 157"/>
                              <a:gd name="T26" fmla="*/ 62 w 77"/>
                              <a:gd name="T27" fmla="*/ 137 h 157"/>
                              <a:gd name="T28" fmla="*/ 70 w 77"/>
                              <a:gd name="T29" fmla="*/ 130 h 157"/>
                              <a:gd name="T30" fmla="*/ 72 w 77"/>
                              <a:gd name="T31" fmla="*/ 132 h 157"/>
                              <a:gd name="T32" fmla="*/ 75 w 77"/>
                              <a:gd name="T33" fmla="*/ 140 h 157"/>
                              <a:gd name="T34" fmla="*/ 77 w 77"/>
                              <a:gd name="T35" fmla="*/ 144 h 157"/>
                              <a:gd name="T36" fmla="*/ 73 w 77"/>
                              <a:gd name="T37" fmla="*/ 147 h 157"/>
                              <a:gd name="T38" fmla="*/ 58 w 77"/>
                              <a:gd name="T39" fmla="*/ 155 h 157"/>
                              <a:gd name="T40" fmla="*/ 42 w 77"/>
                              <a:gd name="T41" fmla="*/ 157 h 157"/>
                              <a:gd name="T42" fmla="*/ 23 w 77"/>
                              <a:gd name="T43" fmla="*/ 154 h 157"/>
                              <a:gd name="T44" fmla="*/ 12 w 77"/>
                              <a:gd name="T45" fmla="*/ 144 h 157"/>
                              <a:gd name="T46" fmla="*/ 3 w 77"/>
                              <a:gd name="T47" fmla="*/ 127 h 157"/>
                              <a:gd name="T48" fmla="*/ 0 w 77"/>
                              <a:gd name="T49" fmla="*/ 104 h 157"/>
                              <a:gd name="T50" fmla="*/ 3 w 77"/>
                              <a:gd name="T51" fmla="*/ 79 h 157"/>
                              <a:gd name="T52" fmla="*/ 12 w 77"/>
                              <a:gd name="T53" fmla="*/ 60 h 157"/>
                              <a:gd name="T54" fmla="*/ 27 w 77"/>
                              <a:gd name="T55" fmla="*/ 49 h 157"/>
                              <a:gd name="T56" fmla="*/ 45 w 77"/>
                              <a:gd name="T57" fmla="*/ 45 h 157"/>
                              <a:gd name="T58" fmla="*/ 58 w 77"/>
                              <a:gd name="T59" fmla="*/ 47 h 157"/>
                              <a:gd name="T60" fmla="*/ 72 w 77"/>
                              <a:gd name="T61" fmla="*/ 54 h 157"/>
                              <a:gd name="T62" fmla="*/ 77 w 77"/>
                              <a:gd name="T63" fmla="*/ 59 h 157"/>
                              <a:gd name="T64" fmla="*/ 77 w 77"/>
                              <a:gd name="T65" fmla="*/ 60 h 157"/>
                              <a:gd name="T66" fmla="*/ 65 w 77"/>
                              <a:gd name="T67" fmla="*/ 0 h 157"/>
                              <a:gd name="T68" fmla="*/ 67 w 77"/>
                              <a:gd name="T69" fmla="*/ 0 h 157"/>
                              <a:gd name="T70" fmla="*/ 68 w 77"/>
                              <a:gd name="T71" fmla="*/ 2 h 157"/>
                              <a:gd name="T72" fmla="*/ 72 w 77"/>
                              <a:gd name="T73" fmla="*/ 7 h 157"/>
                              <a:gd name="T74" fmla="*/ 72 w 77"/>
                              <a:gd name="T75" fmla="*/ 9 h 157"/>
                              <a:gd name="T76" fmla="*/ 47 w 77"/>
                              <a:gd name="T77" fmla="*/ 29 h 157"/>
                              <a:gd name="T78" fmla="*/ 45 w 77"/>
                              <a:gd name="T79" fmla="*/ 30 h 157"/>
                              <a:gd name="T80" fmla="*/ 42 w 77"/>
                              <a:gd name="T81" fmla="*/ 29 h 157"/>
                              <a:gd name="T82" fmla="*/ 17 w 77"/>
                              <a:gd name="T83" fmla="*/ 9 h 157"/>
                              <a:gd name="T84" fmla="*/ 17 w 77"/>
                              <a:gd name="T85" fmla="*/ 7 h 157"/>
                              <a:gd name="T86" fmla="*/ 20 w 77"/>
                              <a:gd name="T87" fmla="*/ 2 h 157"/>
                              <a:gd name="T88" fmla="*/ 22 w 77"/>
                              <a:gd name="T89" fmla="*/ 0 h 157"/>
                              <a:gd name="T90" fmla="*/ 23 w 77"/>
                              <a:gd name="T91" fmla="*/ 0 h 157"/>
                              <a:gd name="T92" fmla="*/ 65 w 77"/>
                              <a:gd name="T9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7" h="157">
                                <a:moveTo>
                                  <a:pt x="72" y="69"/>
                                </a:moveTo>
                                <a:lnTo>
                                  <a:pt x="70" y="70"/>
                                </a:lnTo>
                                <a:lnTo>
                                  <a:pt x="68" y="70"/>
                                </a:lnTo>
                                <a:lnTo>
                                  <a:pt x="62" y="65"/>
                                </a:lnTo>
                                <a:lnTo>
                                  <a:pt x="57" y="62"/>
                                </a:lnTo>
                                <a:lnTo>
                                  <a:pt x="50" y="60"/>
                                </a:lnTo>
                                <a:lnTo>
                                  <a:pt x="45" y="60"/>
                                </a:lnTo>
                                <a:lnTo>
                                  <a:pt x="40" y="60"/>
                                </a:lnTo>
                                <a:lnTo>
                                  <a:pt x="35" y="62"/>
                                </a:lnTo>
                                <a:lnTo>
                                  <a:pt x="30" y="65"/>
                                </a:lnTo>
                                <a:lnTo>
                                  <a:pt x="27" y="69"/>
                                </a:lnTo>
                                <a:lnTo>
                                  <a:pt x="23" y="74"/>
                                </a:lnTo>
                                <a:lnTo>
                                  <a:pt x="20" y="82"/>
                                </a:lnTo>
                                <a:lnTo>
                                  <a:pt x="18" y="90"/>
                                </a:lnTo>
                                <a:lnTo>
                                  <a:pt x="18" y="102"/>
                                </a:lnTo>
                                <a:lnTo>
                                  <a:pt x="18" y="110"/>
                                </a:lnTo>
                                <a:lnTo>
                                  <a:pt x="20" y="119"/>
                                </a:lnTo>
                                <a:lnTo>
                                  <a:pt x="22" y="127"/>
                                </a:lnTo>
                                <a:lnTo>
                                  <a:pt x="25" y="132"/>
                                </a:lnTo>
                                <a:lnTo>
                                  <a:pt x="28" y="137"/>
                                </a:lnTo>
                                <a:lnTo>
                                  <a:pt x="32" y="140"/>
                                </a:lnTo>
                                <a:lnTo>
                                  <a:pt x="37" y="142"/>
                                </a:lnTo>
                                <a:lnTo>
                                  <a:pt x="43" y="142"/>
                                </a:lnTo>
                                <a:lnTo>
                                  <a:pt x="48" y="142"/>
                                </a:lnTo>
                                <a:lnTo>
                                  <a:pt x="55" y="140"/>
                                </a:lnTo>
                                <a:lnTo>
                                  <a:pt x="62" y="137"/>
                                </a:lnTo>
                                <a:lnTo>
                                  <a:pt x="70" y="132"/>
                                </a:lnTo>
                                <a:lnTo>
                                  <a:pt x="70" y="130"/>
                                </a:lnTo>
                                <a:lnTo>
                                  <a:pt x="72" y="132"/>
                                </a:lnTo>
                                <a:lnTo>
                                  <a:pt x="75" y="140"/>
                                </a:lnTo>
                                <a:lnTo>
                                  <a:pt x="77" y="142"/>
                                </a:lnTo>
                                <a:lnTo>
                                  <a:pt x="77" y="144"/>
                                </a:lnTo>
                                <a:lnTo>
                                  <a:pt x="75" y="145"/>
                                </a:lnTo>
                                <a:lnTo>
                                  <a:pt x="73" y="147"/>
                                </a:lnTo>
                                <a:lnTo>
                                  <a:pt x="67" y="152"/>
                                </a:lnTo>
                                <a:lnTo>
                                  <a:pt x="58" y="155"/>
                                </a:lnTo>
                                <a:lnTo>
                                  <a:pt x="50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57"/>
                                </a:lnTo>
                                <a:lnTo>
                                  <a:pt x="23" y="154"/>
                                </a:lnTo>
                                <a:lnTo>
                                  <a:pt x="17" y="150"/>
                                </a:lnTo>
                                <a:lnTo>
                                  <a:pt x="12" y="144"/>
                                </a:lnTo>
                                <a:lnTo>
                                  <a:pt x="7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0" y="90"/>
                                </a:lnTo>
                                <a:lnTo>
                                  <a:pt x="3" y="79"/>
                                </a:lnTo>
                                <a:lnTo>
                                  <a:pt x="7" y="69"/>
                                </a:lnTo>
                                <a:lnTo>
                                  <a:pt x="12" y="60"/>
                                </a:lnTo>
                                <a:lnTo>
                                  <a:pt x="18" y="54"/>
                                </a:lnTo>
                                <a:lnTo>
                                  <a:pt x="27" y="49"/>
                                </a:lnTo>
                                <a:lnTo>
                                  <a:pt x="35" y="47"/>
                                </a:lnTo>
                                <a:lnTo>
                                  <a:pt x="45" y="45"/>
                                </a:lnTo>
                                <a:lnTo>
                                  <a:pt x="52" y="45"/>
                                </a:lnTo>
                                <a:lnTo>
                                  <a:pt x="58" y="47"/>
                                </a:lnTo>
                                <a:lnTo>
                                  <a:pt x="65" y="50"/>
                                </a:lnTo>
                                <a:lnTo>
                                  <a:pt x="72" y="54"/>
                                </a:lnTo>
                                <a:lnTo>
                                  <a:pt x="75" y="57"/>
                                </a:lnTo>
                                <a:lnTo>
                                  <a:pt x="77" y="59"/>
                                </a:lnTo>
                                <a:lnTo>
                                  <a:pt x="77" y="60"/>
                                </a:lnTo>
                                <a:lnTo>
                                  <a:pt x="72" y="69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7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2"/>
                                </a:lnTo>
                                <a:lnTo>
                                  <a:pt x="72" y="5"/>
                                </a:lnTo>
                                <a:lnTo>
                                  <a:pt x="72" y="7"/>
                                </a:lnTo>
                                <a:lnTo>
                                  <a:pt x="73" y="7"/>
                                </a:lnTo>
                                <a:lnTo>
                                  <a:pt x="72" y="9"/>
                                </a:lnTo>
                                <a:lnTo>
                                  <a:pt x="47" y="29"/>
                                </a:lnTo>
                                <a:lnTo>
                                  <a:pt x="45" y="30"/>
                                </a:lnTo>
                                <a:lnTo>
                                  <a:pt x="43" y="30"/>
                                </a:lnTo>
                                <a:lnTo>
                                  <a:pt x="42" y="29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2"/>
                                </a:lnTo>
                                <a:lnTo>
                                  <a:pt x="22" y="0"/>
                                </a:lnTo>
                                <a:lnTo>
                                  <a:pt x="23" y="0"/>
                                </a:lnTo>
                                <a:lnTo>
                                  <a:pt x="45" y="1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645"/>
                        <wps:cNvSpPr>
                          <a:spLocks noChangeAspect="1"/>
                        </wps:cNvSpPr>
                        <wps:spPr bwMode="auto">
                          <a:xfrm>
                            <a:off x="2603" y="1782"/>
                            <a:ext cx="37" cy="72"/>
                          </a:xfrm>
                          <a:custGeom>
                            <a:avLst/>
                            <a:gdLst>
                              <a:gd name="T0" fmla="*/ 18 w 75"/>
                              <a:gd name="T1" fmla="*/ 7 h 145"/>
                              <a:gd name="T2" fmla="*/ 20 w 75"/>
                              <a:gd name="T3" fmla="*/ 3 h 145"/>
                              <a:gd name="T4" fmla="*/ 22 w 75"/>
                              <a:gd name="T5" fmla="*/ 3 h 145"/>
                              <a:gd name="T6" fmla="*/ 33 w 75"/>
                              <a:gd name="T7" fmla="*/ 0 h 145"/>
                              <a:gd name="T8" fmla="*/ 33 w 75"/>
                              <a:gd name="T9" fmla="*/ 0 h 145"/>
                              <a:gd name="T10" fmla="*/ 35 w 75"/>
                              <a:gd name="T11" fmla="*/ 0 h 145"/>
                              <a:gd name="T12" fmla="*/ 35 w 75"/>
                              <a:gd name="T13" fmla="*/ 0 h 145"/>
                              <a:gd name="T14" fmla="*/ 35 w 75"/>
                              <a:gd name="T15" fmla="*/ 2 h 145"/>
                              <a:gd name="T16" fmla="*/ 35 w 75"/>
                              <a:gd name="T17" fmla="*/ 37 h 145"/>
                              <a:gd name="T18" fmla="*/ 68 w 75"/>
                              <a:gd name="T19" fmla="*/ 37 h 145"/>
                              <a:gd name="T20" fmla="*/ 70 w 75"/>
                              <a:gd name="T21" fmla="*/ 37 h 145"/>
                              <a:gd name="T22" fmla="*/ 71 w 75"/>
                              <a:gd name="T23" fmla="*/ 38 h 145"/>
                              <a:gd name="T24" fmla="*/ 71 w 75"/>
                              <a:gd name="T25" fmla="*/ 38 h 145"/>
                              <a:gd name="T26" fmla="*/ 70 w 75"/>
                              <a:gd name="T27" fmla="*/ 38 h 145"/>
                              <a:gd name="T28" fmla="*/ 68 w 75"/>
                              <a:gd name="T29" fmla="*/ 48 h 145"/>
                              <a:gd name="T30" fmla="*/ 66 w 75"/>
                              <a:gd name="T31" fmla="*/ 50 h 145"/>
                              <a:gd name="T32" fmla="*/ 65 w 75"/>
                              <a:gd name="T33" fmla="*/ 50 h 145"/>
                              <a:gd name="T34" fmla="*/ 35 w 75"/>
                              <a:gd name="T35" fmla="*/ 50 h 145"/>
                              <a:gd name="T36" fmla="*/ 35 w 75"/>
                              <a:gd name="T37" fmla="*/ 113 h 145"/>
                              <a:gd name="T38" fmla="*/ 36 w 75"/>
                              <a:gd name="T39" fmla="*/ 122 h 145"/>
                              <a:gd name="T40" fmla="*/ 38 w 75"/>
                              <a:gd name="T41" fmla="*/ 127 h 145"/>
                              <a:gd name="T42" fmla="*/ 41 w 75"/>
                              <a:gd name="T43" fmla="*/ 130 h 145"/>
                              <a:gd name="T44" fmla="*/ 48 w 75"/>
                              <a:gd name="T45" fmla="*/ 130 h 145"/>
                              <a:gd name="T46" fmla="*/ 56 w 75"/>
                              <a:gd name="T47" fmla="*/ 130 h 145"/>
                              <a:gd name="T48" fmla="*/ 68 w 75"/>
                              <a:gd name="T49" fmla="*/ 125 h 145"/>
                              <a:gd name="T50" fmla="*/ 70 w 75"/>
                              <a:gd name="T51" fmla="*/ 125 h 145"/>
                              <a:gd name="T52" fmla="*/ 70 w 75"/>
                              <a:gd name="T53" fmla="*/ 125 h 145"/>
                              <a:gd name="T54" fmla="*/ 71 w 75"/>
                              <a:gd name="T55" fmla="*/ 125 h 145"/>
                              <a:gd name="T56" fmla="*/ 71 w 75"/>
                              <a:gd name="T57" fmla="*/ 127 h 145"/>
                              <a:gd name="T58" fmla="*/ 75 w 75"/>
                              <a:gd name="T59" fmla="*/ 135 h 145"/>
                              <a:gd name="T60" fmla="*/ 75 w 75"/>
                              <a:gd name="T61" fmla="*/ 135 h 145"/>
                              <a:gd name="T62" fmla="*/ 75 w 75"/>
                              <a:gd name="T63" fmla="*/ 137 h 145"/>
                              <a:gd name="T64" fmla="*/ 71 w 75"/>
                              <a:gd name="T65" fmla="*/ 138 h 145"/>
                              <a:gd name="T66" fmla="*/ 65 w 75"/>
                              <a:gd name="T67" fmla="*/ 142 h 145"/>
                              <a:gd name="T68" fmla="*/ 55 w 75"/>
                              <a:gd name="T69" fmla="*/ 143 h 145"/>
                              <a:gd name="T70" fmla="*/ 46 w 75"/>
                              <a:gd name="T71" fmla="*/ 145 h 145"/>
                              <a:gd name="T72" fmla="*/ 38 w 75"/>
                              <a:gd name="T73" fmla="*/ 143 h 145"/>
                              <a:gd name="T74" fmla="*/ 31 w 75"/>
                              <a:gd name="T75" fmla="*/ 142 h 145"/>
                              <a:gd name="T76" fmla="*/ 27 w 75"/>
                              <a:gd name="T77" fmla="*/ 138 h 145"/>
                              <a:gd name="T78" fmla="*/ 22 w 75"/>
                              <a:gd name="T79" fmla="*/ 133 h 145"/>
                              <a:gd name="T80" fmla="*/ 20 w 75"/>
                              <a:gd name="T81" fmla="*/ 125 h 145"/>
                              <a:gd name="T82" fmla="*/ 18 w 75"/>
                              <a:gd name="T83" fmla="*/ 113 h 145"/>
                              <a:gd name="T84" fmla="*/ 18 w 75"/>
                              <a:gd name="T85" fmla="*/ 50 h 145"/>
                              <a:gd name="T86" fmla="*/ 3 w 75"/>
                              <a:gd name="T87" fmla="*/ 50 h 145"/>
                              <a:gd name="T88" fmla="*/ 2 w 75"/>
                              <a:gd name="T89" fmla="*/ 50 h 145"/>
                              <a:gd name="T90" fmla="*/ 0 w 75"/>
                              <a:gd name="T91" fmla="*/ 48 h 145"/>
                              <a:gd name="T92" fmla="*/ 0 w 75"/>
                              <a:gd name="T93" fmla="*/ 38 h 145"/>
                              <a:gd name="T94" fmla="*/ 2 w 75"/>
                              <a:gd name="T95" fmla="*/ 37 h 145"/>
                              <a:gd name="T96" fmla="*/ 3 w 75"/>
                              <a:gd name="T97" fmla="*/ 37 h 145"/>
                              <a:gd name="T98" fmla="*/ 18 w 75"/>
                              <a:gd name="T99" fmla="*/ 37 h 145"/>
                              <a:gd name="T100" fmla="*/ 18 w 75"/>
                              <a:gd name="T101" fmla="*/ 7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5" h="145">
                                <a:moveTo>
                                  <a:pt x="18" y="7"/>
                                </a:moveTo>
                                <a:lnTo>
                                  <a:pt x="20" y="3"/>
                                </a:lnTo>
                                <a:lnTo>
                                  <a:pt x="22" y="3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"/>
                                </a:lnTo>
                                <a:lnTo>
                                  <a:pt x="35" y="37"/>
                                </a:lnTo>
                                <a:lnTo>
                                  <a:pt x="68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48"/>
                                </a:lnTo>
                                <a:lnTo>
                                  <a:pt x="66" y="50"/>
                                </a:lnTo>
                                <a:lnTo>
                                  <a:pt x="65" y="50"/>
                                </a:lnTo>
                                <a:lnTo>
                                  <a:pt x="35" y="50"/>
                                </a:lnTo>
                                <a:lnTo>
                                  <a:pt x="35" y="113"/>
                                </a:lnTo>
                                <a:lnTo>
                                  <a:pt x="36" y="122"/>
                                </a:lnTo>
                                <a:lnTo>
                                  <a:pt x="38" y="127"/>
                                </a:lnTo>
                                <a:lnTo>
                                  <a:pt x="41" y="130"/>
                                </a:lnTo>
                                <a:lnTo>
                                  <a:pt x="48" y="130"/>
                                </a:lnTo>
                                <a:lnTo>
                                  <a:pt x="56" y="130"/>
                                </a:lnTo>
                                <a:lnTo>
                                  <a:pt x="68" y="125"/>
                                </a:lnTo>
                                <a:lnTo>
                                  <a:pt x="70" y="125"/>
                                </a:lnTo>
                                <a:lnTo>
                                  <a:pt x="71" y="125"/>
                                </a:lnTo>
                                <a:lnTo>
                                  <a:pt x="71" y="127"/>
                                </a:lnTo>
                                <a:lnTo>
                                  <a:pt x="75" y="135"/>
                                </a:lnTo>
                                <a:lnTo>
                                  <a:pt x="75" y="137"/>
                                </a:lnTo>
                                <a:lnTo>
                                  <a:pt x="71" y="138"/>
                                </a:lnTo>
                                <a:lnTo>
                                  <a:pt x="65" y="142"/>
                                </a:lnTo>
                                <a:lnTo>
                                  <a:pt x="55" y="143"/>
                                </a:lnTo>
                                <a:lnTo>
                                  <a:pt x="46" y="145"/>
                                </a:lnTo>
                                <a:lnTo>
                                  <a:pt x="38" y="143"/>
                                </a:lnTo>
                                <a:lnTo>
                                  <a:pt x="31" y="142"/>
                                </a:lnTo>
                                <a:lnTo>
                                  <a:pt x="27" y="138"/>
                                </a:lnTo>
                                <a:lnTo>
                                  <a:pt x="22" y="133"/>
                                </a:lnTo>
                                <a:lnTo>
                                  <a:pt x="20" y="125"/>
                                </a:lnTo>
                                <a:lnTo>
                                  <a:pt x="18" y="113"/>
                                </a:lnTo>
                                <a:lnTo>
                                  <a:pt x="18" y="50"/>
                                </a:lnTo>
                                <a:lnTo>
                                  <a:pt x="3" y="50"/>
                                </a:lnTo>
                                <a:lnTo>
                                  <a:pt x="2" y="50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7"/>
                                </a:lnTo>
                                <a:lnTo>
                                  <a:pt x="3" y="37"/>
                                </a:lnTo>
                                <a:lnTo>
                                  <a:pt x="18" y="37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646"/>
                        <wps:cNvSpPr>
                          <a:spLocks noChangeAspect="1"/>
                        </wps:cNvSpPr>
                        <wps:spPr bwMode="auto">
                          <a:xfrm>
                            <a:off x="2647" y="1798"/>
                            <a:ext cx="43" cy="56"/>
                          </a:xfrm>
                          <a:custGeom>
                            <a:avLst/>
                            <a:gdLst>
                              <a:gd name="T0" fmla="*/ 62 w 85"/>
                              <a:gd name="T1" fmla="*/ 7 h 112"/>
                              <a:gd name="T2" fmla="*/ 62 w 85"/>
                              <a:gd name="T3" fmla="*/ 5 h 112"/>
                              <a:gd name="T4" fmla="*/ 63 w 85"/>
                              <a:gd name="T5" fmla="*/ 4 h 112"/>
                              <a:gd name="T6" fmla="*/ 75 w 85"/>
                              <a:gd name="T7" fmla="*/ 0 h 112"/>
                              <a:gd name="T8" fmla="*/ 77 w 85"/>
                              <a:gd name="T9" fmla="*/ 0 h 112"/>
                              <a:gd name="T10" fmla="*/ 77 w 85"/>
                              <a:gd name="T11" fmla="*/ 0 h 112"/>
                              <a:gd name="T12" fmla="*/ 78 w 85"/>
                              <a:gd name="T13" fmla="*/ 0 h 112"/>
                              <a:gd name="T14" fmla="*/ 78 w 85"/>
                              <a:gd name="T15" fmla="*/ 2 h 112"/>
                              <a:gd name="T16" fmla="*/ 78 w 85"/>
                              <a:gd name="T17" fmla="*/ 80 h 112"/>
                              <a:gd name="T18" fmla="*/ 78 w 85"/>
                              <a:gd name="T19" fmla="*/ 87 h 112"/>
                              <a:gd name="T20" fmla="*/ 78 w 85"/>
                              <a:gd name="T21" fmla="*/ 94 h 112"/>
                              <a:gd name="T22" fmla="*/ 80 w 85"/>
                              <a:gd name="T23" fmla="*/ 99 h 112"/>
                              <a:gd name="T24" fmla="*/ 83 w 85"/>
                              <a:gd name="T25" fmla="*/ 104 h 112"/>
                              <a:gd name="T26" fmla="*/ 85 w 85"/>
                              <a:gd name="T27" fmla="*/ 104 h 112"/>
                              <a:gd name="T28" fmla="*/ 85 w 85"/>
                              <a:gd name="T29" fmla="*/ 104 h 112"/>
                              <a:gd name="T30" fmla="*/ 85 w 85"/>
                              <a:gd name="T31" fmla="*/ 105 h 112"/>
                              <a:gd name="T32" fmla="*/ 83 w 85"/>
                              <a:gd name="T33" fmla="*/ 105 h 112"/>
                              <a:gd name="T34" fmla="*/ 73 w 85"/>
                              <a:gd name="T35" fmla="*/ 112 h 112"/>
                              <a:gd name="T36" fmla="*/ 73 w 85"/>
                              <a:gd name="T37" fmla="*/ 112 h 112"/>
                              <a:gd name="T38" fmla="*/ 72 w 85"/>
                              <a:gd name="T39" fmla="*/ 112 h 112"/>
                              <a:gd name="T40" fmla="*/ 68 w 85"/>
                              <a:gd name="T41" fmla="*/ 109 h 112"/>
                              <a:gd name="T42" fmla="*/ 65 w 85"/>
                              <a:gd name="T43" fmla="*/ 99 h 112"/>
                              <a:gd name="T44" fmla="*/ 55 w 85"/>
                              <a:gd name="T45" fmla="*/ 105 h 112"/>
                              <a:gd name="T46" fmla="*/ 47 w 85"/>
                              <a:gd name="T47" fmla="*/ 110 h 112"/>
                              <a:gd name="T48" fmla="*/ 40 w 85"/>
                              <a:gd name="T49" fmla="*/ 112 h 112"/>
                              <a:gd name="T50" fmla="*/ 32 w 85"/>
                              <a:gd name="T51" fmla="*/ 112 h 112"/>
                              <a:gd name="T52" fmla="*/ 23 w 85"/>
                              <a:gd name="T53" fmla="*/ 112 h 112"/>
                              <a:gd name="T54" fmla="*/ 18 w 85"/>
                              <a:gd name="T55" fmla="*/ 110 h 112"/>
                              <a:gd name="T56" fmla="*/ 13 w 85"/>
                              <a:gd name="T57" fmla="*/ 109 h 112"/>
                              <a:gd name="T58" fmla="*/ 8 w 85"/>
                              <a:gd name="T59" fmla="*/ 105 h 112"/>
                              <a:gd name="T60" fmla="*/ 5 w 85"/>
                              <a:gd name="T61" fmla="*/ 100 h 112"/>
                              <a:gd name="T62" fmla="*/ 3 w 85"/>
                              <a:gd name="T63" fmla="*/ 95 h 112"/>
                              <a:gd name="T64" fmla="*/ 2 w 85"/>
                              <a:gd name="T65" fmla="*/ 90 h 112"/>
                              <a:gd name="T66" fmla="*/ 0 w 85"/>
                              <a:gd name="T67" fmla="*/ 84 h 112"/>
                              <a:gd name="T68" fmla="*/ 0 w 85"/>
                              <a:gd name="T69" fmla="*/ 7 h 112"/>
                              <a:gd name="T70" fmla="*/ 2 w 85"/>
                              <a:gd name="T71" fmla="*/ 5 h 112"/>
                              <a:gd name="T72" fmla="*/ 3 w 85"/>
                              <a:gd name="T73" fmla="*/ 4 h 112"/>
                              <a:gd name="T74" fmla="*/ 15 w 85"/>
                              <a:gd name="T75" fmla="*/ 0 h 112"/>
                              <a:gd name="T76" fmla="*/ 15 w 85"/>
                              <a:gd name="T77" fmla="*/ 0 h 112"/>
                              <a:gd name="T78" fmla="*/ 17 w 85"/>
                              <a:gd name="T79" fmla="*/ 0 h 112"/>
                              <a:gd name="T80" fmla="*/ 17 w 85"/>
                              <a:gd name="T81" fmla="*/ 0 h 112"/>
                              <a:gd name="T82" fmla="*/ 17 w 85"/>
                              <a:gd name="T83" fmla="*/ 2 h 112"/>
                              <a:gd name="T84" fmla="*/ 17 w 85"/>
                              <a:gd name="T85" fmla="*/ 72 h 112"/>
                              <a:gd name="T86" fmla="*/ 18 w 85"/>
                              <a:gd name="T87" fmla="*/ 84 h 112"/>
                              <a:gd name="T88" fmla="*/ 20 w 85"/>
                              <a:gd name="T89" fmla="*/ 92 h 112"/>
                              <a:gd name="T90" fmla="*/ 23 w 85"/>
                              <a:gd name="T91" fmla="*/ 95 h 112"/>
                              <a:gd name="T92" fmla="*/ 25 w 85"/>
                              <a:gd name="T93" fmla="*/ 97 h 112"/>
                              <a:gd name="T94" fmla="*/ 30 w 85"/>
                              <a:gd name="T95" fmla="*/ 97 h 112"/>
                              <a:gd name="T96" fmla="*/ 33 w 85"/>
                              <a:gd name="T97" fmla="*/ 97 h 112"/>
                              <a:gd name="T98" fmla="*/ 40 w 85"/>
                              <a:gd name="T99" fmla="*/ 97 h 112"/>
                              <a:gd name="T100" fmla="*/ 47 w 85"/>
                              <a:gd name="T101" fmla="*/ 95 h 112"/>
                              <a:gd name="T102" fmla="*/ 55 w 85"/>
                              <a:gd name="T103" fmla="*/ 92 h 112"/>
                              <a:gd name="T104" fmla="*/ 62 w 85"/>
                              <a:gd name="T105" fmla="*/ 87 h 112"/>
                              <a:gd name="T106" fmla="*/ 62 w 85"/>
                              <a:gd name="T107" fmla="*/ 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" h="112">
                                <a:moveTo>
                                  <a:pt x="62" y="7"/>
                                </a:moveTo>
                                <a:lnTo>
                                  <a:pt x="62" y="5"/>
                                </a:lnTo>
                                <a:lnTo>
                                  <a:pt x="63" y="4"/>
                                </a:lnTo>
                                <a:lnTo>
                                  <a:pt x="75" y="0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80"/>
                                </a:lnTo>
                                <a:lnTo>
                                  <a:pt x="78" y="87"/>
                                </a:lnTo>
                                <a:lnTo>
                                  <a:pt x="78" y="94"/>
                                </a:lnTo>
                                <a:lnTo>
                                  <a:pt x="80" y="99"/>
                                </a:lnTo>
                                <a:lnTo>
                                  <a:pt x="83" y="104"/>
                                </a:lnTo>
                                <a:lnTo>
                                  <a:pt x="85" y="104"/>
                                </a:lnTo>
                                <a:lnTo>
                                  <a:pt x="85" y="105"/>
                                </a:lnTo>
                                <a:lnTo>
                                  <a:pt x="83" y="105"/>
                                </a:lnTo>
                                <a:lnTo>
                                  <a:pt x="73" y="112"/>
                                </a:lnTo>
                                <a:lnTo>
                                  <a:pt x="72" y="112"/>
                                </a:lnTo>
                                <a:lnTo>
                                  <a:pt x="68" y="109"/>
                                </a:lnTo>
                                <a:lnTo>
                                  <a:pt x="65" y="99"/>
                                </a:lnTo>
                                <a:lnTo>
                                  <a:pt x="55" y="105"/>
                                </a:lnTo>
                                <a:lnTo>
                                  <a:pt x="47" y="110"/>
                                </a:lnTo>
                                <a:lnTo>
                                  <a:pt x="4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3" y="112"/>
                                </a:lnTo>
                                <a:lnTo>
                                  <a:pt x="18" y="110"/>
                                </a:lnTo>
                                <a:lnTo>
                                  <a:pt x="13" y="109"/>
                                </a:lnTo>
                                <a:lnTo>
                                  <a:pt x="8" y="105"/>
                                </a:lnTo>
                                <a:lnTo>
                                  <a:pt x="5" y="100"/>
                                </a:lnTo>
                                <a:lnTo>
                                  <a:pt x="3" y="95"/>
                                </a:lnTo>
                                <a:lnTo>
                                  <a:pt x="2" y="90"/>
                                </a:lnTo>
                                <a:lnTo>
                                  <a:pt x="0" y="84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72"/>
                                </a:lnTo>
                                <a:lnTo>
                                  <a:pt x="18" y="84"/>
                                </a:lnTo>
                                <a:lnTo>
                                  <a:pt x="20" y="92"/>
                                </a:lnTo>
                                <a:lnTo>
                                  <a:pt x="23" y="95"/>
                                </a:lnTo>
                                <a:lnTo>
                                  <a:pt x="25" y="97"/>
                                </a:lnTo>
                                <a:lnTo>
                                  <a:pt x="30" y="97"/>
                                </a:lnTo>
                                <a:lnTo>
                                  <a:pt x="33" y="97"/>
                                </a:lnTo>
                                <a:lnTo>
                                  <a:pt x="40" y="97"/>
                                </a:lnTo>
                                <a:lnTo>
                                  <a:pt x="47" y="95"/>
                                </a:lnTo>
                                <a:lnTo>
                                  <a:pt x="55" y="92"/>
                                </a:lnTo>
                                <a:lnTo>
                                  <a:pt x="62" y="87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647"/>
                        <wps:cNvSpPr>
                          <a:spLocks noChangeAspect="1" noEditPoints="1"/>
                        </wps:cNvSpPr>
                        <wps:spPr bwMode="auto">
                          <a:xfrm>
                            <a:off x="2704" y="1801"/>
                            <a:ext cx="15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107"/>
                              <a:gd name="T2" fmla="*/ 30 w 30"/>
                              <a:gd name="T3" fmla="*/ 22 h 107"/>
                              <a:gd name="T4" fmla="*/ 27 w 30"/>
                              <a:gd name="T5" fmla="*/ 27 h 107"/>
                              <a:gd name="T6" fmla="*/ 22 w 30"/>
                              <a:gd name="T7" fmla="*/ 30 h 107"/>
                              <a:gd name="T8" fmla="*/ 15 w 30"/>
                              <a:gd name="T9" fmla="*/ 30 h 107"/>
                              <a:gd name="T10" fmla="*/ 9 w 30"/>
                              <a:gd name="T11" fmla="*/ 30 h 107"/>
                              <a:gd name="T12" fmla="*/ 4 w 30"/>
                              <a:gd name="T13" fmla="*/ 27 h 107"/>
                              <a:gd name="T14" fmla="*/ 0 w 30"/>
                              <a:gd name="T15" fmla="*/ 22 h 107"/>
                              <a:gd name="T16" fmla="*/ 0 w 30"/>
                              <a:gd name="T17" fmla="*/ 15 h 107"/>
                              <a:gd name="T18" fmla="*/ 0 w 30"/>
                              <a:gd name="T19" fmla="*/ 9 h 107"/>
                              <a:gd name="T20" fmla="*/ 4 w 30"/>
                              <a:gd name="T21" fmla="*/ 4 h 107"/>
                              <a:gd name="T22" fmla="*/ 9 w 30"/>
                              <a:gd name="T23" fmla="*/ 0 h 107"/>
                              <a:gd name="T24" fmla="*/ 15 w 30"/>
                              <a:gd name="T25" fmla="*/ 0 h 107"/>
                              <a:gd name="T26" fmla="*/ 22 w 30"/>
                              <a:gd name="T27" fmla="*/ 0 h 107"/>
                              <a:gd name="T28" fmla="*/ 27 w 30"/>
                              <a:gd name="T29" fmla="*/ 4 h 107"/>
                              <a:gd name="T30" fmla="*/ 30 w 30"/>
                              <a:gd name="T31" fmla="*/ 9 h 107"/>
                              <a:gd name="T32" fmla="*/ 30 w 30"/>
                              <a:gd name="T33" fmla="*/ 15 h 107"/>
                              <a:gd name="T34" fmla="*/ 30 w 30"/>
                              <a:gd name="T35" fmla="*/ 92 h 107"/>
                              <a:gd name="T36" fmla="*/ 30 w 30"/>
                              <a:gd name="T37" fmla="*/ 99 h 107"/>
                              <a:gd name="T38" fmla="*/ 27 w 30"/>
                              <a:gd name="T39" fmla="*/ 104 h 107"/>
                              <a:gd name="T40" fmla="*/ 22 w 30"/>
                              <a:gd name="T41" fmla="*/ 107 h 107"/>
                              <a:gd name="T42" fmla="*/ 15 w 30"/>
                              <a:gd name="T43" fmla="*/ 107 h 107"/>
                              <a:gd name="T44" fmla="*/ 9 w 30"/>
                              <a:gd name="T45" fmla="*/ 107 h 107"/>
                              <a:gd name="T46" fmla="*/ 4 w 30"/>
                              <a:gd name="T47" fmla="*/ 104 h 107"/>
                              <a:gd name="T48" fmla="*/ 0 w 30"/>
                              <a:gd name="T49" fmla="*/ 99 h 107"/>
                              <a:gd name="T50" fmla="*/ 0 w 30"/>
                              <a:gd name="T51" fmla="*/ 92 h 107"/>
                              <a:gd name="T52" fmla="*/ 0 w 30"/>
                              <a:gd name="T53" fmla="*/ 85 h 107"/>
                              <a:gd name="T54" fmla="*/ 4 w 30"/>
                              <a:gd name="T55" fmla="*/ 80 h 107"/>
                              <a:gd name="T56" fmla="*/ 9 w 30"/>
                              <a:gd name="T57" fmla="*/ 77 h 107"/>
                              <a:gd name="T58" fmla="*/ 15 w 30"/>
                              <a:gd name="T59" fmla="*/ 77 h 107"/>
                              <a:gd name="T60" fmla="*/ 22 w 30"/>
                              <a:gd name="T61" fmla="*/ 77 h 107"/>
                              <a:gd name="T62" fmla="*/ 27 w 30"/>
                              <a:gd name="T63" fmla="*/ 82 h 107"/>
                              <a:gd name="T64" fmla="*/ 30 w 30"/>
                              <a:gd name="T65" fmla="*/ 87 h 107"/>
                              <a:gd name="T66" fmla="*/ 30 w 30"/>
                              <a:gd name="T67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107">
                                <a:moveTo>
                                  <a:pt x="30" y="15"/>
                                </a:moveTo>
                                <a:lnTo>
                                  <a:pt x="30" y="22"/>
                                </a:lnTo>
                                <a:lnTo>
                                  <a:pt x="27" y="27"/>
                                </a:lnTo>
                                <a:lnTo>
                                  <a:pt x="22" y="30"/>
                                </a:lnTo>
                                <a:lnTo>
                                  <a:pt x="15" y="30"/>
                                </a:lnTo>
                                <a:lnTo>
                                  <a:pt x="9" y="30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30" y="9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92"/>
                                </a:moveTo>
                                <a:lnTo>
                                  <a:pt x="30" y="99"/>
                                </a:lnTo>
                                <a:lnTo>
                                  <a:pt x="27" y="104"/>
                                </a:lnTo>
                                <a:lnTo>
                                  <a:pt x="22" y="107"/>
                                </a:lnTo>
                                <a:lnTo>
                                  <a:pt x="15" y="107"/>
                                </a:lnTo>
                                <a:lnTo>
                                  <a:pt x="9" y="107"/>
                                </a:lnTo>
                                <a:lnTo>
                                  <a:pt x="4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4" y="80"/>
                                </a:lnTo>
                                <a:lnTo>
                                  <a:pt x="9" y="77"/>
                                </a:lnTo>
                                <a:lnTo>
                                  <a:pt x="15" y="77"/>
                                </a:lnTo>
                                <a:lnTo>
                                  <a:pt x="22" y="77"/>
                                </a:lnTo>
                                <a:lnTo>
                                  <a:pt x="27" y="82"/>
                                </a:lnTo>
                                <a:lnTo>
                                  <a:pt x="30" y="87"/>
                                </a:lnTo>
                                <a:lnTo>
                                  <a:pt x="3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4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756" y="1757"/>
                            <a:ext cx="43" cy="97"/>
                          </a:xfrm>
                          <a:custGeom>
                            <a:avLst/>
                            <a:gdLst>
                              <a:gd name="T0" fmla="*/ 77 w 87"/>
                              <a:gd name="T1" fmla="*/ 65 h 195"/>
                              <a:gd name="T2" fmla="*/ 75 w 87"/>
                              <a:gd name="T3" fmla="*/ 65 h 195"/>
                              <a:gd name="T4" fmla="*/ 64 w 87"/>
                              <a:gd name="T5" fmla="*/ 57 h 195"/>
                              <a:gd name="T6" fmla="*/ 54 w 87"/>
                              <a:gd name="T7" fmla="*/ 53 h 195"/>
                              <a:gd name="T8" fmla="*/ 42 w 87"/>
                              <a:gd name="T9" fmla="*/ 53 h 195"/>
                              <a:gd name="T10" fmla="*/ 30 w 87"/>
                              <a:gd name="T11" fmla="*/ 60 h 195"/>
                              <a:gd name="T12" fmla="*/ 24 w 87"/>
                              <a:gd name="T13" fmla="*/ 75 h 195"/>
                              <a:gd name="T14" fmla="*/ 20 w 87"/>
                              <a:gd name="T15" fmla="*/ 98 h 195"/>
                              <a:gd name="T16" fmla="*/ 20 w 87"/>
                              <a:gd name="T17" fmla="*/ 128 h 195"/>
                              <a:gd name="T18" fmla="*/ 24 w 87"/>
                              <a:gd name="T19" fmla="*/ 153 h 195"/>
                              <a:gd name="T20" fmla="*/ 32 w 87"/>
                              <a:gd name="T21" fmla="*/ 172 h 195"/>
                              <a:gd name="T22" fmla="*/ 44 w 87"/>
                              <a:gd name="T23" fmla="*/ 180 h 195"/>
                              <a:gd name="T24" fmla="*/ 57 w 87"/>
                              <a:gd name="T25" fmla="*/ 180 h 195"/>
                              <a:gd name="T26" fmla="*/ 69 w 87"/>
                              <a:gd name="T27" fmla="*/ 175 h 195"/>
                              <a:gd name="T28" fmla="*/ 77 w 87"/>
                              <a:gd name="T29" fmla="*/ 168 h 195"/>
                              <a:gd name="T30" fmla="*/ 79 w 87"/>
                              <a:gd name="T31" fmla="*/ 168 h 195"/>
                              <a:gd name="T32" fmla="*/ 85 w 87"/>
                              <a:gd name="T33" fmla="*/ 177 h 195"/>
                              <a:gd name="T34" fmla="*/ 87 w 87"/>
                              <a:gd name="T35" fmla="*/ 178 h 195"/>
                              <a:gd name="T36" fmla="*/ 80 w 87"/>
                              <a:gd name="T37" fmla="*/ 185 h 195"/>
                              <a:gd name="T38" fmla="*/ 67 w 87"/>
                              <a:gd name="T39" fmla="*/ 193 h 195"/>
                              <a:gd name="T40" fmla="*/ 50 w 87"/>
                              <a:gd name="T41" fmla="*/ 195 h 195"/>
                              <a:gd name="T42" fmla="*/ 29 w 87"/>
                              <a:gd name="T43" fmla="*/ 190 h 195"/>
                              <a:gd name="T44" fmla="*/ 14 w 87"/>
                              <a:gd name="T45" fmla="*/ 175 h 195"/>
                              <a:gd name="T46" fmla="*/ 4 w 87"/>
                              <a:gd name="T47" fmla="*/ 150 h 195"/>
                              <a:gd name="T48" fmla="*/ 0 w 87"/>
                              <a:gd name="T49" fmla="*/ 115 h 195"/>
                              <a:gd name="T50" fmla="*/ 4 w 87"/>
                              <a:gd name="T51" fmla="*/ 82 h 195"/>
                              <a:gd name="T52" fmla="*/ 12 w 87"/>
                              <a:gd name="T53" fmla="*/ 57 h 195"/>
                              <a:gd name="T54" fmla="*/ 29 w 87"/>
                              <a:gd name="T55" fmla="*/ 43 h 195"/>
                              <a:gd name="T56" fmla="*/ 49 w 87"/>
                              <a:gd name="T57" fmla="*/ 37 h 195"/>
                              <a:gd name="T58" fmla="*/ 65 w 87"/>
                              <a:gd name="T59" fmla="*/ 40 h 195"/>
                              <a:gd name="T60" fmla="*/ 82 w 87"/>
                              <a:gd name="T61" fmla="*/ 50 h 195"/>
                              <a:gd name="T62" fmla="*/ 85 w 87"/>
                              <a:gd name="T63" fmla="*/ 55 h 195"/>
                              <a:gd name="T64" fmla="*/ 85 w 87"/>
                              <a:gd name="T65" fmla="*/ 57 h 195"/>
                              <a:gd name="T66" fmla="*/ 70 w 87"/>
                              <a:gd name="T67" fmla="*/ 0 h 195"/>
                              <a:gd name="T68" fmla="*/ 74 w 87"/>
                              <a:gd name="T69" fmla="*/ 0 h 195"/>
                              <a:gd name="T70" fmla="*/ 75 w 87"/>
                              <a:gd name="T71" fmla="*/ 2 h 195"/>
                              <a:gd name="T72" fmla="*/ 79 w 87"/>
                              <a:gd name="T73" fmla="*/ 5 h 195"/>
                              <a:gd name="T74" fmla="*/ 79 w 87"/>
                              <a:gd name="T75" fmla="*/ 8 h 195"/>
                              <a:gd name="T76" fmla="*/ 54 w 87"/>
                              <a:gd name="T77" fmla="*/ 25 h 195"/>
                              <a:gd name="T78" fmla="*/ 49 w 87"/>
                              <a:gd name="T79" fmla="*/ 27 h 195"/>
                              <a:gd name="T80" fmla="*/ 45 w 87"/>
                              <a:gd name="T81" fmla="*/ 25 h 195"/>
                              <a:gd name="T82" fmla="*/ 20 w 87"/>
                              <a:gd name="T83" fmla="*/ 8 h 195"/>
                              <a:gd name="T84" fmla="*/ 20 w 87"/>
                              <a:gd name="T85" fmla="*/ 5 h 195"/>
                              <a:gd name="T86" fmla="*/ 24 w 87"/>
                              <a:gd name="T87" fmla="*/ 2 h 195"/>
                              <a:gd name="T88" fmla="*/ 25 w 87"/>
                              <a:gd name="T89" fmla="*/ 0 h 195"/>
                              <a:gd name="T90" fmla="*/ 27 w 87"/>
                              <a:gd name="T91" fmla="*/ 0 h 195"/>
                              <a:gd name="T92" fmla="*/ 70 w 87"/>
                              <a:gd name="T9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7" h="195">
                                <a:moveTo>
                                  <a:pt x="79" y="65"/>
                                </a:moveTo>
                                <a:lnTo>
                                  <a:pt x="77" y="65"/>
                                </a:lnTo>
                                <a:lnTo>
                                  <a:pt x="75" y="65"/>
                                </a:lnTo>
                                <a:lnTo>
                                  <a:pt x="69" y="60"/>
                                </a:lnTo>
                                <a:lnTo>
                                  <a:pt x="64" y="57"/>
                                </a:lnTo>
                                <a:lnTo>
                                  <a:pt x="59" y="55"/>
                                </a:lnTo>
                                <a:lnTo>
                                  <a:pt x="54" y="53"/>
                                </a:lnTo>
                                <a:lnTo>
                                  <a:pt x="49" y="52"/>
                                </a:lnTo>
                                <a:lnTo>
                                  <a:pt x="42" y="53"/>
                                </a:lnTo>
                                <a:lnTo>
                                  <a:pt x="35" y="57"/>
                                </a:lnTo>
                                <a:lnTo>
                                  <a:pt x="30" y="60"/>
                                </a:lnTo>
                                <a:lnTo>
                                  <a:pt x="27" y="67"/>
                                </a:lnTo>
                                <a:lnTo>
                                  <a:pt x="24" y="75"/>
                                </a:lnTo>
                                <a:lnTo>
                                  <a:pt x="22" y="85"/>
                                </a:lnTo>
                                <a:lnTo>
                                  <a:pt x="20" y="98"/>
                                </a:lnTo>
                                <a:lnTo>
                                  <a:pt x="20" y="113"/>
                                </a:lnTo>
                                <a:lnTo>
                                  <a:pt x="20" y="128"/>
                                </a:lnTo>
                                <a:lnTo>
                                  <a:pt x="22" y="143"/>
                                </a:lnTo>
                                <a:lnTo>
                                  <a:pt x="24" y="153"/>
                                </a:lnTo>
                                <a:lnTo>
                                  <a:pt x="27" y="163"/>
                                </a:lnTo>
                                <a:lnTo>
                                  <a:pt x="32" y="172"/>
                                </a:lnTo>
                                <a:lnTo>
                                  <a:pt x="37" y="177"/>
                                </a:lnTo>
                                <a:lnTo>
                                  <a:pt x="44" y="180"/>
                                </a:lnTo>
                                <a:lnTo>
                                  <a:pt x="50" y="182"/>
                                </a:lnTo>
                                <a:lnTo>
                                  <a:pt x="57" y="180"/>
                                </a:lnTo>
                                <a:lnTo>
                                  <a:pt x="62" y="178"/>
                                </a:lnTo>
                                <a:lnTo>
                                  <a:pt x="69" y="175"/>
                                </a:lnTo>
                                <a:lnTo>
                                  <a:pt x="75" y="170"/>
                                </a:lnTo>
                                <a:lnTo>
                                  <a:pt x="77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70"/>
                                </a:lnTo>
                                <a:lnTo>
                                  <a:pt x="85" y="177"/>
                                </a:lnTo>
                                <a:lnTo>
                                  <a:pt x="87" y="178"/>
                                </a:lnTo>
                                <a:lnTo>
                                  <a:pt x="85" y="182"/>
                                </a:lnTo>
                                <a:lnTo>
                                  <a:pt x="80" y="185"/>
                                </a:lnTo>
                                <a:lnTo>
                                  <a:pt x="74" y="190"/>
                                </a:lnTo>
                                <a:lnTo>
                                  <a:pt x="67" y="193"/>
                                </a:lnTo>
                                <a:lnTo>
                                  <a:pt x="59" y="195"/>
                                </a:lnTo>
                                <a:lnTo>
                                  <a:pt x="50" y="195"/>
                                </a:lnTo>
                                <a:lnTo>
                                  <a:pt x="39" y="195"/>
                                </a:lnTo>
                                <a:lnTo>
                                  <a:pt x="29" y="190"/>
                                </a:lnTo>
                                <a:lnTo>
                                  <a:pt x="20" y="183"/>
                                </a:lnTo>
                                <a:lnTo>
                                  <a:pt x="14" y="175"/>
                                </a:lnTo>
                                <a:lnTo>
                                  <a:pt x="7" y="163"/>
                                </a:lnTo>
                                <a:lnTo>
                                  <a:pt x="4" y="150"/>
                                </a:lnTo>
                                <a:lnTo>
                                  <a:pt x="0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4" y="82"/>
                                </a:lnTo>
                                <a:lnTo>
                                  <a:pt x="7" y="68"/>
                                </a:lnTo>
                                <a:lnTo>
                                  <a:pt x="12" y="57"/>
                                </a:lnTo>
                                <a:lnTo>
                                  <a:pt x="19" y="48"/>
                                </a:lnTo>
                                <a:lnTo>
                                  <a:pt x="29" y="43"/>
                                </a:lnTo>
                                <a:lnTo>
                                  <a:pt x="39" y="38"/>
                                </a:lnTo>
                                <a:lnTo>
                                  <a:pt x="49" y="37"/>
                                </a:lnTo>
                                <a:lnTo>
                                  <a:pt x="57" y="38"/>
                                </a:lnTo>
                                <a:lnTo>
                                  <a:pt x="65" y="40"/>
                                </a:lnTo>
                                <a:lnTo>
                                  <a:pt x="74" y="45"/>
                                </a:lnTo>
                                <a:lnTo>
                                  <a:pt x="82" y="50"/>
                                </a:lnTo>
                                <a:lnTo>
                                  <a:pt x="84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57"/>
                                </a:lnTo>
                                <a:lnTo>
                                  <a:pt x="79" y="6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2"/>
                                </a:lnTo>
                                <a:lnTo>
                                  <a:pt x="79" y="5"/>
                                </a:lnTo>
                                <a:lnTo>
                                  <a:pt x="79" y="7"/>
                                </a:lnTo>
                                <a:lnTo>
                                  <a:pt x="79" y="8"/>
                                </a:lnTo>
                                <a:lnTo>
                                  <a:pt x="77" y="8"/>
                                </a:lnTo>
                                <a:lnTo>
                                  <a:pt x="54" y="25"/>
                                </a:ln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47" y="27"/>
                                </a:lnTo>
                                <a:lnTo>
                                  <a:pt x="45" y="25"/>
                                </a:lnTo>
                                <a:lnTo>
                                  <a:pt x="20" y="8"/>
                                </a:lnTo>
                                <a:lnTo>
                                  <a:pt x="19" y="7"/>
                                </a:lnTo>
                                <a:lnTo>
                                  <a:pt x="20" y="5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49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649"/>
                        <wps:cNvSpPr>
                          <a:spLocks noChangeAspect="1"/>
                        </wps:cNvSpPr>
                        <wps:spPr bwMode="auto">
                          <a:xfrm>
                            <a:off x="2806" y="1775"/>
                            <a:ext cx="44" cy="79"/>
                          </a:xfrm>
                          <a:custGeom>
                            <a:avLst/>
                            <a:gdLst>
                              <a:gd name="T0" fmla="*/ 5 w 88"/>
                              <a:gd name="T1" fmla="*/ 133 h 158"/>
                              <a:gd name="T2" fmla="*/ 7 w 88"/>
                              <a:gd name="T3" fmla="*/ 131 h 158"/>
                              <a:gd name="T4" fmla="*/ 17 w 88"/>
                              <a:gd name="T5" fmla="*/ 136 h 158"/>
                              <a:gd name="T6" fmla="*/ 34 w 88"/>
                              <a:gd name="T7" fmla="*/ 143 h 158"/>
                              <a:gd name="T8" fmla="*/ 47 w 88"/>
                              <a:gd name="T9" fmla="*/ 143 h 158"/>
                              <a:gd name="T10" fmla="*/ 57 w 88"/>
                              <a:gd name="T11" fmla="*/ 140 h 158"/>
                              <a:gd name="T12" fmla="*/ 65 w 88"/>
                              <a:gd name="T13" fmla="*/ 133 h 158"/>
                              <a:gd name="T14" fmla="*/ 68 w 88"/>
                              <a:gd name="T15" fmla="*/ 123 h 158"/>
                              <a:gd name="T16" fmla="*/ 68 w 88"/>
                              <a:gd name="T17" fmla="*/ 113 h 158"/>
                              <a:gd name="T18" fmla="*/ 65 w 88"/>
                              <a:gd name="T19" fmla="*/ 105 h 158"/>
                              <a:gd name="T20" fmla="*/ 55 w 88"/>
                              <a:gd name="T21" fmla="*/ 93 h 158"/>
                              <a:gd name="T22" fmla="*/ 22 w 88"/>
                              <a:gd name="T23" fmla="*/ 73 h 158"/>
                              <a:gd name="T24" fmla="*/ 10 w 88"/>
                              <a:gd name="T25" fmla="*/ 60 h 158"/>
                              <a:gd name="T26" fmla="*/ 5 w 88"/>
                              <a:gd name="T27" fmla="*/ 48 h 158"/>
                              <a:gd name="T28" fmla="*/ 5 w 88"/>
                              <a:gd name="T29" fmla="*/ 31 h 158"/>
                              <a:gd name="T30" fmla="*/ 12 w 88"/>
                              <a:gd name="T31" fmla="*/ 18 h 158"/>
                              <a:gd name="T32" fmla="*/ 24 w 88"/>
                              <a:gd name="T33" fmla="*/ 6 h 158"/>
                              <a:gd name="T34" fmla="*/ 39 w 88"/>
                              <a:gd name="T35" fmla="*/ 1 h 158"/>
                              <a:gd name="T36" fmla="*/ 60 w 88"/>
                              <a:gd name="T37" fmla="*/ 1 h 158"/>
                              <a:gd name="T38" fmla="*/ 82 w 88"/>
                              <a:gd name="T39" fmla="*/ 8 h 158"/>
                              <a:gd name="T40" fmla="*/ 85 w 88"/>
                              <a:gd name="T41" fmla="*/ 13 h 158"/>
                              <a:gd name="T42" fmla="*/ 80 w 88"/>
                              <a:gd name="T43" fmla="*/ 25 h 158"/>
                              <a:gd name="T44" fmla="*/ 78 w 88"/>
                              <a:gd name="T45" fmla="*/ 26 h 158"/>
                              <a:gd name="T46" fmla="*/ 77 w 88"/>
                              <a:gd name="T47" fmla="*/ 25 h 158"/>
                              <a:gd name="T48" fmla="*/ 60 w 88"/>
                              <a:gd name="T49" fmla="*/ 18 h 158"/>
                              <a:gd name="T50" fmla="*/ 48 w 88"/>
                              <a:gd name="T51" fmla="*/ 16 h 158"/>
                              <a:gd name="T52" fmla="*/ 37 w 88"/>
                              <a:gd name="T53" fmla="*/ 18 h 158"/>
                              <a:gd name="T54" fmla="*/ 30 w 88"/>
                              <a:gd name="T55" fmla="*/ 21 h 158"/>
                              <a:gd name="T56" fmla="*/ 25 w 88"/>
                              <a:gd name="T57" fmla="*/ 30 h 158"/>
                              <a:gd name="T58" fmla="*/ 24 w 88"/>
                              <a:gd name="T59" fmla="*/ 38 h 158"/>
                              <a:gd name="T60" fmla="*/ 25 w 88"/>
                              <a:gd name="T61" fmla="*/ 48 h 158"/>
                              <a:gd name="T62" fmla="*/ 32 w 88"/>
                              <a:gd name="T63" fmla="*/ 56 h 158"/>
                              <a:gd name="T64" fmla="*/ 58 w 88"/>
                              <a:gd name="T65" fmla="*/ 73 h 158"/>
                              <a:gd name="T66" fmla="*/ 73 w 88"/>
                              <a:gd name="T67" fmla="*/ 83 h 158"/>
                              <a:gd name="T68" fmla="*/ 80 w 88"/>
                              <a:gd name="T69" fmla="*/ 91 h 158"/>
                              <a:gd name="T70" fmla="*/ 87 w 88"/>
                              <a:gd name="T71" fmla="*/ 103 h 158"/>
                              <a:gd name="T72" fmla="*/ 88 w 88"/>
                              <a:gd name="T73" fmla="*/ 115 h 158"/>
                              <a:gd name="T74" fmla="*/ 85 w 88"/>
                              <a:gd name="T75" fmla="*/ 133 h 158"/>
                              <a:gd name="T76" fmla="*/ 75 w 88"/>
                              <a:gd name="T77" fmla="*/ 146 h 158"/>
                              <a:gd name="T78" fmla="*/ 60 w 88"/>
                              <a:gd name="T79" fmla="*/ 156 h 158"/>
                              <a:gd name="T80" fmla="*/ 42 w 88"/>
                              <a:gd name="T81" fmla="*/ 158 h 158"/>
                              <a:gd name="T82" fmla="*/ 15 w 88"/>
                              <a:gd name="T83" fmla="*/ 155 h 158"/>
                              <a:gd name="T84" fmla="*/ 0 w 88"/>
                              <a:gd name="T85" fmla="*/ 145 h 158"/>
                              <a:gd name="T86" fmla="*/ 0 w 88"/>
                              <a:gd name="T87" fmla="*/ 14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8" h="158">
                                <a:moveTo>
                                  <a:pt x="5" y="133"/>
                                </a:moveTo>
                                <a:lnTo>
                                  <a:pt x="5" y="133"/>
                                </a:lnTo>
                                <a:lnTo>
                                  <a:pt x="5" y="131"/>
                                </a:lnTo>
                                <a:lnTo>
                                  <a:pt x="7" y="131"/>
                                </a:lnTo>
                                <a:lnTo>
                                  <a:pt x="7" y="133"/>
                                </a:lnTo>
                                <a:lnTo>
                                  <a:pt x="17" y="136"/>
                                </a:lnTo>
                                <a:lnTo>
                                  <a:pt x="25" y="140"/>
                                </a:lnTo>
                                <a:lnTo>
                                  <a:pt x="34" y="143"/>
                                </a:lnTo>
                                <a:lnTo>
                                  <a:pt x="42" y="143"/>
                                </a:lnTo>
                                <a:lnTo>
                                  <a:pt x="47" y="143"/>
                                </a:lnTo>
                                <a:lnTo>
                                  <a:pt x="53" y="141"/>
                                </a:lnTo>
                                <a:lnTo>
                                  <a:pt x="57" y="140"/>
                                </a:lnTo>
                                <a:lnTo>
                                  <a:pt x="62" y="136"/>
                                </a:lnTo>
                                <a:lnTo>
                                  <a:pt x="65" y="133"/>
                                </a:lnTo>
                                <a:lnTo>
                                  <a:pt x="67" y="128"/>
                                </a:lnTo>
                                <a:lnTo>
                                  <a:pt x="68" y="123"/>
                                </a:lnTo>
                                <a:lnTo>
                                  <a:pt x="68" y="118"/>
                                </a:lnTo>
                                <a:lnTo>
                                  <a:pt x="68" y="113"/>
                                </a:lnTo>
                                <a:lnTo>
                                  <a:pt x="67" y="108"/>
                                </a:lnTo>
                                <a:lnTo>
                                  <a:pt x="65" y="105"/>
                                </a:lnTo>
                                <a:lnTo>
                                  <a:pt x="63" y="101"/>
                                </a:lnTo>
                                <a:lnTo>
                                  <a:pt x="55" y="93"/>
                                </a:lnTo>
                                <a:lnTo>
                                  <a:pt x="42" y="85"/>
                                </a:lnTo>
                                <a:lnTo>
                                  <a:pt x="22" y="73"/>
                                </a:lnTo>
                                <a:lnTo>
                                  <a:pt x="14" y="65"/>
                                </a:lnTo>
                                <a:lnTo>
                                  <a:pt x="10" y="60"/>
                                </a:lnTo>
                                <a:lnTo>
                                  <a:pt x="7" y="55"/>
                                </a:lnTo>
                                <a:lnTo>
                                  <a:pt x="5" y="48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lnTo>
                                  <a:pt x="7" y="25"/>
                                </a:lnTo>
                                <a:lnTo>
                                  <a:pt x="12" y="18"/>
                                </a:lnTo>
                                <a:lnTo>
                                  <a:pt x="17" y="11"/>
                                </a:lnTo>
                                <a:lnTo>
                                  <a:pt x="24" y="6"/>
                                </a:lnTo>
                                <a:lnTo>
                                  <a:pt x="30" y="3"/>
                                </a:lnTo>
                                <a:lnTo>
                                  <a:pt x="39" y="1"/>
                                </a:lnTo>
                                <a:lnTo>
                                  <a:pt x="48" y="0"/>
                                </a:lnTo>
                                <a:lnTo>
                                  <a:pt x="60" y="1"/>
                                </a:lnTo>
                                <a:lnTo>
                                  <a:pt x="72" y="5"/>
                                </a:lnTo>
                                <a:lnTo>
                                  <a:pt x="82" y="8"/>
                                </a:lnTo>
                                <a:lnTo>
                                  <a:pt x="85" y="13"/>
                                </a:lnTo>
                                <a:lnTo>
                                  <a:pt x="85" y="15"/>
                                </a:lnTo>
                                <a:lnTo>
                                  <a:pt x="80" y="25"/>
                                </a:lnTo>
                                <a:lnTo>
                                  <a:pt x="78" y="26"/>
                                </a:lnTo>
                                <a:lnTo>
                                  <a:pt x="78" y="25"/>
                                </a:lnTo>
                                <a:lnTo>
                                  <a:pt x="77" y="25"/>
                                </a:lnTo>
                                <a:lnTo>
                                  <a:pt x="68" y="21"/>
                                </a:lnTo>
                                <a:lnTo>
                                  <a:pt x="60" y="18"/>
                                </a:lnTo>
                                <a:lnTo>
                                  <a:pt x="53" y="16"/>
                                </a:lnTo>
                                <a:lnTo>
                                  <a:pt x="48" y="16"/>
                                </a:lnTo>
                                <a:lnTo>
                                  <a:pt x="42" y="16"/>
                                </a:lnTo>
                                <a:lnTo>
                                  <a:pt x="37" y="18"/>
                                </a:lnTo>
                                <a:lnTo>
                                  <a:pt x="34" y="20"/>
                                </a:lnTo>
                                <a:lnTo>
                                  <a:pt x="30" y="21"/>
                                </a:lnTo>
                                <a:lnTo>
                                  <a:pt x="27" y="25"/>
                                </a:lnTo>
                                <a:lnTo>
                                  <a:pt x="25" y="30"/>
                                </a:lnTo>
                                <a:lnTo>
                                  <a:pt x="24" y="33"/>
                                </a:lnTo>
                                <a:lnTo>
                                  <a:pt x="24" y="38"/>
                                </a:lnTo>
                                <a:lnTo>
                                  <a:pt x="24" y="43"/>
                                </a:lnTo>
                                <a:lnTo>
                                  <a:pt x="25" y="48"/>
                                </a:lnTo>
                                <a:lnTo>
                                  <a:pt x="29" y="53"/>
                                </a:lnTo>
                                <a:lnTo>
                                  <a:pt x="32" y="56"/>
                                </a:lnTo>
                                <a:lnTo>
                                  <a:pt x="39" y="61"/>
                                </a:lnTo>
                                <a:lnTo>
                                  <a:pt x="58" y="73"/>
                                </a:lnTo>
                                <a:lnTo>
                                  <a:pt x="67" y="78"/>
                                </a:lnTo>
                                <a:lnTo>
                                  <a:pt x="73" y="83"/>
                                </a:lnTo>
                                <a:lnTo>
                                  <a:pt x="77" y="86"/>
                                </a:lnTo>
                                <a:lnTo>
                                  <a:pt x="80" y="91"/>
                                </a:lnTo>
                                <a:lnTo>
                                  <a:pt x="83" y="96"/>
                                </a:lnTo>
                                <a:lnTo>
                                  <a:pt x="87" y="103"/>
                                </a:lnTo>
                                <a:lnTo>
                                  <a:pt x="87" y="110"/>
                                </a:lnTo>
                                <a:lnTo>
                                  <a:pt x="88" y="115"/>
                                </a:lnTo>
                                <a:lnTo>
                                  <a:pt x="87" y="125"/>
                                </a:lnTo>
                                <a:lnTo>
                                  <a:pt x="85" y="133"/>
                                </a:lnTo>
                                <a:lnTo>
                                  <a:pt x="80" y="141"/>
                                </a:lnTo>
                                <a:lnTo>
                                  <a:pt x="75" y="146"/>
                                </a:lnTo>
                                <a:lnTo>
                                  <a:pt x="68" y="151"/>
                                </a:lnTo>
                                <a:lnTo>
                                  <a:pt x="60" y="156"/>
                                </a:lnTo>
                                <a:lnTo>
                                  <a:pt x="52" y="158"/>
                                </a:lnTo>
                                <a:lnTo>
                                  <a:pt x="42" y="158"/>
                                </a:lnTo>
                                <a:lnTo>
                                  <a:pt x="29" y="158"/>
                                </a:lnTo>
                                <a:lnTo>
                                  <a:pt x="15" y="155"/>
                                </a:lnTo>
                                <a:lnTo>
                                  <a:pt x="4" y="150"/>
                                </a:lnTo>
                                <a:lnTo>
                                  <a:pt x="0" y="145"/>
                                </a:lnTo>
                                <a:lnTo>
                                  <a:pt x="0" y="143"/>
                                </a:lnTo>
                                <a:lnTo>
                                  <a:pt x="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6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2884" y="1780"/>
                            <a:ext cx="42" cy="74"/>
                          </a:xfrm>
                          <a:custGeom>
                            <a:avLst/>
                            <a:gdLst>
                              <a:gd name="T0" fmla="*/ 10 w 85"/>
                              <a:gd name="T1" fmla="*/ 131 h 148"/>
                              <a:gd name="T2" fmla="*/ 12 w 85"/>
                              <a:gd name="T3" fmla="*/ 131 h 148"/>
                              <a:gd name="T4" fmla="*/ 18 w 85"/>
                              <a:gd name="T5" fmla="*/ 133 h 148"/>
                              <a:gd name="T6" fmla="*/ 33 w 85"/>
                              <a:gd name="T7" fmla="*/ 133 h 148"/>
                              <a:gd name="T8" fmla="*/ 47 w 85"/>
                              <a:gd name="T9" fmla="*/ 126 h 148"/>
                              <a:gd name="T10" fmla="*/ 57 w 85"/>
                              <a:gd name="T11" fmla="*/ 115 h 148"/>
                              <a:gd name="T12" fmla="*/ 63 w 85"/>
                              <a:gd name="T13" fmla="*/ 96 h 148"/>
                              <a:gd name="T14" fmla="*/ 60 w 85"/>
                              <a:gd name="T15" fmla="*/ 91 h 148"/>
                              <a:gd name="T16" fmla="*/ 47 w 85"/>
                              <a:gd name="T17" fmla="*/ 100 h 148"/>
                              <a:gd name="T18" fmla="*/ 30 w 85"/>
                              <a:gd name="T19" fmla="*/ 100 h 148"/>
                              <a:gd name="T20" fmla="*/ 17 w 85"/>
                              <a:gd name="T21" fmla="*/ 93 h 148"/>
                              <a:gd name="T22" fmla="*/ 7 w 85"/>
                              <a:gd name="T23" fmla="*/ 80 h 148"/>
                              <a:gd name="T24" fmla="*/ 0 w 85"/>
                              <a:gd name="T25" fmla="*/ 61 h 148"/>
                              <a:gd name="T26" fmla="*/ 2 w 85"/>
                              <a:gd name="T27" fmla="*/ 41 h 148"/>
                              <a:gd name="T28" fmla="*/ 7 w 85"/>
                              <a:gd name="T29" fmla="*/ 21 h 148"/>
                              <a:gd name="T30" fmla="*/ 18 w 85"/>
                              <a:gd name="T31" fmla="*/ 8 h 148"/>
                              <a:gd name="T32" fmla="*/ 33 w 85"/>
                              <a:gd name="T33" fmla="*/ 1 h 148"/>
                              <a:gd name="T34" fmla="*/ 53 w 85"/>
                              <a:gd name="T35" fmla="*/ 1 h 148"/>
                              <a:gd name="T36" fmla="*/ 68 w 85"/>
                              <a:gd name="T37" fmla="*/ 8 h 148"/>
                              <a:gd name="T38" fmla="*/ 78 w 85"/>
                              <a:gd name="T39" fmla="*/ 25 h 148"/>
                              <a:gd name="T40" fmla="*/ 83 w 85"/>
                              <a:gd name="T41" fmla="*/ 46 h 148"/>
                              <a:gd name="T42" fmla="*/ 83 w 85"/>
                              <a:gd name="T43" fmla="*/ 80 h 148"/>
                              <a:gd name="T44" fmla="*/ 75 w 85"/>
                              <a:gd name="T45" fmla="*/ 113 h 148"/>
                              <a:gd name="T46" fmla="*/ 62 w 85"/>
                              <a:gd name="T47" fmla="*/ 135 h 148"/>
                              <a:gd name="T48" fmla="*/ 42 w 85"/>
                              <a:gd name="T49" fmla="*/ 148 h 148"/>
                              <a:gd name="T50" fmla="*/ 20 w 85"/>
                              <a:gd name="T51" fmla="*/ 148 h 148"/>
                              <a:gd name="T52" fmla="*/ 8 w 85"/>
                              <a:gd name="T53" fmla="*/ 146 h 148"/>
                              <a:gd name="T54" fmla="*/ 7 w 85"/>
                              <a:gd name="T55" fmla="*/ 141 h 148"/>
                              <a:gd name="T56" fmla="*/ 18 w 85"/>
                              <a:gd name="T57" fmla="*/ 50 h 148"/>
                              <a:gd name="T58" fmla="*/ 20 w 85"/>
                              <a:gd name="T59" fmla="*/ 65 h 148"/>
                              <a:gd name="T60" fmla="*/ 25 w 85"/>
                              <a:gd name="T61" fmla="*/ 76 h 148"/>
                              <a:gd name="T62" fmla="*/ 32 w 85"/>
                              <a:gd name="T63" fmla="*/ 83 h 148"/>
                              <a:gd name="T64" fmla="*/ 42 w 85"/>
                              <a:gd name="T65" fmla="*/ 86 h 148"/>
                              <a:gd name="T66" fmla="*/ 52 w 85"/>
                              <a:gd name="T67" fmla="*/ 83 h 148"/>
                              <a:gd name="T68" fmla="*/ 60 w 85"/>
                              <a:gd name="T69" fmla="*/ 76 h 148"/>
                              <a:gd name="T70" fmla="*/ 65 w 85"/>
                              <a:gd name="T71" fmla="*/ 66 h 148"/>
                              <a:gd name="T72" fmla="*/ 67 w 85"/>
                              <a:gd name="T73" fmla="*/ 50 h 148"/>
                              <a:gd name="T74" fmla="*/ 65 w 85"/>
                              <a:gd name="T75" fmla="*/ 36 h 148"/>
                              <a:gd name="T76" fmla="*/ 60 w 85"/>
                              <a:gd name="T77" fmla="*/ 25 h 148"/>
                              <a:gd name="T78" fmla="*/ 53 w 85"/>
                              <a:gd name="T79" fmla="*/ 18 h 148"/>
                              <a:gd name="T80" fmla="*/ 43 w 85"/>
                              <a:gd name="T81" fmla="*/ 16 h 148"/>
                              <a:gd name="T82" fmla="*/ 33 w 85"/>
                              <a:gd name="T83" fmla="*/ 18 h 148"/>
                              <a:gd name="T84" fmla="*/ 25 w 85"/>
                              <a:gd name="T85" fmla="*/ 25 h 148"/>
                              <a:gd name="T86" fmla="*/ 20 w 85"/>
                              <a:gd name="T87" fmla="*/ 36 h 148"/>
                              <a:gd name="T88" fmla="*/ 18 w 85"/>
                              <a:gd name="T89" fmla="*/ 5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8" y="133"/>
                                </a:moveTo>
                                <a:lnTo>
                                  <a:pt x="10" y="131"/>
                                </a:lnTo>
                                <a:lnTo>
                                  <a:pt x="12" y="131"/>
                                </a:lnTo>
                                <a:lnTo>
                                  <a:pt x="18" y="133"/>
                                </a:lnTo>
                                <a:lnTo>
                                  <a:pt x="25" y="133"/>
                                </a:lnTo>
                                <a:lnTo>
                                  <a:pt x="33" y="133"/>
                                </a:lnTo>
                                <a:lnTo>
                                  <a:pt x="42" y="131"/>
                                </a:lnTo>
                                <a:lnTo>
                                  <a:pt x="47" y="126"/>
                                </a:lnTo>
                                <a:lnTo>
                                  <a:pt x="53" y="121"/>
                                </a:lnTo>
                                <a:lnTo>
                                  <a:pt x="57" y="115"/>
                                </a:lnTo>
                                <a:lnTo>
                                  <a:pt x="62" y="106"/>
                                </a:lnTo>
                                <a:lnTo>
                                  <a:pt x="63" y="96"/>
                                </a:lnTo>
                                <a:lnTo>
                                  <a:pt x="67" y="83"/>
                                </a:lnTo>
                                <a:lnTo>
                                  <a:pt x="60" y="91"/>
                                </a:lnTo>
                                <a:lnTo>
                                  <a:pt x="53" y="96"/>
                                </a:lnTo>
                                <a:lnTo>
                                  <a:pt x="47" y="100"/>
                                </a:lnTo>
                                <a:lnTo>
                                  <a:pt x="38" y="101"/>
                                </a:lnTo>
                                <a:lnTo>
                                  <a:pt x="30" y="100"/>
                                </a:lnTo>
                                <a:lnTo>
                                  <a:pt x="22" y="96"/>
                                </a:lnTo>
                                <a:lnTo>
                                  <a:pt x="17" y="93"/>
                                </a:lnTo>
                                <a:lnTo>
                                  <a:pt x="10" y="86"/>
                                </a:lnTo>
                                <a:lnTo>
                                  <a:pt x="7" y="80"/>
                                </a:lnTo>
                                <a:lnTo>
                                  <a:pt x="3" y="71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2" y="41"/>
                                </a:lnTo>
                                <a:lnTo>
                                  <a:pt x="3" y="31"/>
                                </a:lnTo>
                                <a:lnTo>
                                  <a:pt x="7" y="21"/>
                                </a:lnTo>
                                <a:lnTo>
                                  <a:pt x="12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3" y="1"/>
                                </a:lnTo>
                                <a:lnTo>
                                  <a:pt x="43" y="0"/>
                                </a:lnTo>
                                <a:lnTo>
                                  <a:pt x="53" y="1"/>
                                </a:lnTo>
                                <a:lnTo>
                                  <a:pt x="62" y="5"/>
                                </a:lnTo>
                                <a:lnTo>
                                  <a:pt x="68" y="8"/>
                                </a:lnTo>
                                <a:lnTo>
                                  <a:pt x="73" y="15"/>
                                </a:lnTo>
                                <a:lnTo>
                                  <a:pt x="78" y="25"/>
                                </a:lnTo>
                                <a:lnTo>
                                  <a:pt x="82" y="35"/>
                                </a:lnTo>
                                <a:lnTo>
                                  <a:pt x="83" y="46"/>
                                </a:lnTo>
                                <a:lnTo>
                                  <a:pt x="85" y="61"/>
                                </a:lnTo>
                                <a:lnTo>
                                  <a:pt x="83" y="80"/>
                                </a:lnTo>
                                <a:lnTo>
                                  <a:pt x="80" y="98"/>
                                </a:lnTo>
                                <a:lnTo>
                                  <a:pt x="75" y="113"/>
                                </a:lnTo>
                                <a:lnTo>
                                  <a:pt x="70" y="125"/>
                                </a:lnTo>
                                <a:lnTo>
                                  <a:pt x="62" y="135"/>
                                </a:lnTo>
                                <a:lnTo>
                                  <a:pt x="52" y="143"/>
                                </a:lnTo>
                                <a:lnTo>
                                  <a:pt x="42" y="148"/>
                                </a:lnTo>
                                <a:lnTo>
                                  <a:pt x="28" y="148"/>
                                </a:lnTo>
                                <a:lnTo>
                                  <a:pt x="20" y="148"/>
                                </a:lnTo>
                                <a:lnTo>
                                  <a:pt x="13" y="148"/>
                                </a:lnTo>
                                <a:lnTo>
                                  <a:pt x="8" y="146"/>
                                </a:lnTo>
                                <a:lnTo>
                                  <a:pt x="7" y="143"/>
                                </a:lnTo>
                                <a:lnTo>
                                  <a:pt x="7" y="141"/>
                                </a:lnTo>
                                <a:lnTo>
                                  <a:pt x="8" y="133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18" y="58"/>
                                </a:lnTo>
                                <a:lnTo>
                                  <a:pt x="20" y="65"/>
                                </a:lnTo>
                                <a:lnTo>
                                  <a:pt x="22" y="71"/>
                                </a:lnTo>
                                <a:lnTo>
                                  <a:pt x="25" y="76"/>
                                </a:lnTo>
                                <a:lnTo>
                                  <a:pt x="28" y="80"/>
                                </a:lnTo>
                                <a:lnTo>
                                  <a:pt x="32" y="83"/>
                                </a:lnTo>
                                <a:lnTo>
                                  <a:pt x="37" y="85"/>
                                </a:lnTo>
                                <a:lnTo>
                                  <a:pt x="42" y="86"/>
                                </a:lnTo>
                                <a:lnTo>
                                  <a:pt x="47" y="85"/>
                                </a:lnTo>
                                <a:lnTo>
                                  <a:pt x="52" y="83"/>
                                </a:lnTo>
                                <a:lnTo>
                                  <a:pt x="57" y="80"/>
                                </a:lnTo>
                                <a:lnTo>
                                  <a:pt x="60" y="76"/>
                                </a:lnTo>
                                <a:lnTo>
                                  <a:pt x="63" y="71"/>
                                </a:lnTo>
                                <a:lnTo>
                                  <a:pt x="65" y="66"/>
                                </a:lnTo>
                                <a:lnTo>
                                  <a:pt x="67" y="58"/>
                                </a:lnTo>
                                <a:lnTo>
                                  <a:pt x="67" y="50"/>
                                </a:lnTo>
                                <a:lnTo>
                                  <a:pt x="67" y="43"/>
                                </a:lnTo>
                                <a:lnTo>
                                  <a:pt x="65" y="36"/>
                                </a:lnTo>
                                <a:lnTo>
                                  <a:pt x="63" y="30"/>
                                </a:lnTo>
                                <a:lnTo>
                                  <a:pt x="60" y="25"/>
                                </a:lnTo>
                                <a:lnTo>
                                  <a:pt x="57" y="21"/>
                                </a:lnTo>
                                <a:lnTo>
                                  <a:pt x="53" y="18"/>
                                </a:lnTo>
                                <a:lnTo>
                                  <a:pt x="48" y="16"/>
                                </a:lnTo>
                                <a:lnTo>
                                  <a:pt x="43" y="16"/>
                                </a:lnTo>
                                <a:lnTo>
                                  <a:pt x="38" y="16"/>
                                </a:lnTo>
                                <a:lnTo>
                                  <a:pt x="33" y="18"/>
                                </a:lnTo>
                                <a:lnTo>
                                  <a:pt x="28" y="21"/>
                                </a:lnTo>
                                <a:lnTo>
                                  <a:pt x="25" y="25"/>
                                </a:lnTo>
                                <a:lnTo>
                                  <a:pt x="22" y="30"/>
                                </a:lnTo>
                                <a:lnTo>
                                  <a:pt x="20" y="36"/>
                                </a:lnTo>
                                <a:lnTo>
                                  <a:pt x="18" y="43"/>
                                </a:lnTo>
                                <a:lnTo>
                                  <a:pt x="1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651"/>
                        <wps:cNvSpPr>
                          <a:spLocks noChangeAspect="1"/>
                        </wps:cNvSpPr>
                        <wps:spPr bwMode="auto">
                          <a:xfrm>
                            <a:off x="2941" y="1780"/>
                            <a:ext cx="40" cy="73"/>
                          </a:xfrm>
                          <a:custGeom>
                            <a:avLst/>
                            <a:gdLst>
                              <a:gd name="T0" fmla="*/ 78 w 80"/>
                              <a:gd name="T1" fmla="*/ 130 h 146"/>
                              <a:gd name="T2" fmla="*/ 80 w 80"/>
                              <a:gd name="T3" fmla="*/ 143 h 146"/>
                              <a:gd name="T4" fmla="*/ 77 w 80"/>
                              <a:gd name="T5" fmla="*/ 146 h 146"/>
                              <a:gd name="T6" fmla="*/ 0 w 80"/>
                              <a:gd name="T7" fmla="*/ 145 h 146"/>
                              <a:gd name="T8" fmla="*/ 0 w 80"/>
                              <a:gd name="T9" fmla="*/ 131 h 146"/>
                              <a:gd name="T10" fmla="*/ 5 w 80"/>
                              <a:gd name="T11" fmla="*/ 111 h 146"/>
                              <a:gd name="T12" fmla="*/ 13 w 80"/>
                              <a:gd name="T13" fmla="*/ 95 h 146"/>
                              <a:gd name="T14" fmla="*/ 28 w 80"/>
                              <a:gd name="T15" fmla="*/ 80 h 146"/>
                              <a:gd name="T16" fmla="*/ 50 w 80"/>
                              <a:gd name="T17" fmla="*/ 63 h 146"/>
                              <a:gd name="T18" fmla="*/ 60 w 80"/>
                              <a:gd name="T19" fmla="*/ 48 h 146"/>
                              <a:gd name="T20" fmla="*/ 62 w 80"/>
                              <a:gd name="T21" fmla="*/ 35 h 146"/>
                              <a:gd name="T22" fmla="*/ 58 w 80"/>
                              <a:gd name="T23" fmla="*/ 26 h 146"/>
                              <a:gd name="T24" fmla="*/ 53 w 80"/>
                              <a:gd name="T25" fmla="*/ 20 h 146"/>
                              <a:gd name="T26" fmla="*/ 45 w 80"/>
                              <a:gd name="T27" fmla="*/ 16 h 146"/>
                              <a:gd name="T28" fmla="*/ 32 w 80"/>
                              <a:gd name="T29" fmla="*/ 16 h 146"/>
                              <a:gd name="T30" fmla="*/ 20 w 80"/>
                              <a:gd name="T31" fmla="*/ 28 h 146"/>
                              <a:gd name="T32" fmla="*/ 13 w 80"/>
                              <a:gd name="T33" fmla="*/ 40 h 146"/>
                              <a:gd name="T34" fmla="*/ 12 w 80"/>
                              <a:gd name="T35" fmla="*/ 40 h 146"/>
                              <a:gd name="T36" fmla="*/ 2 w 80"/>
                              <a:gd name="T37" fmla="*/ 36 h 146"/>
                              <a:gd name="T38" fmla="*/ 0 w 80"/>
                              <a:gd name="T39" fmla="*/ 35 h 146"/>
                              <a:gd name="T40" fmla="*/ 8 w 80"/>
                              <a:gd name="T41" fmla="*/ 16 h 146"/>
                              <a:gd name="T42" fmla="*/ 22 w 80"/>
                              <a:gd name="T43" fmla="*/ 5 h 146"/>
                              <a:gd name="T44" fmla="*/ 42 w 80"/>
                              <a:gd name="T45" fmla="*/ 0 h 146"/>
                              <a:gd name="T46" fmla="*/ 57 w 80"/>
                              <a:gd name="T47" fmla="*/ 3 h 146"/>
                              <a:gd name="T48" fmla="*/ 68 w 80"/>
                              <a:gd name="T49" fmla="*/ 11 h 146"/>
                              <a:gd name="T50" fmla="*/ 77 w 80"/>
                              <a:gd name="T51" fmla="*/ 23 h 146"/>
                              <a:gd name="T52" fmla="*/ 80 w 80"/>
                              <a:gd name="T53" fmla="*/ 40 h 146"/>
                              <a:gd name="T54" fmla="*/ 78 w 80"/>
                              <a:gd name="T55" fmla="*/ 51 h 146"/>
                              <a:gd name="T56" fmla="*/ 73 w 80"/>
                              <a:gd name="T57" fmla="*/ 61 h 146"/>
                              <a:gd name="T58" fmla="*/ 53 w 80"/>
                              <a:gd name="T59" fmla="*/ 81 h 146"/>
                              <a:gd name="T60" fmla="*/ 28 w 80"/>
                              <a:gd name="T61" fmla="*/ 103 h 146"/>
                              <a:gd name="T62" fmla="*/ 22 w 80"/>
                              <a:gd name="T63" fmla="*/ 116 h 146"/>
                              <a:gd name="T64" fmla="*/ 18 w 80"/>
                              <a:gd name="T65" fmla="*/ 13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" h="146">
                                <a:moveTo>
                                  <a:pt x="77" y="130"/>
                                </a:moveTo>
                                <a:lnTo>
                                  <a:pt x="78" y="130"/>
                                </a:lnTo>
                                <a:lnTo>
                                  <a:pt x="80" y="133"/>
                                </a:lnTo>
                                <a:lnTo>
                                  <a:pt x="80" y="143"/>
                                </a:lnTo>
                                <a:lnTo>
                                  <a:pt x="78" y="145"/>
                                </a:lnTo>
                                <a:lnTo>
                                  <a:pt x="77" y="146"/>
                                </a:lnTo>
                                <a:lnTo>
                                  <a:pt x="2" y="146"/>
                                </a:lnTo>
                                <a:lnTo>
                                  <a:pt x="0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1"/>
                                </a:lnTo>
                                <a:lnTo>
                                  <a:pt x="2" y="121"/>
                                </a:lnTo>
                                <a:lnTo>
                                  <a:pt x="5" y="111"/>
                                </a:lnTo>
                                <a:lnTo>
                                  <a:pt x="8" y="103"/>
                                </a:lnTo>
                                <a:lnTo>
                                  <a:pt x="13" y="95"/>
                                </a:lnTo>
                                <a:lnTo>
                                  <a:pt x="20" y="86"/>
                                </a:lnTo>
                                <a:lnTo>
                                  <a:pt x="28" y="80"/>
                                </a:lnTo>
                                <a:lnTo>
                                  <a:pt x="37" y="71"/>
                                </a:lnTo>
                                <a:lnTo>
                                  <a:pt x="50" y="63"/>
                                </a:lnTo>
                                <a:lnTo>
                                  <a:pt x="57" y="56"/>
                                </a:lnTo>
                                <a:lnTo>
                                  <a:pt x="60" y="48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8" y="26"/>
                                </a:lnTo>
                                <a:lnTo>
                                  <a:pt x="55" y="21"/>
                                </a:lnTo>
                                <a:lnTo>
                                  <a:pt x="53" y="20"/>
                                </a:lnTo>
                                <a:lnTo>
                                  <a:pt x="48" y="18"/>
                                </a:lnTo>
                                <a:lnTo>
                                  <a:pt x="45" y="16"/>
                                </a:lnTo>
                                <a:lnTo>
                                  <a:pt x="40" y="16"/>
                                </a:lnTo>
                                <a:lnTo>
                                  <a:pt x="32" y="16"/>
                                </a:lnTo>
                                <a:lnTo>
                                  <a:pt x="25" y="21"/>
                                </a:lnTo>
                                <a:lnTo>
                                  <a:pt x="20" y="28"/>
                                </a:lnTo>
                                <a:lnTo>
                                  <a:pt x="15" y="38"/>
                                </a:ln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8" y="16"/>
                                </a:lnTo>
                                <a:lnTo>
                                  <a:pt x="15" y="10"/>
                                </a:lnTo>
                                <a:lnTo>
                                  <a:pt x="22" y="5"/>
                                </a:lnTo>
                                <a:lnTo>
                                  <a:pt x="32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1"/>
                                </a:lnTo>
                                <a:lnTo>
                                  <a:pt x="57" y="3"/>
                                </a:lnTo>
                                <a:lnTo>
                                  <a:pt x="63" y="6"/>
                                </a:lnTo>
                                <a:lnTo>
                                  <a:pt x="68" y="11"/>
                                </a:lnTo>
                                <a:lnTo>
                                  <a:pt x="73" y="16"/>
                                </a:lnTo>
                                <a:lnTo>
                                  <a:pt x="77" y="23"/>
                                </a:lnTo>
                                <a:lnTo>
                                  <a:pt x="78" y="31"/>
                                </a:lnTo>
                                <a:lnTo>
                                  <a:pt x="80" y="40"/>
                                </a:lnTo>
                                <a:lnTo>
                                  <a:pt x="80" y="46"/>
                                </a:lnTo>
                                <a:lnTo>
                                  <a:pt x="78" y="51"/>
                                </a:lnTo>
                                <a:lnTo>
                                  <a:pt x="77" y="56"/>
                                </a:lnTo>
                                <a:lnTo>
                                  <a:pt x="73" y="61"/>
                                </a:lnTo>
                                <a:lnTo>
                                  <a:pt x="65" y="71"/>
                                </a:lnTo>
                                <a:lnTo>
                                  <a:pt x="53" y="81"/>
                                </a:lnTo>
                                <a:lnTo>
                                  <a:pt x="38" y="93"/>
                                </a:lnTo>
                                <a:lnTo>
                                  <a:pt x="28" y="103"/>
                                </a:lnTo>
                                <a:lnTo>
                                  <a:pt x="25" y="110"/>
                                </a:lnTo>
                                <a:lnTo>
                                  <a:pt x="22" y="116"/>
                                </a:lnTo>
                                <a:lnTo>
                                  <a:pt x="20" y="123"/>
                                </a:lnTo>
                                <a:lnTo>
                                  <a:pt x="18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652"/>
                        <wps:cNvSpPr>
                          <a:spLocks noChangeAspect="1"/>
                        </wps:cNvSpPr>
                        <wps:spPr bwMode="auto">
                          <a:xfrm>
                            <a:off x="2993" y="1782"/>
                            <a:ext cx="40" cy="72"/>
                          </a:xfrm>
                          <a:custGeom>
                            <a:avLst/>
                            <a:gdLst>
                              <a:gd name="T0" fmla="*/ 30 w 82"/>
                              <a:gd name="T1" fmla="*/ 142 h 145"/>
                              <a:gd name="T2" fmla="*/ 29 w 82"/>
                              <a:gd name="T3" fmla="*/ 145 h 145"/>
                              <a:gd name="T4" fmla="*/ 27 w 82"/>
                              <a:gd name="T5" fmla="*/ 145 h 145"/>
                              <a:gd name="T6" fmla="*/ 27 w 82"/>
                              <a:gd name="T7" fmla="*/ 145 h 145"/>
                              <a:gd name="T8" fmla="*/ 27 w 82"/>
                              <a:gd name="T9" fmla="*/ 145 h 145"/>
                              <a:gd name="T10" fmla="*/ 14 w 82"/>
                              <a:gd name="T11" fmla="*/ 143 h 145"/>
                              <a:gd name="T12" fmla="*/ 12 w 82"/>
                              <a:gd name="T13" fmla="*/ 142 h 145"/>
                              <a:gd name="T14" fmla="*/ 12 w 82"/>
                              <a:gd name="T15" fmla="*/ 142 h 145"/>
                              <a:gd name="T16" fmla="*/ 12 w 82"/>
                              <a:gd name="T17" fmla="*/ 140 h 145"/>
                              <a:gd name="T18" fmla="*/ 12 w 82"/>
                              <a:gd name="T19" fmla="*/ 138 h 145"/>
                              <a:gd name="T20" fmla="*/ 60 w 82"/>
                              <a:gd name="T21" fmla="*/ 17 h 145"/>
                              <a:gd name="T22" fmla="*/ 4 w 82"/>
                              <a:gd name="T23" fmla="*/ 17 h 145"/>
                              <a:gd name="T24" fmla="*/ 0 w 82"/>
                              <a:gd name="T25" fmla="*/ 15 h 145"/>
                              <a:gd name="T26" fmla="*/ 0 w 82"/>
                              <a:gd name="T27" fmla="*/ 13 h 145"/>
                              <a:gd name="T28" fmla="*/ 0 w 82"/>
                              <a:gd name="T29" fmla="*/ 3 h 145"/>
                              <a:gd name="T30" fmla="*/ 0 w 82"/>
                              <a:gd name="T31" fmla="*/ 0 h 145"/>
                              <a:gd name="T32" fmla="*/ 4 w 82"/>
                              <a:gd name="T33" fmla="*/ 0 h 145"/>
                              <a:gd name="T34" fmla="*/ 79 w 82"/>
                              <a:gd name="T35" fmla="*/ 0 h 145"/>
                              <a:gd name="T36" fmla="*/ 80 w 82"/>
                              <a:gd name="T37" fmla="*/ 0 h 145"/>
                              <a:gd name="T38" fmla="*/ 82 w 82"/>
                              <a:gd name="T39" fmla="*/ 3 h 145"/>
                              <a:gd name="T40" fmla="*/ 82 w 82"/>
                              <a:gd name="T41" fmla="*/ 8 h 145"/>
                              <a:gd name="T42" fmla="*/ 30 w 82"/>
                              <a:gd name="T43" fmla="*/ 14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145">
                                <a:moveTo>
                                  <a:pt x="30" y="142"/>
                                </a:moveTo>
                                <a:lnTo>
                                  <a:pt x="29" y="145"/>
                                </a:lnTo>
                                <a:lnTo>
                                  <a:pt x="27" y="145"/>
                                </a:lnTo>
                                <a:lnTo>
                                  <a:pt x="14" y="143"/>
                                </a:lnTo>
                                <a:lnTo>
                                  <a:pt x="12" y="142"/>
                                </a:lnTo>
                                <a:lnTo>
                                  <a:pt x="12" y="140"/>
                                </a:lnTo>
                                <a:lnTo>
                                  <a:pt x="12" y="138"/>
                                </a:lnTo>
                                <a:lnTo>
                                  <a:pt x="60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2" y="3"/>
                                </a:lnTo>
                                <a:lnTo>
                                  <a:pt x="82" y="8"/>
                                </a:lnTo>
                                <a:lnTo>
                                  <a:pt x="3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653"/>
                        <wps:cNvSpPr>
                          <a:spLocks noChangeAspect="1" noEditPoints="1"/>
                        </wps:cNvSpPr>
                        <wps:spPr bwMode="auto">
                          <a:xfrm>
                            <a:off x="3047" y="1780"/>
                            <a:ext cx="42" cy="74"/>
                          </a:xfrm>
                          <a:custGeom>
                            <a:avLst/>
                            <a:gdLst>
                              <a:gd name="T0" fmla="*/ 10 w 85"/>
                              <a:gd name="T1" fmla="*/ 131 h 148"/>
                              <a:gd name="T2" fmla="*/ 12 w 85"/>
                              <a:gd name="T3" fmla="*/ 131 h 148"/>
                              <a:gd name="T4" fmla="*/ 19 w 85"/>
                              <a:gd name="T5" fmla="*/ 133 h 148"/>
                              <a:gd name="T6" fmla="*/ 35 w 85"/>
                              <a:gd name="T7" fmla="*/ 133 h 148"/>
                              <a:gd name="T8" fmla="*/ 49 w 85"/>
                              <a:gd name="T9" fmla="*/ 126 h 148"/>
                              <a:gd name="T10" fmla="*/ 59 w 85"/>
                              <a:gd name="T11" fmla="*/ 115 h 148"/>
                              <a:gd name="T12" fmla="*/ 65 w 85"/>
                              <a:gd name="T13" fmla="*/ 96 h 148"/>
                              <a:gd name="T14" fmla="*/ 62 w 85"/>
                              <a:gd name="T15" fmla="*/ 91 h 148"/>
                              <a:gd name="T16" fmla="*/ 47 w 85"/>
                              <a:gd name="T17" fmla="*/ 100 h 148"/>
                              <a:gd name="T18" fmla="*/ 30 w 85"/>
                              <a:gd name="T19" fmla="*/ 100 h 148"/>
                              <a:gd name="T20" fmla="*/ 17 w 85"/>
                              <a:gd name="T21" fmla="*/ 93 h 148"/>
                              <a:gd name="T22" fmla="*/ 7 w 85"/>
                              <a:gd name="T23" fmla="*/ 80 h 148"/>
                              <a:gd name="T24" fmla="*/ 2 w 85"/>
                              <a:gd name="T25" fmla="*/ 61 h 148"/>
                              <a:gd name="T26" fmla="*/ 2 w 85"/>
                              <a:gd name="T27" fmla="*/ 41 h 148"/>
                              <a:gd name="T28" fmla="*/ 9 w 85"/>
                              <a:gd name="T29" fmla="*/ 21 h 148"/>
                              <a:gd name="T30" fmla="*/ 19 w 85"/>
                              <a:gd name="T31" fmla="*/ 8 h 148"/>
                              <a:gd name="T32" fmla="*/ 35 w 85"/>
                              <a:gd name="T33" fmla="*/ 1 h 148"/>
                              <a:gd name="T34" fmla="*/ 54 w 85"/>
                              <a:gd name="T35" fmla="*/ 1 h 148"/>
                              <a:gd name="T36" fmla="*/ 69 w 85"/>
                              <a:gd name="T37" fmla="*/ 8 h 148"/>
                              <a:gd name="T38" fmla="*/ 80 w 85"/>
                              <a:gd name="T39" fmla="*/ 25 h 148"/>
                              <a:gd name="T40" fmla="*/ 85 w 85"/>
                              <a:gd name="T41" fmla="*/ 46 h 148"/>
                              <a:gd name="T42" fmla="*/ 84 w 85"/>
                              <a:gd name="T43" fmla="*/ 80 h 148"/>
                              <a:gd name="T44" fmla="*/ 77 w 85"/>
                              <a:gd name="T45" fmla="*/ 113 h 148"/>
                              <a:gd name="T46" fmla="*/ 62 w 85"/>
                              <a:gd name="T47" fmla="*/ 135 h 148"/>
                              <a:gd name="T48" fmla="*/ 42 w 85"/>
                              <a:gd name="T49" fmla="*/ 148 h 148"/>
                              <a:gd name="T50" fmla="*/ 20 w 85"/>
                              <a:gd name="T51" fmla="*/ 148 h 148"/>
                              <a:gd name="T52" fmla="*/ 10 w 85"/>
                              <a:gd name="T53" fmla="*/ 146 h 148"/>
                              <a:gd name="T54" fmla="*/ 9 w 85"/>
                              <a:gd name="T55" fmla="*/ 141 h 148"/>
                              <a:gd name="T56" fmla="*/ 19 w 85"/>
                              <a:gd name="T57" fmla="*/ 50 h 148"/>
                              <a:gd name="T58" fmla="*/ 20 w 85"/>
                              <a:gd name="T59" fmla="*/ 65 h 148"/>
                              <a:gd name="T60" fmla="*/ 25 w 85"/>
                              <a:gd name="T61" fmla="*/ 76 h 148"/>
                              <a:gd name="T62" fmla="*/ 32 w 85"/>
                              <a:gd name="T63" fmla="*/ 83 h 148"/>
                              <a:gd name="T64" fmla="*/ 42 w 85"/>
                              <a:gd name="T65" fmla="*/ 86 h 148"/>
                              <a:gd name="T66" fmla="*/ 54 w 85"/>
                              <a:gd name="T67" fmla="*/ 83 h 148"/>
                              <a:gd name="T68" fmla="*/ 60 w 85"/>
                              <a:gd name="T69" fmla="*/ 76 h 148"/>
                              <a:gd name="T70" fmla="*/ 65 w 85"/>
                              <a:gd name="T71" fmla="*/ 66 h 148"/>
                              <a:gd name="T72" fmla="*/ 67 w 85"/>
                              <a:gd name="T73" fmla="*/ 50 h 148"/>
                              <a:gd name="T74" fmla="*/ 65 w 85"/>
                              <a:gd name="T75" fmla="*/ 36 h 148"/>
                              <a:gd name="T76" fmla="*/ 62 w 85"/>
                              <a:gd name="T77" fmla="*/ 25 h 148"/>
                              <a:gd name="T78" fmla="*/ 54 w 85"/>
                              <a:gd name="T79" fmla="*/ 18 h 148"/>
                              <a:gd name="T80" fmla="*/ 44 w 85"/>
                              <a:gd name="T81" fmla="*/ 16 h 148"/>
                              <a:gd name="T82" fmla="*/ 34 w 85"/>
                              <a:gd name="T83" fmla="*/ 18 h 148"/>
                              <a:gd name="T84" fmla="*/ 25 w 85"/>
                              <a:gd name="T85" fmla="*/ 25 h 148"/>
                              <a:gd name="T86" fmla="*/ 20 w 85"/>
                              <a:gd name="T87" fmla="*/ 36 h 148"/>
                              <a:gd name="T88" fmla="*/ 19 w 85"/>
                              <a:gd name="T89" fmla="*/ 5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10" y="133"/>
                                </a:moveTo>
                                <a:lnTo>
                                  <a:pt x="10" y="131"/>
                                </a:lnTo>
                                <a:lnTo>
                                  <a:pt x="12" y="131"/>
                                </a:lnTo>
                                <a:lnTo>
                                  <a:pt x="14" y="131"/>
                                </a:lnTo>
                                <a:lnTo>
                                  <a:pt x="19" y="133"/>
                                </a:lnTo>
                                <a:lnTo>
                                  <a:pt x="27" y="133"/>
                                </a:lnTo>
                                <a:lnTo>
                                  <a:pt x="35" y="133"/>
                                </a:lnTo>
                                <a:lnTo>
                                  <a:pt x="42" y="131"/>
                                </a:lnTo>
                                <a:lnTo>
                                  <a:pt x="49" y="126"/>
                                </a:lnTo>
                                <a:lnTo>
                                  <a:pt x="54" y="121"/>
                                </a:lnTo>
                                <a:lnTo>
                                  <a:pt x="59" y="115"/>
                                </a:lnTo>
                                <a:lnTo>
                                  <a:pt x="62" y="106"/>
                                </a:lnTo>
                                <a:lnTo>
                                  <a:pt x="65" y="96"/>
                                </a:lnTo>
                                <a:lnTo>
                                  <a:pt x="67" y="83"/>
                                </a:lnTo>
                                <a:lnTo>
                                  <a:pt x="62" y="91"/>
                                </a:lnTo>
                                <a:lnTo>
                                  <a:pt x="55" y="96"/>
                                </a:lnTo>
                                <a:lnTo>
                                  <a:pt x="47" y="100"/>
                                </a:lnTo>
                                <a:lnTo>
                                  <a:pt x="39" y="101"/>
                                </a:lnTo>
                                <a:lnTo>
                                  <a:pt x="30" y="100"/>
                                </a:lnTo>
                                <a:lnTo>
                                  <a:pt x="24" y="96"/>
                                </a:lnTo>
                                <a:lnTo>
                                  <a:pt x="17" y="93"/>
                                </a:lnTo>
                                <a:lnTo>
                                  <a:pt x="12" y="86"/>
                                </a:lnTo>
                                <a:lnTo>
                                  <a:pt x="7" y="80"/>
                                </a:lnTo>
                                <a:lnTo>
                                  <a:pt x="4" y="71"/>
                                </a:lnTo>
                                <a:lnTo>
                                  <a:pt x="2" y="61"/>
                                </a:lnTo>
                                <a:lnTo>
                                  <a:pt x="0" y="51"/>
                                </a:lnTo>
                                <a:lnTo>
                                  <a:pt x="2" y="41"/>
                                </a:lnTo>
                                <a:lnTo>
                                  <a:pt x="4" y="31"/>
                                </a:lnTo>
                                <a:lnTo>
                                  <a:pt x="9" y="21"/>
                                </a:lnTo>
                                <a:lnTo>
                                  <a:pt x="14" y="15"/>
                                </a:lnTo>
                                <a:lnTo>
                                  <a:pt x="19" y="8"/>
                                </a:lnTo>
                                <a:lnTo>
                                  <a:pt x="27" y="3"/>
                                </a:lnTo>
                                <a:lnTo>
                                  <a:pt x="35" y="1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8"/>
                                </a:lnTo>
                                <a:lnTo>
                                  <a:pt x="75" y="15"/>
                                </a:lnTo>
                                <a:lnTo>
                                  <a:pt x="80" y="25"/>
                                </a:lnTo>
                                <a:lnTo>
                                  <a:pt x="82" y="35"/>
                                </a:lnTo>
                                <a:lnTo>
                                  <a:pt x="85" y="46"/>
                                </a:lnTo>
                                <a:lnTo>
                                  <a:pt x="85" y="61"/>
                                </a:lnTo>
                                <a:lnTo>
                                  <a:pt x="84" y="80"/>
                                </a:lnTo>
                                <a:lnTo>
                                  <a:pt x="82" y="98"/>
                                </a:lnTo>
                                <a:lnTo>
                                  <a:pt x="77" y="113"/>
                                </a:lnTo>
                                <a:lnTo>
                                  <a:pt x="70" y="125"/>
                                </a:lnTo>
                                <a:lnTo>
                                  <a:pt x="62" y="135"/>
                                </a:lnTo>
                                <a:lnTo>
                                  <a:pt x="52" y="143"/>
                                </a:lnTo>
                                <a:lnTo>
                                  <a:pt x="42" y="148"/>
                                </a:lnTo>
                                <a:lnTo>
                                  <a:pt x="30" y="148"/>
                                </a:lnTo>
                                <a:lnTo>
                                  <a:pt x="20" y="148"/>
                                </a:lnTo>
                                <a:lnTo>
                                  <a:pt x="14" y="148"/>
                                </a:lnTo>
                                <a:lnTo>
                                  <a:pt x="10" y="146"/>
                                </a:lnTo>
                                <a:lnTo>
                                  <a:pt x="9" y="143"/>
                                </a:lnTo>
                                <a:lnTo>
                                  <a:pt x="9" y="141"/>
                                </a:lnTo>
                                <a:lnTo>
                                  <a:pt x="10" y="133"/>
                                </a:lnTo>
                                <a:close/>
                                <a:moveTo>
                                  <a:pt x="19" y="50"/>
                                </a:moveTo>
                                <a:lnTo>
                                  <a:pt x="19" y="58"/>
                                </a:lnTo>
                                <a:lnTo>
                                  <a:pt x="20" y="65"/>
                                </a:lnTo>
                                <a:lnTo>
                                  <a:pt x="22" y="71"/>
                                </a:lnTo>
                                <a:lnTo>
                                  <a:pt x="25" y="76"/>
                                </a:lnTo>
                                <a:lnTo>
                                  <a:pt x="29" y="80"/>
                                </a:lnTo>
                                <a:lnTo>
                                  <a:pt x="32" y="83"/>
                                </a:lnTo>
                                <a:lnTo>
                                  <a:pt x="37" y="85"/>
                                </a:lnTo>
                                <a:lnTo>
                                  <a:pt x="42" y="86"/>
                                </a:lnTo>
                                <a:lnTo>
                                  <a:pt x="49" y="85"/>
                                </a:lnTo>
                                <a:lnTo>
                                  <a:pt x="54" y="83"/>
                                </a:lnTo>
                                <a:lnTo>
                                  <a:pt x="57" y="80"/>
                                </a:lnTo>
                                <a:lnTo>
                                  <a:pt x="60" y="76"/>
                                </a:lnTo>
                                <a:lnTo>
                                  <a:pt x="64" y="71"/>
                                </a:lnTo>
                                <a:lnTo>
                                  <a:pt x="65" y="66"/>
                                </a:lnTo>
                                <a:lnTo>
                                  <a:pt x="67" y="58"/>
                                </a:lnTo>
                                <a:lnTo>
                                  <a:pt x="67" y="50"/>
                                </a:lnTo>
                                <a:lnTo>
                                  <a:pt x="67" y="43"/>
                                </a:lnTo>
                                <a:lnTo>
                                  <a:pt x="65" y="36"/>
                                </a:lnTo>
                                <a:lnTo>
                                  <a:pt x="64" y="30"/>
                                </a:lnTo>
                                <a:lnTo>
                                  <a:pt x="62" y="25"/>
                                </a:lnTo>
                                <a:lnTo>
                                  <a:pt x="59" y="21"/>
                                </a:lnTo>
                                <a:lnTo>
                                  <a:pt x="54" y="18"/>
                                </a:lnTo>
                                <a:lnTo>
                                  <a:pt x="49" y="16"/>
                                </a:lnTo>
                                <a:lnTo>
                                  <a:pt x="44" y="16"/>
                                </a:lnTo>
                                <a:lnTo>
                                  <a:pt x="39" y="16"/>
                                </a:lnTo>
                                <a:lnTo>
                                  <a:pt x="34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4" y="30"/>
                                </a:lnTo>
                                <a:lnTo>
                                  <a:pt x="20" y="36"/>
                                </a:lnTo>
                                <a:lnTo>
                                  <a:pt x="19" y="43"/>
                                </a:lnTo>
                                <a:lnTo>
                                  <a:pt x="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54"/>
                        <wps:cNvSpPr>
                          <a:spLocks noChangeAspect="1"/>
                        </wps:cNvSpPr>
                        <wps:spPr bwMode="auto">
                          <a:xfrm>
                            <a:off x="3104" y="1780"/>
                            <a:ext cx="40" cy="73"/>
                          </a:xfrm>
                          <a:custGeom>
                            <a:avLst/>
                            <a:gdLst>
                              <a:gd name="T0" fmla="*/ 80 w 80"/>
                              <a:gd name="T1" fmla="*/ 130 h 146"/>
                              <a:gd name="T2" fmla="*/ 80 w 80"/>
                              <a:gd name="T3" fmla="*/ 143 h 146"/>
                              <a:gd name="T4" fmla="*/ 77 w 80"/>
                              <a:gd name="T5" fmla="*/ 146 h 146"/>
                              <a:gd name="T6" fmla="*/ 0 w 80"/>
                              <a:gd name="T7" fmla="*/ 145 h 146"/>
                              <a:gd name="T8" fmla="*/ 0 w 80"/>
                              <a:gd name="T9" fmla="*/ 131 h 146"/>
                              <a:gd name="T10" fmla="*/ 5 w 80"/>
                              <a:gd name="T11" fmla="*/ 111 h 146"/>
                              <a:gd name="T12" fmla="*/ 14 w 80"/>
                              <a:gd name="T13" fmla="*/ 95 h 146"/>
                              <a:gd name="T14" fmla="*/ 29 w 80"/>
                              <a:gd name="T15" fmla="*/ 80 h 146"/>
                              <a:gd name="T16" fmla="*/ 52 w 80"/>
                              <a:gd name="T17" fmla="*/ 63 h 146"/>
                              <a:gd name="T18" fmla="*/ 60 w 80"/>
                              <a:gd name="T19" fmla="*/ 48 h 146"/>
                              <a:gd name="T20" fmla="*/ 62 w 80"/>
                              <a:gd name="T21" fmla="*/ 35 h 146"/>
                              <a:gd name="T22" fmla="*/ 59 w 80"/>
                              <a:gd name="T23" fmla="*/ 26 h 146"/>
                              <a:gd name="T24" fmla="*/ 54 w 80"/>
                              <a:gd name="T25" fmla="*/ 20 h 146"/>
                              <a:gd name="T26" fmla="*/ 45 w 80"/>
                              <a:gd name="T27" fmla="*/ 16 h 146"/>
                              <a:gd name="T28" fmla="*/ 32 w 80"/>
                              <a:gd name="T29" fmla="*/ 16 h 146"/>
                              <a:gd name="T30" fmla="*/ 20 w 80"/>
                              <a:gd name="T31" fmla="*/ 28 h 146"/>
                              <a:gd name="T32" fmla="*/ 15 w 80"/>
                              <a:gd name="T33" fmla="*/ 40 h 146"/>
                              <a:gd name="T34" fmla="*/ 14 w 80"/>
                              <a:gd name="T35" fmla="*/ 40 h 146"/>
                              <a:gd name="T36" fmla="*/ 2 w 80"/>
                              <a:gd name="T37" fmla="*/ 36 h 146"/>
                              <a:gd name="T38" fmla="*/ 0 w 80"/>
                              <a:gd name="T39" fmla="*/ 35 h 146"/>
                              <a:gd name="T40" fmla="*/ 9 w 80"/>
                              <a:gd name="T41" fmla="*/ 16 h 146"/>
                              <a:gd name="T42" fmla="*/ 24 w 80"/>
                              <a:gd name="T43" fmla="*/ 5 h 146"/>
                              <a:gd name="T44" fmla="*/ 42 w 80"/>
                              <a:gd name="T45" fmla="*/ 0 h 146"/>
                              <a:gd name="T46" fmla="*/ 59 w 80"/>
                              <a:gd name="T47" fmla="*/ 3 h 146"/>
                              <a:gd name="T48" fmla="*/ 70 w 80"/>
                              <a:gd name="T49" fmla="*/ 11 h 146"/>
                              <a:gd name="T50" fmla="*/ 77 w 80"/>
                              <a:gd name="T51" fmla="*/ 23 h 146"/>
                              <a:gd name="T52" fmla="*/ 80 w 80"/>
                              <a:gd name="T53" fmla="*/ 40 h 146"/>
                              <a:gd name="T54" fmla="*/ 79 w 80"/>
                              <a:gd name="T55" fmla="*/ 51 h 146"/>
                              <a:gd name="T56" fmla="*/ 75 w 80"/>
                              <a:gd name="T57" fmla="*/ 61 h 146"/>
                              <a:gd name="T58" fmla="*/ 54 w 80"/>
                              <a:gd name="T59" fmla="*/ 81 h 146"/>
                              <a:gd name="T60" fmla="*/ 29 w 80"/>
                              <a:gd name="T61" fmla="*/ 103 h 146"/>
                              <a:gd name="T62" fmla="*/ 24 w 80"/>
                              <a:gd name="T63" fmla="*/ 116 h 146"/>
                              <a:gd name="T64" fmla="*/ 20 w 80"/>
                              <a:gd name="T65" fmla="*/ 13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" h="146">
                                <a:moveTo>
                                  <a:pt x="77" y="130"/>
                                </a:moveTo>
                                <a:lnTo>
                                  <a:pt x="80" y="130"/>
                                </a:lnTo>
                                <a:lnTo>
                                  <a:pt x="80" y="133"/>
                                </a:lnTo>
                                <a:lnTo>
                                  <a:pt x="80" y="143"/>
                                </a:lnTo>
                                <a:lnTo>
                                  <a:pt x="80" y="145"/>
                                </a:lnTo>
                                <a:lnTo>
                                  <a:pt x="77" y="146"/>
                                </a:lnTo>
                                <a:lnTo>
                                  <a:pt x="4" y="146"/>
                                </a:lnTo>
                                <a:lnTo>
                                  <a:pt x="0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1"/>
                                </a:lnTo>
                                <a:lnTo>
                                  <a:pt x="2" y="121"/>
                                </a:lnTo>
                                <a:lnTo>
                                  <a:pt x="5" y="111"/>
                                </a:lnTo>
                                <a:lnTo>
                                  <a:pt x="9" y="103"/>
                                </a:lnTo>
                                <a:lnTo>
                                  <a:pt x="14" y="95"/>
                                </a:lnTo>
                                <a:lnTo>
                                  <a:pt x="20" y="86"/>
                                </a:lnTo>
                                <a:lnTo>
                                  <a:pt x="29" y="80"/>
                                </a:lnTo>
                                <a:lnTo>
                                  <a:pt x="39" y="71"/>
                                </a:lnTo>
                                <a:lnTo>
                                  <a:pt x="52" y="63"/>
                                </a:lnTo>
                                <a:lnTo>
                                  <a:pt x="57" y="56"/>
                                </a:lnTo>
                                <a:lnTo>
                                  <a:pt x="60" y="48"/>
                                </a:lnTo>
                                <a:lnTo>
                                  <a:pt x="62" y="40"/>
                                </a:lnTo>
                                <a:lnTo>
                                  <a:pt x="62" y="35"/>
                                </a:lnTo>
                                <a:lnTo>
                                  <a:pt x="60" y="30"/>
                                </a:lnTo>
                                <a:lnTo>
                                  <a:pt x="59" y="26"/>
                                </a:lnTo>
                                <a:lnTo>
                                  <a:pt x="57" y="21"/>
                                </a:lnTo>
                                <a:lnTo>
                                  <a:pt x="54" y="20"/>
                                </a:lnTo>
                                <a:lnTo>
                                  <a:pt x="50" y="18"/>
                                </a:lnTo>
                                <a:lnTo>
                                  <a:pt x="45" y="16"/>
                                </a:lnTo>
                                <a:lnTo>
                                  <a:pt x="40" y="16"/>
                                </a:lnTo>
                                <a:lnTo>
                                  <a:pt x="32" y="16"/>
                                </a:lnTo>
                                <a:lnTo>
                                  <a:pt x="25" y="21"/>
                                </a:lnTo>
                                <a:lnTo>
                                  <a:pt x="20" y="28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4" y="40"/>
                                </a:lnTo>
                                <a:lnTo>
                                  <a:pt x="12" y="4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5"/>
                                </a:lnTo>
                                <a:lnTo>
                                  <a:pt x="4" y="26"/>
                                </a:lnTo>
                                <a:lnTo>
                                  <a:pt x="9" y="16"/>
                                </a:lnTo>
                                <a:lnTo>
                                  <a:pt x="15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3"/>
                                </a:lnTo>
                                <a:lnTo>
                                  <a:pt x="64" y="6"/>
                                </a:lnTo>
                                <a:lnTo>
                                  <a:pt x="70" y="11"/>
                                </a:lnTo>
                                <a:lnTo>
                                  <a:pt x="74" y="16"/>
                                </a:lnTo>
                                <a:lnTo>
                                  <a:pt x="77" y="23"/>
                                </a:lnTo>
                                <a:lnTo>
                                  <a:pt x="80" y="31"/>
                                </a:lnTo>
                                <a:lnTo>
                                  <a:pt x="80" y="40"/>
                                </a:lnTo>
                                <a:lnTo>
                                  <a:pt x="80" y="46"/>
                                </a:lnTo>
                                <a:lnTo>
                                  <a:pt x="79" y="51"/>
                                </a:lnTo>
                                <a:lnTo>
                                  <a:pt x="77" y="56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54" y="81"/>
                                </a:lnTo>
                                <a:lnTo>
                                  <a:pt x="39" y="93"/>
                                </a:lnTo>
                                <a:lnTo>
                                  <a:pt x="29" y="103"/>
                                </a:lnTo>
                                <a:lnTo>
                                  <a:pt x="25" y="110"/>
                                </a:lnTo>
                                <a:lnTo>
                                  <a:pt x="24" y="116"/>
                                </a:lnTo>
                                <a:lnTo>
                                  <a:pt x="22" y="123"/>
                                </a:lnTo>
                                <a:lnTo>
                                  <a:pt x="20" y="130"/>
                                </a:lnTo>
                                <a:lnTo>
                                  <a:pt x="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655"/>
                        <wps:cNvSpPr>
                          <a:spLocks noChangeAspect="1" noEditPoints="1"/>
                        </wps:cNvSpPr>
                        <wps:spPr bwMode="auto">
                          <a:xfrm>
                            <a:off x="3158" y="1780"/>
                            <a:ext cx="43" cy="74"/>
                          </a:xfrm>
                          <a:custGeom>
                            <a:avLst/>
                            <a:gdLst>
                              <a:gd name="T0" fmla="*/ 76 w 85"/>
                              <a:gd name="T1" fmla="*/ 16 h 148"/>
                              <a:gd name="T2" fmla="*/ 75 w 85"/>
                              <a:gd name="T3" fmla="*/ 18 h 148"/>
                              <a:gd name="T4" fmla="*/ 68 w 85"/>
                              <a:gd name="T5" fmla="*/ 15 h 148"/>
                              <a:gd name="T6" fmla="*/ 53 w 85"/>
                              <a:gd name="T7" fmla="*/ 15 h 148"/>
                              <a:gd name="T8" fmla="*/ 40 w 85"/>
                              <a:gd name="T9" fmla="*/ 21 h 148"/>
                              <a:gd name="T10" fmla="*/ 28 w 85"/>
                              <a:gd name="T11" fmla="*/ 35 h 148"/>
                              <a:gd name="T12" fmla="*/ 21 w 85"/>
                              <a:gd name="T13" fmla="*/ 51 h 148"/>
                              <a:gd name="T14" fmla="*/ 26 w 85"/>
                              <a:gd name="T15" fmla="*/ 56 h 148"/>
                              <a:gd name="T16" fmla="*/ 40 w 85"/>
                              <a:gd name="T17" fmla="*/ 50 h 148"/>
                              <a:gd name="T18" fmla="*/ 56 w 85"/>
                              <a:gd name="T19" fmla="*/ 50 h 148"/>
                              <a:gd name="T20" fmla="*/ 70 w 85"/>
                              <a:gd name="T21" fmla="*/ 56 h 148"/>
                              <a:gd name="T22" fmla="*/ 80 w 85"/>
                              <a:gd name="T23" fmla="*/ 68 h 148"/>
                              <a:gd name="T24" fmla="*/ 85 w 85"/>
                              <a:gd name="T25" fmla="*/ 86 h 148"/>
                              <a:gd name="T26" fmla="*/ 85 w 85"/>
                              <a:gd name="T27" fmla="*/ 108 h 148"/>
                              <a:gd name="T28" fmla="*/ 78 w 85"/>
                              <a:gd name="T29" fmla="*/ 126 h 148"/>
                              <a:gd name="T30" fmla="*/ 66 w 85"/>
                              <a:gd name="T31" fmla="*/ 140 h 148"/>
                              <a:gd name="T32" fmla="*/ 51 w 85"/>
                              <a:gd name="T33" fmla="*/ 148 h 148"/>
                              <a:gd name="T34" fmla="*/ 31 w 85"/>
                              <a:gd name="T35" fmla="*/ 148 h 148"/>
                              <a:gd name="T36" fmla="*/ 15 w 85"/>
                              <a:gd name="T37" fmla="*/ 136 h 148"/>
                              <a:gd name="T38" fmla="*/ 5 w 85"/>
                              <a:gd name="T39" fmla="*/ 120 h 148"/>
                              <a:gd name="T40" fmla="*/ 1 w 85"/>
                              <a:gd name="T41" fmla="*/ 100 h 148"/>
                              <a:gd name="T42" fmla="*/ 1 w 85"/>
                              <a:gd name="T43" fmla="*/ 66 h 148"/>
                              <a:gd name="T44" fmla="*/ 10 w 85"/>
                              <a:gd name="T45" fmla="*/ 38 h 148"/>
                              <a:gd name="T46" fmla="*/ 18 w 85"/>
                              <a:gd name="T47" fmla="*/ 21 h 148"/>
                              <a:gd name="T48" fmla="*/ 31 w 85"/>
                              <a:gd name="T49" fmla="*/ 10 h 148"/>
                              <a:gd name="T50" fmla="*/ 50 w 85"/>
                              <a:gd name="T51" fmla="*/ 1 h 148"/>
                              <a:gd name="T52" fmla="*/ 68 w 85"/>
                              <a:gd name="T53" fmla="*/ 0 h 148"/>
                              <a:gd name="T54" fmla="*/ 78 w 85"/>
                              <a:gd name="T55" fmla="*/ 3 h 148"/>
                              <a:gd name="T56" fmla="*/ 80 w 85"/>
                              <a:gd name="T57" fmla="*/ 5 h 148"/>
                              <a:gd name="T58" fmla="*/ 80 w 85"/>
                              <a:gd name="T59" fmla="*/ 6 h 148"/>
                              <a:gd name="T60" fmla="*/ 18 w 85"/>
                              <a:gd name="T61" fmla="*/ 95 h 148"/>
                              <a:gd name="T62" fmla="*/ 20 w 85"/>
                              <a:gd name="T63" fmla="*/ 111 h 148"/>
                              <a:gd name="T64" fmla="*/ 25 w 85"/>
                              <a:gd name="T65" fmla="*/ 123 h 148"/>
                              <a:gd name="T66" fmla="*/ 31 w 85"/>
                              <a:gd name="T67" fmla="*/ 131 h 148"/>
                              <a:gd name="T68" fmla="*/ 43 w 85"/>
                              <a:gd name="T69" fmla="*/ 133 h 148"/>
                              <a:gd name="T70" fmla="*/ 53 w 85"/>
                              <a:gd name="T71" fmla="*/ 131 h 148"/>
                              <a:gd name="T72" fmla="*/ 61 w 85"/>
                              <a:gd name="T73" fmla="*/ 123 h 148"/>
                              <a:gd name="T74" fmla="*/ 65 w 85"/>
                              <a:gd name="T75" fmla="*/ 111 h 148"/>
                              <a:gd name="T76" fmla="*/ 66 w 85"/>
                              <a:gd name="T77" fmla="*/ 96 h 148"/>
                              <a:gd name="T78" fmla="*/ 65 w 85"/>
                              <a:gd name="T79" fmla="*/ 83 h 148"/>
                              <a:gd name="T80" fmla="*/ 61 w 85"/>
                              <a:gd name="T81" fmla="*/ 73 h 148"/>
                              <a:gd name="T82" fmla="*/ 53 w 85"/>
                              <a:gd name="T83" fmla="*/ 66 h 148"/>
                              <a:gd name="T84" fmla="*/ 43 w 85"/>
                              <a:gd name="T85" fmla="*/ 65 h 148"/>
                              <a:gd name="T86" fmla="*/ 33 w 85"/>
                              <a:gd name="T87" fmla="*/ 66 h 148"/>
                              <a:gd name="T88" fmla="*/ 25 w 85"/>
                              <a:gd name="T89" fmla="*/ 71 h 148"/>
                              <a:gd name="T90" fmla="*/ 20 w 85"/>
                              <a:gd name="T91" fmla="*/ 81 h 148"/>
                              <a:gd name="T92" fmla="*/ 18 w 85"/>
                              <a:gd name="T93" fmla="*/ 9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78" y="16"/>
                                </a:moveTo>
                                <a:lnTo>
                                  <a:pt x="76" y="16"/>
                                </a:lnTo>
                                <a:lnTo>
                                  <a:pt x="76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16"/>
                                </a:lnTo>
                                <a:lnTo>
                                  <a:pt x="68" y="15"/>
                                </a:lnTo>
                                <a:lnTo>
                                  <a:pt x="60" y="15"/>
                                </a:lnTo>
                                <a:lnTo>
                                  <a:pt x="53" y="15"/>
                                </a:lnTo>
                                <a:lnTo>
                                  <a:pt x="45" y="18"/>
                                </a:lnTo>
                                <a:lnTo>
                                  <a:pt x="40" y="21"/>
                                </a:lnTo>
                                <a:lnTo>
                                  <a:pt x="33" y="28"/>
                                </a:lnTo>
                                <a:lnTo>
                                  <a:pt x="28" y="35"/>
                                </a:lnTo>
                                <a:lnTo>
                                  <a:pt x="25" y="43"/>
                                </a:lnTo>
                                <a:lnTo>
                                  <a:pt x="21" y="51"/>
                                </a:lnTo>
                                <a:lnTo>
                                  <a:pt x="20" y="63"/>
                                </a:lnTo>
                                <a:lnTo>
                                  <a:pt x="26" y="56"/>
                                </a:lnTo>
                                <a:lnTo>
                                  <a:pt x="33" y="51"/>
                                </a:lnTo>
                                <a:lnTo>
                                  <a:pt x="40" y="50"/>
                                </a:lnTo>
                                <a:lnTo>
                                  <a:pt x="48" y="48"/>
                                </a:lnTo>
                                <a:lnTo>
                                  <a:pt x="56" y="50"/>
                                </a:lnTo>
                                <a:lnTo>
                                  <a:pt x="63" y="51"/>
                                </a:lnTo>
                                <a:lnTo>
                                  <a:pt x="70" y="56"/>
                                </a:lnTo>
                                <a:lnTo>
                                  <a:pt x="75" y="61"/>
                                </a:lnTo>
                                <a:lnTo>
                                  <a:pt x="80" y="68"/>
                                </a:lnTo>
                                <a:lnTo>
                                  <a:pt x="83" y="76"/>
                                </a:lnTo>
                                <a:lnTo>
                                  <a:pt x="85" y="86"/>
                                </a:lnTo>
                                <a:lnTo>
                                  <a:pt x="85" y="96"/>
                                </a:lnTo>
                                <a:lnTo>
                                  <a:pt x="85" y="108"/>
                                </a:lnTo>
                                <a:lnTo>
                                  <a:pt x="81" y="118"/>
                                </a:lnTo>
                                <a:lnTo>
                                  <a:pt x="78" y="126"/>
                                </a:lnTo>
                                <a:lnTo>
                                  <a:pt x="73" y="135"/>
                                </a:lnTo>
                                <a:lnTo>
                                  <a:pt x="66" y="140"/>
                                </a:lnTo>
                                <a:lnTo>
                                  <a:pt x="60" y="145"/>
                                </a:lnTo>
                                <a:lnTo>
                                  <a:pt x="51" y="148"/>
                                </a:lnTo>
                                <a:lnTo>
                                  <a:pt x="43" y="148"/>
                                </a:lnTo>
                                <a:lnTo>
                                  <a:pt x="31" y="148"/>
                                </a:lnTo>
                                <a:lnTo>
                                  <a:pt x="23" y="143"/>
                                </a:lnTo>
                                <a:lnTo>
                                  <a:pt x="15" y="136"/>
                                </a:lnTo>
                                <a:lnTo>
                                  <a:pt x="8" y="128"/>
                                </a:lnTo>
                                <a:lnTo>
                                  <a:pt x="5" y="120"/>
                                </a:lnTo>
                                <a:lnTo>
                                  <a:pt x="1" y="111"/>
                                </a:lnTo>
                                <a:lnTo>
                                  <a:pt x="1" y="100"/>
                                </a:lnTo>
                                <a:lnTo>
                                  <a:pt x="0" y="88"/>
                                </a:lnTo>
                                <a:lnTo>
                                  <a:pt x="1" y="66"/>
                                </a:lnTo>
                                <a:lnTo>
                                  <a:pt x="6" y="46"/>
                                </a:lnTo>
                                <a:lnTo>
                                  <a:pt x="10" y="38"/>
                                </a:lnTo>
                                <a:lnTo>
                                  <a:pt x="13" y="30"/>
                                </a:lnTo>
                                <a:lnTo>
                                  <a:pt x="18" y="21"/>
                                </a:lnTo>
                                <a:lnTo>
                                  <a:pt x="23" y="16"/>
                                </a:lnTo>
                                <a:lnTo>
                                  <a:pt x="31" y="10"/>
                                </a:lnTo>
                                <a:lnTo>
                                  <a:pt x="40" y="5"/>
                                </a:lnTo>
                                <a:lnTo>
                                  <a:pt x="50" y="1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1"/>
                                </a:lnTo>
                                <a:lnTo>
                                  <a:pt x="78" y="3"/>
                                </a:lnTo>
                                <a:lnTo>
                                  <a:pt x="80" y="5"/>
                                </a:lnTo>
                                <a:lnTo>
                                  <a:pt x="80" y="6"/>
                                </a:lnTo>
                                <a:lnTo>
                                  <a:pt x="78" y="16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18" y="105"/>
                                </a:lnTo>
                                <a:lnTo>
                                  <a:pt x="20" y="111"/>
                                </a:lnTo>
                                <a:lnTo>
                                  <a:pt x="21" y="118"/>
                                </a:lnTo>
                                <a:lnTo>
                                  <a:pt x="25" y="123"/>
                                </a:lnTo>
                                <a:lnTo>
                                  <a:pt x="28" y="128"/>
                                </a:lnTo>
                                <a:lnTo>
                                  <a:pt x="31" y="131"/>
                                </a:lnTo>
                                <a:lnTo>
                                  <a:pt x="36" y="133"/>
                                </a:lnTo>
                                <a:lnTo>
                                  <a:pt x="43" y="133"/>
                                </a:lnTo>
                                <a:lnTo>
                                  <a:pt x="48" y="133"/>
                                </a:lnTo>
                                <a:lnTo>
                                  <a:pt x="53" y="131"/>
                                </a:lnTo>
                                <a:lnTo>
                                  <a:pt x="58" y="128"/>
                                </a:lnTo>
                                <a:lnTo>
                                  <a:pt x="61" y="123"/>
                                </a:lnTo>
                                <a:lnTo>
                                  <a:pt x="63" y="118"/>
                                </a:lnTo>
                                <a:lnTo>
                                  <a:pt x="65" y="111"/>
                                </a:lnTo>
                                <a:lnTo>
                                  <a:pt x="66" y="105"/>
                                </a:lnTo>
                                <a:lnTo>
                                  <a:pt x="66" y="96"/>
                                </a:lnTo>
                                <a:lnTo>
                                  <a:pt x="66" y="90"/>
                                </a:lnTo>
                                <a:lnTo>
                                  <a:pt x="65" y="83"/>
                                </a:lnTo>
                                <a:lnTo>
                                  <a:pt x="63" y="76"/>
                                </a:lnTo>
                                <a:lnTo>
                                  <a:pt x="61" y="73"/>
                                </a:lnTo>
                                <a:lnTo>
                                  <a:pt x="58" y="68"/>
                                </a:lnTo>
                                <a:lnTo>
                                  <a:pt x="53" y="66"/>
                                </a:lnTo>
                                <a:lnTo>
                                  <a:pt x="48" y="65"/>
                                </a:lnTo>
                                <a:lnTo>
                                  <a:pt x="43" y="65"/>
                                </a:lnTo>
                                <a:lnTo>
                                  <a:pt x="38" y="65"/>
                                </a:lnTo>
                                <a:lnTo>
                                  <a:pt x="33" y="66"/>
                                </a:lnTo>
                                <a:lnTo>
                                  <a:pt x="28" y="68"/>
                                </a:lnTo>
                                <a:lnTo>
                                  <a:pt x="25" y="71"/>
                                </a:lnTo>
                                <a:lnTo>
                                  <a:pt x="21" y="76"/>
                                </a:lnTo>
                                <a:lnTo>
                                  <a:pt x="20" y="81"/>
                                </a:lnTo>
                                <a:lnTo>
                                  <a:pt x="18" y="88"/>
                                </a:lnTo>
                                <a:lnTo>
                                  <a:pt x="1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656"/>
                        <wps:cNvSpPr>
                          <a:spLocks noChangeAspect="1"/>
                        </wps:cNvSpPr>
                        <wps:spPr bwMode="auto">
                          <a:xfrm>
                            <a:off x="3213" y="1780"/>
                            <a:ext cx="42" cy="74"/>
                          </a:xfrm>
                          <a:custGeom>
                            <a:avLst/>
                            <a:gdLst>
                              <a:gd name="T0" fmla="*/ 3 w 83"/>
                              <a:gd name="T1" fmla="*/ 21 h 148"/>
                              <a:gd name="T2" fmla="*/ 6 w 83"/>
                              <a:gd name="T3" fmla="*/ 16 h 148"/>
                              <a:gd name="T4" fmla="*/ 20 w 83"/>
                              <a:gd name="T5" fmla="*/ 5 h 148"/>
                              <a:gd name="T6" fmla="*/ 33 w 83"/>
                              <a:gd name="T7" fmla="*/ 1 h 148"/>
                              <a:gd name="T8" fmla="*/ 50 w 83"/>
                              <a:gd name="T9" fmla="*/ 1 h 148"/>
                              <a:gd name="T10" fmla="*/ 63 w 83"/>
                              <a:gd name="T11" fmla="*/ 6 h 148"/>
                              <a:gd name="T12" fmla="*/ 73 w 83"/>
                              <a:gd name="T13" fmla="*/ 15 h 148"/>
                              <a:gd name="T14" fmla="*/ 78 w 83"/>
                              <a:gd name="T15" fmla="*/ 28 h 148"/>
                              <a:gd name="T16" fmla="*/ 78 w 83"/>
                              <a:gd name="T17" fmla="*/ 46 h 148"/>
                              <a:gd name="T18" fmla="*/ 66 w 83"/>
                              <a:gd name="T19" fmla="*/ 63 h 148"/>
                              <a:gd name="T20" fmla="*/ 64 w 83"/>
                              <a:gd name="T21" fmla="*/ 71 h 148"/>
                              <a:gd name="T22" fmla="*/ 76 w 83"/>
                              <a:gd name="T23" fmla="*/ 81 h 148"/>
                              <a:gd name="T24" fmla="*/ 83 w 83"/>
                              <a:gd name="T25" fmla="*/ 96 h 148"/>
                              <a:gd name="T26" fmla="*/ 83 w 83"/>
                              <a:gd name="T27" fmla="*/ 115 h 148"/>
                              <a:gd name="T28" fmla="*/ 76 w 83"/>
                              <a:gd name="T29" fmla="*/ 131 h 148"/>
                              <a:gd name="T30" fmla="*/ 63 w 83"/>
                              <a:gd name="T31" fmla="*/ 141 h 148"/>
                              <a:gd name="T32" fmla="*/ 46 w 83"/>
                              <a:gd name="T33" fmla="*/ 148 h 148"/>
                              <a:gd name="T34" fmla="*/ 25 w 83"/>
                              <a:gd name="T35" fmla="*/ 148 h 148"/>
                              <a:gd name="T36" fmla="*/ 3 w 83"/>
                              <a:gd name="T37" fmla="*/ 143 h 148"/>
                              <a:gd name="T38" fmla="*/ 0 w 83"/>
                              <a:gd name="T39" fmla="*/ 138 h 148"/>
                              <a:gd name="T40" fmla="*/ 5 w 83"/>
                              <a:gd name="T41" fmla="*/ 128 h 148"/>
                              <a:gd name="T42" fmla="*/ 6 w 83"/>
                              <a:gd name="T43" fmla="*/ 126 h 148"/>
                              <a:gd name="T44" fmla="*/ 8 w 83"/>
                              <a:gd name="T45" fmla="*/ 126 h 148"/>
                              <a:gd name="T46" fmla="*/ 36 w 83"/>
                              <a:gd name="T47" fmla="*/ 133 h 148"/>
                              <a:gd name="T48" fmla="*/ 48 w 83"/>
                              <a:gd name="T49" fmla="*/ 131 h 148"/>
                              <a:gd name="T50" fmla="*/ 58 w 83"/>
                              <a:gd name="T51" fmla="*/ 126 h 148"/>
                              <a:gd name="T52" fmla="*/ 63 w 83"/>
                              <a:gd name="T53" fmla="*/ 116 h 148"/>
                              <a:gd name="T54" fmla="*/ 66 w 83"/>
                              <a:gd name="T55" fmla="*/ 105 h 148"/>
                              <a:gd name="T56" fmla="*/ 63 w 83"/>
                              <a:gd name="T57" fmla="*/ 93 h 148"/>
                              <a:gd name="T58" fmla="*/ 58 w 83"/>
                              <a:gd name="T59" fmla="*/ 85 h 148"/>
                              <a:gd name="T60" fmla="*/ 48 w 83"/>
                              <a:gd name="T61" fmla="*/ 80 h 148"/>
                              <a:gd name="T62" fmla="*/ 33 w 83"/>
                              <a:gd name="T63" fmla="*/ 78 h 148"/>
                              <a:gd name="T64" fmla="*/ 23 w 83"/>
                              <a:gd name="T65" fmla="*/ 78 h 148"/>
                              <a:gd name="T66" fmla="*/ 23 w 83"/>
                              <a:gd name="T67" fmla="*/ 66 h 148"/>
                              <a:gd name="T68" fmla="*/ 26 w 83"/>
                              <a:gd name="T69" fmla="*/ 63 h 148"/>
                              <a:gd name="T70" fmla="*/ 40 w 83"/>
                              <a:gd name="T71" fmla="*/ 63 h 148"/>
                              <a:gd name="T72" fmla="*/ 50 w 83"/>
                              <a:gd name="T73" fmla="*/ 60 h 148"/>
                              <a:gd name="T74" fmla="*/ 58 w 83"/>
                              <a:gd name="T75" fmla="*/ 51 h 148"/>
                              <a:gd name="T76" fmla="*/ 61 w 83"/>
                              <a:gd name="T77" fmla="*/ 43 h 148"/>
                              <a:gd name="T78" fmla="*/ 61 w 83"/>
                              <a:gd name="T79" fmla="*/ 31 h 148"/>
                              <a:gd name="T80" fmla="*/ 58 w 83"/>
                              <a:gd name="T81" fmla="*/ 23 h 148"/>
                              <a:gd name="T82" fmla="*/ 53 w 83"/>
                              <a:gd name="T83" fmla="*/ 18 h 148"/>
                              <a:gd name="T84" fmla="*/ 45 w 83"/>
                              <a:gd name="T85" fmla="*/ 15 h 148"/>
                              <a:gd name="T86" fmla="*/ 35 w 83"/>
                              <a:gd name="T87" fmla="*/ 15 h 148"/>
                              <a:gd name="T88" fmla="*/ 23 w 83"/>
                              <a:gd name="T89" fmla="*/ 21 h 148"/>
                              <a:gd name="T90" fmla="*/ 15 w 83"/>
                              <a:gd name="T91" fmla="*/ 28 h 148"/>
                              <a:gd name="T92" fmla="*/ 11 w 83"/>
                              <a:gd name="T93" fmla="*/ 2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3" h="148">
                                <a:moveTo>
                                  <a:pt x="5" y="21"/>
                                </a:move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6" y="16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6" y="3"/>
                                </a:lnTo>
                                <a:lnTo>
                                  <a:pt x="33" y="1"/>
                                </a:lnTo>
                                <a:lnTo>
                                  <a:pt x="41" y="0"/>
                                </a:lnTo>
                                <a:lnTo>
                                  <a:pt x="50" y="1"/>
                                </a:lnTo>
                                <a:lnTo>
                                  <a:pt x="56" y="3"/>
                                </a:lnTo>
                                <a:lnTo>
                                  <a:pt x="63" y="6"/>
                                </a:lnTo>
                                <a:lnTo>
                                  <a:pt x="68" y="10"/>
                                </a:lnTo>
                                <a:lnTo>
                                  <a:pt x="73" y="15"/>
                                </a:lnTo>
                                <a:lnTo>
                                  <a:pt x="76" y="21"/>
                                </a:lnTo>
                                <a:lnTo>
                                  <a:pt x="78" y="28"/>
                                </a:lnTo>
                                <a:lnTo>
                                  <a:pt x="78" y="36"/>
                                </a:lnTo>
                                <a:lnTo>
                                  <a:pt x="78" y="46"/>
                                </a:lnTo>
                                <a:lnTo>
                                  <a:pt x="73" y="56"/>
                                </a:lnTo>
                                <a:lnTo>
                                  <a:pt x="66" y="63"/>
                                </a:lnTo>
                                <a:lnTo>
                                  <a:pt x="56" y="68"/>
                                </a:lnTo>
                                <a:lnTo>
                                  <a:pt x="64" y="71"/>
                                </a:lnTo>
                                <a:lnTo>
                                  <a:pt x="69" y="75"/>
                                </a:lnTo>
                                <a:lnTo>
                                  <a:pt x="76" y="81"/>
                                </a:lnTo>
                                <a:lnTo>
                                  <a:pt x="79" y="88"/>
                                </a:lnTo>
                                <a:lnTo>
                                  <a:pt x="83" y="96"/>
                                </a:lnTo>
                                <a:lnTo>
                                  <a:pt x="83" y="106"/>
                                </a:lnTo>
                                <a:lnTo>
                                  <a:pt x="83" y="115"/>
                                </a:lnTo>
                                <a:lnTo>
                                  <a:pt x="79" y="123"/>
                                </a:lnTo>
                                <a:lnTo>
                                  <a:pt x="76" y="131"/>
                                </a:lnTo>
                                <a:lnTo>
                                  <a:pt x="71" y="136"/>
                                </a:lnTo>
                                <a:lnTo>
                                  <a:pt x="63" y="141"/>
                                </a:lnTo>
                                <a:lnTo>
                                  <a:pt x="56" y="146"/>
                                </a:lnTo>
                                <a:lnTo>
                                  <a:pt x="46" y="148"/>
                                </a:lnTo>
                                <a:lnTo>
                                  <a:pt x="36" y="148"/>
                                </a:lnTo>
                                <a:lnTo>
                                  <a:pt x="25" y="148"/>
                                </a:lnTo>
                                <a:lnTo>
                                  <a:pt x="13" y="145"/>
                                </a:lnTo>
                                <a:lnTo>
                                  <a:pt x="3" y="143"/>
                                </a:lnTo>
                                <a:lnTo>
                                  <a:pt x="0" y="140"/>
                                </a:lnTo>
                                <a:lnTo>
                                  <a:pt x="0" y="138"/>
                                </a:lnTo>
                                <a:lnTo>
                                  <a:pt x="1" y="138"/>
                                </a:lnTo>
                                <a:lnTo>
                                  <a:pt x="5" y="128"/>
                                </a:lnTo>
                                <a:lnTo>
                                  <a:pt x="6" y="126"/>
                                </a:lnTo>
                                <a:lnTo>
                                  <a:pt x="8" y="126"/>
                                </a:lnTo>
                                <a:lnTo>
                                  <a:pt x="23" y="131"/>
                                </a:lnTo>
                                <a:lnTo>
                                  <a:pt x="36" y="133"/>
                                </a:lnTo>
                                <a:lnTo>
                                  <a:pt x="43" y="133"/>
                                </a:lnTo>
                                <a:lnTo>
                                  <a:pt x="48" y="131"/>
                                </a:lnTo>
                                <a:lnTo>
                                  <a:pt x="53" y="130"/>
                                </a:lnTo>
                                <a:lnTo>
                                  <a:pt x="58" y="126"/>
                                </a:lnTo>
                                <a:lnTo>
                                  <a:pt x="61" y="121"/>
                                </a:lnTo>
                                <a:lnTo>
                                  <a:pt x="63" y="116"/>
                                </a:lnTo>
                                <a:lnTo>
                                  <a:pt x="64" y="111"/>
                                </a:lnTo>
                                <a:lnTo>
                                  <a:pt x="66" y="105"/>
                                </a:lnTo>
                                <a:lnTo>
                                  <a:pt x="64" y="100"/>
                                </a:lnTo>
                                <a:lnTo>
                                  <a:pt x="63" y="93"/>
                                </a:lnTo>
                                <a:lnTo>
                                  <a:pt x="61" y="90"/>
                                </a:lnTo>
                                <a:lnTo>
                                  <a:pt x="58" y="85"/>
                                </a:lnTo>
                                <a:lnTo>
                                  <a:pt x="53" y="81"/>
                                </a:lnTo>
                                <a:lnTo>
                                  <a:pt x="48" y="80"/>
                                </a:lnTo>
                                <a:lnTo>
                                  <a:pt x="41" y="78"/>
                                </a:lnTo>
                                <a:lnTo>
                                  <a:pt x="33" y="78"/>
                                </a:lnTo>
                                <a:lnTo>
                                  <a:pt x="26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75"/>
                                </a:lnTo>
                                <a:lnTo>
                                  <a:pt x="23" y="66"/>
                                </a:lnTo>
                                <a:lnTo>
                                  <a:pt x="23" y="63"/>
                                </a:lnTo>
                                <a:lnTo>
                                  <a:pt x="26" y="63"/>
                                </a:lnTo>
                                <a:lnTo>
                                  <a:pt x="33" y="63"/>
                                </a:lnTo>
                                <a:lnTo>
                                  <a:pt x="40" y="63"/>
                                </a:lnTo>
                                <a:lnTo>
                                  <a:pt x="45" y="61"/>
                                </a:lnTo>
                                <a:lnTo>
                                  <a:pt x="50" y="60"/>
                                </a:lnTo>
                                <a:lnTo>
                                  <a:pt x="55" y="56"/>
                                </a:lnTo>
                                <a:lnTo>
                                  <a:pt x="58" y="51"/>
                                </a:lnTo>
                                <a:lnTo>
                                  <a:pt x="60" y="48"/>
                                </a:lnTo>
                                <a:lnTo>
                                  <a:pt x="61" y="43"/>
                                </a:lnTo>
                                <a:lnTo>
                                  <a:pt x="61" y="36"/>
                                </a:lnTo>
                                <a:lnTo>
                                  <a:pt x="61" y="31"/>
                                </a:lnTo>
                                <a:lnTo>
                                  <a:pt x="60" y="28"/>
                                </a:lnTo>
                                <a:lnTo>
                                  <a:pt x="58" y="23"/>
                                </a:lnTo>
                                <a:lnTo>
                                  <a:pt x="56" y="21"/>
                                </a:lnTo>
                                <a:lnTo>
                                  <a:pt x="53" y="18"/>
                                </a:lnTo>
                                <a:lnTo>
                                  <a:pt x="50" y="16"/>
                                </a:lnTo>
                                <a:lnTo>
                                  <a:pt x="45" y="15"/>
                                </a:lnTo>
                                <a:lnTo>
                                  <a:pt x="40" y="15"/>
                                </a:lnTo>
                                <a:lnTo>
                                  <a:pt x="35" y="15"/>
                                </a:lnTo>
                                <a:lnTo>
                                  <a:pt x="28" y="18"/>
                                </a:lnTo>
                                <a:lnTo>
                                  <a:pt x="23" y="21"/>
                                </a:lnTo>
                                <a:lnTo>
                                  <a:pt x="16" y="28"/>
                                </a:lnTo>
                                <a:lnTo>
                                  <a:pt x="15" y="28"/>
                                </a:lnTo>
                                <a:lnTo>
                                  <a:pt x="13" y="30"/>
                                </a:lnTo>
                                <a:lnTo>
                                  <a:pt x="11" y="28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657"/>
                        <wps:cNvSpPr>
                          <a:spLocks noChangeAspect="1"/>
                        </wps:cNvSpPr>
                        <wps:spPr bwMode="auto">
                          <a:xfrm>
                            <a:off x="3267" y="1782"/>
                            <a:ext cx="40" cy="71"/>
                          </a:xfrm>
                          <a:custGeom>
                            <a:avLst/>
                            <a:gdLst>
                              <a:gd name="T0" fmla="*/ 53 w 78"/>
                              <a:gd name="T1" fmla="*/ 0 h 143"/>
                              <a:gd name="T2" fmla="*/ 55 w 78"/>
                              <a:gd name="T3" fmla="*/ 0 h 143"/>
                              <a:gd name="T4" fmla="*/ 56 w 78"/>
                              <a:gd name="T5" fmla="*/ 3 h 143"/>
                              <a:gd name="T6" fmla="*/ 56 w 78"/>
                              <a:gd name="T7" fmla="*/ 128 h 143"/>
                              <a:gd name="T8" fmla="*/ 75 w 78"/>
                              <a:gd name="T9" fmla="*/ 128 h 143"/>
                              <a:gd name="T10" fmla="*/ 78 w 78"/>
                              <a:gd name="T11" fmla="*/ 128 h 143"/>
                              <a:gd name="T12" fmla="*/ 78 w 78"/>
                              <a:gd name="T13" fmla="*/ 132 h 143"/>
                              <a:gd name="T14" fmla="*/ 78 w 78"/>
                              <a:gd name="T15" fmla="*/ 140 h 143"/>
                              <a:gd name="T16" fmla="*/ 78 w 78"/>
                              <a:gd name="T17" fmla="*/ 142 h 143"/>
                              <a:gd name="T18" fmla="*/ 75 w 78"/>
                              <a:gd name="T19" fmla="*/ 143 h 143"/>
                              <a:gd name="T20" fmla="*/ 16 w 78"/>
                              <a:gd name="T21" fmla="*/ 143 h 143"/>
                              <a:gd name="T22" fmla="*/ 13 w 78"/>
                              <a:gd name="T23" fmla="*/ 142 h 143"/>
                              <a:gd name="T24" fmla="*/ 13 w 78"/>
                              <a:gd name="T25" fmla="*/ 140 h 143"/>
                              <a:gd name="T26" fmla="*/ 13 w 78"/>
                              <a:gd name="T27" fmla="*/ 132 h 143"/>
                              <a:gd name="T28" fmla="*/ 13 w 78"/>
                              <a:gd name="T29" fmla="*/ 128 h 143"/>
                              <a:gd name="T30" fmla="*/ 16 w 78"/>
                              <a:gd name="T31" fmla="*/ 128 h 143"/>
                              <a:gd name="T32" fmla="*/ 38 w 78"/>
                              <a:gd name="T33" fmla="*/ 128 h 143"/>
                              <a:gd name="T34" fmla="*/ 38 w 78"/>
                              <a:gd name="T35" fmla="*/ 20 h 143"/>
                              <a:gd name="T36" fmla="*/ 8 w 78"/>
                              <a:gd name="T37" fmla="*/ 38 h 143"/>
                              <a:gd name="T38" fmla="*/ 6 w 78"/>
                              <a:gd name="T39" fmla="*/ 38 h 143"/>
                              <a:gd name="T40" fmla="*/ 5 w 78"/>
                              <a:gd name="T41" fmla="*/ 38 h 143"/>
                              <a:gd name="T42" fmla="*/ 5 w 78"/>
                              <a:gd name="T43" fmla="*/ 38 h 143"/>
                              <a:gd name="T44" fmla="*/ 3 w 78"/>
                              <a:gd name="T45" fmla="*/ 37 h 143"/>
                              <a:gd name="T46" fmla="*/ 1 w 78"/>
                              <a:gd name="T47" fmla="*/ 32 h 143"/>
                              <a:gd name="T48" fmla="*/ 1 w 78"/>
                              <a:gd name="T49" fmla="*/ 30 h 143"/>
                              <a:gd name="T50" fmla="*/ 0 w 78"/>
                              <a:gd name="T51" fmla="*/ 30 h 143"/>
                              <a:gd name="T52" fmla="*/ 1 w 78"/>
                              <a:gd name="T53" fmla="*/ 28 h 143"/>
                              <a:gd name="T54" fmla="*/ 1 w 78"/>
                              <a:gd name="T55" fmla="*/ 28 h 143"/>
                              <a:gd name="T56" fmla="*/ 41 w 78"/>
                              <a:gd name="T57" fmla="*/ 0 h 143"/>
                              <a:gd name="T58" fmla="*/ 53 w 78"/>
                              <a:gd name="T5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8" h="143">
                                <a:moveTo>
                                  <a:pt x="53" y="0"/>
                                </a:moveTo>
                                <a:lnTo>
                                  <a:pt x="55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128"/>
                                </a:lnTo>
                                <a:lnTo>
                                  <a:pt x="75" y="128"/>
                                </a:lnTo>
                                <a:lnTo>
                                  <a:pt x="78" y="128"/>
                                </a:lnTo>
                                <a:lnTo>
                                  <a:pt x="78" y="132"/>
                                </a:lnTo>
                                <a:lnTo>
                                  <a:pt x="78" y="140"/>
                                </a:lnTo>
                                <a:lnTo>
                                  <a:pt x="78" y="142"/>
                                </a:lnTo>
                                <a:lnTo>
                                  <a:pt x="75" y="143"/>
                                </a:lnTo>
                                <a:lnTo>
                                  <a:pt x="16" y="143"/>
                                </a:lnTo>
                                <a:lnTo>
                                  <a:pt x="13" y="142"/>
                                </a:lnTo>
                                <a:lnTo>
                                  <a:pt x="13" y="140"/>
                                </a:lnTo>
                                <a:lnTo>
                                  <a:pt x="13" y="132"/>
                                </a:lnTo>
                                <a:lnTo>
                                  <a:pt x="13" y="128"/>
                                </a:lnTo>
                                <a:lnTo>
                                  <a:pt x="16" y="128"/>
                                </a:lnTo>
                                <a:lnTo>
                                  <a:pt x="38" y="128"/>
                                </a:lnTo>
                                <a:lnTo>
                                  <a:pt x="38" y="20"/>
                                </a:lnTo>
                                <a:lnTo>
                                  <a:pt x="8" y="38"/>
                                </a:lnTo>
                                <a:lnTo>
                                  <a:pt x="6" y="38"/>
                                </a:lnTo>
                                <a:lnTo>
                                  <a:pt x="5" y="38"/>
                                </a:lnTo>
                                <a:lnTo>
                                  <a:pt x="3" y="37"/>
                                </a:lnTo>
                                <a:lnTo>
                                  <a:pt x="1" y="32"/>
                                </a:lnTo>
                                <a:lnTo>
                                  <a:pt x="1" y="30"/>
                                </a:lnTo>
                                <a:lnTo>
                                  <a:pt x="0" y="30"/>
                                </a:lnTo>
                                <a:lnTo>
                                  <a:pt x="1" y="28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5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317" y="1780"/>
                            <a:ext cx="43" cy="74"/>
                          </a:xfrm>
                          <a:custGeom>
                            <a:avLst/>
                            <a:gdLst>
                              <a:gd name="T0" fmla="*/ 10 w 85"/>
                              <a:gd name="T1" fmla="*/ 131 h 148"/>
                              <a:gd name="T2" fmla="*/ 11 w 85"/>
                              <a:gd name="T3" fmla="*/ 131 h 148"/>
                              <a:gd name="T4" fmla="*/ 18 w 85"/>
                              <a:gd name="T5" fmla="*/ 133 h 148"/>
                              <a:gd name="T6" fmla="*/ 35 w 85"/>
                              <a:gd name="T7" fmla="*/ 133 h 148"/>
                              <a:gd name="T8" fmla="*/ 48 w 85"/>
                              <a:gd name="T9" fmla="*/ 126 h 148"/>
                              <a:gd name="T10" fmla="*/ 58 w 85"/>
                              <a:gd name="T11" fmla="*/ 115 h 148"/>
                              <a:gd name="T12" fmla="*/ 65 w 85"/>
                              <a:gd name="T13" fmla="*/ 96 h 148"/>
                              <a:gd name="T14" fmla="*/ 61 w 85"/>
                              <a:gd name="T15" fmla="*/ 91 h 148"/>
                              <a:gd name="T16" fmla="*/ 46 w 85"/>
                              <a:gd name="T17" fmla="*/ 100 h 148"/>
                              <a:gd name="T18" fmla="*/ 30 w 85"/>
                              <a:gd name="T19" fmla="*/ 100 h 148"/>
                              <a:gd name="T20" fmla="*/ 16 w 85"/>
                              <a:gd name="T21" fmla="*/ 93 h 148"/>
                              <a:gd name="T22" fmla="*/ 6 w 85"/>
                              <a:gd name="T23" fmla="*/ 80 h 148"/>
                              <a:gd name="T24" fmla="*/ 1 w 85"/>
                              <a:gd name="T25" fmla="*/ 61 h 148"/>
                              <a:gd name="T26" fmla="*/ 1 w 85"/>
                              <a:gd name="T27" fmla="*/ 41 h 148"/>
                              <a:gd name="T28" fmla="*/ 6 w 85"/>
                              <a:gd name="T29" fmla="*/ 21 h 148"/>
                              <a:gd name="T30" fmla="*/ 18 w 85"/>
                              <a:gd name="T31" fmla="*/ 8 h 148"/>
                              <a:gd name="T32" fmla="*/ 35 w 85"/>
                              <a:gd name="T33" fmla="*/ 1 h 148"/>
                              <a:gd name="T34" fmla="*/ 53 w 85"/>
                              <a:gd name="T35" fmla="*/ 1 h 148"/>
                              <a:gd name="T36" fmla="*/ 68 w 85"/>
                              <a:gd name="T37" fmla="*/ 8 h 148"/>
                              <a:gd name="T38" fmla="*/ 78 w 85"/>
                              <a:gd name="T39" fmla="*/ 25 h 148"/>
                              <a:gd name="T40" fmla="*/ 83 w 85"/>
                              <a:gd name="T41" fmla="*/ 46 h 148"/>
                              <a:gd name="T42" fmla="*/ 83 w 85"/>
                              <a:gd name="T43" fmla="*/ 80 h 148"/>
                              <a:gd name="T44" fmla="*/ 76 w 85"/>
                              <a:gd name="T45" fmla="*/ 113 h 148"/>
                              <a:gd name="T46" fmla="*/ 61 w 85"/>
                              <a:gd name="T47" fmla="*/ 135 h 148"/>
                              <a:gd name="T48" fmla="*/ 41 w 85"/>
                              <a:gd name="T49" fmla="*/ 148 h 148"/>
                              <a:gd name="T50" fmla="*/ 20 w 85"/>
                              <a:gd name="T51" fmla="*/ 148 h 148"/>
                              <a:gd name="T52" fmla="*/ 10 w 85"/>
                              <a:gd name="T53" fmla="*/ 146 h 148"/>
                              <a:gd name="T54" fmla="*/ 8 w 85"/>
                              <a:gd name="T55" fmla="*/ 141 h 148"/>
                              <a:gd name="T56" fmla="*/ 18 w 85"/>
                              <a:gd name="T57" fmla="*/ 50 h 148"/>
                              <a:gd name="T58" fmla="*/ 20 w 85"/>
                              <a:gd name="T59" fmla="*/ 65 h 148"/>
                              <a:gd name="T60" fmla="*/ 25 w 85"/>
                              <a:gd name="T61" fmla="*/ 76 h 148"/>
                              <a:gd name="T62" fmla="*/ 31 w 85"/>
                              <a:gd name="T63" fmla="*/ 83 h 148"/>
                              <a:gd name="T64" fmla="*/ 41 w 85"/>
                              <a:gd name="T65" fmla="*/ 86 h 148"/>
                              <a:gd name="T66" fmla="*/ 53 w 85"/>
                              <a:gd name="T67" fmla="*/ 83 h 148"/>
                              <a:gd name="T68" fmla="*/ 60 w 85"/>
                              <a:gd name="T69" fmla="*/ 76 h 148"/>
                              <a:gd name="T70" fmla="*/ 65 w 85"/>
                              <a:gd name="T71" fmla="*/ 66 h 148"/>
                              <a:gd name="T72" fmla="*/ 66 w 85"/>
                              <a:gd name="T73" fmla="*/ 50 h 148"/>
                              <a:gd name="T74" fmla="*/ 65 w 85"/>
                              <a:gd name="T75" fmla="*/ 36 h 148"/>
                              <a:gd name="T76" fmla="*/ 60 w 85"/>
                              <a:gd name="T77" fmla="*/ 25 h 148"/>
                              <a:gd name="T78" fmla="*/ 53 w 85"/>
                              <a:gd name="T79" fmla="*/ 18 h 148"/>
                              <a:gd name="T80" fmla="*/ 43 w 85"/>
                              <a:gd name="T81" fmla="*/ 16 h 148"/>
                              <a:gd name="T82" fmla="*/ 33 w 85"/>
                              <a:gd name="T83" fmla="*/ 18 h 148"/>
                              <a:gd name="T84" fmla="*/ 25 w 85"/>
                              <a:gd name="T85" fmla="*/ 25 h 148"/>
                              <a:gd name="T86" fmla="*/ 20 w 85"/>
                              <a:gd name="T87" fmla="*/ 36 h 148"/>
                              <a:gd name="T88" fmla="*/ 18 w 85"/>
                              <a:gd name="T89" fmla="*/ 5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8" y="133"/>
                                </a:moveTo>
                                <a:lnTo>
                                  <a:pt x="10" y="131"/>
                                </a:lnTo>
                                <a:lnTo>
                                  <a:pt x="11" y="131"/>
                                </a:lnTo>
                                <a:lnTo>
                                  <a:pt x="18" y="133"/>
                                </a:lnTo>
                                <a:lnTo>
                                  <a:pt x="26" y="133"/>
                                </a:lnTo>
                                <a:lnTo>
                                  <a:pt x="35" y="133"/>
                                </a:lnTo>
                                <a:lnTo>
                                  <a:pt x="41" y="131"/>
                                </a:lnTo>
                                <a:lnTo>
                                  <a:pt x="48" y="126"/>
                                </a:lnTo>
                                <a:lnTo>
                                  <a:pt x="53" y="121"/>
                                </a:lnTo>
                                <a:lnTo>
                                  <a:pt x="58" y="115"/>
                                </a:lnTo>
                                <a:lnTo>
                                  <a:pt x="61" y="106"/>
                                </a:lnTo>
                                <a:lnTo>
                                  <a:pt x="65" y="96"/>
                                </a:lnTo>
                                <a:lnTo>
                                  <a:pt x="66" y="83"/>
                                </a:lnTo>
                                <a:lnTo>
                                  <a:pt x="61" y="91"/>
                                </a:lnTo>
                                <a:lnTo>
                                  <a:pt x="55" y="96"/>
                                </a:lnTo>
                                <a:lnTo>
                                  <a:pt x="46" y="100"/>
                                </a:lnTo>
                                <a:lnTo>
                                  <a:pt x="38" y="101"/>
                                </a:lnTo>
                                <a:lnTo>
                                  <a:pt x="30" y="100"/>
                                </a:lnTo>
                                <a:lnTo>
                                  <a:pt x="23" y="96"/>
                                </a:lnTo>
                                <a:lnTo>
                                  <a:pt x="16" y="93"/>
                                </a:lnTo>
                                <a:lnTo>
                                  <a:pt x="11" y="86"/>
                                </a:lnTo>
                                <a:lnTo>
                                  <a:pt x="6" y="80"/>
                                </a:lnTo>
                                <a:lnTo>
                                  <a:pt x="3" y="71"/>
                                </a:lnTo>
                                <a:lnTo>
                                  <a:pt x="1" y="61"/>
                                </a:lnTo>
                                <a:lnTo>
                                  <a:pt x="0" y="51"/>
                                </a:lnTo>
                                <a:lnTo>
                                  <a:pt x="1" y="41"/>
                                </a:lnTo>
                                <a:lnTo>
                                  <a:pt x="3" y="31"/>
                                </a:lnTo>
                                <a:lnTo>
                                  <a:pt x="6" y="21"/>
                                </a:lnTo>
                                <a:lnTo>
                                  <a:pt x="11" y="15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5" y="1"/>
                                </a:lnTo>
                                <a:lnTo>
                                  <a:pt x="43" y="0"/>
                                </a:lnTo>
                                <a:lnTo>
                                  <a:pt x="53" y="1"/>
                                </a:lnTo>
                                <a:lnTo>
                                  <a:pt x="61" y="5"/>
                                </a:lnTo>
                                <a:lnTo>
                                  <a:pt x="68" y="8"/>
                                </a:lnTo>
                                <a:lnTo>
                                  <a:pt x="75" y="15"/>
                                </a:lnTo>
                                <a:lnTo>
                                  <a:pt x="78" y="25"/>
                                </a:lnTo>
                                <a:lnTo>
                                  <a:pt x="81" y="35"/>
                                </a:lnTo>
                                <a:lnTo>
                                  <a:pt x="83" y="46"/>
                                </a:lnTo>
                                <a:lnTo>
                                  <a:pt x="85" y="61"/>
                                </a:lnTo>
                                <a:lnTo>
                                  <a:pt x="83" y="80"/>
                                </a:lnTo>
                                <a:lnTo>
                                  <a:pt x="81" y="98"/>
                                </a:lnTo>
                                <a:lnTo>
                                  <a:pt x="76" y="113"/>
                                </a:lnTo>
                                <a:lnTo>
                                  <a:pt x="70" y="125"/>
                                </a:lnTo>
                                <a:lnTo>
                                  <a:pt x="61" y="135"/>
                                </a:lnTo>
                                <a:lnTo>
                                  <a:pt x="51" y="143"/>
                                </a:lnTo>
                                <a:lnTo>
                                  <a:pt x="41" y="148"/>
                                </a:lnTo>
                                <a:lnTo>
                                  <a:pt x="28" y="148"/>
                                </a:lnTo>
                                <a:lnTo>
                                  <a:pt x="20" y="148"/>
                                </a:lnTo>
                                <a:lnTo>
                                  <a:pt x="13" y="148"/>
                                </a:lnTo>
                                <a:lnTo>
                                  <a:pt x="10" y="146"/>
                                </a:lnTo>
                                <a:lnTo>
                                  <a:pt x="8" y="143"/>
                                </a:lnTo>
                                <a:lnTo>
                                  <a:pt x="8" y="141"/>
                                </a:lnTo>
                                <a:lnTo>
                                  <a:pt x="8" y="133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18" y="58"/>
                                </a:lnTo>
                                <a:lnTo>
                                  <a:pt x="20" y="65"/>
                                </a:lnTo>
                                <a:lnTo>
                                  <a:pt x="21" y="71"/>
                                </a:lnTo>
                                <a:lnTo>
                                  <a:pt x="25" y="76"/>
                                </a:lnTo>
                                <a:lnTo>
                                  <a:pt x="28" y="80"/>
                                </a:lnTo>
                                <a:lnTo>
                                  <a:pt x="31" y="83"/>
                                </a:lnTo>
                                <a:lnTo>
                                  <a:pt x="36" y="85"/>
                                </a:lnTo>
                                <a:lnTo>
                                  <a:pt x="41" y="86"/>
                                </a:lnTo>
                                <a:lnTo>
                                  <a:pt x="48" y="85"/>
                                </a:lnTo>
                                <a:lnTo>
                                  <a:pt x="53" y="83"/>
                                </a:lnTo>
                                <a:lnTo>
                                  <a:pt x="56" y="80"/>
                                </a:lnTo>
                                <a:lnTo>
                                  <a:pt x="60" y="76"/>
                                </a:lnTo>
                                <a:lnTo>
                                  <a:pt x="63" y="71"/>
                                </a:lnTo>
                                <a:lnTo>
                                  <a:pt x="65" y="66"/>
                                </a:lnTo>
                                <a:lnTo>
                                  <a:pt x="66" y="58"/>
                                </a:lnTo>
                                <a:lnTo>
                                  <a:pt x="66" y="50"/>
                                </a:lnTo>
                                <a:lnTo>
                                  <a:pt x="66" y="43"/>
                                </a:lnTo>
                                <a:lnTo>
                                  <a:pt x="65" y="36"/>
                                </a:lnTo>
                                <a:lnTo>
                                  <a:pt x="63" y="30"/>
                                </a:lnTo>
                                <a:lnTo>
                                  <a:pt x="60" y="25"/>
                                </a:lnTo>
                                <a:lnTo>
                                  <a:pt x="56" y="21"/>
                                </a:lnTo>
                                <a:lnTo>
                                  <a:pt x="53" y="18"/>
                                </a:lnTo>
                                <a:lnTo>
                                  <a:pt x="48" y="16"/>
                                </a:lnTo>
                                <a:lnTo>
                                  <a:pt x="43" y="16"/>
                                </a:lnTo>
                                <a:lnTo>
                                  <a:pt x="38" y="16"/>
                                </a:lnTo>
                                <a:lnTo>
                                  <a:pt x="33" y="18"/>
                                </a:lnTo>
                                <a:lnTo>
                                  <a:pt x="28" y="21"/>
                                </a:lnTo>
                                <a:lnTo>
                                  <a:pt x="25" y="25"/>
                                </a:lnTo>
                                <a:lnTo>
                                  <a:pt x="21" y="30"/>
                                </a:lnTo>
                                <a:lnTo>
                                  <a:pt x="20" y="36"/>
                                </a:lnTo>
                                <a:lnTo>
                                  <a:pt x="18" y="43"/>
                                </a:lnTo>
                                <a:lnTo>
                                  <a:pt x="1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659"/>
                        <wps:cNvSpPr>
                          <a:spLocks noChangeAspect="1"/>
                        </wps:cNvSpPr>
                        <wps:spPr bwMode="auto">
                          <a:xfrm>
                            <a:off x="3364" y="1772"/>
                            <a:ext cx="51" cy="106"/>
                          </a:xfrm>
                          <a:custGeom>
                            <a:avLst/>
                            <a:gdLst>
                              <a:gd name="T0" fmla="*/ 85 w 102"/>
                              <a:gd name="T1" fmla="*/ 1 h 211"/>
                              <a:gd name="T2" fmla="*/ 87 w 102"/>
                              <a:gd name="T3" fmla="*/ 0 h 211"/>
                              <a:gd name="T4" fmla="*/ 90 w 102"/>
                              <a:gd name="T5" fmla="*/ 0 h 211"/>
                              <a:gd name="T6" fmla="*/ 98 w 102"/>
                              <a:gd name="T7" fmla="*/ 0 h 211"/>
                              <a:gd name="T8" fmla="*/ 100 w 102"/>
                              <a:gd name="T9" fmla="*/ 0 h 211"/>
                              <a:gd name="T10" fmla="*/ 102 w 102"/>
                              <a:gd name="T11" fmla="*/ 1 h 211"/>
                              <a:gd name="T12" fmla="*/ 102 w 102"/>
                              <a:gd name="T13" fmla="*/ 1 h 211"/>
                              <a:gd name="T14" fmla="*/ 100 w 102"/>
                              <a:gd name="T15" fmla="*/ 3 h 211"/>
                              <a:gd name="T16" fmla="*/ 15 w 102"/>
                              <a:gd name="T17" fmla="*/ 210 h 211"/>
                              <a:gd name="T18" fmla="*/ 13 w 102"/>
                              <a:gd name="T19" fmla="*/ 211 h 211"/>
                              <a:gd name="T20" fmla="*/ 10 w 102"/>
                              <a:gd name="T21" fmla="*/ 211 h 211"/>
                              <a:gd name="T22" fmla="*/ 2 w 102"/>
                              <a:gd name="T23" fmla="*/ 211 h 211"/>
                              <a:gd name="T24" fmla="*/ 0 w 102"/>
                              <a:gd name="T25" fmla="*/ 211 h 211"/>
                              <a:gd name="T26" fmla="*/ 0 w 102"/>
                              <a:gd name="T27" fmla="*/ 210 h 211"/>
                              <a:gd name="T28" fmla="*/ 0 w 102"/>
                              <a:gd name="T29" fmla="*/ 210 h 211"/>
                              <a:gd name="T30" fmla="*/ 0 w 102"/>
                              <a:gd name="T31" fmla="*/ 208 h 211"/>
                              <a:gd name="T32" fmla="*/ 85 w 102"/>
                              <a:gd name="T33" fmla="*/ 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211">
                                <a:moveTo>
                                  <a:pt x="85" y="1"/>
                                </a:move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1"/>
                                </a:lnTo>
                                <a:lnTo>
                                  <a:pt x="100" y="3"/>
                                </a:lnTo>
                                <a:lnTo>
                                  <a:pt x="15" y="210"/>
                                </a:lnTo>
                                <a:lnTo>
                                  <a:pt x="13" y="211"/>
                                </a:lnTo>
                                <a:lnTo>
                                  <a:pt x="10" y="211"/>
                                </a:lnTo>
                                <a:lnTo>
                                  <a:pt x="2" y="211"/>
                                </a:lnTo>
                                <a:lnTo>
                                  <a:pt x="0" y="211"/>
                                </a:lnTo>
                                <a:lnTo>
                                  <a:pt x="0" y="210"/>
                                </a:lnTo>
                                <a:lnTo>
                                  <a:pt x="0" y="208"/>
                                </a:lnTo>
                                <a:lnTo>
                                  <a:pt x="8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60"/>
                        <wps:cNvSpPr>
                          <a:spLocks noChangeAspect="1" noEditPoints="1"/>
                        </wps:cNvSpPr>
                        <wps:spPr bwMode="auto">
                          <a:xfrm>
                            <a:off x="3421" y="1780"/>
                            <a:ext cx="45" cy="74"/>
                          </a:xfrm>
                          <a:custGeom>
                            <a:avLst/>
                            <a:gdLst>
                              <a:gd name="T0" fmla="*/ 90 w 90"/>
                              <a:gd name="T1" fmla="*/ 90 h 148"/>
                              <a:gd name="T2" fmla="*/ 83 w 90"/>
                              <a:gd name="T3" fmla="*/ 118 h 148"/>
                              <a:gd name="T4" fmla="*/ 71 w 90"/>
                              <a:gd name="T5" fmla="*/ 138 h 148"/>
                              <a:gd name="T6" fmla="*/ 55 w 90"/>
                              <a:gd name="T7" fmla="*/ 148 h 148"/>
                              <a:gd name="T8" fmla="*/ 35 w 90"/>
                              <a:gd name="T9" fmla="*/ 148 h 148"/>
                              <a:gd name="T10" fmla="*/ 22 w 90"/>
                              <a:gd name="T11" fmla="*/ 141 h 148"/>
                              <a:gd name="T12" fmla="*/ 8 w 90"/>
                              <a:gd name="T13" fmla="*/ 123 h 148"/>
                              <a:gd name="T14" fmla="*/ 0 w 90"/>
                              <a:gd name="T15" fmla="*/ 93 h 148"/>
                              <a:gd name="T16" fmla="*/ 0 w 90"/>
                              <a:gd name="T17" fmla="*/ 58 h 148"/>
                              <a:gd name="T18" fmla="*/ 7 w 90"/>
                              <a:gd name="T19" fmla="*/ 31 h 148"/>
                              <a:gd name="T20" fmla="*/ 18 w 90"/>
                              <a:gd name="T21" fmla="*/ 11 h 148"/>
                              <a:gd name="T22" fmla="*/ 37 w 90"/>
                              <a:gd name="T23" fmla="*/ 1 h 148"/>
                              <a:gd name="T24" fmla="*/ 57 w 90"/>
                              <a:gd name="T25" fmla="*/ 1 h 148"/>
                              <a:gd name="T26" fmla="*/ 73 w 90"/>
                              <a:gd name="T27" fmla="*/ 11 h 148"/>
                              <a:gd name="T28" fmla="*/ 85 w 90"/>
                              <a:gd name="T29" fmla="*/ 30 h 148"/>
                              <a:gd name="T30" fmla="*/ 90 w 90"/>
                              <a:gd name="T31" fmla="*/ 56 h 148"/>
                              <a:gd name="T32" fmla="*/ 18 w 90"/>
                              <a:gd name="T33" fmla="*/ 75 h 148"/>
                              <a:gd name="T34" fmla="*/ 20 w 90"/>
                              <a:gd name="T35" fmla="*/ 100 h 148"/>
                              <a:gd name="T36" fmla="*/ 25 w 90"/>
                              <a:gd name="T37" fmla="*/ 120 h 148"/>
                              <a:gd name="T38" fmla="*/ 33 w 90"/>
                              <a:gd name="T39" fmla="*/ 130 h 148"/>
                              <a:gd name="T40" fmla="*/ 45 w 90"/>
                              <a:gd name="T41" fmla="*/ 133 h 148"/>
                              <a:gd name="T42" fmla="*/ 58 w 90"/>
                              <a:gd name="T43" fmla="*/ 130 h 148"/>
                              <a:gd name="T44" fmla="*/ 66 w 90"/>
                              <a:gd name="T45" fmla="*/ 118 h 148"/>
                              <a:gd name="T46" fmla="*/ 71 w 90"/>
                              <a:gd name="T47" fmla="*/ 98 h 148"/>
                              <a:gd name="T48" fmla="*/ 73 w 90"/>
                              <a:gd name="T49" fmla="*/ 73 h 148"/>
                              <a:gd name="T50" fmla="*/ 71 w 90"/>
                              <a:gd name="T51" fmla="*/ 48 h 148"/>
                              <a:gd name="T52" fmla="*/ 66 w 90"/>
                              <a:gd name="T53" fmla="*/ 30 h 148"/>
                              <a:gd name="T54" fmla="*/ 58 w 90"/>
                              <a:gd name="T55" fmla="*/ 20 h 148"/>
                              <a:gd name="T56" fmla="*/ 47 w 90"/>
                              <a:gd name="T57" fmla="*/ 16 h 148"/>
                              <a:gd name="T58" fmla="*/ 33 w 90"/>
                              <a:gd name="T59" fmla="*/ 20 h 148"/>
                              <a:gd name="T60" fmla="*/ 25 w 90"/>
                              <a:gd name="T61" fmla="*/ 31 h 148"/>
                              <a:gd name="T62" fmla="*/ 20 w 90"/>
                              <a:gd name="T63" fmla="*/ 50 h 148"/>
                              <a:gd name="T64" fmla="*/ 18 w 90"/>
                              <a:gd name="T65" fmla="*/ 7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148">
                                <a:moveTo>
                                  <a:pt x="90" y="73"/>
                                </a:moveTo>
                                <a:lnTo>
                                  <a:pt x="90" y="90"/>
                                </a:lnTo>
                                <a:lnTo>
                                  <a:pt x="88" y="105"/>
                                </a:lnTo>
                                <a:lnTo>
                                  <a:pt x="83" y="118"/>
                                </a:lnTo>
                                <a:lnTo>
                                  <a:pt x="78" y="130"/>
                                </a:lnTo>
                                <a:lnTo>
                                  <a:pt x="71" y="138"/>
                                </a:lnTo>
                                <a:lnTo>
                                  <a:pt x="65" y="145"/>
                                </a:lnTo>
                                <a:lnTo>
                                  <a:pt x="55" y="148"/>
                                </a:lnTo>
                                <a:lnTo>
                                  <a:pt x="45" y="148"/>
                                </a:lnTo>
                                <a:lnTo>
                                  <a:pt x="35" y="148"/>
                                </a:lnTo>
                                <a:lnTo>
                                  <a:pt x="28" y="145"/>
                                </a:lnTo>
                                <a:lnTo>
                                  <a:pt x="22" y="141"/>
                                </a:lnTo>
                                <a:lnTo>
                                  <a:pt x="15" y="135"/>
                                </a:lnTo>
                                <a:lnTo>
                                  <a:pt x="8" y="123"/>
                                </a:lnTo>
                                <a:lnTo>
                                  <a:pt x="3" y="110"/>
                                </a:lnTo>
                                <a:lnTo>
                                  <a:pt x="0" y="93"/>
                                </a:lnTo>
                                <a:lnTo>
                                  <a:pt x="0" y="75"/>
                                </a:lnTo>
                                <a:lnTo>
                                  <a:pt x="0" y="58"/>
                                </a:lnTo>
                                <a:lnTo>
                                  <a:pt x="3" y="43"/>
                                </a:lnTo>
                                <a:lnTo>
                                  <a:pt x="7" y="31"/>
                                </a:lnTo>
                                <a:lnTo>
                                  <a:pt x="12" y="20"/>
                                </a:lnTo>
                                <a:lnTo>
                                  <a:pt x="18" y="11"/>
                                </a:lnTo>
                                <a:lnTo>
                                  <a:pt x="27" y="5"/>
                                </a:lnTo>
                                <a:lnTo>
                                  <a:pt x="37" y="1"/>
                                </a:lnTo>
                                <a:lnTo>
                                  <a:pt x="47" y="0"/>
                                </a:lnTo>
                                <a:lnTo>
                                  <a:pt x="57" y="1"/>
                                </a:lnTo>
                                <a:lnTo>
                                  <a:pt x="65" y="5"/>
                                </a:lnTo>
                                <a:lnTo>
                                  <a:pt x="73" y="11"/>
                                </a:lnTo>
                                <a:lnTo>
                                  <a:pt x="80" y="18"/>
                                </a:lnTo>
                                <a:lnTo>
                                  <a:pt x="85" y="30"/>
                                </a:lnTo>
                                <a:lnTo>
                                  <a:pt x="88" y="41"/>
                                </a:lnTo>
                                <a:lnTo>
                                  <a:pt x="90" y="56"/>
                                </a:lnTo>
                                <a:lnTo>
                                  <a:pt x="90" y="73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18" y="88"/>
                                </a:lnTo>
                                <a:lnTo>
                                  <a:pt x="20" y="100"/>
                                </a:lnTo>
                                <a:lnTo>
                                  <a:pt x="22" y="111"/>
                                </a:lnTo>
                                <a:lnTo>
                                  <a:pt x="25" y="120"/>
                                </a:lnTo>
                                <a:lnTo>
                                  <a:pt x="30" y="126"/>
                                </a:lnTo>
                                <a:lnTo>
                                  <a:pt x="33" y="130"/>
                                </a:lnTo>
                                <a:lnTo>
                                  <a:pt x="38" y="133"/>
                                </a:lnTo>
                                <a:lnTo>
                                  <a:pt x="45" y="133"/>
                                </a:lnTo>
                                <a:lnTo>
                                  <a:pt x="52" y="131"/>
                                </a:lnTo>
                                <a:lnTo>
                                  <a:pt x="58" y="130"/>
                                </a:lnTo>
                                <a:lnTo>
                                  <a:pt x="63" y="125"/>
                                </a:lnTo>
                                <a:lnTo>
                                  <a:pt x="66" y="118"/>
                                </a:lnTo>
                                <a:lnTo>
                                  <a:pt x="68" y="110"/>
                                </a:lnTo>
                                <a:lnTo>
                                  <a:pt x="71" y="98"/>
                                </a:lnTo>
                                <a:lnTo>
                                  <a:pt x="71" y="86"/>
                                </a:lnTo>
                                <a:lnTo>
                                  <a:pt x="73" y="73"/>
                                </a:lnTo>
                                <a:lnTo>
                                  <a:pt x="71" y="60"/>
                                </a:lnTo>
                                <a:lnTo>
                                  <a:pt x="71" y="48"/>
                                </a:lnTo>
                                <a:lnTo>
                                  <a:pt x="68" y="38"/>
                                </a:lnTo>
                                <a:lnTo>
                                  <a:pt x="66" y="30"/>
                                </a:lnTo>
                                <a:lnTo>
                                  <a:pt x="62" y="25"/>
                                </a:lnTo>
                                <a:lnTo>
                                  <a:pt x="58" y="20"/>
                                </a:lnTo>
                                <a:lnTo>
                                  <a:pt x="52" y="16"/>
                                </a:lnTo>
                                <a:lnTo>
                                  <a:pt x="47" y="16"/>
                                </a:lnTo>
                                <a:lnTo>
                                  <a:pt x="40" y="16"/>
                                </a:lnTo>
                                <a:lnTo>
                                  <a:pt x="33" y="20"/>
                                </a:lnTo>
                                <a:lnTo>
                                  <a:pt x="30" y="25"/>
                                </a:lnTo>
                                <a:lnTo>
                                  <a:pt x="25" y="31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8" y="61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61"/>
                        <wps:cNvSpPr>
                          <a:spLocks noChangeAspect="1" noEditPoints="1"/>
                        </wps:cNvSpPr>
                        <wps:spPr bwMode="auto">
                          <a:xfrm>
                            <a:off x="3476" y="1780"/>
                            <a:ext cx="47" cy="74"/>
                          </a:xfrm>
                          <a:custGeom>
                            <a:avLst/>
                            <a:gdLst>
                              <a:gd name="T0" fmla="*/ 6 w 93"/>
                              <a:gd name="T1" fmla="*/ 30 h 148"/>
                              <a:gd name="T2" fmla="*/ 11 w 93"/>
                              <a:gd name="T3" fmla="*/ 16 h 148"/>
                              <a:gd name="T4" fmla="*/ 21 w 93"/>
                              <a:gd name="T5" fmla="*/ 6 h 148"/>
                              <a:gd name="T6" fmla="*/ 36 w 93"/>
                              <a:gd name="T7" fmla="*/ 1 h 148"/>
                              <a:gd name="T8" fmla="*/ 55 w 93"/>
                              <a:gd name="T9" fmla="*/ 1 h 148"/>
                              <a:gd name="T10" fmla="*/ 70 w 93"/>
                              <a:gd name="T11" fmla="*/ 5 h 148"/>
                              <a:gd name="T12" fmla="*/ 80 w 93"/>
                              <a:gd name="T13" fmla="*/ 15 h 148"/>
                              <a:gd name="T14" fmla="*/ 85 w 93"/>
                              <a:gd name="T15" fmla="*/ 26 h 148"/>
                              <a:gd name="T16" fmla="*/ 85 w 93"/>
                              <a:gd name="T17" fmla="*/ 40 h 148"/>
                              <a:gd name="T18" fmla="*/ 83 w 93"/>
                              <a:gd name="T19" fmla="*/ 50 h 148"/>
                              <a:gd name="T20" fmla="*/ 71 w 93"/>
                              <a:gd name="T21" fmla="*/ 63 h 148"/>
                              <a:gd name="T22" fmla="*/ 68 w 93"/>
                              <a:gd name="T23" fmla="*/ 73 h 148"/>
                              <a:gd name="T24" fmla="*/ 80 w 93"/>
                              <a:gd name="T25" fmla="*/ 81 h 148"/>
                              <a:gd name="T26" fmla="*/ 88 w 93"/>
                              <a:gd name="T27" fmla="*/ 91 h 148"/>
                              <a:gd name="T28" fmla="*/ 91 w 93"/>
                              <a:gd name="T29" fmla="*/ 103 h 148"/>
                              <a:gd name="T30" fmla="*/ 91 w 93"/>
                              <a:gd name="T31" fmla="*/ 115 h 148"/>
                              <a:gd name="T32" fmla="*/ 86 w 93"/>
                              <a:gd name="T33" fmla="*/ 128 h 148"/>
                              <a:gd name="T34" fmla="*/ 75 w 93"/>
                              <a:gd name="T35" fmla="*/ 141 h 148"/>
                              <a:gd name="T36" fmla="*/ 56 w 93"/>
                              <a:gd name="T37" fmla="*/ 148 h 148"/>
                              <a:gd name="T38" fmla="*/ 36 w 93"/>
                              <a:gd name="T39" fmla="*/ 148 h 148"/>
                              <a:gd name="T40" fmla="*/ 18 w 93"/>
                              <a:gd name="T41" fmla="*/ 143 h 148"/>
                              <a:gd name="T42" fmla="*/ 6 w 93"/>
                              <a:gd name="T43" fmla="*/ 131 h 148"/>
                              <a:gd name="T44" fmla="*/ 0 w 93"/>
                              <a:gd name="T45" fmla="*/ 118 h 148"/>
                              <a:gd name="T46" fmla="*/ 0 w 93"/>
                              <a:gd name="T47" fmla="*/ 101 h 148"/>
                              <a:gd name="T48" fmla="*/ 6 w 93"/>
                              <a:gd name="T49" fmla="*/ 88 h 148"/>
                              <a:gd name="T50" fmla="*/ 20 w 93"/>
                              <a:gd name="T51" fmla="*/ 76 h 148"/>
                              <a:gd name="T52" fmla="*/ 20 w 93"/>
                              <a:gd name="T53" fmla="*/ 65 h 148"/>
                              <a:gd name="T54" fmla="*/ 10 w 93"/>
                              <a:gd name="T55" fmla="*/ 51 h 148"/>
                              <a:gd name="T56" fmla="*/ 6 w 93"/>
                              <a:gd name="T57" fmla="*/ 41 h 148"/>
                              <a:gd name="T58" fmla="*/ 31 w 93"/>
                              <a:gd name="T59" fmla="*/ 86 h 148"/>
                              <a:gd name="T60" fmla="*/ 21 w 93"/>
                              <a:gd name="T61" fmla="*/ 96 h 148"/>
                              <a:gd name="T62" fmla="*/ 18 w 93"/>
                              <a:gd name="T63" fmla="*/ 110 h 148"/>
                              <a:gd name="T64" fmla="*/ 20 w 93"/>
                              <a:gd name="T65" fmla="*/ 120 h 148"/>
                              <a:gd name="T66" fmla="*/ 25 w 93"/>
                              <a:gd name="T67" fmla="*/ 128 h 148"/>
                              <a:gd name="T68" fmla="*/ 35 w 93"/>
                              <a:gd name="T69" fmla="*/ 133 h 148"/>
                              <a:gd name="T70" fmla="*/ 46 w 93"/>
                              <a:gd name="T71" fmla="*/ 135 h 148"/>
                              <a:gd name="T72" fmla="*/ 58 w 93"/>
                              <a:gd name="T73" fmla="*/ 133 h 148"/>
                              <a:gd name="T74" fmla="*/ 66 w 93"/>
                              <a:gd name="T75" fmla="*/ 128 h 148"/>
                              <a:gd name="T76" fmla="*/ 71 w 93"/>
                              <a:gd name="T77" fmla="*/ 120 h 148"/>
                              <a:gd name="T78" fmla="*/ 75 w 93"/>
                              <a:gd name="T79" fmla="*/ 110 h 148"/>
                              <a:gd name="T80" fmla="*/ 73 w 93"/>
                              <a:gd name="T81" fmla="*/ 100 h 148"/>
                              <a:gd name="T82" fmla="*/ 68 w 93"/>
                              <a:gd name="T83" fmla="*/ 93 h 148"/>
                              <a:gd name="T84" fmla="*/ 45 w 93"/>
                              <a:gd name="T85" fmla="*/ 78 h 148"/>
                              <a:gd name="T86" fmla="*/ 31 w 93"/>
                              <a:gd name="T87" fmla="*/ 86 h 148"/>
                              <a:gd name="T88" fmla="*/ 58 w 93"/>
                              <a:gd name="T89" fmla="*/ 56 h 148"/>
                              <a:gd name="T90" fmla="*/ 68 w 93"/>
                              <a:gd name="T91" fmla="*/ 43 h 148"/>
                              <a:gd name="T92" fmla="*/ 68 w 93"/>
                              <a:gd name="T93" fmla="*/ 31 h 148"/>
                              <a:gd name="T94" fmla="*/ 65 w 93"/>
                              <a:gd name="T95" fmla="*/ 23 h 148"/>
                              <a:gd name="T96" fmla="*/ 60 w 93"/>
                              <a:gd name="T97" fmla="*/ 18 h 148"/>
                              <a:gd name="T98" fmla="*/ 51 w 93"/>
                              <a:gd name="T99" fmla="*/ 15 h 148"/>
                              <a:gd name="T100" fmla="*/ 36 w 93"/>
                              <a:gd name="T101" fmla="*/ 16 h 148"/>
                              <a:gd name="T102" fmla="*/ 26 w 93"/>
                              <a:gd name="T103" fmla="*/ 23 h 148"/>
                              <a:gd name="T104" fmla="*/ 23 w 93"/>
                              <a:gd name="T105" fmla="*/ 31 h 148"/>
                              <a:gd name="T106" fmla="*/ 25 w 93"/>
                              <a:gd name="T107" fmla="*/ 43 h 148"/>
                              <a:gd name="T108" fmla="*/ 36 w 93"/>
                              <a:gd name="T109" fmla="*/ 56 h 148"/>
                              <a:gd name="T110" fmla="*/ 48 w 93"/>
                              <a:gd name="T111" fmla="*/ 6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3" h="148">
                                <a:moveTo>
                                  <a:pt x="5" y="36"/>
                                </a:moveTo>
                                <a:lnTo>
                                  <a:pt x="6" y="30"/>
                                </a:lnTo>
                                <a:lnTo>
                                  <a:pt x="8" y="23"/>
                                </a:lnTo>
                                <a:lnTo>
                                  <a:pt x="11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6"/>
                                </a:lnTo>
                                <a:lnTo>
                                  <a:pt x="28" y="3"/>
                                </a:lnTo>
                                <a:lnTo>
                                  <a:pt x="36" y="1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3" y="3"/>
                                </a:lnTo>
                                <a:lnTo>
                                  <a:pt x="70" y="5"/>
                                </a:lnTo>
                                <a:lnTo>
                                  <a:pt x="75" y="10"/>
                                </a:lnTo>
                                <a:lnTo>
                                  <a:pt x="80" y="15"/>
                                </a:lnTo>
                                <a:lnTo>
                                  <a:pt x="83" y="20"/>
                                </a:lnTo>
                                <a:lnTo>
                                  <a:pt x="85" y="26"/>
                                </a:lnTo>
                                <a:lnTo>
                                  <a:pt x="86" y="33"/>
                                </a:lnTo>
                                <a:lnTo>
                                  <a:pt x="85" y="40"/>
                                </a:lnTo>
                                <a:lnTo>
                                  <a:pt x="85" y="45"/>
                                </a:lnTo>
                                <a:lnTo>
                                  <a:pt x="83" y="50"/>
                                </a:lnTo>
                                <a:lnTo>
                                  <a:pt x="80" y="55"/>
                                </a:lnTo>
                                <a:lnTo>
                                  <a:pt x="71" y="63"/>
                                </a:lnTo>
                                <a:lnTo>
                                  <a:pt x="61" y="70"/>
                                </a:lnTo>
                                <a:lnTo>
                                  <a:pt x="68" y="73"/>
                                </a:lnTo>
                                <a:lnTo>
                                  <a:pt x="75" y="76"/>
                                </a:lnTo>
                                <a:lnTo>
                                  <a:pt x="80" y="81"/>
                                </a:lnTo>
                                <a:lnTo>
                                  <a:pt x="85" y="86"/>
                                </a:lnTo>
                                <a:lnTo>
                                  <a:pt x="88" y="91"/>
                                </a:lnTo>
                                <a:lnTo>
                                  <a:pt x="90" y="96"/>
                                </a:lnTo>
                                <a:lnTo>
                                  <a:pt x="91" y="103"/>
                                </a:lnTo>
                                <a:lnTo>
                                  <a:pt x="93" y="108"/>
                                </a:lnTo>
                                <a:lnTo>
                                  <a:pt x="91" y="115"/>
                                </a:lnTo>
                                <a:lnTo>
                                  <a:pt x="90" y="121"/>
                                </a:lnTo>
                                <a:lnTo>
                                  <a:pt x="86" y="128"/>
                                </a:lnTo>
                                <a:lnTo>
                                  <a:pt x="83" y="135"/>
                                </a:lnTo>
                                <a:lnTo>
                                  <a:pt x="75" y="141"/>
                                </a:lnTo>
                                <a:lnTo>
                                  <a:pt x="66" y="145"/>
                                </a:lnTo>
                                <a:lnTo>
                                  <a:pt x="56" y="148"/>
                                </a:lnTo>
                                <a:lnTo>
                                  <a:pt x="46" y="148"/>
                                </a:lnTo>
                                <a:lnTo>
                                  <a:pt x="36" y="148"/>
                                </a:lnTo>
                                <a:lnTo>
                                  <a:pt x="26" y="146"/>
                                </a:lnTo>
                                <a:lnTo>
                                  <a:pt x="18" y="143"/>
                                </a:lnTo>
                                <a:lnTo>
                                  <a:pt x="11" y="138"/>
                                </a:lnTo>
                                <a:lnTo>
                                  <a:pt x="6" y="131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1"/>
                                </a:lnTo>
                                <a:lnTo>
                                  <a:pt x="1" y="95"/>
                                </a:lnTo>
                                <a:lnTo>
                                  <a:pt x="6" y="88"/>
                                </a:lnTo>
                                <a:lnTo>
                                  <a:pt x="11" y="81"/>
                                </a:lnTo>
                                <a:lnTo>
                                  <a:pt x="20" y="76"/>
                                </a:lnTo>
                                <a:lnTo>
                                  <a:pt x="31" y="70"/>
                                </a:lnTo>
                                <a:lnTo>
                                  <a:pt x="20" y="65"/>
                                </a:lnTo>
                                <a:lnTo>
                                  <a:pt x="11" y="56"/>
                                </a:lnTo>
                                <a:lnTo>
                                  <a:pt x="10" y="51"/>
                                </a:lnTo>
                                <a:lnTo>
                                  <a:pt x="6" y="46"/>
                                </a:lnTo>
                                <a:lnTo>
                                  <a:pt x="6" y="41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31" y="86"/>
                                </a:moveTo>
                                <a:lnTo>
                                  <a:pt x="25" y="90"/>
                                </a:lnTo>
                                <a:lnTo>
                                  <a:pt x="21" y="96"/>
                                </a:lnTo>
                                <a:lnTo>
                                  <a:pt x="18" y="103"/>
                                </a:lnTo>
                                <a:lnTo>
                                  <a:pt x="18" y="110"/>
                                </a:lnTo>
                                <a:lnTo>
                                  <a:pt x="18" y="115"/>
                                </a:lnTo>
                                <a:lnTo>
                                  <a:pt x="20" y="120"/>
                                </a:lnTo>
                                <a:lnTo>
                                  <a:pt x="21" y="125"/>
                                </a:lnTo>
                                <a:lnTo>
                                  <a:pt x="25" y="128"/>
                                </a:lnTo>
                                <a:lnTo>
                                  <a:pt x="30" y="130"/>
                                </a:lnTo>
                                <a:lnTo>
                                  <a:pt x="35" y="133"/>
                                </a:lnTo>
                                <a:lnTo>
                                  <a:pt x="40" y="133"/>
                                </a:lnTo>
                                <a:lnTo>
                                  <a:pt x="46" y="135"/>
                                </a:lnTo>
                                <a:lnTo>
                                  <a:pt x="51" y="133"/>
                                </a:lnTo>
                                <a:lnTo>
                                  <a:pt x="58" y="133"/>
                                </a:lnTo>
                                <a:lnTo>
                                  <a:pt x="61" y="130"/>
                                </a:lnTo>
                                <a:lnTo>
                                  <a:pt x="66" y="128"/>
                                </a:lnTo>
                                <a:lnTo>
                                  <a:pt x="70" y="123"/>
                                </a:lnTo>
                                <a:lnTo>
                                  <a:pt x="71" y="120"/>
                                </a:lnTo>
                                <a:lnTo>
                                  <a:pt x="73" y="115"/>
                                </a:lnTo>
                                <a:lnTo>
                                  <a:pt x="75" y="110"/>
                                </a:lnTo>
                                <a:lnTo>
                                  <a:pt x="73" y="105"/>
                                </a:lnTo>
                                <a:lnTo>
                                  <a:pt x="73" y="100"/>
                                </a:lnTo>
                                <a:lnTo>
                                  <a:pt x="70" y="96"/>
                                </a:lnTo>
                                <a:lnTo>
                                  <a:pt x="68" y="93"/>
                                </a:lnTo>
                                <a:lnTo>
                                  <a:pt x="58" y="85"/>
                                </a:lnTo>
                                <a:lnTo>
                                  <a:pt x="45" y="78"/>
                                </a:lnTo>
                                <a:lnTo>
                                  <a:pt x="36" y="83"/>
                                </a:lnTo>
                                <a:lnTo>
                                  <a:pt x="31" y="86"/>
                                </a:lnTo>
                                <a:close/>
                                <a:moveTo>
                                  <a:pt x="48" y="61"/>
                                </a:moveTo>
                                <a:lnTo>
                                  <a:pt x="58" y="56"/>
                                </a:lnTo>
                                <a:lnTo>
                                  <a:pt x="63" y="51"/>
                                </a:lnTo>
                                <a:lnTo>
                                  <a:pt x="68" y="43"/>
                                </a:lnTo>
                                <a:lnTo>
                                  <a:pt x="70" y="35"/>
                                </a:lnTo>
                                <a:lnTo>
                                  <a:pt x="68" y="31"/>
                                </a:lnTo>
                                <a:lnTo>
                                  <a:pt x="68" y="26"/>
                                </a:lnTo>
                                <a:lnTo>
                                  <a:pt x="65" y="23"/>
                                </a:lnTo>
                                <a:lnTo>
                                  <a:pt x="63" y="20"/>
                                </a:lnTo>
                                <a:lnTo>
                                  <a:pt x="60" y="18"/>
                                </a:lnTo>
                                <a:lnTo>
                                  <a:pt x="55" y="16"/>
                                </a:lnTo>
                                <a:lnTo>
                                  <a:pt x="51" y="15"/>
                                </a:lnTo>
                                <a:lnTo>
                                  <a:pt x="45" y="15"/>
                                </a:lnTo>
                                <a:lnTo>
                                  <a:pt x="36" y="16"/>
                                </a:lnTo>
                                <a:lnTo>
                                  <a:pt x="30" y="20"/>
                                </a:lnTo>
                                <a:lnTo>
                                  <a:pt x="26" y="23"/>
                                </a:lnTo>
                                <a:lnTo>
                                  <a:pt x="25" y="26"/>
                                </a:lnTo>
                                <a:lnTo>
                                  <a:pt x="23" y="31"/>
                                </a:lnTo>
                                <a:lnTo>
                                  <a:pt x="23" y="35"/>
                                </a:lnTo>
                                <a:lnTo>
                                  <a:pt x="25" y="43"/>
                                </a:lnTo>
                                <a:lnTo>
                                  <a:pt x="28" y="50"/>
                                </a:lnTo>
                                <a:lnTo>
                                  <a:pt x="36" y="56"/>
                                </a:lnTo>
                                <a:lnTo>
                                  <a:pt x="46" y="63"/>
                                </a:lnTo>
                                <a:lnTo>
                                  <a:pt x="48" y="63"/>
                                </a:lnTo>
                                <a:lnTo>
                                  <a:pt x="4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662"/>
                        <wps:cNvSpPr>
                          <a:spLocks noChangeAspect="1" noEditPoints="1"/>
                        </wps:cNvSpPr>
                        <wps:spPr bwMode="auto">
                          <a:xfrm>
                            <a:off x="3532" y="1780"/>
                            <a:ext cx="46" cy="74"/>
                          </a:xfrm>
                          <a:custGeom>
                            <a:avLst/>
                            <a:gdLst>
                              <a:gd name="T0" fmla="*/ 90 w 92"/>
                              <a:gd name="T1" fmla="*/ 90 h 148"/>
                              <a:gd name="T2" fmla="*/ 85 w 92"/>
                              <a:gd name="T3" fmla="*/ 118 h 148"/>
                              <a:gd name="T4" fmla="*/ 74 w 92"/>
                              <a:gd name="T5" fmla="*/ 138 h 148"/>
                              <a:gd name="T6" fmla="*/ 55 w 92"/>
                              <a:gd name="T7" fmla="*/ 148 h 148"/>
                              <a:gd name="T8" fmla="*/ 35 w 92"/>
                              <a:gd name="T9" fmla="*/ 148 h 148"/>
                              <a:gd name="T10" fmla="*/ 22 w 92"/>
                              <a:gd name="T11" fmla="*/ 141 h 148"/>
                              <a:gd name="T12" fmla="*/ 9 w 92"/>
                              <a:gd name="T13" fmla="*/ 123 h 148"/>
                              <a:gd name="T14" fmla="*/ 0 w 92"/>
                              <a:gd name="T15" fmla="*/ 93 h 148"/>
                              <a:gd name="T16" fmla="*/ 0 w 92"/>
                              <a:gd name="T17" fmla="*/ 58 h 148"/>
                              <a:gd name="T18" fmla="*/ 7 w 92"/>
                              <a:gd name="T19" fmla="*/ 31 h 148"/>
                              <a:gd name="T20" fmla="*/ 20 w 92"/>
                              <a:gd name="T21" fmla="*/ 11 h 148"/>
                              <a:gd name="T22" fmla="*/ 37 w 92"/>
                              <a:gd name="T23" fmla="*/ 1 h 148"/>
                              <a:gd name="T24" fmla="*/ 57 w 92"/>
                              <a:gd name="T25" fmla="*/ 1 h 148"/>
                              <a:gd name="T26" fmla="*/ 74 w 92"/>
                              <a:gd name="T27" fmla="*/ 11 h 148"/>
                              <a:gd name="T28" fmla="*/ 85 w 92"/>
                              <a:gd name="T29" fmla="*/ 30 h 148"/>
                              <a:gd name="T30" fmla="*/ 90 w 92"/>
                              <a:gd name="T31" fmla="*/ 56 h 148"/>
                              <a:gd name="T32" fmla="*/ 19 w 92"/>
                              <a:gd name="T33" fmla="*/ 75 h 148"/>
                              <a:gd name="T34" fmla="*/ 20 w 92"/>
                              <a:gd name="T35" fmla="*/ 100 h 148"/>
                              <a:gd name="T36" fmla="*/ 25 w 92"/>
                              <a:gd name="T37" fmla="*/ 120 h 148"/>
                              <a:gd name="T38" fmla="*/ 34 w 92"/>
                              <a:gd name="T39" fmla="*/ 130 h 148"/>
                              <a:gd name="T40" fmla="*/ 45 w 92"/>
                              <a:gd name="T41" fmla="*/ 133 h 148"/>
                              <a:gd name="T42" fmla="*/ 59 w 92"/>
                              <a:gd name="T43" fmla="*/ 130 h 148"/>
                              <a:gd name="T44" fmla="*/ 67 w 92"/>
                              <a:gd name="T45" fmla="*/ 118 h 148"/>
                              <a:gd name="T46" fmla="*/ 72 w 92"/>
                              <a:gd name="T47" fmla="*/ 98 h 148"/>
                              <a:gd name="T48" fmla="*/ 74 w 92"/>
                              <a:gd name="T49" fmla="*/ 73 h 148"/>
                              <a:gd name="T50" fmla="*/ 72 w 92"/>
                              <a:gd name="T51" fmla="*/ 48 h 148"/>
                              <a:gd name="T52" fmla="*/ 67 w 92"/>
                              <a:gd name="T53" fmla="*/ 30 h 148"/>
                              <a:gd name="T54" fmla="*/ 59 w 92"/>
                              <a:gd name="T55" fmla="*/ 20 h 148"/>
                              <a:gd name="T56" fmla="*/ 47 w 92"/>
                              <a:gd name="T57" fmla="*/ 16 h 148"/>
                              <a:gd name="T58" fmla="*/ 34 w 92"/>
                              <a:gd name="T59" fmla="*/ 20 h 148"/>
                              <a:gd name="T60" fmla="*/ 25 w 92"/>
                              <a:gd name="T61" fmla="*/ 31 h 148"/>
                              <a:gd name="T62" fmla="*/ 20 w 92"/>
                              <a:gd name="T63" fmla="*/ 50 h 148"/>
                              <a:gd name="T64" fmla="*/ 19 w 92"/>
                              <a:gd name="T65" fmla="*/ 7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48">
                                <a:moveTo>
                                  <a:pt x="92" y="73"/>
                                </a:moveTo>
                                <a:lnTo>
                                  <a:pt x="90" y="90"/>
                                </a:lnTo>
                                <a:lnTo>
                                  <a:pt x="89" y="105"/>
                                </a:lnTo>
                                <a:lnTo>
                                  <a:pt x="85" y="118"/>
                                </a:lnTo>
                                <a:lnTo>
                                  <a:pt x="79" y="130"/>
                                </a:lnTo>
                                <a:lnTo>
                                  <a:pt x="74" y="138"/>
                                </a:lnTo>
                                <a:lnTo>
                                  <a:pt x="65" y="145"/>
                                </a:lnTo>
                                <a:lnTo>
                                  <a:pt x="55" y="148"/>
                                </a:lnTo>
                                <a:lnTo>
                                  <a:pt x="45" y="148"/>
                                </a:lnTo>
                                <a:lnTo>
                                  <a:pt x="35" y="148"/>
                                </a:lnTo>
                                <a:lnTo>
                                  <a:pt x="29" y="145"/>
                                </a:lnTo>
                                <a:lnTo>
                                  <a:pt x="22" y="141"/>
                                </a:lnTo>
                                <a:lnTo>
                                  <a:pt x="15" y="135"/>
                                </a:lnTo>
                                <a:lnTo>
                                  <a:pt x="9" y="123"/>
                                </a:lnTo>
                                <a:lnTo>
                                  <a:pt x="4" y="110"/>
                                </a:lnTo>
                                <a:lnTo>
                                  <a:pt x="0" y="93"/>
                                </a:lnTo>
                                <a:lnTo>
                                  <a:pt x="0" y="75"/>
                                </a:lnTo>
                                <a:lnTo>
                                  <a:pt x="0" y="58"/>
                                </a:lnTo>
                                <a:lnTo>
                                  <a:pt x="4" y="43"/>
                                </a:lnTo>
                                <a:lnTo>
                                  <a:pt x="7" y="31"/>
                                </a:lnTo>
                                <a:lnTo>
                                  <a:pt x="12" y="20"/>
                                </a:lnTo>
                                <a:lnTo>
                                  <a:pt x="20" y="11"/>
                                </a:lnTo>
                                <a:lnTo>
                                  <a:pt x="27" y="5"/>
                                </a:lnTo>
                                <a:lnTo>
                                  <a:pt x="37" y="1"/>
                                </a:lnTo>
                                <a:lnTo>
                                  <a:pt x="47" y="0"/>
                                </a:lnTo>
                                <a:lnTo>
                                  <a:pt x="57" y="1"/>
                                </a:lnTo>
                                <a:lnTo>
                                  <a:pt x="65" y="5"/>
                                </a:lnTo>
                                <a:lnTo>
                                  <a:pt x="74" y="11"/>
                                </a:lnTo>
                                <a:lnTo>
                                  <a:pt x="80" y="18"/>
                                </a:lnTo>
                                <a:lnTo>
                                  <a:pt x="85" y="30"/>
                                </a:lnTo>
                                <a:lnTo>
                                  <a:pt x="89" y="41"/>
                                </a:lnTo>
                                <a:lnTo>
                                  <a:pt x="90" y="56"/>
                                </a:lnTo>
                                <a:lnTo>
                                  <a:pt x="92" y="73"/>
                                </a:lnTo>
                                <a:close/>
                                <a:moveTo>
                                  <a:pt x="19" y="75"/>
                                </a:moveTo>
                                <a:lnTo>
                                  <a:pt x="19" y="88"/>
                                </a:lnTo>
                                <a:lnTo>
                                  <a:pt x="20" y="100"/>
                                </a:lnTo>
                                <a:lnTo>
                                  <a:pt x="22" y="111"/>
                                </a:lnTo>
                                <a:lnTo>
                                  <a:pt x="25" y="120"/>
                                </a:lnTo>
                                <a:lnTo>
                                  <a:pt x="30" y="126"/>
                                </a:lnTo>
                                <a:lnTo>
                                  <a:pt x="34" y="130"/>
                                </a:lnTo>
                                <a:lnTo>
                                  <a:pt x="39" y="133"/>
                                </a:lnTo>
                                <a:lnTo>
                                  <a:pt x="45" y="133"/>
                                </a:lnTo>
                                <a:lnTo>
                                  <a:pt x="52" y="131"/>
                                </a:lnTo>
                                <a:lnTo>
                                  <a:pt x="59" y="130"/>
                                </a:lnTo>
                                <a:lnTo>
                                  <a:pt x="64" y="125"/>
                                </a:lnTo>
                                <a:lnTo>
                                  <a:pt x="67" y="118"/>
                                </a:lnTo>
                                <a:lnTo>
                                  <a:pt x="69" y="110"/>
                                </a:lnTo>
                                <a:lnTo>
                                  <a:pt x="72" y="98"/>
                                </a:lnTo>
                                <a:lnTo>
                                  <a:pt x="72" y="86"/>
                                </a:lnTo>
                                <a:lnTo>
                                  <a:pt x="74" y="73"/>
                                </a:lnTo>
                                <a:lnTo>
                                  <a:pt x="72" y="60"/>
                                </a:lnTo>
                                <a:lnTo>
                                  <a:pt x="72" y="48"/>
                                </a:lnTo>
                                <a:lnTo>
                                  <a:pt x="69" y="38"/>
                                </a:lnTo>
                                <a:lnTo>
                                  <a:pt x="67" y="30"/>
                                </a:lnTo>
                                <a:lnTo>
                                  <a:pt x="62" y="25"/>
                                </a:lnTo>
                                <a:lnTo>
                                  <a:pt x="59" y="20"/>
                                </a:lnTo>
                                <a:lnTo>
                                  <a:pt x="52" y="16"/>
                                </a:lnTo>
                                <a:lnTo>
                                  <a:pt x="47" y="16"/>
                                </a:lnTo>
                                <a:lnTo>
                                  <a:pt x="40" y="16"/>
                                </a:lnTo>
                                <a:lnTo>
                                  <a:pt x="34" y="20"/>
                                </a:lnTo>
                                <a:lnTo>
                                  <a:pt x="30" y="25"/>
                                </a:lnTo>
                                <a:lnTo>
                                  <a:pt x="25" y="31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9" y="61"/>
                                </a:lnTo>
                                <a:lnTo>
                                  <a:pt x="1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63"/>
                        <wps:cNvSpPr>
                          <a:spLocks noChangeAspect="1" noEditPoints="1"/>
                        </wps:cNvSpPr>
                        <wps:spPr bwMode="auto">
                          <a:xfrm>
                            <a:off x="3587" y="1780"/>
                            <a:ext cx="46" cy="74"/>
                          </a:xfrm>
                          <a:custGeom>
                            <a:avLst/>
                            <a:gdLst>
                              <a:gd name="T0" fmla="*/ 92 w 92"/>
                              <a:gd name="T1" fmla="*/ 90 h 148"/>
                              <a:gd name="T2" fmla="*/ 85 w 92"/>
                              <a:gd name="T3" fmla="*/ 118 h 148"/>
                              <a:gd name="T4" fmla="*/ 74 w 92"/>
                              <a:gd name="T5" fmla="*/ 138 h 148"/>
                              <a:gd name="T6" fmla="*/ 57 w 92"/>
                              <a:gd name="T7" fmla="*/ 148 h 148"/>
                              <a:gd name="T8" fmla="*/ 37 w 92"/>
                              <a:gd name="T9" fmla="*/ 148 h 148"/>
                              <a:gd name="T10" fmla="*/ 22 w 92"/>
                              <a:gd name="T11" fmla="*/ 141 h 148"/>
                              <a:gd name="T12" fmla="*/ 9 w 92"/>
                              <a:gd name="T13" fmla="*/ 123 h 148"/>
                              <a:gd name="T14" fmla="*/ 2 w 92"/>
                              <a:gd name="T15" fmla="*/ 93 h 148"/>
                              <a:gd name="T16" fmla="*/ 2 w 92"/>
                              <a:gd name="T17" fmla="*/ 58 h 148"/>
                              <a:gd name="T18" fmla="*/ 9 w 92"/>
                              <a:gd name="T19" fmla="*/ 31 h 148"/>
                              <a:gd name="T20" fmla="*/ 20 w 92"/>
                              <a:gd name="T21" fmla="*/ 11 h 148"/>
                              <a:gd name="T22" fmla="*/ 37 w 92"/>
                              <a:gd name="T23" fmla="*/ 1 h 148"/>
                              <a:gd name="T24" fmla="*/ 59 w 92"/>
                              <a:gd name="T25" fmla="*/ 1 h 148"/>
                              <a:gd name="T26" fmla="*/ 74 w 92"/>
                              <a:gd name="T27" fmla="*/ 11 h 148"/>
                              <a:gd name="T28" fmla="*/ 85 w 92"/>
                              <a:gd name="T29" fmla="*/ 30 h 148"/>
                              <a:gd name="T30" fmla="*/ 92 w 92"/>
                              <a:gd name="T31" fmla="*/ 56 h 148"/>
                              <a:gd name="T32" fmla="*/ 19 w 92"/>
                              <a:gd name="T33" fmla="*/ 75 h 148"/>
                              <a:gd name="T34" fmla="*/ 20 w 92"/>
                              <a:gd name="T35" fmla="*/ 100 h 148"/>
                              <a:gd name="T36" fmla="*/ 27 w 92"/>
                              <a:gd name="T37" fmla="*/ 120 h 148"/>
                              <a:gd name="T38" fmla="*/ 35 w 92"/>
                              <a:gd name="T39" fmla="*/ 130 h 148"/>
                              <a:gd name="T40" fmla="*/ 47 w 92"/>
                              <a:gd name="T41" fmla="*/ 133 h 148"/>
                              <a:gd name="T42" fmla="*/ 59 w 92"/>
                              <a:gd name="T43" fmla="*/ 130 h 148"/>
                              <a:gd name="T44" fmla="*/ 67 w 92"/>
                              <a:gd name="T45" fmla="*/ 118 h 148"/>
                              <a:gd name="T46" fmla="*/ 72 w 92"/>
                              <a:gd name="T47" fmla="*/ 98 h 148"/>
                              <a:gd name="T48" fmla="*/ 74 w 92"/>
                              <a:gd name="T49" fmla="*/ 73 h 148"/>
                              <a:gd name="T50" fmla="*/ 72 w 92"/>
                              <a:gd name="T51" fmla="*/ 48 h 148"/>
                              <a:gd name="T52" fmla="*/ 67 w 92"/>
                              <a:gd name="T53" fmla="*/ 30 h 148"/>
                              <a:gd name="T54" fmla="*/ 59 w 92"/>
                              <a:gd name="T55" fmla="*/ 20 h 148"/>
                              <a:gd name="T56" fmla="*/ 47 w 92"/>
                              <a:gd name="T57" fmla="*/ 16 h 148"/>
                              <a:gd name="T58" fmla="*/ 35 w 92"/>
                              <a:gd name="T59" fmla="*/ 20 h 148"/>
                              <a:gd name="T60" fmla="*/ 27 w 92"/>
                              <a:gd name="T61" fmla="*/ 31 h 148"/>
                              <a:gd name="T62" fmla="*/ 20 w 92"/>
                              <a:gd name="T63" fmla="*/ 50 h 148"/>
                              <a:gd name="T64" fmla="*/ 19 w 92"/>
                              <a:gd name="T65" fmla="*/ 7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48">
                                <a:moveTo>
                                  <a:pt x="92" y="73"/>
                                </a:moveTo>
                                <a:lnTo>
                                  <a:pt x="92" y="90"/>
                                </a:lnTo>
                                <a:lnTo>
                                  <a:pt x="89" y="105"/>
                                </a:lnTo>
                                <a:lnTo>
                                  <a:pt x="85" y="118"/>
                                </a:lnTo>
                                <a:lnTo>
                                  <a:pt x="80" y="130"/>
                                </a:lnTo>
                                <a:lnTo>
                                  <a:pt x="74" y="138"/>
                                </a:lnTo>
                                <a:lnTo>
                                  <a:pt x="65" y="145"/>
                                </a:lnTo>
                                <a:lnTo>
                                  <a:pt x="57" y="148"/>
                                </a:lnTo>
                                <a:lnTo>
                                  <a:pt x="45" y="148"/>
                                </a:lnTo>
                                <a:lnTo>
                                  <a:pt x="37" y="148"/>
                                </a:lnTo>
                                <a:lnTo>
                                  <a:pt x="29" y="145"/>
                                </a:lnTo>
                                <a:lnTo>
                                  <a:pt x="22" y="141"/>
                                </a:lnTo>
                                <a:lnTo>
                                  <a:pt x="17" y="135"/>
                                </a:lnTo>
                                <a:lnTo>
                                  <a:pt x="9" y="123"/>
                                </a:lnTo>
                                <a:lnTo>
                                  <a:pt x="5" y="110"/>
                                </a:lnTo>
                                <a:lnTo>
                                  <a:pt x="2" y="93"/>
                                </a:lnTo>
                                <a:lnTo>
                                  <a:pt x="0" y="75"/>
                                </a:lnTo>
                                <a:lnTo>
                                  <a:pt x="2" y="58"/>
                                </a:lnTo>
                                <a:lnTo>
                                  <a:pt x="4" y="43"/>
                                </a:lnTo>
                                <a:lnTo>
                                  <a:pt x="9" y="31"/>
                                </a:lnTo>
                                <a:lnTo>
                                  <a:pt x="14" y="20"/>
                                </a:lnTo>
                                <a:lnTo>
                                  <a:pt x="20" y="11"/>
                                </a:lnTo>
                                <a:lnTo>
                                  <a:pt x="29" y="5"/>
                                </a:lnTo>
                                <a:lnTo>
                                  <a:pt x="37" y="1"/>
                                </a:lnTo>
                                <a:lnTo>
                                  <a:pt x="49" y="0"/>
                                </a:lnTo>
                                <a:lnTo>
                                  <a:pt x="59" y="1"/>
                                </a:lnTo>
                                <a:lnTo>
                                  <a:pt x="67" y="5"/>
                                </a:lnTo>
                                <a:lnTo>
                                  <a:pt x="74" y="11"/>
                                </a:lnTo>
                                <a:lnTo>
                                  <a:pt x="80" y="18"/>
                                </a:lnTo>
                                <a:lnTo>
                                  <a:pt x="85" y="30"/>
                                </a:lnTo>
                                <a:lnTo>
                                  <a:pt x="89" y="41"/>
                                </a:lnTo>
                                <a:lnTo>
                                  <a:pt x="92" y="56"/>
                                </a:lnTo>
                                <a:lnTo>
                                  <a:pt x="92" y="73"/>
                                </a:lnTo>
                                <a:close/>
                                <a:moveTo>
                                  <a:pt x="19" y="75"/>
                                </a:moveTo>
                                <a:lnTo>
                                  <a:pt x="19" y="88"/>
                                </a:lnTo>
                                <a:lnTo>
                                  <a:pt x="20" y="100"/>
                                </a:lnTo>
                                <a:lnTo>
                                  <a:pt x="24" y="111"/>
                                </a:lnTo>
                                <a:lnTo>
                                  <a:pt x="27" y="120"/>
                                </a:lnTo>
                                <a:lnTo>
                                  <a:pt x="30" y="126"/>
                                </a:lnTo>
                                <a:lnTo>
                                  <a:pt x="35" y="130"/>
                                </a:lnTo>
                                <a:lnTo>
                                  <a:pt x="40" y="133"/>
                                </a:lnTo>
                                <a:lnTo>
                                  <a:pt x="47" y="133"/>
                                </a:lnTo>
                                <a:lnTo>
                                  <a:pt x="54" y="131"/>
                                </a:lnTo>
                                <a:lnTo>
                                  <a:pt x="59" y="130"/>
                                </a:lnTo>
                                <a:lnTo>
                                  <a:pt x="64" y="125"/>
                                </a:lnTo>
                                <a:lnTo>
                                  <a:pt x="67" y="118"/>
                                </a:lnTo>
                                <a:lnTo>
                                  <a:pt x="70" y="110"/>
                                </a:lnTo>
                                <a:lnTo>
                                  <a:pt x="72" y="98"/>
                                </a:lnTo>
                                <a:lnTo>
                                  <a:pt x="74" y="86"/>
                                </a:lnTo>
                                <a:lnTo>
                                  <a:pt x="74" y="73"/>
                                </a:lnTo>
                                <a:lnTo>
                                  <a:pt x="74" y="60"/>
                                </a:lnTo>
                                <a:lnTo>
                                  <a:pt x="72" y="48"/>
                                </a:lnTo>
                                <a:lnTo>
                                  <a:pt x="70" y="38"/>
                                </a:lnTo>
                                <a:lnTo>
                                  <a:pt x="67" y="30"/>
                                </a:lnTo>
                                <a:lnTo>
                                  <a:pt x="64" y="25"/>
                                </a:lnTo>
                                <a:lnTo>
                                  <a:pt x="59" y="20"/>
                                </a:lnTo>
                                <a:lnTo>
                                  <a:pt x="54" y="16"/>
                                </a:lnTo>
                                <a:lnTo>
                                  <a:pt x="47" y="16"/>
                                </a:lnTo>
                                <a:lnTo>
                                  <a:pt x="40" y="16"/>
                                </a:lnTo>
                                <a:lnTo>
                                  <a:pt x="35" y="20"/>
                                </a:lnTo>
                                <a:lnTo>
                                  <a:pt x="30" y="25"/>
                                </a:lnTo>
                                <a:lnTo>
                                  <a:pt x="27" y="31"/>
                                </a:lnTo>
                                <a:lnTo>
                                  <a:pt x="24" y="40"/>
                                </a:lnTo>
                                <a:lnTo>
                                  <a:pt x="20" y="50"/>
                                </a:lnTo>
                                <a:lnTo>
                                  <a:pt x="19" y="61"/>
                                </a:lnTo>
                                <a:lnTo>
                                  <a:pt x="1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664"/>
                        <wps:cNvSpPr>
                          <a:spLocks noChangeAspect="1" noEditPoints="1"/>
                        </wps:cNvSpPr>
                        <wps:spPr bwMode="auto">
                          <a:xfrm>
                            <a:off x="728" y="1919"/>
                            <a:ext cx="46" cy="77"/>
                          </a:xfrm>
                          <a:custGeom>
                            <a:avLst/>
                            <a:gdLst>
                              <a:gd name="T0" fmla="*/ 89 w 91"/>
                              <a:gd name="T1" fmla="*/ 148 h 155"/>
                              <a:gd name="T2" fmla="*/ 91 w 91"/>
                              <a:gd name="T3" fmla="*/ 150 h 155"/>
                              <a:gd name="T4" fmla="*/ 91 w 91"/>
                              <a:gd name="T5" fmla="*/ 150 h 155"/>
                              <a:gd name="T6" fmla="*/ 89 w 91"/>
                              <a:gd name="T7" fmla="*/ 151 h 155"/>
                              <a:gd name="T8" fmla="*/ 88 w 91"/>
                              <a:gd name="T9" fmla="*/ 151 h 155"/>
                              <a:gd name="T10" fmla="*/ 74 w 91"/>
                              <a:gd name="T11" fmla="*/ 155 h 155"/>
                              <a:gd name="T12" fmla="*/ 73 w 91"/>
                              <a:gd name="T13" fmla="*/ 155 h 155"/>
                              <a:gd name="T14" fmla="*/ 73 w 91"/>
                              <a:gd name="T15" fmla="*/ 155 h 155"/>
                              <a:gd name="T16" fmla="*/ 71 w 91"/>
                              <a:gd name="T17" fmla="*/ 153 h 155"/>
                              <a:gd name="T18" fmla="*/ 34 w 91"/>
                              <a:gd name="T19" fmla="*/ 83 h 155"/>
                              <a:gd name="T20" fmla="*/ 18 w 91"/>
                              <a:gd name="T21" fmla="*/ 83 h 155"/>
                              <a:gd name="T22" fmla="*/ 18 w 91"/>
                              <a:gd name="T23" fmla="*/ 150 h 155"/>
                              <a:gd name="T24" fmla="*/ 18 w 91"/>
                              <a:gd name="T25" fmla="*/ 151 h 155"/>
                              <a:gd name="T26" fmla="*/ 14 w 91"/>
                              <a:gd name="T27" fmla="*/ 153 h 155"/>
                              <a:gd name="T28" fmla="*/ 3 w 91"/>
                              <a:gd name="T29" fmla="*/ 153 h 155"/>
                              <a:gd name="T30" fmla="*/ 1 w 91"/>
                              <a:gd name="T31" fmla="*/ 151 h 155"/>
                              <a:gd name="T32" fmla="*/ 0 w 91"/>
                              <a:gd name="T33" fmla="*/ 150 h 155"/>
                              <a:gd name="T34" fmla="*/ 0 w 91"/>
                              <a:gd name="T35" fmla="*/ 3 h 155"/>
                              <a:gd name="T36" fmla="*/ 1 w 91"/>
                              <a:gd name="T37" fmla="*/ 1 h 155"/>
                              <a:gd name="T38" fmla="*/ 3 w 91"/>
                              <a:gd name="T39" fmla="*/ 0 h 155"/>
                              <a:gd name="T40" fmla="*/ 38 w 91"/>
                              <a:gd name="T41" fmla="*/ 0 h 155"/>
                              <a:gd name="T42" fmla="*/ 54 w 91"/>
                              <a:gd name="T43" fmla="*/ 1 h 155"/>
                              <a:gd name="T44" fmla="*/ 64 w 91"/>
                              <a:gd name="T45" fmla="*/ 5 h 155"/>
                              <a:gd name="T46" fmla="*/ 71 w 91"/>
                              <a:gd name="T47" fmla="*/ 10 h 155"/>
                              <a:gd name="T48" fmla="*/ 78 w 91"/>
                              <a:gd name="T49" fmla="*/ 18 h 155"/>
                              <a:gd name="T50" fmla="*/ 81 w 91"/>
                              <a:gd name="T51" fmla="*/ 26 h 155"/>
                              <a:gd name="T52" fmla="*/ 83 w 91"/>
                              <a:gd name="T53" fmla="*/ 38 h 155"/>
                              <a:gd name="T54" fmla="*/ 81 w 91"/>
                              <a:gd name="T55" fmla="*/ 46 h 155"/>
                              <a:gd name="T56" fmla="*/ 79 w 91"/>
                              <a:gd name="T57" fmla="*/ 53 h 155"/>
                              <a:gd name="T58" fmla="*/ 78 w 91"/>
                              <a:gd name="T59" fmla="*/ 60 h 155"/>
                              <a:gd name="T60" fmla="*/ 74 w 91"/>
                              <a:gd name="T61" fmla="*/ 66 h 155"/>
                              <a:gd name="T62" fmla="*/ 69 w 91"/>
                              <a:gd name="T63" fmla="*/ 71 h 155"/>
                              <a:gd name="T64" fmla="*/ 64 w 91"/>
                              <a:gd name="T65" fmla="*/ 76 h 155"/>
                              <a:gd name="T66" fmla="*/ 59 w 91"/>
                              <a:gd name="T67" fmla="*/ 80 h 155"/>
                              <a:gd name="T68" fmla="*/ 53 w 91"/>
                              <a:gd name="T69" fmla="*/ 81 h 155"/>
                              <a:gd name="T70" fmla="*/ 89 w 91"/>
                              <a:gd name="T71" fmla="*/ 148 h 155"/>
                              <a:gd name="T72" fmla="*/ 36 w 91"/>
                              <a:gd name="T73" fmla="*/ 70 h 155"/>
                              <a:gd name="T74" fmla="*/ 41 w 91"/>
                              <a:gd name="T75" fmla="*/ 70 h 155"/>
                              <a:gd name="T76" fmla="*/ 46 w 91"/>
                              <a:gd name="T77" fmla="*/ 68 h 155"/>
                              <a:gd name="T78" fmla="*/ 49 w 91"/>
                              <a:gd name="T79" fmla="*/ 66 h 155"/>
                              <a:gd name="T80" fmla="*/ 53 w 91"/>
                              <a:gd name="T81" fmla="*/ 65 h 155"/>
                              <a:gd name="T82" fmla="*/ 58 w 91"/>
                              <a:gd name="T83" fmla="*/ 60 h 155"/>
                              <a:gd name="T84" fmla="*/ 61 w 91"/>
                              <a:gd name="T85" fmla="*/ 55 h 155"/>
                              <a:gd name="T86" fmla="*/ 63 w 91"/>
                              <a:gd name="T87" fmla="*/ 48 h 155"/>
                              <a:gd name="T88" fmla="*/ 63 w 91"/>
                              <a:gd name="T89" fmla="*/ 40 h 155"/>
                              <a:gd name="T90" fmla="*/ 63 w 91"/>
                              <a:gd name="T91" fmla="*/ 31 h 155"/>
                              <a:gd name="T92" fmla="*/ 61 w 91"/>
                              <a:gd name="T93" fmla="*/ 26 h 155"/>
                              <a:gd name="T94" fmla="*/ 58 w 91"/>
                              <a:gd name="T95" fmla="*/ 21 h 155"/>
                              <a:gd name="T96" fmla="*/ 53 w 91"/>
                              <a:gd name="T97" fmla="*/ 18 h 155"/>
                              <a:gd name="T98" fmla="*/ 46 w 91"/>
                              <a:gd name="T99" fmla="*/ 15 h 155"/>
                              <a:gd name="T100" fmla="*/ 36 w 91"/>
                              <a:gd name="T101" fmla="*/ 15 h 155"/>
                              <a:gd name="T102" fmla="*/ 18 w 91"/>
                              <a:gd name="T103" fmla="*/ 15 h 155"/>
                              <a:gd name="T104" fmla="*/ 18 w 91"/>
                              <a:gd name="T105" fmla="*/ 70 h 155"/>
                              <a:gd name="T106" fmla="*/ 36 w 91"/>
                              <a:gd name="T107" fmla="*/ 7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" h="155">
                                <a:moveTo>
                                  <a:pt x="89" y="148"/>
                                </a:moveTo>
                                <a:lnTo>
                                  <a:pt x="91" y="150"/>
                                </a:lnTo>
                                <a:lnTo>
                                  <a:pt x="89" y="151"/>
                                </a:lnTo>
                                <a:lnTo>
                                  <a:pt x="88" y="151"/>
                                </a:lnTo>
                                <a:lnTo>
                                  <a:pt x="74" y="155"/>
                                </a:lnTo>
                                <a:lnTo>
                                  <a:pt x="73" y="155"/>
                                </a:lnTo>
                                <a:lnTo>
                                  <a:pt x="71" y="153"/>
                                </a:lnTo>
                                <a:lnTo>
                                  <a:pt x="34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150"/>
                                </a:lnTo>
                                <a:lnTo>
                                  <a:pt x="18" y="151"/>
                                </a:lnTo>
                                <a:lnTo>
                                  <a:pt x="14" y="153"/>
                                </a:lnTo>
                                <a:lnTo>
                                  <a:pt x="3" y="153"/>
                                </a:lnTo>
                                <a:lnTo>
                                  <a:pt x="1" y="151"/>
                                </a:lnTo>
                                <a:lnTo>
                                  <a:pt x="0" y="150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38" y="0"/>
                                </a:lnTo>
                                <a:lnTo>
                                  <a:pt x="54" y="1"/>
                                </a:lnTo>
                                <a:lnTo>
                                  <a:pt x="64" y="5"/>
                                </a:lnTo>
                                <a:lnTo>
                                  <a:pt x="71" y="10"/>
                                </a:lnTo>
                                <a:lnTo>
                                  <a:pt x="78" y="18"/>
                                </a:lnTo>
                                <a:lnTo>
                                  <a:pt x="81" y="26"/>
                                </a:lnTo>
                                <a:lnTo>
                                  <a:pt x="83" y="38"/>
                                </a:lnTo>
                                <a:lnTo>
                                  <a:pt x="81" y="46"/>
                                </a:lnTo>
                                <a:lnTo>
                                  <a:pt x="79" y="53"/>
                                </a:lnTo>
                                <a:lnTo>
                                  <a:pt x="78" y="60"/>
                                </a:lnTo>
                                <a:lnTo>
                                  <a:pt x="74" y="66"/>
                                </a:lnTo>
                                <a:lnTo>
                                  <a:pt x="69" y="71"/>
                                </a:lnTo>
                                <a:lnTo>
                                  <a:pt x="64" y="76"/>
                                </a:lnTo>
                                <a:lnTo>
                                  <a:pt x="59" y="80"/>
                                </a:lnTo>
                                <a:lnTo>
                                  <a:pt x="53" y="81"/>
                                </a:lnTo>
                                <a:lnTo>
                                  <a:pt x="89" y="148"/>
                                </a:lnTo>
                                <a:close/>
                                <a:moveTo>
                                  <a:pt x="36" y="70"/>
                                </a:moveTo>
                                <a:lnTo>
                                  <a:pt x="41" y="70"/>
                                </a:lnTo>
                                <a:lnTo>
                                  <a:pt x="46" y="68"/>
                                </a:lnTo>
                                <a:lnTo>
                                  <a:pt x="49" y="66"/>
                                </a:lnTo>
                                <a:lnTo>
                                  <a:pt x="53" y="65"/>
                                </a:lnTo>
                                <a:lnTo>
                                  <a:pt x="58" y="60"/>
                                </a:lnTo>
                                <a:lnTo>
                                  <a:pt x="61" y="55"/>
                                </a:lnTo>
                                <a:lnTo>
                                  <a:pt x="63" y="48"/>
                                </a:lnTo>
                                <a:lnTo>
                                  <a:pt x="63" y="40"/>
                                </a:lnTo>
                                <a:lnTo>
                                  <a:pt x="63" y="31"/>
                                </a:lnTo>
                                <a:lnTo>
                                  <a:pt x="61" y="26"/>
                                </a:lnTo>
                                <a:lnTo>
                                  <a:pt x="58" y="21"/>
                                </a:lnTo>
                                <a:lnTo>
                                  <a:pt x="53" y="18"/>
                                </a:lnTo>
                                <a:lnTo>
                                  <a:pt x="46" y="15"/>
                                </a:lnTo>
                                <a:lnTo>
                                  <a:pt x="36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70"/>
                                </a:lnTo>
                                <a:lnTo>
                                  <a:pt x="3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665"/>
                        <wps:cNvSpPr>
                          <a:spLocks noChangeAspect="1" noEditPoints="1"/>
                        </wps:cNvSpPr>
                        <wps:spPr bwMode="auto">
                          <a:xfrm>
                            <a:off x="779" y="1941"/>
                            <a:ext cx="42" cy="56"/>
                          </a:xfrm>
                          <a:custGeom>
                            <a:avLst/>
                            <a:gdLst>
                              <a:gd name="T0" fmla="*/ 18 w 83"/>
                              <a:gd name="T1" fmla="*/ 68 h 113"/>
                              <a:gd name="T2" fmla="*/ 23 w 83"/>
                              <a:gd name="T3" fmla="*/ 82 h 113"/>
                              <a:gd name="T4" fmla="*/ 30 w 83"/>
                              <a:gd name="T5" fmla="*/ 92 h 113"/>
                              <a:gd name="T6" fmla="*/ 40 w 83"/>
                              <a:gd name="T7" fmla="*/ 97 h 113"/>
                              <a:gd name="T8" fmla="*/ 53 w 83"/>
                              <a:gd name="T9" fmla="*/ 97 h 113"/>
                              <a:gd name="T10" fmla="*/ 65 w 83"/>
                              <a:gd name="T11" fmla="*/ 93 h 113"/>
                              <a:gd name="T12" fmla="*/ 73 w 83"/>
                              <a:gd name="T13" fmla="*/ 88 h 113"/>
                              <a:gd name="T14" fmla="*/ 75 w 83"/>
                              <a:gd name="T15" fmla="*/ 88 h 113"/>
                              <a:gd name="T16" fmla="*/ 80 w 83"/>
                              <a:gd name="T17" fmla="*/ 98 h 113"/>
                              <a:gd name="T18" fmla="*/ 80 w 83"/>
                              <a:gd name="T19" fmla="*/ 100 h 113"/>
                              <a:gd name="T20" fmla="*/ 73 w 83"/>
                              <a:gd name="T21" fmla="*/ 107 h 113"/>
                              <a:gd name="T22" fmla="*/ 60 w 83"/>
                              <a:gd name="T23" fmla="*/ 112 h 113"/>
                              <a:gd name="T24" fmla="*/ 45 w 83"/>
                              <a:gd name="T25" fmla="*/ 113 h 113"/>
                              <a:gd name="T26" fmla="*/ 26 w 83"/>
                              <a:gd name="T27" fmla="*/ 108 h 113"/>
                              <a:gd name="T28" fmla="*/ 11 w 83"/>
                              <a:gd name="T29" fmla="*/ 97 h 113"/>
                              <a:gd name="T30" fmla="*/ 3 w 83"/>
                              <a:gd name="T31" fmla="*/ 80 h 113"/>
                              <a:gd name="T32" fmla="*/ 0 w 83"/>
                              <a:gd name="T33" fmla="*/ 57 h 113"/>
                              <a:gd name="T34" fmla="*/ 1 w 83"/>
                              <a:gd name="T35" fmla="*/ 33 h 113"/>
                              <a:gd name="T36" fmla="*/ 11 w 83"/>
                              <a:gd name="T37" fmla="*/ 15 h 113"/>
                              <a:gd name="T38" fmla="*/ 25 w 83"/>
                              <a:gd name="T39" fmla="*/ 3 h 113"/>
                              <a:gd name="T40" fmla="*/ 43 w 83"/>
                              <a:gd name="T41" fmla="*/ 0 h 113"/>
                              <a:gd name="T42" fmla="*/ 55 w 83"/>
                              <a:gd name="T43" fmla="*/ 2 h 113"/>
                              <a:gd name="T44" fmla="*/ 65 w 83"/>
                              <a:gd name="T45" fmla="*/ 7 h 113"/>
                              <a:gd name="T46" fmla="*/ 73 w 83"/>
                              <a:gd name="T47" fmla="*/ 15 h 113"/>
                              <a:gd name="T48" fmla="*/ 80 w 83"/>
                              <a:gd name="T49" fmla="*/ 25 h 113"/>
                              <a:gd name="T50" fmla="*/ 83 w 83"/>
                              <a:gd name="T51" fmla="*/ 57 h 113"/>
                              <a:gd name="T52" fmla="*/ 81 w 83"/>
                              <a:gd name="T53" fmla="*/ 60 h 113"/>
                              <a:gd name="T54" fmla="*/ 65 w 83"/>
                              <a:gd name="T55" fmla="*/ 47 h 113"/>
                              <a:gd name="T56" fmla="*/ 63 w 83"/>
                              <a:gd name="T57" fmla="*/ 32 h 113"/>
                              <a:gd name="T58" fmla="*/ 60 w 83"/>
                              <a:gd name="T59" fmla="*/ 22 h 113"/>
                              <a:gd name="T60" fmla="*/ 51 w 83"/>
                              <a:gd name="T61" fmla="*/ 15 h 113"/>
                              <a:gd name="T62" fmla="*/ 41 w 83"/>
                              <a:gd name="T63" fmla="*/ 13 h 113"/>
                              <a:gd name="T64" fmla="*/ 31 w 83"/>
                              <a:gd name="T65" fmla="*/ 15 h 113"/>
                              <a:gd name="T66" fmla="*/ 25 w 83"/>
                              <a:gd name="T67" fmla="*/ 22 h 113"/>
                              <a:gd name="T68" fmla="*/ 20 w 83"/>
                              <a:gd name="T69" fmla="*/ 32 h 113"/>
                              <a:gd name="T70" fmla="*/ 18 w 83"/>
                              <a:gd name="T71" fmla="*/ 47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113">
                                <a:moveTo>
                                  <a:pt x="18" y="60"/>
                                </a:moveTo>
                                <a:lnTo>
                                  <a:pt x="18" y="68"/>
                                </a:lnTo>
                                <a:lnTo>
                                  <a:pt x="20" y="77"/>
                                </a:lnTo>
                                <a:lnTo>
                                  <a:pt x="23" y="82"/>
                                </a:lnTo>
                                <a:lnTo>
                                  <a:pt x="26" y="88"/>
                                </a:lnTo>
                                <a:lnTo>
                                  <a:pt x="30" y="92"/>
                                </a:lnTo>
                                <a:lnTo>
                                  <a:pt x="35" y="95"/>
                                </a:lnTo>
                                <a:lnTo>
                                  <a:pt x="40" y="97"/>
                                </a:lnTo>
                                <a:lnTo>
                                  <a:pt x="46" y="97"/>
                                </a:lnTo>
                                <a:lnTo>
                                  <a:pt x="53" y="97"/>
                                </a:lnTo>
                                <a:lnTo>
                                  <a:pt x="58" y="97"/>
                                </a:lnTo>
                                <a:lnTo>
                                  <a:pt x="65" y="93"/>
                                </a:lnTo>
                                <a:lnTo>
                                  <a:pt x="73" y="90"/>
                                </a:lnTo>
                                <a:lnTo>
                                  <a:pt x="73" y="88"/>
                                </a:lnTo>
                                <a:lnTo>
                                  <a:pt x="75" y="88"/>
                                </a:lnTo>
                                <a:lnTo>
                                  <a:pt x="76" y="90"/>
                                </a:lnTo>
                                <a:lnTo>
                                  <a:pt x="80" y="98"/>
                                </a:lnTo>
                                <a:lnTo>
                                  <a:pt x="80" y="100"/>
                                </a:lnTo>
                                <a:lnTo>
                                  <a:pt x="78" y="103"/>
                                </a:lnTo>
                                <a:lnTo>
                                  <a:pt x="73" y="107"/>
                                </a:lnTo>
                                <a:lnTo>
                                  <a:pt x="66" y="108"/>
                                </a:lnTo>
                                <a:lnTo>
                                  <a:pt x="60" y="112"/>
                                </a:lnTo>
                                <a:lnTo>
                                  <a:pt x="53" y="112"/>
                                </a:lnTo>
                                <a:lnTo>
                                  <a:pt x="45" y="113"/>
                                </a:lnTo>
                                <a:lnTo>
                                  <a:pt x="35" y="112"/>
                                </a:lnTo>
                                <a:lnTo>
                                  <a:pt x="26" y="108"/>
                                </a:lnTo>
                                <a:lnTo>
                                  <a:pt x="18" y="103"/>
                                </a:lnTo>
                                <a:lnTo>
                                  <a:pt x="11" y="97"/>
                                </a:lnTo>
                                <a:lnTo>
                                  <a:pt x="6" y="90"/>
                                </a:lnTo>
                                <a:lnTo>
                                  <a:pt x="3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1" y="33"/>
                                </a:lnTo>
                                <a:lnTo>
                                  <a:pt x="6" y="23"/>
                                </a:lnTo>
                                <a:lnTo>
                                  <a:pt x="11" y="15"/>
                                </a:lnTo>
                                <a:lnTo>
                                  <a:pt x="18" y="8"/>
                                </a:lnTo>
                                <a:lnTo>
                                  <a:pt x="25" y="3"/>
                                </a:lnTo>
                                <a:lnTo>
                                  <a:pt x="33" y="2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2"/>
                                </a:lnTo>
                                <a:lnTo>
                                  <a:pt x="60" y="3"/>
                                </a:lnTo>
                                <a:lnTo>
                                  <a:pt x="65" y="7"/>
                                </a:lnTo>
                                <a:lnTo>
                                  <a:pt x="70" y="10"/>
                                </a:lnTo>
                                <a:lnTo>
                                  <a:pt x="73" y="15"/>
                                </a:lnTo>
                                <a:lnTo>
                                  <a:pt x="76" y="20"/>
                                </a:lnTo>
                                <a:lnTo>
                                  <a:pt x="80" y="25"/>
                                </a:lnTo>
                                <a:lnTo>
                                  <a:pt x="83" y="38"/>
                                </a:lnTo>
                                <a:lnTo>
                                  <a:pt x="83" y="57"/>
                                </a:lnTo>
                                <a:lnTo>
                                  <a:pt x="83" y="60"/>
                                </a:lnTo>
                                <a:lnTo>
                                  <a:pt x="81" y="60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65" y="47"/>
                                </a:moveTo>
                                <a:lnTo>
                                  <a:pt x="65" y="38"/>
                                </a:lnTo>
                                <a:lnTo>
                                  <a:pt x="63" y="32"/>
                                </a:lnTo>
                                <a:lnTo>
                                  <a:pt x="61" y="27"/>
                                </a:lnTo>
                                <a:lnTo>
                                  <a:pt x="60" y="22"/>
                                </a:lnTo>
                                <a:lnTo>
                                  <a:pt x="56" y="18"/>
                                </a:lnTo>
                                <a:lnTo>
                                  <a:pt x="51" y="15"/>
                                </a:lnTo>
                                <a:lnTo>
                                  <a:pt x="46" y="13"/>
                                </a:lnTo>
                                <a:lnTo>
                                  <a:pt x="41" y="13"/>
                                </a:lnTo>
                                <a:lnTo>
                                  <a:pt x="36" y="13"/>
                                </a:lnTo>
                                <a:lnTo>
                                  <a:pt x="31" y="15"/>
                                </a:lnTo>
                                <a:lnTo>
                                  <a:pt x="28" y="18"/>
                                </a:lnTo>
                                <a:lnTo>
                                  <a:pt x="25" y="22"/>
                                </a:lnTo>
                                <a:lnTo>
                                  <a:pt x="21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38"/>
                                </a:lnTo>
                                <a:lnTo>
                                  <a:pt x="18" y="47"/>
                                </a:lnTo>
                                <a:lnTo>
                                  <a:pt x="6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666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0" y="1940"/>
                            <a:ext cx="44" cy="79"/>
                          </a:xfrm>
                          <a:custGeom>
                            <a:avLst/>
                            <a:gdLst>
                              <a:gd name="T0" fmla="*/ 59 w 89"/>
                              <a:gd name="T1" fmla="*/ 102 h 159"/>
                              <a:gd name="T2" fmla="*/ 44 w 89"/>
                              <a:gd name="T3" fmla="*/ 109 h 159"/>
                              <a:gd name="T4" fmla="*/ 29 w 89"/>
                              <a:gd name="T5" fmla="*/ 109 h 159"/>
                              <a:gd name="T6" fmla="*/ 17 w 89"/>
                              <a:gd name="T7" fmla="*/ 104 h 159"/>
                              <a:gd name="T8" fmla="*/ 7 w 89"/>
                              <a:gd name="T9" fmla="*/ 92 h 159"/>
                              <a:gd name="T10" fmla="*/ 2 w 89"/>
                              <a:gd name="T11" fmla="*/ 72 h 159"/>
                              <a:gd name="T12" fmla="*/ 2 w 89"/>
                              <a:gd name="T13" fmla="*/ 45 h 159"/>
                              <a:gd name="T14" fmla="*/ 7 w 89"/>
                              <a:gd name="T15" fmla="*/ 25 h 159"/>
                              <a:gd name="T16" fmla="*/ 17 w 89"/>
                              <a:gd name="T17" fmla="*/ 10 h 159"/>
                              <a:gd name="T18" fmla="*/ 34 w 89"/>
                              <a:gd name="T19" fmla="*/ 4 h 159"/>
                              <a:gd name="T20" fmla="*/ 50 w 89"/>
                              <a:gd name="T21" fmla="*/ 2 h 159"/>
                              <a:gd name="T22" fmla="*/ 62 w 89"/>
                              <a:gd name="T23" fmla="*/ 7 h 159"/>
                              <a:gd name="T24" fmla="*/ 74 w 89"/>
                              <a:gd name="T25" fmla="*/ 4 h 159"/>
                              <a:gd name="T26" fmla="*/ 77 w 89"/>
                              <a:gd name="T27" fmla="*/ 0 h 159"/>
                              <a:gd name="T28" fmla="*/ 89 w 89"/>
                              <a:gd name="T29" fmla="*/ 7 h 159"/>
                              <a:gd name="T30" fmla="*/ 89 w 89"/>
                              <a:gd name="T31" fmla="*/ 9 h 159"/>
                              <a:gd name="T32" fmla="*/ 87 w 89"/>
                              <a:gd name="T33" fmla="*/ 12 h 159"/>
                              <a:gd name="T34" fmla="*/ 84 w 89"/>
                              <a:gd name="T35" fmla="*/ 22 h 159"/>
                              <a:gd name="T36" fmla="*/ 82 w 89"/>
                              <a:gd name="T37" fmla="*/ 34 h 159"/>
                              <a:gd name="T38" fmla="*/ 82 w 89"/>
                              <a:gd name="T39" fmla="*/ 85 h 159"/>
                              <a:gd name="T40" fmla="*/ 84 w 89"/>
                              <a:gd name="T41" fmla="*/ 114 h 159"/>
                              <a:gd name="T42" fmla="*/ 82 w 89"/>
                              <a:gd name="T43" fmla="*/ 129 h 159"/>
                              <a:gd name="T44" fmla="*/ 77 w 89"/>
                              <a:gd name="T45" fmla="*/ 142 h 159"/>
                              <a:gd name="T46" fmla="*/ 67 w 89"/>
                              <a:gd name="T47" fmla="*/ 152 h 159"/>
                              <a:gd name="T48" fmla="*/ 54 w 89"/>
                              <a:gd name="T49" fmla="*/ 157 h 159"/>
                              <a:gd name="T50" fmla="*/ 35 w 89"/>
                              <a:gd name="T51" fmla="*/ 157 h 159"/>
                              <a:gd name="T52" fmla="*/ 19 w 89"/>
                              <a:gd name="T53" fmla="*/ 154 h 159"/>
                              <a:gd name="T54" fmla="*/ 7 w 89"/>
                              <a:gd name="T55" fmla="*/ 149 h 159"/>
                              <a:gd name="T56" fmla="*/ 7 w 89"/>
                              <a:gd name="T57" fmla="*/ 145 h 159"/>
                              <a:gd name="T58" fmla="*/ 10 w 89"/>
                              <a:gd name="T59" fmla="*/ 135 h 159"/>
                              <a:gd name="T60" fmla="*/ 12 w 89"/>
                              <a:gd name="T61" fmla="*/ 134 h 159"/>
                              <a:gd name="T62" fmla="*/ 19 w 89"/>
                              <a:gd name="T63" fmla="*/ 137 h 159"/>
                              <a:gd name="T64" fmla="*/ 44 w 89"/>
                              <a:gd name="T65" fmla="*/ 144 h 159"/>
                              <a:gd name="T66" fmla="*/ 55 w 89"/>
                              <a:gd name="T67" fmla="*/ 142 h 159"/>
                              <a:gd name="T68" fmla="*/ 64 w 89"/>
                              <a:gd name="T69" fmla="*/ 135 h 159"/>
                              <a:gd name="T70" fmla="*/ 67 w 89"/>
                              <a:gd name="T71" fmla="*/ 119 h 159"/>
                              <a:gd name="T72" fmla="*/ 67 w 89"/>
                              <a:gd name="T73" fmla="*/ 109 h 159"/>
                              <a:gd name="T74" fmla="*/ 65 w 89"/>
                              <a:gd name="T75" fmla="*/ 99 h 159"/>
                              <a:gd name="T76" fmla="*/ 65 w 89"/>
                              <a:gd name="T77" fmla="*/ 22 h 159"/>
                              <a:gd name="T78" fmla="*/ 44 w 89"/>
                              <a:gd name="T79" fmla="*/ 17 h 159"/>
                              <a:gd name="T80" fmla="*/ 34 w 89"/>
                              <a:gd name="T81" fmla="*/ 19 h 159"/>
                              <a:gd name="T82" fmla="*/ 25 w 89"/>
                              <a:gd name="T83" fmla="*/ 27 h 159"/>
                              <a:gd name="T84" fmla="*/ 20 w 89"/>
                              <a:gd name="T85" fmla="*/ 39 h 159"/>
                              <a:gd name="T86" fmla="*/ 19 w 89"/>
                              <a:gd name="T87" fmla="*/ 55 h 159"/>
                              <a:gd name="T88" fmla="*/ 24 w 89"/>
                              <a:gd name="T89" fmla="*/ 84 h 159"/>
                              <a:gd name="T90" fmla="*/ 30 w 89"/>
                              <a:gd name="T91" fmla="*/ 92 h 159"/>
                              <a:gd name="T92" fmla="*/ 39 w 89"/>
                              <a:gd name="T93" fmla="*/ 94 h 159"/>
                              <a:gd name="T94" fmla="*/ 50 w 89"/>
                              <a:gd name="T95" fmla="*/ 90 h 159"/>
                              <a:gd name="T96" fmla="*/ 65 w 89"/>
                              <a:gd name="T97" fmla="*/ 82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9" h="159">
                                <a:moveTo>
                                  <a:pt x="65" y="97"/>
                                </a:moveTo>
                                <a:lnTo>
                                  <a:pt x="59" y="102"/>
                                </a:lnTo>
                                <a:lnTo>
                                  <a:pt x="50" y="105"/>
                                </a:lnTo>
                                <a:lnTo>
                                  <a:pt x="44" y="109"/>
                                </a:lnTo>
                                <a:lnTo>
                                  <a:pt x="35" y="109"/>
                                </a:lnTo>
                                <a:lnTo>
                                  <a:pt x="29" y="109"/>
                                </a:lnTo>
                                <a:lnTo>
                                  <a:pt x="24" y="105"/>
                                </a:lnTo>
                                <a:lnTo>
                                  <a:pt x="17" y="104"/>
                                </a:lnTo>
                                <a:lnTo>
                                  <a:pt x="14" y="99"/>
                                </a:lnTo>
                                <a:lnTo>
                                  <a:pt x="7" y="92"/>
                                </a:lnTo>
                                <a:lnTo>
                                  <a:pt x="4" y="82"/>
                                </a:lnTo>
                                <a:lnTo>
                                  <a:pt x="2" y="72"/>
                                </a:lnTo>
                                <a:lnTo>
                                  <a:pt x="0" y="59"/>
                                </a:lnTo>
                                <a:lnTo>
                                  <a:pt x="2" y="45"/>
                                </a:lnTo>
                                <a:lnTo>
                                  <a:pt x="4" y="35"/>
                                </a:lnTo>
                                <a:lnTo>
                                  <a:pt x="7" y="25"/>
                                </a:lnTo>
                                <a:lnTo>
                                  <a:pt x="12" y="17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4" y="4"/>
                                </a:lnTo>
                                <a:lnTo>
                                  <a:pt x="42" y="2"/>
                                </a:lnTo>
                                <a:lnTo>
                                  <a:pt x="50" y="2"/>
                                </a:lnTo>
                                <a:lnTo>
                                  <a:pt x="57" y="4"/>
                                </a:lnTo>
                                <a:lnTo>
                                  <a:pt x="62" y="7"/>
                                </a:lnTo>
                                <a:lnTo>
                                  <a:pt x="70" y="12"/>
                                </a:lnTo>
                                <a:lnTo>
                                  <a:pt x="74" y="4"/>
                                </a:lnTo>
                                <a:lnTo>
                                  <a:pt x="75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2"/>
                                </a:lnTo>
                                <a:lnTo>
                                  <a:pt x="89" y="7"/>
                                </a:lnTo>
                                <a:lnTo>
                                  <a:pt x="89" y="9"/>
                                </a:lnTo>
                                <a:lnTo>
                                  <a:pt x="89" y="10"/>
                                </a:lnTo>
                                <a:lnTo>
                                  <a:pt x="87" y="12"/>
                                </a:lnTo>
                                <a:lnTo>
                                  <a:pt x="85" y="17"/>
                                </a:lnTo>
                                <a:lnTo>
                                  <a:pt x="84" y="22"/>
                                </a:lnTo>
                                <a:lnTo>
                                  <a:pt x="82" y="27"/>
                                </a:lnTo>
                                <a:lnTo>
                                  <a:pt x="82" y="34"/>
                                </a:lnTo>
                                <a:lnTo>
                                  <a:pt x="82" y="69"/>
                                </a:lnTo>
                                <a:lnTo>
                                  <a:pt x="82" y="85"/>
                                </a:lnTo>
                                <a:lnTo>
                                  <a:pt x="82" y="107"/>
                                </a:lnTo>
                                <a:lnTo>
                                  <a:pt x="84" y="114"/>
                                </a:lnTo>
                                <a:lnTo>
                                  <a:pt x="84" y="119"/>
                                </a:lnTo>
                                <a:lnTo>
                                  <a:pt x="82" y="129"/>
                                </a:lnTo>
                                <a:lnTo>
                                  <a:pt x="80" y="135"/>
                                </a:lnTo>
                                <a:lnTo>
                                  <a:pt x="77" y="142"/>
                                </a:lnTo>
                                <a:lnTo>
                                  <a:pt x="74" y="149"/>
                                </a:lnTo>
                                <a:lnTo>
                                  <a:pt x="67" y="152"/>
                                </a:lnTo>
                                <a:lnTo>
                                  <a:pt x="60" y="155"/>
                                </a:lnTo>
                                <a:lnTo>
                                  <a:pt x="54" y="157"/>
                                </a:lnTo>
                                <a:lnTo>
                                  <a:pt x="44" y="159"/>
                                </a:lnTo>
                                <a:lnTo>
                                  <a:pt x="35" y="157"/>
                                </a:lnTo>
                                <a:lnTo>
                                  <a:pt x="27" y="155"/>
                                </a:lnTo>
                                <a:lnTo>
                                  <a:pt x="19" y="154"/>
                                </a:lnTo>
                                <a:lnTo>
                                  <a:pt x="10" y="150"/>
                                </a:lnTo>
                                <a:lnTo>
                                  <a:pt x="7" y="149"/>
                                </a:lnTo>
                                <a:lnTo>
                                  <a:pt x="7" y="147"/>
                                </a:lnTo>
                                <a:lnTo>
                                  <a:pt x="7" y="145"/>
                                </a:lnTo>
                                <a:lnTo>
                                  <a:pt x="10" y="135"/>
                                </a:lnTo>
                                <a:lnTo>
                                  <a:pt x="12" y="135"/>
                                </a:lnTo>
                                <a:lnTo>
                                  <a:pt x="12" y="134"/>
                                </a:lnTo>
                                <a:lnTo>
                                  <a:pt x="14" y="135"/>
                                </a:lnTo>
                                <a:lnTo>
                                  <a:pt x="19" y="137"/>
                                </a:lnTo>
                                <a:lnTo>
                                  <a:pt x="30" y="142"/>
                                </a:lnTo>
                                <a:lnTo>
                                  <a:pt x="44" y="144"/>
                                </a:lnTo>
                                <a:lnTo>
                                  <a:pt x="49" y="142"/>
                                </a:lnTo>
                                <a:lnTo>
                                  <a:pt x="55" y="142"/>
                                </a:lnTo>
                                <a:lnTo>
                                  <a:pt x="60" y="139"/>
                                </a:lnTo>
                                <a:lnTo>
                                  <a:pt x="64" y="135"/>
                                </a:lnTo>
                                <a:lnTo>
                                  <a:pt x="65" y="129"/>
                                </a:lnTo>
                                <a:lnTo>
                                  <a:pt x="67" y="119"/>
                                </a:lnTo>
                                <a:lnTo>
                                  <a:pt x="67" y="114"/>
                                </a:lnTo>
                                <a:lnTo>
                                  <a:pt x="67" y="109"/>
                                </a:lnTo>
                                <a:lnTo>
                                  <a:pt x="65" y="102"/>
                                </a:lnTo>
                                <a:lnTo>
                                  <a:pt x="65" y="99"/>
                                </a:lnTo>
                                <a:lnTo>
                                  <a:pt x="65" y="97"/>
                                </a:lnTo>
                                <a:close/>
                                <a:moveTo>
                                  <a:pt x="65" y="22"/>
                                </a:moveTo>
                                <a:lnTo>
                                  <a:pt x="54" y="19"/>
                                </a:lnTo>
                                <a:lnTo>
                                  <a:pt x="44" y="17"/>
                                </a:lnTo>
                                <a:lnTo>
                                  <a:pt x="39" y="17"/>
                                </a:lnTo>
                                <a:lnTo>
                                  <a:pt x="34" y="19"/>
                                </a:lnTo>
                                <a:lnTo>
                                  <a:pt x="29" y="22"/>
                                </a:lnTo>
                                <a:lnTo>
                                  <a:pt x="25" y="27"/>
                                </a:lnTo>
                                <a:lnTo>
                                  <a:pt x="22" y="32"/>
                                </a:lnTo>
                                <a:lnTo>
                                  <a:pt x="20" y="39"/>
                                </a:lnTo>
                                <a:lnTo>
                                  <a:pt x="19" y="47"/>
                                </a:lnTo>
                                <a:lnTo>
                                  <a:pt x="19" y="55"/>
                                </a:lnTo>
                                <a:lnTo>
                                  <a:pt x="20" y="72"/>
                                </a:lnTo>
                                <a:lnTo>
                                  <a:pt x="24" y="84"/>
                                </a:lnTo>
                                <a:lnTo>
                                  <a:pt x="27" y="89"/>
                                </a:lnTo>
                                <a:lnTo>
                                  <a:pt x="30" y="92"/>
                                </a:lnTo>
                                <a:lnTo>
                                  <a:pt x="34" y="94"/>
                                </a:lnTo>
                                <a:lnTo>
                                  <a:pt x="39" y="94"/>
                                </a:lnTo>
                                <a:lnTo>
                                  <a:pt x="45" y="94"/>
                                </a:lnTo>
                                <a:lnTo>
                                  <a:pt x="50" y="90"/>
                                </a:lnTo>
                                <a:lnTo>
                                  <a:pt x="57" y="87"/>
                                </a:lnTo>
                                <a:lnTo>
                                  <a:pt x="65" y="82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16" name="Freeform 667"/>
                      <wps:cNvSpPr>
                        <a:spLocks noChangeAspect="1" noEditPoints="1"/>
                      </wps:cNvSpPr>
                      <wps:spPr bwMode="auto">
                        <a:xfrm>
                          <a:off x="881" y="1916"/>
                          <a:ext cx="20" cy="80"/>
                        </a:xfrm>
                        <a:custGeom>
                          <a:avLst/>
                          <a:gdLst>
                            <a:gd name="T0" fmla="*/ 3 w 40"/>
                            <a:gd name="T1" fmla="*/ 67 h 160"/>
                            <a:gd name="T2" fmla="*/ 0 w 40"/>
                            <a:gd name="T3" fmla="*/ 67 h 160"/>
                            <a:gd name="T4" fmla="*/ 0 w 40"/>
                            <a:gd name="T5" fmla="*/ 65 h 160"/>
                            <a:gd name="T6" fmla="*/ 0 w 40"/>
                            <a:gd name="T7" fmla="*/ 55 h 160"/>
                            <a:gd name="T8" fmla="*/ 0 w 40"/>
                            <a:gd name="T9" fmla="*/ 53 h 160"/>
                            <a:gd name="T10" fmla="*/ 3 w 40"/>
                            <a:gd name="T11" fmla="*/ 53 h 160"/>
                            <a:gd name="T12" fmla="*/ 35 w 40"/>
                            <a:gd name="T13" fmla="*/ 53 h 160"/>
                            <a:gd name="T14" fmla="*/ 37 w 40"/>
                            <a:gd name="T15" fmla="*/ 53 h 160"/>
                            <a:gd name="T16" fmla="*/ 37 w 40"/>
                            <a:gd name="T17" fmla="*/ 55 h 160"/>
                            <a:gd name="T18" fmla="*/ 37 w 40"/>
                            <a:gd name="T19" fmla="*/ 157 h 160"/>
                            <a:gd name="T20" fmla="*/ 37 w 40"/>
                            <a:gd name="T21" fmla="*/ 158 h 160"/>
                            <a:gd name="T22" fmla="*/ 35 w 40"/>
                            <a:gd name="T23" fmla="*/ 160 h 160"/>
                            <a:gd name="T24" fmla="*/ 23 w 40"/>
                            <a:gd name="T25" fmla="*/ 160 h 160"/>
                            <a:gd name="T26" fmla="*/ 22 w 40"/>
                            <a:gd name="T27" fmla="*/ 158 h 160"/>
                            <a:gd name="T28" fmla="*/ 20 w 40"/>
                            <a:gd name="T29" fmla="*/ 157 h 160"/>
                            <a:gd name="T30" fmla="*/ 20 w 40"/>
                            <a:gd name="T31" fmla="*/ 67 h 160"/>
                            <a:gd name="T32" fmla="*/ 3 w 40"/>
                            <a:gd name="T33" fmla="*/ 67 h 160"/>
                            <a:gd name="T34" fmla="*/ 40 w 40"/>
                            <a:gd name="T35" fmla="*/ 13 h 160"/>
                            <a:gd name="T36" fmla="*/ 40 w 40"/>
                            <a:gd name="T37" fmla="*/ 18 h 160"/>
                            <a:gd name="T38" fmla="*/ 37 w 40"/>
                            <a:gd name="T39" fmla="*/ 23 h 160"/>
                            <a:gd name="T40" fmla="*/ 32 w 40"/>
                            <a:gd name="T41" fmla="*/ 27 h 160"/>
                            <a:gd name="T42" fmla="*/ 27 w 40"/>
                            <a:gd name="T43" fmla="*/ 27 h 160"/>
                            <a:gd name="T44" fmla="*/ 22 w 40"/>
                            <a:gd name="T45" fmla="*/ 27 h 160"/>
                            <a:gd name="T46" fmla="*/ 18 w 40"/>
                            <a:gd name="T47" fmla="*/ 23 h 160"/>
                            <a:gd name="T48" fmla="*/ 15 w 40"/>
                            <a:gd name="T49" fmla="*/ 18 h 160"/>
                            <a:gd name="T50" fmla="*/ 13 w 40"/>
                            <a:gd name="T51" fmla="*/ 13 h 160"/>
                            <a:gd name="T52" fmla="*/ 15 w 40"/>
                            <a:gd name="T53" fmla="*/ 8 h 160"/>
                            <a:gd name="T54" fmla="*/ 18 w 40"/>
                            <a:gd name="T55" fmla="*/ 3 h 160"/>
                            <a:gd name="T56" fmla="*/ 22 w 40"/>
                            <a:gd name="T57" fmla="*/ 2 h 160"/>
                            <a:gd name="T58" fmla="*/ 27 w 40"/>
                            <a:gd name="T59" fmla="*/ 0 h 160"/>
                            <a:gd name="T60" fmla="*/ 32 w 40"/>
                            <a:gd name="T61" fmla="*/ 2 h 160"/>
                            <a:gd name="T62" fmla="*/ 37 w 40"/>
                            <a:gd name="T63" fmla="*/ 5 h 160"/>
                            <a:gd name="T64" fmla="*/ 40 w 40"/>
                            <a:gd name="T65" fmla="*/ 8 h 160"/>
                            <a:gd name="T66" fmla="*/ 40 w 40"/>
                            <a:gd name="T67" fmla="*/ 13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160">
                              <a:moveTo>
                                <a:pt x="3" y="67"/>
                              </a:moveTo>
                              <a:lnTo>
                                <a:pt x="0" y="67"/>
                              </a:lnTo>
                              <a:lnTo>
                                <a:pt x="0" y="65"/>
                              </a:lnTo>
                              <a:lnTo>
                                <a:pt x="0" y="55"/>
                              </a:lnTo>
                              <a:lnTo>
                                <a:pt x="0" y="53"/>
                              </a:lnTo>
                              <a:lnTo>
                                <a:pt x="3" y="53"/>
                              </a:lnTo>
                              <a:lnTo>
                                <a:pt x="35" y="53"/>
                              </a:lnTo>
                              <a:lnTo>
                                <a:pt x="37" y="53"/>
                              </a:lnTo>
                              <a:lnTo>
                                <a:pt x="37" y="55"/>
                              </a:lnTo>
                              <a:lnTo>
                                <a:pt x="37" y="157"/>
                              </a:lnTo>
                              <a:lnTo>
                                <a:pt x="37" y="158"/>
                              </a:lnTo>
                              <a:lnTo>
                                <a:pt x="35" y="160"/>
                              </a:lnTo>
                              <a:lnTo>
                                <a:pt x="23" y="160"/>
                              </a:lnTo>
                              <a:lnTo>
                                <a:pt x="22" y="158"/>
                              </a:lnTo>
                              <a:lnTo>
                                <a:pt x="20" y="157"/>
                              </a:lnTo>
                              <a:lnTo>
                                <a:pt x="20" y="67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40" y="13"/>
                              </a:moveTo>
                              <a:lnTo>
                                <a:pt x="40" y="18"/>
                              </a:lnTo>
                              <a:lnTo>
                                <a:pt x="37" y="23"/>
                              </a:lnTo>
                              <a:lnTo>
                                <a:pt x="32" y="27"/>
                              </a:lnTo>
                              <a:lnTo>
                                <a:pt x="27" y="27"/>
                              </a:lnTo>
                              <a:lnTo>
                                <a:pt x="22" y="27"/>
                              </a:lnTo>
                              <a:lnTo>
                                <a:pt x="18" y="23"/>
                              </a:lnTo>
                              <a:lnTo>
                                <a:pt x="15" y="18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lnTo>
                                <a:pt x="18" y="3"/>
                              </a:lnTo>
                              <a:lnTo>
                                <a:pt x="22" y="2"/>
                              </a:lnTo>
                              <a:lnTo>
                                <a:pt x="27" y="0"/>
                              </a:lnTo>
                              <a:lnTo>
                                <a:pt x="32" y="2"/>
                              </a:lnTo>
                              <a:lnTo>
                                <a:pt x="37" y="5"/>
                              </a:lnTo>
                              <a:lnTo>
                                <a:pt x="40" y="8"/>
                              </a:lnTo>
                              <a:lnTo>
                                <a:pt x="4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Freeform 668"/>
                      <wps:cNvSpPr>
                        <a:spLocks noChangeAspect="1"/>
                      </wps:cNvSpPr>
                      <wps:spPr bwMode="auto">
                        <a:xfrm>
                          <a:off x="913" y="1941"/>
                          <a:ext cx="35" cy="56"/>
                        </a:xfrm>
                        <a:custGeom>
                          <a:avLst/>
                          <a:gdLst>
                            <a:gd name="T0" fmla="*/ 5 w 70"/>
                            <a:gd name="T1" fmla="*/ 90 h 113"/>
                            <a:gd name="T2" fmla="*/ 7 w 70"/>
                            <a:gd name="T3" fmla="*/ 90 h 113"/>
                            <a:gd name="T4" fmla="*/ 22 w 70"/>
                            <a:gd name="T5" fmla="*/ 97 h 113"/>
                            <a:gd name="T6" fmla="*/ 42 w 70"/>
                            <a:gd name="T7" fmla="*/ 97 h 113"/>
                            <a:gd name="T8" fmla="*/ 52 w 70"/>
                            <a:gd name="T9" fmla="*/ 88 h 113"/>
                            <a:gd name="T10" fmla="*/ 52 w 70"/>
                            <a:gd name="T11" fmla="*/ 77 h 113"/>
                            <a:gd name="T12" fmla="*/ 45 w 70"/>
                            <a:gd name="T13" fmla="*/ 70 h 113"/>
                            <a:gd name="T14" fmla="*/ 22 w 70"/>
                            <a:gd name="T15" fmla="*/ 58 h 113"/>
                            <a:gd name="T16" fmla="*/ 9 w 70"/>
                            <a:gd name="T17" fmla="*/ 47 h 113"/>
                            <a:gd name="T18" fmla="*/ 4 w 70"/>
                            <a:gd name="T19" fmla="*/ 37 h 113"/>
                            <a:gd name="T20" fmla="*/ 4 w 70"/>
                            <a:gd name="T21" fmla="*/ 25 h 113"/>
                            <a:gd name="T22" fmla="*/ 9 w 70"/>
                            <a:gd name="T23" fmla="*/ 13 h 113"/>
                            <a:gd name="T24" fmla="*/ 19 w 70"/>
                            <a:gd name="T25" fmla="*/ 5 h 113"/>
                            <a:gd name="T26" fmla="*/ 30 w 70"/>
                            <a:gd name="T27" fmla="*/ 0 h 113"/>
                            <a:gd name="T28" fmla="*/ 47 w 70"/>
                            <a:gd name="T29" fmla="*/ 2 h 113"/>
                            <a:gd name="T30" fmla="*/ 63 w 70"/>
                            <a:gd name="T31" fmla="*/ 7 h 113"/>
                            <a:gd name="T32" fmla="*/ 65 w 70"/>
                            <a:gd name="T33" fmla="*/ 10 h 113"/>
                            <a:gd name="T34" fmla="*/ 62 w 70"/>
                            <a:gd name="T35" fmla="*/ 18 h 113"/>
                            <a:gd name="T36" fmla="*/ 59 w 70"/>
                            <a:gd name="T37" fmla="*/ 20 h 113"/>
                            <a:gd name="T38" fmla="*/ 59 w 70"/>
                            <a:gd name="T39" fmla="*/ 20 h 113"/>
                            <a:gd name="T40" fmla="*/ 37 w 70"/>
                            <a:gd name="T41" fmla="*/ 13 h 113"/>
                            <a:gd name="T42" fmla="*/ 25 w 70"/>
                            <a:gd name="T43" fmla="*/ 18 h 113"/>
                            <a:gd name="T44" fmla="*/ 20 w 70"/>
                            <a:gd name="T45" fmla="*/ 28 h 113"/>
                            <a:gd name="T46" fmla="*/ 25 w 70"/>
                            <a:gd name="T47" fmla="*/ 40 h 113"/>
                            <a:gd name="T48" fmla="*/ 47 w 70"/>
                            <a:gd name="T49" fmla="*/ 52 h 113"/>
                            <a:gd name="T50" fmla="*/ 65 w 70"/>
                            <a:gd name="T51" fmla="*/ 65 h 113"/>
                            <a:gd name="T52" fmla="*/ 70 w 70"/>
                            <a:gd name="T53" fmla="*/ 82 h 113"/>
                            <a:gd name="T54" fmla="*/ 67 w 70"/>
                            <a:gd name="T55" fmla="*/ 93 h 113"/>
                            <a:gd name="T56" fmla="*/ 60 w 70"/>
                            <a:gd name="T57" fmla="*/ 103 h 113"/>
                            <a:gd name="T58" fmla="*/ 49 w 70"/>
                            <a:gd name="T59" fmla="*/ 110 h 113"/>
                            <a:gd name="T60" fmla="*/ 35 w 70"/>
                            <a:gd name="T61" fmla="*/ 113 h 113"/>
                            <a:gd name="T62" fmla="*/ 17 w 70"/>
                            <a:gd name="T63" fmla="*/ 110 h 113"/>
                            <a:gd name="T64" fmla="*/ 2 w 70"/>
                            <a:gd name="T65" fmla="*/ 103 h 113"/>
                            <a:gd name="T66" fmla="*/ 0 w 70"/>
                            <a:gd name="T67" fmla="*/ 102 h 113"/>
                            <a:gd name="T68" fmla="*/ 0 w 70"/>
                            <a:gd name="T69" fmla="*/ 10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113">
                              <a:moveTo>
                                <a:pt x="5" y="92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9" y="90"/>
                              </a:lnTo>
                              <a:lnTo>
                                <a:pt x="22" y="97"/>
                              </a:lnTo>
                              <a:lnTo>
                                <a:pt x="35" y="98"/>
                              </a:lnTo>
                              <a:lnTo>
                                <a:pt x="42" y="97"/>
                              </a:lnTo>
                              <a:lnTo>
                                <a:pt x="47" y="93"/>
                              </a:lnTo>
                              <a:lnTo>
                                <a:pt x="52" y="88"/>
                              </a:lnTo>
                              <a:lnTo>
                                <a:pt x="52" y="82"/>
                              </a:lnTo>
                              <a:lnTo>
                                <a:pt x="52" y="77"/>
                              </a:lnTo>
                              <a:lnTo>
                                <a:pt x="50" y="73"/>
                              </a:lnTo>
                              <a:lnTo>
                                <a:pt x="45" y="70"/>
                              </a:lnTo>
                              <a:lnTo>
                                <a:pt x="39" y="65"/>
                              </a:lnTo>
                              <a:lnTo>
                                <a:pt x="22" y="58"/>
                              </a:lnTo>
                              <a:lnTo>
                                <a:pt x="14" y="52"/>
                              </a:lnTo>
                              <a:lnTo>
                                <a:pt x="9" y="47"/>
                              </a:lnTo>
                              <a:lnTo>
                                <a:pt x="5" y="42"/>
                              </a:lnTo>
                              <a:lnTo>
                                <a:pt x="4" y="37"/>
                              </a:lnTo>
                              <a:lnTo>
                                <a:pt x="4" y="30"/>
                              </a:lnTo>
                              <a:lnTo>
                                <a:pt x="4" y="25"/>
                              </a:lnTo>
                              <a:lnTo>
                                <a:pt x="5" y="18"/>
                              </a:lnTo>
                              <a:lnTo>
                                <a:pt x="9" y="13"/>
                              </a:lnTo>
                              <a:lnTo>
                                <a:pt x="14" y="8"/>
                              </a:lnTo>
                              <a:lnTo>
                                <a:pt x="19" y="5"/>
                              </a:lnTo>
                              <a:lnTo>
                                <a:pt x="24" y="2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7" y="2"/>
                              </a:lnTo>
                              <a:lnTo>
                                <a:pt x="55" y="3"/>
                              </a:lnTo>
                              <a:lnTo>
                                <a:pt x="63" y="7"/>
                              </a:lnTo>
                              <a:lnTo>
                                <a:pt x="65" y="10"/>
                              </a:lnTo>
                              <a:lnTo>
                                <a:pt x="62" y="18"/>
                              </a:lnTo>
                              <a:lnTo>
                                <a:pt x="60" y="20"/>
                              </a:lnTo>
                              <a:lnTo>
                                <a:pt x="59" y="20"/>
                              </a:lnTo>
                              <a:lnTo>
                                <a:pt x="47" y="15"/>
                              </a:lnTo>
                              <a:lnTo>
                                <a:pt x="37" y="13"/>
                              </a:lnTo>
                              <a:lnTo>
                                <a:pt x="30" y="15"/>
                              </a:lnTo>
                              <a:lnTo>
                                <a:pt x="25" y="18"/>
                              </a:lnTo>
                              <a:lnTo>
                                <a:pt x="22" y="23"/>
                              </a:lnTo>
                              <a:lnTo>
                                <a:pt x="20" y="28"/>
                              </a:lnTo>
                              <a:lnTo>
                                <a:pt x="22" y="35"/>
                              </a:lnTo>
                              <a:lnTo>
                                <a:pt x="25" y="40"/>
                              </a:lnTo>
                              <a:lnTo>
                                <a:pt x="30" y="43"/>
                              </a:lnTo>
                              <a:lnTo>
                                <a:pt x="47" y="52"/>
                              </a:lnTo>
                              <a:lnTo>
                                <a:pt x="59" y="58"/>
                              </a:lnTo>
                              <a:lnTo>
                                <a:pt x="65" y="65"/>
                              </a:lnTo>
                              <a:lnTo>
                                <a:pt x="68" y="72"/>
                              </a:lnTo>
                              <a:lnTo>
                                <a:pt x="70" y="82"/>
                              </a:lnTo>
                              <a:lnTo>
                                <a:pt x="68" y="88"/>
                              </a:lnTo>
                              <a:lnTo>
                                <a:pt x="67" y="93"/>
                              </a:lnTo>
                              <a:lnTo>
                                <a:pt x="63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9" y="110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25" y="112"/>
                              </a:lnTo>
                              <a:lnTo>
                                <a:pt x="17" y="110"/>
                              </a:lnTo>
                              <a:lnTo>
                                <a:pt x="9" y="107"/>
                              </a:lnTo>
                              <a:lnTo>
                                <a:pt x="2" y="103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Freeform 669"/>
                      <wps:cNvSpPr>
                        <a:spLocks noChangeAspect="1"/>
                      </wps:cNvSpPr>
                      <wps:spPr bwMode="auto">
                        <a:xfrm>
                          <a:off x="954" y="1924"/>
                          <a:ext cx="38" cy="72"/>
                        </a:xfrm>
                        <a:custGeom>
                          <a:avLst/>
                          <a:gdLst>
                            <a:gd name="T0" fmla="*/ 19 w 75"/>
                            <a:gd name="T1" fmla="*/ 6 h 145"/>
                            <a:gd name="T2" fmla="*/ 20 w 75"/>
                            <a:gd name="T3" fmla="*/ 5 h 145"/>
                            <a:gd name="T4" fmla="*/ 22 w 75"/>
                            <a:gd name="T5" fmla="*/ 3 h 145"/>
                            <a:gd name="T6" fmla="*/ 34 w 75"/>
                            <a:gd name="T7" fmla="*/ 0 h 145"/>
                            <a:gd name="T8" fmla="*/ 34 w 75"/>
                            <a:gd name="T9" fmla="*/ 0 h 145"/>
                            <a:gd name="T10" fmla="*/ 34 w 75"/>
                            <a:gd name="T11" fmla="*/ 0 h 145"/>
                            <a:gd name="T12" fmla="*/ 35 w 75"/>
                            <a:gd name="T13" fmla="*/ 0 h 145"/>
                            <a:gd name="T14" fmla="*/ 35 w 75"/>
                            <a:gd name="T15" fmla="*/ 1 h 145"/>
                            <a:gd name="T16" fmla="*/ 35 w 75"/>
                            <a:gd name="T17" fmla="*/ 36 h 145"/>
                            <a:gd name="T18" fmla="*/ 69 w 75"/>
                            <a:gd name="T19" fmla="*/ 36 h 145"/>
                            <a:gd name="T20" fmla="*/ 70 w 75"/>
                            <a:gd name="T21" fmla="*/ 36 h 145"/>
                            <a:gd name="T22" fmla="*/ 72 w 75"/>
                            <a:gd name="T23" fmla="*/ 38 h 145"/>
                            <a:gd name="T24" fmla="*/ 72 w 75"/>
                            <a:gd name="T25" fmla="*/ 38 h 145"/>
                            <a:gd name="T26" fmla="*/ 70 w 75"/>
                            <a:gd name="T27" fmla="*/ 40 h 145"/>
                            <a:gd name="T28" fmla="*/ 69 w 75"/>
                            <a:gd name="T29" fmla="*/ 48 h 145"/>
                            <a:gd name="T30" fmla="*/ 67 w 75"/>
                            <a:gd name="T31" fmla="*/ 50 h 145"/>
                            <a:gd name="T32" fmla="*/ 65 w 75"/>
                            <a:gd name="T33" fmla="*/ 50 h 145"/>
                            <a:gd name="T34" fmla="*/ 35 w 75"/>
                            <a:gd name="T35" fmla="*/ 50 h 145"/>
                            <a:gd name="T36" fmla="*/ 35 w 75"/>
                            <a:gd name="T37" fmla="*/ 113 h 145"/>
                            <a:gd name="T38" fmla="*/ 37 w 75"/>
                            <a:gd name="T39" fmla="*/ 121 h 145"/>
                            <a:gd name="T40" fmla="*/ 39 w 75"/>
                            <a:gd name="T41" fmla="*/ 126 h 145"/>
                            <a:gd name="T42" fmla="*/ 42 w 75"/>
                            <a:gd name="T43" fmla="*/ 130 h 145"/>
                            <a:gd name="T44" fmla="*/ 49 w 75"/>
                            <a:gd name="T45" fmla="*/ 130 h 145"/>
                            <a:gd name="T46" fmla="*/ 57 w 75"/>
                            <a:gd name="T47" fmla="*/ 130 h 145"/>
                            <a:gd name="T48" fmla="*/ 69 w 75"/>
                            <a:gd name="T49" fmla="*/ 125 h 145"/>
                            <a:gd name="T50" fmla="*/ 70 w 75"/>
                            <a:gd name="T51" fmla="*/ 125 h 145"/>
                            <a:gd name="T52" fmla="*/ 70 w 75"/>
                            <a:gd name="T53" fmla="*/ 125 h 145"/>
                            <a:gd name="T54" fmla="*/ 72 w 75"/>
                            <a:gd name="T55" fmla="*/ 125 h 145"/>
                            <a:gd name="T56" fmla="*/ 72 w 75"/>
                            <a:gd name="T57" fmla="*/ 126 h 145"/>
                            <a:gd name="T58" fmla="*/ 75 w 75"/>
                            <a:gd name="T59" fmla="*/ 135 h 145"/>
                            <a:gd name="T60" fmla="*/ 75 w 75"/>
                            <a:gd name="T61" fmla="*/ 136 h 145"/>
                            <a:gd name="T62" fmla="*/ 75 w 75"/>
                            <a:gd name="T63" fmla="*/ 136 h 145"/>
                            <a:gd name="T64" fmla="*/ 72 w 75"/>
                            <a:gd name="T65" fmla="*/ 138 h 145"/>
                            <a:gd name="T66" fmla="*/ 65 w 75"/>
                            <a:gd name="T67" fmla="*/ 141 h 145"/>
                            <a:gd name="T68" fmla="*/ 55 w 75"/>
                            <a:gd name="T69" fmla="*/ 143 h 145"/>
                            <a:gd name="T70" fmla="*/ 47 w 75"/>
                            <a:gd name="T71" fmla="*/ 145 h 145"/>
                            <a:gd name="T72" fmla="*/ 39 w 75"/>
                            <a:gd name="T73" fmla="*/ 145 h 145"/>
                            <a:gd name="T74" fmla="*/ 32 w 75"/>
                            <a:gd name="T75" fmla="*/ 141 h 145"/>
                            <a:gd name="T76" fmla="*/ 27 w 75"/>
                            <a:gd name="T77" fmla="*/ 138 h 145"/>
                            <a:gd name="T78" fmla="*/ 22 w 75"/>
                            <a:gd name="T79" fmla="*/ 133 h 145"/>
                            <a:gd name="T80" fmla="*/ 20 w 75"/>
                            <a:gd name="T81" fmla="*/ 125 h 145"/>
                            <a:gd name="T82" fmla="*/ 19 w 75"/>
                            <a:gd name="T83" fmla="*/ 113 h 145"/>
                            <a:gd name="T84" fmla="*/ 19 w 75"/>
                            <a:gd name="T85" fmla="*/ 50 h 145"/>
                            <a:gd name="T86" fmla="*/ 4 w 75"/>
                            <a:gd name="T87" fmla="*/ 50 h 145"/>
                            <a:gd name="T88" fmla="*/ 2 w 75"/>
                            <a:gd name="T89" fmla="*/ 50 h 145"/>
                            <a:gd name="T90" fmla="*/ 0 w 75"/>
                            <a:gd name="T91" fmla="*/ 48 h 145"/>
                            <a:gd name="T92" fmla="*/ 0 w 75"/>
                            <a:gd name="T93" fmla="*/ 38 h 145"/>
                            <a:gd name="T94" fmla="*/ 2 w 75"/>
                            <a:gd name="T95" fmla="*/ 36 h 145"/>
                            <a:gd name="T96" fmla="*/ 4 w 75"/>
                            <a:gd name="T97" fmla="*/ 36 h 145"/>
                            <a:gd name="T98" fmla="*/ 19 w 75"/>
                            <a:gd name="T99" fmla="*/ 36 h 145"/>
                            <a:gd name="T100" fmla="*/ 19 w 75"/>
                            <a:gd name="T101" fmla="*/ 6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5" h="145">
                              <a:moveTo>
                                <a:pt x="19" y="6"/>
                              </a:moveTo>
                              <a:lnTo>
                                <a:pt x="20" y="5"/>
                              </a:lnTo>
                              <a:lnTo>
                                <a:pt x="22" y="3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1"/>
                              </a:lnTo>
                              <a:lnTo>
                                <a:pt x="35" y="36"/>
                              </a:lnTo>
                              <a:lnTo>
                                <a:pt x="69" y="36"/>
                              </a:lnTo>
                              <a:lnTo>
                                <a:pt x="70" y="36"/>
                              </a:lnTo>
                              <a:lnTo>
                                <a:pt x="72" y="38"/>
                              </a:lnTo>
                              <a:lnTo>
                                <a:pt x="70" y="40"/>
                              </a:lnTo>
                              <a:lnTo>
                                <a:pt x="69" y="48"/>
                              </a:lnTo>
                              <a:lnTo>
                                <a:pt x="67" y="50"/>
                              </a:lnTo>
                              <a:lnTo>
                                <a:pt x="65" y="50"/>
                              </a:lnTo>
                              <a:lnTo>
                                <a:pt x="35" y="50"/>
                              </a:lnTo>
                              <a:lnTo>
                                <a:pt x="35" y="113"/>
                              </a:lnTo>
                              <a:lnTo>
                                <a:pt x="37" y="121"/>
                              </a:lnTo>
                              <a:lnTo>
                                <a:pt x="39" y="126"/>
                              </a:lnTo>
                              <a:lnTo>
                                <a:pt x="42" y="130"/>
                              </a:lnTo>
                              <a:lnTo>
                                <a:pt x="49" y="130"/>
                              </a:lnTo>
                              <a:lnTo>
                                <a:pt x="57" y="130"/>
                              </a:lnTo>
                              <a:lnTo>
                                <a:pt x="69" y="125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lnTo>
                                <a:pt x="72" y="126"/>
                              </a:lnTo>
                              <a:lnTo>
                                <a:pt x="75" y="135"/>
                              </a:lnTo>
                              <a:lnTo>
                                <a:pt x="75" y="136"/>
                              </a:lnTo>
                              <a:lnTo>
                                <a:pt x="72" y="138"/>
                              </a:lnTo>
                              <a:lnTo>
                                <a:pt x="65" y="141"/>
                              </a:lnTo>
                              <a:lnTo>
                                <a:pt x="55" y="143"/>
                              </a:lnTo>
                              <a:lnTo>
                                <a:pt x="47" y="145"/>
                              </a:lnTo>
                              <a:lnTo>
                                <a:pt x="39" y="145"/>
                              </a:lnTo>
                              <a:lnTo>
                                <a:pt x="32" y="141"/>
                              </a:lnTo>
                              <a:lnTo>
                                <a:pt x="27" y="138"/>
                              </a:lnTo>
                              <a:lnTo>
                                <a:pt x="22" y="133"/>
                              </a:lnTo>
                              <a:lnTo>
                                <a:pt x="20" y="125"/>
                              </a:lnTo>
                              <a:lnTo>
                                <a:pt x="19" y="113"/>
                              </a:lnTo>
                              <a:lnTo>
                                <a:pt x="19" y="50"/>
                              </a:lnTo>
                              <a:lnTo>
                                <a:pt x="4" y="50"/>
                              </a:lnTo>
                              <a:lnTo>
                                <a:pt x="2" y="50"/>
                              </a:lnTo>
                              <a:lnTo>
                                <a:pt x="0" y="48"/>
                              </a:lnTo>
                              <a:lnTo>
                                <a:pt x="0" y="38"/>
                              </a:lnTo>
                              <a:lnTo>
                                <a:pt x="2" y="36"/>
                              </a:lnTo>
                              <a:lnTo>
                                <a:pt x="4" y="36"/>
                              </a:lnTo>
                              <a:lnTo>
                                <a:pt x="19" y="36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Freeform 670"/>
                      <wps:cNvSpPr>
                        <a:spLocks noChangeAspect="1"/>
                      </wps:cNvSpPr>
                      <wps:spPr bwMode="auto">
                        <a:xfrm>
                          <a:off x="998" y="1941"/>
                          <a:ext cx="30" cy="55"/>
                        </a:xfrm>
                        <a:custGeom>
                          <a:avLst/>
                          <a:gdLst>
                            <a:gd name="T0" fmla="*/ 12 w 60"/>
                            <a:gd name="T1" fmla="*/ 0 h 110"/>
                            <a:gd name="T2" fmla="*/ 12 w 60"/>
                            <a:gd name="T3" fmla="*/ 0 h 110"/>
                            <a:gd name="T4" fmla="*/ 13 w 60"/>
                            <a:gd name="T5" fmla="*/ 0 h 110"/>
                            <a:gd name="T6" fmla="*/ 15 w 60"/>
                            <a:gd name="T7" fmla="*/ 2 h 110"/>
                            <a:gd name="T8" fmla="*/ 17 w 60"/>
                            <a:gd name="T9" fmla="*/ 5 h 110"/>
                            <a:gd name="T10" fmla="*/ 20 w 60"/>
                            <a:gd name="T11" fmla="*/ 12 h 110"/>
                            <a:gd name="T12" fmla="*/ 22 w 60"/>
                            <a:gd name="T13" fmla="*/ 18 h 110"/>
                            <a:gd name="T14" fmla="*/ 30 w 60"/>
                            <a:gd name="T15" fmla="*/ 8 h 110"/>
                            <a:gd name="T16" fmla="*/ 37 w 60"/>
                            <a:gd name="T17" fmla="*/ 3 h 110"/>
                            <a:gd name="T18" fmla="*/ 42 w 60"/>
                            <a:gd name="T19" fmla="*/ 0 h 110"/>
                            <a:gd name="T20" fmla="*/ 48 w 60"/>
                            <a:gd name="T21" fmla="*/ 0 h 110"/>
                            <a:gd name="T22" fmla="*/ 57 w 60"/>
                            <a:gd name="T23" fmla="*/ 2 h 110"/>
                            <a:gd name="T24" fmla="*/ 60 w 60"/>
                            <a:gd name="T25" fmla="*/ 3 h 110"/>
                            <a:gd name="T26" fmla="*/ 60 w 60"/>
                            <a:gd name="T27" fmla="*/ 5 h 110"/>
                            <a:gd name="T28" fmla="*/ 60 w 60"/>
                            <a:gd name="T29" fmla="*/ 5 h 110"/>
                            <a:gd name="T30" fmla="*/ 53 w 60"/>
                            <a:gd name="T31" fmla="*/ 17 h 110"/>
                            <a:gd name="T32" fmla="*/ 53 w 60"/>
                            <a:gd name="T33" fmla="*/ 18 h 110"/>
                            <a:gd name="T34" fmla="*/ 53 w 60"/>
                            <a:gd name="T35" fmla="*/ 18 h 110"/>
                            <a:gd name="T36" fmla="*/ 52 w 60"/>
                            <a:gd name="T37" fmla="*/ 18 h 110"/>
                            <a:gd name="T38" fmla="*/ 48 w 60"/>
                            <a:gd name="T39" fmla="*/ 17 h 110"/>
                            <a:gd name="T40" fmla="*/ 47 w 60"/>
                            <a:gd name="T41" fmla="*/ 17 h 110"/>
                            <a:gd name="T42" fmla="*/ 45 w 60"/>
                            <a:gd name="T43" fmla="*/ 17 h 110"/>
                            <a:gd name="T44" fmla="*/ 42 w 60"/>
                            <a:gd name="T45" fmla="*/ 17 h 110"/>
                            <a:gd name="T46" fmla="*/ 37 w 60"/>
                            <a:gd name="T47" fmla="*/ 20 h 110"/>
                            <a:gd name="T48" fmla="*/ 30 w 60"/>
                            <a:gd name="T49" fmla="*/ 25 h 110"/>
                            <a:gd name="T50" fmla="*/ 23 w 60"/>
                            <a:gd name="T51" fmla="*/ 33 h 110"/>
                            <a:gd name="T52" fmla="*/ 23 w 60"/>
                            <a:gd name="T53" fmla="*/ 107 h 110"/>
                            <a:gd name="T54" fmla="*/ 23 w 60"/>
                            <a:gd name="T55" fmla="*/ 108 h 110"/>
                            <a:gd name="T56" fmla="*/ 22 w 60"/>
                            <a:gd name="T57" fmla="*/ 110 h 110"/>
                            <a:gd name="T58" fmla="*/ 10 w 60"/>
                            <a:gd name="T59" fmla="*/ 110 h 110"/>
                            <a:gd name="T60" fmla="*/ 7 w 60"/>
                            <a:gd name="T61" fmla="*/ 108 h 110"/>
                            <a:gd name="T62" fmla="*/ 7 w 60"/>
                            <a:gd name="T63" fmla="*/ 107 h 110"/>
                            <a:gd name="T64" fmla="*/ 7 w 60"/>
                            <a:gd name="T65" fmla="*/ 40 h 110"/>
                            <a:gd name="T66" fmla="*/ 7 w 60"/>
                            <a:gd name="T67" fmla="*/ 30 h 110"/>
                            <a:gd name="T68" fmla="*/ 7 w 60"/>
                            <a:gd name="T69" fmla="*/ 22 h 110"/>
                            <a:gd name="T70" fmla="*/ 3 w 60"/>
                            <a:gd name="T71" fmla="*/ 17 h 110"/>
                            <a:gd name="T72" fmla="*/ 2 w 60"/>
                            <a:gd name="T73" fmla="*/ 10 h 110"/>
                            <a:gd name="T74" fmla="*/ 0 w 60"/>
                            <a:gd name="T75" fmla="*/ 8 h 110"/>
                            <a:gd name="T76" fmla="*/ 0 w 60"/>
                            <a:gd name="T77" fmla="*/ 8 h 110"/>
                            <a:gd name="T78" fmla="*/ 0 w 60"/>
                            <a:gd name="T79" fmla="*/ 7 h 110"/>
                            <a:gd name="T80" fmla="*/ 2 w 60"/>
                            <a:gd name="T81" fmla="*/ 7 h 110"/>
                            <a:gd name="T82" fmla="*/ 12 w 60"/>
                            <a:gd name="T83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0" h="110">
                              <a:moveTo>
                                <a:pt x="12" y="0"/>
                              </a:move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15" y="2"/>
                              </a:lnTo>
                              <a:lnTo>
                                <a:pt x="17" y="5"/>
                              </a:lnTo>
                              <a:lnTo>
                                <a:pt x="20" y="12"/>
                              </a:lnTo>
                              <a:lnTo>
                                <a:pt x="22" y="18"/>
                              </a:lnTo>
                              <a:lnTo>
                                <a:pt x="30" y="8"/>
                              </a:lnTo>
                              <a:lnTo>
                                <a:pt x="37" y="3"/>
                              </a:lnTo>
                              <a:lnTo>
                                <a:pt x="42" y="0"/>
                              </a:lnTo>
                              <a:lnTo>
                                <a:pt x="48" y="0"/>
                              </a:lnTo>
                              <a:lnTo>
                                <a:pt x="57" y="2"/>
                              </a:lnTo>
                              <a:lnTo>
                                <a:pt x="60" y="3"/>
                              </a:lnTo>
                              <a:lnTo>
                                <a:pt x="60" y="5"/>
                              </a:lnTo>
                              <a:lnTo>
                                <a:pt x="53" y="17"/>
                              </a:lnTo>
                              <a:lnTo>
                                <a:pt x="53" y="18"/>
                              </a:lnTo>
                              <a:lnTo>
                                <a:pt x="52" y="18"/>
                              </a:lnTo>
                              <a:lnTo>
                                <a:pt x="48" y="17"/>
                              </a:lnTo>
                              <a:lnTo>
                                <a:pt x="47" y="17"/>
                              </a:lnTo>
                              <a:lnTo>
                                <a:pt x="45" y="17"/>
                              </a:lnTo>
                              <a:lnTo>
                                <a:pt x="42" y="17"/>
                              </a:lnTo>
                              <a:lnTo>
                                <a:pt x="37" y="20"/>
                              </a:lnTo>
                              <a:lnTo>
                                <a:pt x="30" y="25"/>
                              </a:lnTo>
                              <a:lnTo>
                                <a:pt x="23" y="33"/>
                              </a:lnTo>
                              <a:lnTo>
                                <a:pt x="23" y="107"/>
                              </a:lnTo>
                              <a:lnTo>
                                <a:pt x="23" y="108"/>
                              </a:lnTo>
                              <a:lnTo>
                                <a:pt x="22" y="110"/>
                              </a:lnTo>
                              <a:lnTo>
                                <a:pt x="10" y="110"/>
                              </a:lnTo>
                              <a:lnTo>
                                <a:pt x="7" y="108"/>
                              </a:lnTo>
                              <a:lnTo>
                                <a:pt x="7" y="107"/>
                              </a:lnTo>
                              <a:lnTo>
                                <a:pt x="7" y="40"/>
                              </a:lnTo>
                              <a:lnTo>
                                <a:pt x="7" y="30"/>
                              </a:lnTo>
                              <a:lnTo>
                                <a:pt x="7" y="22"/>
                              </a:lnTo>
                              <a:lnTo>
                                <a:pt x="3" y="17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2" y="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671"/>
                      <wps:cNvSpPr>
                        <a:spLocks noChangeAspect="1" noEditPoints="1"/>
                      </wps:cNvSpPr>
                      <wps:spPr bwMode="auto">
                        <a:xfrm>
                          <a:off x="1033" y="1941"/>
                          <a:ext cx="41" cy="55"/>
                        </a:xfrm>
                        <a:custGeom>
                          <a:avLst/>
                          <a:gdLst>
                            <a:gd name="T0" fmla="*/ 56 w 81"/>
                            <a:gd name="T1" fmla="*/ 27 h 112"/>
                            <a:gd name="T2" fmla="*/ 46 w 81"/>
                            <a:gd name="T3" fmla="*/ 17 h 112"/>
                            <a:gd name="T4" fmla="*/ 25 w 81"/>
                            <a:gd name="T5" fmla="*/ 17 h 112"/>
                            <a:gd name="T6" fmla="*/ 10 w 81"/>
                            <a:gd name="T7" fmla="*/ 22 h 112"/>
                            <a:gd name="T8" fmla="*/ 8 w 81"/>
                            <a:gd name="T9" fmla="*/ 22 h 112"/>
                            <a:gd name="T10" fmla="*/ 5 w 81"/>
                            <a:gd name="T11" fmla="*/ 13 h 112"/>
                            <a:gd name="T12" fmla="*/ 8 w 81"/>
                            <a:gd name="T13" fmla="*/ 7 h 112"/>
                            <a:gd name="T14" fmla="*/ 28 w 81"/>
                            <a:gd name="T15" fmla="*/ 2 h 112"/>
                            <a:gd name="T16" fmla="*/ 48 w 81"/>
                            <a:gd name="T17" fmla="*/ 0 h 112"/>
                            <a:gd name="T18" fmla="*/ 61 w 81"/>
                            <a:gd name="T19" fmla="*/ 5 h 112"/>
                            <a:gd name="T20" fmla="*/ 70 w 81"/>
                            <a:gd name="T21" fmla="*/ 12 h 112"/>
                            <a:gd name="T22" fmla="*/ 75 w 81"/>
                            <a:gd name="T23" fmla="*/ 25 h 112"/>
                            <a:gd name="T24" fmla="*/ 75 w 81"/>
                            <a:gd name="T25" fmla="*/ 73 h 112"/>
                            <a:gd name="T26" fmla="*/ 76 w 81"/>
                            <a:gd name="T27" fmla="*/ 90 h 112"/>
                            <a:gd name="T28" fmla="*/ 80 w 81"/>
                            <a:gd name="T29" fmla="*/ 103 h 112"/>
                            <a:gd name="T30" fmla="*/ 81 w 81"/>
                            <a:gd name="T31" fmla="*/ 103 h 112"/>
                            <a:gd name="T32" fmla="*/ 80 w 81"/>
                            <a:gd name="T33" fmla="*/ 105 h 112"/>
                            <a:gd name="T34" fmla="*/ 70 w 81"/>
                            <a:gd name="T35" fmla="*/ 112 h 112"/>
                            <a:gd name="T36" fmla="*/ 65 w 81"/>
                            <a:gd name="T37" fmla="*/ 108 h 112"/>
                            <a:gd name="T38" fmla="*/ 53 w 81"/>
                            <a:gd name="T39" fmla="*/ 103 h 112"/>
                            <a:gd name="T40" fmla="*/ 38 w 81"/>
                            <a:gd name="T41" fmla="*/ 112 h 112"/>
                            <a:gd name="T42" fmla="*/ 23 w 81"/>
                            <a:gd name="T43" fmla="*/ 112 h 112"/>
                            <a:gd name="T44" fmla="*/ 11 w 81"/>
                            <a:gd name="T45" fmla="*/ 107 h 112"/>
                            <a:gd name="T46" fmla="*/ 5 w 81"/>
                            <a:gd name="T47" fmla="*/ 98 h 112"/>
                            <a:gd name="T48" fmla="*/ 0 w 81"/>
                            <a:gd name="T49" fmla="*/ 88 h 112"/>
                            <a:gd name="T50" fmla="*/ 0 w 81"/>
                            <a:gd name="T51" fmla="*/ 72 h 112"/>
                            <a:gd name="T52" fmla="*/ 8 w 81"/>
                            <a:gd name="T53" fmla="*/ 58 h 112"/>
                            <a:gd name="T54" fmla="*/ 21 w 81"/>
                            <a:gd name="T55" fmla="*/ 48 h 112"/>
                            <a:gd name="T56" fmla="*/ 45 w 81"/>
                            <a:gd name="T57" fmla="*/ 43 h 112"/>
                            <a:gd name="T58" fmla="*/ 58 w 81"/>
                            <a:gd name="T59" fmla="*/ 35 h 112"/>
                            <a:gd name="T60" fmla="*/ 48 w 81"/>
                            <a:gd name="T61" fmla="*/ 57 h 112"/>
                            <a:gd name="T62" fmla="*/ 33 w 81"/>
                            <a:gd name="T63" fmla="*/ 60 h 112"/>
                            <a:gd name="T64" fmla="*/ 23 w 81"/>
                            <a:gd name="T65" fmla="*/ 65 h 112"/>
                            <a:gd name="T66" fmla="*/ 16 w 81"/>
                            <a:gd name="T67" fmla="*/ 75 h 112"/>
                            <a:gd name="T68" fmla="*/ 18 w 81"/>
                            <a:gd name="T69" fmla="*/ 87 h 112"/>
                            <a:gd name="T70" fmla="*/ 26 w 81"/>
                            <a:gd name="T71" fmla="*/ 97 h 112"/>
                            <a:gd name="T72" fmla="*/ 38 w 81"/>
                            <a:gd name="T73" fmla="*/ 97 h 112"/>
                            <a:gd name="T74" fmla="*/ 51 w 81"/>
                            <a:gd name="T75" fmla="*/ 90 h 112"/>
                            <a:gd name="T76" fmla="*/ 58 w 81"/>
                            <a:gd name="T77" fmla="*/ 5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1" h="112">
                              <a:moveTo>
                                <a:pt x="58" y="35"/>
                              </a:moveTo>
                              <a:lnTo>
                                <a:pt x="56" y="27"/>
                              </a:lnTo>
                              <a:lnTo>
                                <a:pt x="53" y="20"/>
                              </a:lnTo>
                              <a:lnTo>
                                <a:pt x="46" y="17"/>
                              </a:lnTo>
                              <a:lnTo>
                                <a:pt x="38" y="15"/>
                              </a:lnTo>
                              <a:lnTo>
                                <a:pt x="25" y="17"/>
                              </a:lnTo>
                              <a:lnTo>
                                <a:pt x="11" y="22"/>
                              </a:lnTo>
                              <a:lnTo>
                                <a:pt x="10" y="22"/>
                              </a:lnTo>
                              <a:lnTo>
                                <a:pt x="10" y="23"/>
                              </a:lnTo>
                              <a:lnTo>
                                <a:pt x="8" y="22"/>
                              </a:lnTo>
                              <a:lnTo>
                                <a:pt x="5" y="13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16" y="3"/>
                              </a:lnTo>
                              <a:lnTo>
                                <a:pt x="28" y="2"/>
                              </a:lnTo>
                              <a:lnTo>
                                <a:pt x="40" y="0"/>
                              </a:lnTo>
                              <a:lnTo>
                                <a:pt x="48" y="0"/>
                              </a:lnTo>
                              <a:lnTo>
                                <a:pt x="55" y="2"/>
                              </a:lnTo>
                              <a:lnTo>
                                <a:pt x="61" y="5"/>
                              </a:lnTo>
                              <a:lnTo>
                                <a:pt x="66" y="8"/>
                              </a:lnTo>
                              <a:lnTo>
                                <a:pt x="70" y="12"/>
                              </a:lnTo>
                              <a:lnTo>
                                <a:pt x="73" y="18"/>
                              </a:lnTo>
                              <a:lnTo>
                                <a:pt x="75" y="25"/>
                              </a:lnTo>
                              <a:lnTo>
                                <a:pt x="75" y="32"/>
                              </a:lnTo>
                              <a:lnTo>
                                <a:pt x="75" y="73"/>
                              </a:lnTo>
                              <a:lnTo>
                                <a:pt x="75" y="83"/>
                              </a:lnTo>
                              <a:lnTo>
                                <a:pt x="76" y="90"/>
                              </a:lnTo>
                              <a:lnTo>
                                <a:pt x="78" y="97"/>
                              </a:lnTo>
                              <a:lnTo>
                                <a:pt x="80" y="103"/>
                              </a:lnTo>
                              <a:lnTo>
                                <a:pt x="81" y="103"/>
                              </a:lnTo>
                              <a:lnTo>
                                <a:pt x="81" y="105"/>
                              </a:lnTo>
                              <a:lnTo>
                                <a:pt x="80" y="105"/>
                              </a:lnTo>
                              <a:lnTo>
                                <a:pt x="70" y="112"/>
                              </a:lnTo>
                              <a:lnTo>
                                <a:pt x="68" y="112"/>
                              </a:lnTo>
                              <a:lnTo>
                                <a:pt x="65" y="108"/>
                              </a:lnTo>
                              <a:lnTo>
                                <a:pt x="60" y="98"/>
                              </a:lnTo>
                              <a:lnTo>
                                <a:pt x="53" y="103"/>
                              </a:lnTo>
                              <a:lnTo>
                                <a:pt x="45" y="108"/>
                              </a:lnTo>
                              <a:lnTo>
                                <a:pt x="38" y="112"/>
                              </a:lnTo>
                              <a:lnTo>
                                <a:pt x="28" y="112"/>
                              </a:lnTo>
                              <a:lnTo>
                                <a:pt x="23" y="112"/>
                              </a:lnTo>
                              <a:lnTo>
                                <a:pt x="16" y="110"/>
                              </a:lnTo>
                              <a:lnTo>
                                <a:pt x="11" y="107"/>
                              </a:lnTo>
                              <a:lnTo>
                                <a:pt x="8" y="103"/>
                              </a:lnTo>
                              <a:lnTo>
                                <a:pt x="5" y="98"/>
                              </a:lnTo>
                              <a:lnTo>
                                <a:pt x="1" y="93"/>
                              </a:lnTo>
                              <a:lnTo>
                                <a:pt x="0" y="88"/>
                              </a:lnTo>
                              <a:lnTo>
                                <a:pt x="0" y="82"/>
                              </a:lnTo>
                              <a:lnTo>
                                <a:pt x="0" y="72"/>
                              </a:lnTo>
                              <a:lnTo>
                                <a:pt x="3" y="65"/>
                              </a:lnTo>
                              <a:lnTo>
                                <a:pt x="8" y="58"/>
                              </a:lnTo>
                              <a:lnTo>
                                <a:pt x="15" y="53"/>
                              </a:lnTo>
                              <a:lnTo>
                                <a:pt x="21" y="48"/>
                              </a:lnTo>
                              <a:lnTo>
                                <a:pt x="31" y="45"/>
                              </a:lnTo>
                              <a:lnTo>
                                <a:pt x="45" y="43"/>
                              </a:lnTo>
                              <a:lnTo>
                                <a:pt x="58" y="43"/>
                              </a:lnTo>
                              <a:lnTo>
                                <a:pt x="58" y="35"/>
                              </a:lnTo>
                              <a:close/>
                              <a:moveTo>
                                <a:pt x="58" y="57"/>
                              </a:moveTo>
                              <a:lnTo>
                                <a:pt x="48" y="57"/>
                              </a:lnTo>
                              <a:lnTo>
                                <a:pt x="40" y="58"/>
                              </a:lnTo>
                              <a:lnTo>
                                <a:pt x="33" y="60"/>
                              </a:lnTo>
                              <a:lnTo>
                                <a:pt x="26" y="62"/>
                              </a:lnTo>
                              <a:lnTo>
                                <a:pt x="23" y="65"/>
                              </a:lnTo>
                              <a:lnTo>
                                <a:pt x="20" y="70"/>
                              </a:lnTo>
                              <a:lnTo>
                                <a:pt x="16" y="75"/>
                              </a:lnTo>
                              <a:lnTo>
                                <a:pt x="16" y="80"/>
                              </a:lnTo>
                              <a:lnTo>
                                <a:pt x="18" y="87"/>
                              </a:lnTo>
                              <a:lnTo>
                                <a:pt x="21" y="93"/>
                              </a:lnTo>
                              <a:lnTo>
                                <a:pt x="26" y="97"/>
                              </a:lnTo>
                              <a:lnTo>
                                <a:pt x="33" y="98"/>
                              </a:lnTo>
                              <a:lnTo>
                                <a:pt x="38" y="97"/>
                              </a:lnTo>
                              <a:lnTo>
                                <a:pt x="45" y="95"/>
                              </a:lnTo>
                              <a:lnTo>
                                <a:pt x="51" y="90"/>
                              </a:lnTo>
                              <a:lnTo>
                                <a:pt x="58" y="85"/>
                              </a:lnTo>
                              <a:lnTo>
                                <a:pt x="58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672"/>
                      <wps:cNvSpPr>
                        <a:spLocks noChangeAspect="1"/>
                      </wps:cNvSpPr>
                      <wps:spPr bwMode="auto">
                        <a:xfrm>
                          <a:off x="1086" y="1941"/>
                          <a:ext cx="39" cy="56"/>
                        </a:xfrm>
                        <a:custGeom>
                          <a:avLst/>
                          <a:gdLst>
                            <a:gd name="T0" fmla="*/ 71 w 78"/>
                            <a:gd name="T1" fmla="*/ 25 h 113"/>
                            <a:gd name="T2" fmla="*/ 70 w 78"/>
                            <a:gd name="T3" fmla="*/ 25 h 113"/>
                            <a:gd name="T4" fmla="*/ 61 w 78"/>
                            <a:gd name="T5" fmla="*/ 20 h 113"/>
                            <a:gd name="T6" fmla="*/ 51 w 78"/>
                            <a:gd name="T7" fmla="*/ 15 h 113"/>
                            <a:gd name="T8" fmla="*/ 40 w 78"/>
                            <a:gd name="T9" fmla="*/ 15 h 113"/>
                            <a:gd name="T10" fmla="*/ 30 w 78"/>
                            <a:gd name="T11" fmla="*/ 20 h 113"/>
                            <a:gd name="T12" fmla="*/ 23 w 78"/>
                            <a:gd name="T13" fmla="*/ 28 h 113"/>
                            <a:gd name="T14" fmla="*/ 20 w 78"/>
                            <a:gd name="T15" fmla="*/ 45 h 113"/>
                            <a:gd name="T16" fmla="*/ 20 w 78"/>
                            <a:gd name="T17" fmla="*/ 65 h 113"/>
                            <a:gd name="T18" fmla="*/ 21 w 78"/>
                            <a:gd name="T19" fmla="*/ 82 h 113"/>
                            <a:gd name="T20" fmla="*/ 28 w 78"/>
                            <a:gd name="T21" fmla="*/ 92 h 113"/>
                            <a:gd name="T22" fmla="*/ 38 w 78"/>
                            <a:gd name="T23" fmla="*/ 97 h 113"/>
                            <a:gd name="T24" fmla="*/ 50 w 78"/>
                            <a:gd name="T25" fmla="*/ 97 h 113"/>
                            <a:gd name="T26" fmla="*/ 61 w 78"/>
                            <a:gd name="T27" fmla="*/ 92 h 113"/>
                            <a:gd name="T28" fmla="*/ 70 w 78"/>
                            <a:gd name="T29" fmla="*/ 87 h 113"/>
                            <a:gd name="T30" fmla="*/ 71 w 78"/>
                            <a:gd name="T31" fmla="*/ 87 h 113"/>
                            <a:gd name="T32" fmla="*/ 76 w 78"/>
                            <a:gd name="T33" fmla="*/ 95 h 113"/>
                            <a:gd name="T34" fmla="*/ 76 w 78"/>
                            <a:gd name="T35" fmla="*/ 98 h 113"/>
                            <a:gd name="T36" fmla="*/ 73 w 78"/>
                            <a:gd name="T37" fmla="*/ 102 h 113"/>
                            <a:gd name="T38" fmla="*/ 58 w 78"/>
                            <a:gd name="T39" fmla="*/ 110 h 113"/>
                            <a:gd name="T40" fmla="*/ 41 w 78"/>
                            <a:gd name="T41" fmla="*/ 113 h 113"/>
                            <a:gd name="T42" fmla="*/ 25 w 78"/>
                            <a:gd name="T43" fmla="*/ 108 h 113"/>
                            <a:gd name="T44" fmla="*/ 11 w 78"/>
                            <a:gd name="T45" fmla="*/ 98 h 113"/>
                            <a:gd name="T46" fmla="*/ 3 w 78"/>
                            <a:gd name="T47" fmla="*/ 82 h 113"/>
                            <a:gd name="T48" fmla="*/ 0 w 78"/>
                            <a:gd name="T49" fmla="*/ 58 h 113"/>
                            <a:gd name="T50" fmla="*/ 3 w 78"/>
                            <a:gd name="T51" fmla="*/ 33 h 113"/>
                            <a:gd name="T52" fmla="*/ 13 w 78"/>
                            <a:gd name="T53" fmla="*/ 15 h 113"/>
                            <a:gd name="T54" fmla="*/ 26 w 78"/>
                            <a:gd name="T55" fmla="*/ 3 h 113"/>
                            <a:gd name="T56" fmla="*/ 45 w 78"/>
                            <a:gd name="T57" fmla="*/ 0 h 113"/>
                            <a:gd name="T58" fmla="*/ 60 w 78"/>
                            <a:gd name="T59" fmla="*/ 2 h 113"/>
                            <a:gd name="T60" fmla="*/ 71 w 78"/>
                            <a:gd name="T61" fmla="*/ 8 h 113"/>
                            <a:gd name="T62" fmla="*/ 78 w 78"/>
                            <a:gd name="T63" fmla="*/ 13 h 113"/>
                            <a:gd name="T64" fmla="*/ 76 w 78"/>
                            <a:gd name="T65" fmla="*/ 1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8" h="113">
                              <a:moveTo>
                                <a:pt x="71" y="23"/>
                              </a:moveTo>
                              <a:lnTo>
                                <a:pt x="71" y="25"/>
                              </a:lnTo>
                              <a:lnTo>
                                <a:pt x="70" y="25"/>
                              </a:lnTo>
                              <a:lnTo>
                                <a:pt x="68" y="25"/>
                              </a:lnTo>
                              <a:lnTo>
                                <a:pt x="61" y="20"/>
                              </a:lnTo>
                              <a:lnTo>
                                <a:pt x="56" y="17"/>
                              </a:lnTo>
                              <a:lnTo>
                                <a:pt x="51" y="15"/>
                              </a:lnTo>
                              <a:lnTo>
                                <a:pt x="46" y="15"/>
                              </a:lnTo>
                              <a:lnTo>
                                <a:pt x="40" y="15"/>
                              </a:lnTo>
                              <a:lnTo>
                                <a:pt x="35" y="17"/>
                              </a:lnTo>
                              <a:lnTo>
                                <a:pt x="30" y="20"/>
                              </a:lnTo>
                              <a:lnTo>
                                <a:pt x="26" y="23"/>
                              </a:lnTo>
                              <a:lnTo>
                                <a:pt x="23" y="28"/>
                              </a:lnTo>
                              <a:lnTo>
                                <a:pt x="21" y="37"/>
                              </a:lnTo>
                              <a:lnTo>
                                <a:pt x="20" y="45"/>
                              </a:lnTo>
                              <a:lnTo>
                                <a:pt x="18" y="57"/>
                              </a:lnTo>
                              <a:lnTo>
                                <a:pt x="20" y="65"/>
                              </a:lnTo>
                              <a:lnTo>
                                <a:pt x="20" y="73"/>
                              </a:lnTo>
                              <a:lnTo>
                                <a:pt x="21" y="82"/>
                              </a:lnTo>
                              <a:lnTo>
                                <a:pt x="25" y="87"/>
                              </a:lnTo>
                              <a:lnTo>
                                <a:pt x="28" y="92"/>
                              </a:lnTo>
                              <a:lnTo>
                                <a:pt x="33" y="95"/>
                              </a:lnTo>
                              <a:lnTo>
                                <a:pt x="38" y="97"/>
                              </a:lnTo>
                              <a:lnTo>
                                <a:pt x="43" y="97"/>
                              </a:lnTo>
                              <a:lnTo>
                                <a:pt x="50" y="97"/>
                              </a:lnTo>
                              <a:lnTo>
                                <a:pt x="55" y="95"/>
                              </a:lnTo>
                              <a:lnTo>
                                <a:pt x="61" y="92"/>
                              </a:lnTo>
                              <a:lnTo>
                                <a:pt x="70" y="87"/>
                              </a:lnTo>
                              <a:lnTo>
                                <a:pt x="71" y="85"/>
                              </a:lnTo>
                              <a:lnTo>
                                <a:pt x="71" y="87"/>
                              </a:lnTo>
                              <a:lnTo>
                                <a:pt x="73" y="87"/>
                              </a:lnTo>
                              <a:lnTo>
                                <a:pt x="76" y="95"/>
                              </a:lnTo>
                              <a:lnTo>
                                <a:pt x="76" y="97"/>
                              </a:lnTo>
                              <a:lnTo>
                                <a:pt x="76" y="98"/>
                              </a:lnTo>
                              <a:lnTo>
                                <a:pt x="76" y="100"/>
                              </a:lnTo>
                              <a:lnTo>
                                <a:pt x="73" y="102"/>
                              </a:lnTo>
                              <a:lnTo>
                                <a:pt x="66" y="107"/>
                              </a:lnTo>
                              <a:lnTo>
                                <a:pt x="58" y="110"/>
                              </a:lnTo>
                              <a:lnTo>
                                <a:pt x="50" y="112"/>
                              </a:lnTo>
                              <a:lnTo>
                                <a:pt x="41" y="113"/>
                              </a:lnTo>
                              <a:lnTo>
                                <a:pt x="33" y="112"/>
                              </a:lnTo>
                              <a:lnTo>
                                <a:pt x="25" y="108"/>
                              </a:lnTo>
                              <a:lnTo>
                                <a:pt x="16" y="105"/>
                              </a:lnTo>
                              <a:lnTo>
                                <a:pt x="11" y="98"/>
                              </a:lnTo>
                              <a:lnTo>
                                <a:pt x="6" y="90"/>
                              </a:lnTo>
                              <a:lnTo>
                                <a:pt x="3" y="82"/>
                              </a:lnTo>
                              <a:lnTo>
                                <a:pt x="1" y="70"/>
                              </a:lnTo>
                              <a:lnTo>
                                <a:pt x="0" y="58"/>
                              </a:lnTo>
                              <a:lnTo>
                                <a:pt x="1" y="45"/>
                              </a:lnTo>
                              <a:lnTo>
                                <a:pt x="3" y="33"/>
                              </a:lnTo>
                              <a:lnTo>
                                <a:pt x="6" y="23"/>
                              </a:lnTo>
                              <a:lnTo>
                                <a:pt x="13" y="15"/>
                              </a:lnTo>
                              <a:lnTo>
                                <a:pt x="18" y="8"/>
                              </a:lnTo>
                              <a:lnTo>
                                <a:pt x="26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3" y="0"/>
                              </a:lnTo>
                              <a:lnTo>
                                <a:pt x="60" y="2"/>
                              </a:lnTo>
                              <a:lnTo>
                                <a:pt x="65" y="5"/>
                              </a:lnTo>
                              <a:lnTo>
                                <a:pt x="71" y="8"/>
                              </a:lnTo>
                              <a:lnTo>
                                <a:pt x="76" y="12"/>
                              </a:lnTo>
                              <a:lnTo>
                                <a:pt x="78" y="13"/>
                              </a:lnTo>
                              <a:lnTo>
                                <a:pt x="78" y="15"/>
                              </a:lnTo>
                              <a:lnTo>
                                <a:pt x="76" y="15"/>
                              </a:lnTo>
                              <a:lnTo>
                                <a:pt x="7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673"/>
                      <wps:cNvSpPr>
                        <a:spLocks noChangeAspect="1" noEditPoints="1"/>
                      </wps:cNvSpPr>
                      <wps:spPr bwMode="auto">
                        <a:xfrm>
                          <a:off x="1132" y="1941"/>
                          <a:ext cx="41" cy="56"/>
                        </a:xfrm>
                        <a:custGeom>
                          <a:avLst/>
                          <a:gdLst>
                            <a:gd name="T0" fmla="*/ 19 w 83"/>
                            <a:gd name="T1" fmla="*/ 68 h 113"/>
                            <a:gd name="T2" fmla="*/ 22 w 83"/>
                            <a:gd name="T3" fmla="*/ 82 h 113"/>
                            <a:gd name="T4" fmla="*/ 30 w 83"/>
                            <a:gd name="T5" fmla="*/ 92 h 113"/>
                            <a:gd name="T6" fmla="*/ 40 w 83"/>
                            <a:gd name="T7" fmla="*/ 97 h 113"/>
                            <a:gd name="T8" fmla="*/ 52 w 83"/>
                            <a:gd name="T9" fmla="*/ 97 h 113"/>
                            <a:gd name="T10" fmla="*/ 65 w 83"/>
                            <a:gd name="T11" fmla="*/ 93 h 113"/>
                            <a:gd name="T12" fmla="*/ 73 w 83"/>
                            <a:gd name="T13" fmla="*/ 88 h 113"/>
                            <a:gd name="T14" fmla="*/ 75 w 83"/>
                            <a:gd name="T15" fmla="*/ 88 h 113"/>
                            <a:gd name="T16" fmla="*/ 80 w 83"/>
                            <a:gd name="T17" fmla="*/ 98 h 113"/>
                            <a:gd name="T18" fmla="*/ 80 w 83"/>
                            <a:gd name="T19" fmla="*/ 100 h 113"/>
                            <a:gd name="T20" fmla="*/ 73 w 83"/>
                            <a:gd name="T21" fmla="*/ 107 h 113"/>
                            <a:gd name="T22" fmla="*/ 60 w 83"/>
                            <a:gd name="T23" fmla="*/ 112 h 113"/>
                            <a:gd name="T24" fmla="*/ 45 w 83"/>
                            <a:gd name="T25" fmla="*/ 113 h 113"/>
                            <a:gd name="T26" fmla="*/ 27 w 83"/>
                            <a:gd name="T27" fmla="*/ 108 h 113"/>
                            <a:gd name="T28" fmla="*/ 12 w 83"/>
                            <a:gd name="T29" fmla="*/ 97 h 113"/>
                            <a:gd name="T30" fmla="*/ 2 w 83"/>
                            <a:gd name="T31" fmla="*/ 80 h 113"/>
                            <a:gd name="T32" fmla="*/ 0 w 83"/>
                            <a:gd name="T33" fmla="*/ 57 h 113"/>
                            <a:gd name="T34" fmla="*/ 2 w 83"/>
                            <a:gd name="T35" fmla="*/ 33 h 113"/>
                            <a:gd name="T36" fmla="*/ 12 w 83"/>
                            <a:gd name="T37" fmla="*/ 15 h 113"/>
                            <a:gd name="T38" fmla="*/ 25 w 83"/>
                            <a:gd name="T39" fmla="*/ 3 h 113"/>
                            <a:gd name="T40" fmla="*/ 43 w 83"/>
                            <a:gd name="T41" fmla="*/ 0 h 113"/>
                            <a:gd name="T42" fmla="*/ 55 w 83"/>
                            <a:gd name="T43" fmla="*/ 2 h 113"/>
                            <a:gd name="T44" fmla="*/ 65 w 83"/>
                            <a:gd name="T45" fmla="*/ 7 h 113"/>
                            <a:gd name="T46" fmla="*/ 73 w 83"/>
                            <a:gd name="T47" fmla="*/ 15 h 113"/>
                            <a:gd name="T48" fmla="*/ 80 w 83"/>
                            <a:gd name="T49" fmla="*/ 25 h 113"/>
                            <a:gd name="T50" fmla="*/ 83 w 83"/>
                            <a:gd name="T51" fmla="*/ 57 h 113"/>
                            <a:gd name="T52" fmla="*/ 82 w 83"/>
                            <a:gd name="T53" fmla="*/ 60 h 113"/>
                            <a:gd name="T54" fmla="*/ 65 w 83"/>
                            <a:gd name="T55" fmla="*/ 47 h 113"/>
                            <a:gd name="T56" fmla="*/ 63 w 83"/>
                            <a:gd name="T57" fmla="*/ 32 h 113"/>
                            <a:gd name="T58" fmla="*/ 58 w 83"/>
                            <a:gd name="T59" fmla="*/ 22 h 113"/>
                            <a:gd name="T60" fmla="*/ 52 w 83"/>
                            <a:gd name="T61" fmla="*/ 15 h 113"/>
                            <a:gd name="T62" fmla="*/ 42 w 83"/>
                            <a:gd name="T63" fmla="*/ 13 h 113"/>
                            <a:gd name="T64" fmla="*/ 32 w 83"/>
                            <a:gd name="T65" fmla="*/ 15 h 113"/>
                            <a:gd name="T66" fmla="*/ 25 w 83"/>
                            <a:gd name="T67" fmla="*/ 22 h 113"/>
                            <a:gd name="T68" fmla="*/ 20 w 83"/>
                            <a:gd name="T69" fmla="*/ 32 h 113"/>
                            <a:gd name="T70" fmla="*/ 19 w 83"/>
                            <a:gd name="T71" fmla="*/ 47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3" h="113">
                              <a:moveTo>
                                <a:pt x="17" y="60"/>
                              </a:moveTo>
                              <a:lnTo>
                                <a:pt x="19" y="68"/>
                              </a:lnTo>
                              <a:lnTo>
                                <a:pt x="20" y="77"/>
                              </a:lnTo>
                              <a:lnTo>
                                <a:pt x="22" y="82"/>
                              </a:lnTo>
                              <a:lnTo>
                                <a:pt x="25" y="88"/>
                              </a:lnTo>
                              <a:lnTo>
                                <a:pt x="30" y="92"/>
                              </a:lnTo>
                              <a:lnTo>
                                <a:pt x="35" y="95"/>
                              </a:lnTo>
                              <a:lnTo>
                                <a:pt x="40" y="97"/>
                              </a:lnTo>
                              <a:lnTo>
                                <a:pt x="47" y="97"/>
                              </a:lnTo>
                              <a:lnTo>
                                <a:pt x="52" y="97"/>
                              </a:lnTo>
                              <a:lnTo>
                                <a:pt x="58" y="97"/>
                              </a:lnTo>
                              <a:lnTo>
                                <a:pt x="65" y="93"/>
                              </a:lnTo>
                              <a:lnTo>
                                <a:pt x="72" y="90"/>
                              </a:lnTo>
                              <a:lnTo>
                                <a:pt x="73" y="88"/>
                              </a:lnTo>
                              <a:lnTo>
                                <a:pt x="75" y="88"/>
                              </a:lnTo>
                              <a:lnTo>
                                <a:pt x="77" y="90"/>
                              </a:lnTo>
                              <a:lnTo>
                                <a:pt x="80" y="98"/>
                              </a:lnTo>
                              <a:lnTo>
                                <a:pt x="80" y="100"/>
                              </a:lnTo>
                              <a:lnTo>
                                <a:pt x="78" y="103"/>
                              </a:lnTo>
                              <a:lnTo>
                                <a:pt x="73" y="107"/>
                              </a:lnTo>
                              <a:lnTo>
                                <a:pt x="67" y="108"/>
                              </a:lnTo>
                              <a:lnTo>
                                <a:pt x="60" y="112"/>
                              </a:lnTo>
                              <a:lnTo>
                                <a:pt x="52" y="112"/>
                              </a:lnTo>
                              <a:lnTo>
                                <a:pt x="45" y="113"/>
                              </a:lnTo>
                              <a:lnTo>
                                <a:pt x="35" y="112"/>
                              </a:lnTo>
                              <a:lnTo>
                                <a:pt x="27" y="108"/>
                              </a:lnTo>
                              <a:lnTo>
                                <a:pt x="19" y="103"/>
                              </a:lnTo>
                              <a:lnTo>
                                <a:pt x="12" y="97"/>
                              </a:lnTo>
                              <a:lnTo>
                                <a:pt x="7" y="90"/>
                              </a:lnTo>
                              <a:lnTo>
                                <a:pt x="2" y="80"/>
                              </a:lnTo>
                              <a:lnTo>
                                <a:pt x="0" y="68"/>
                              </a:lnTo>
                              <a:lnTo>
                                <a:pt x="0" y="57"/>
                              </a:lnTo>
                              <a:lnTo>
                                <a:pt x="0" y="43"/>
                              </a:lnTo>
                              <a:lnTo>
                                <a:pt x="2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7" y="8"/>
                              </a:lnTo>
                              <a:lnTo>
                                <a:pt x="25" y="3"/>
                              </a:lnTo>
                              <a:lnTo>
                                <a:pt x="34" y="2"/>
                              </a:lnTo>
                              <a:lnTo>
                                <a:pt x="43" y="0"/>
                              </a:lnTo>
                              <a:lnTo>
                                <a:pt x="48" y="0"/>
                              </a:lnTo>
                              <a:lnTo>
                                <a:pt x="55" y="2"/>
                              </a:lnTo>
                              <a:lnTo>
                                <a:pt x="60" y="3"/>
                              </a:lnTo>
                              <a:lnTo>
                                <a:pt x="65" y="7"/>
                              </a:lnTo>
                              <a:lnTo>
                                <a:pt x="70" y="10"/>
                              </a:lnTo>
                              <a:lnTo>
                                <a:pt x="73" y="15"/>
                              </a:lnTo>
                              <a:lnTo>
                                <a:pt x="77" y="20"/>
                              </a:lnTo>
                              <a:lnTo>
                                <a:pt x="80" y="25"/>
                              </a:lnTo>
                              <a:lnTo>
                                <a:pt x="83" y="38"/>
                              </a:lnTo>
                              <a:lnTo>
                                <a:pt x="83" y="57"/>
                              </a:lnTo>
                              <a:lnTo>
                                <a:pt x="83" y="60"/>
                              </a:lnTo>
                              <a:lnTo>
                                <a:pt x="82" y="60"/>
                              </a:lnTo>
                              <a:lnTo>
                                <a:pt x="17" y="60"/>
                              </a:lnTo>
                              <a:close/>
                              <a:moveTo>
                                <a:pt x="65" y="47"/>
                              </a:moveTo>
                              <a:lnTo>
                                <a:pt x="65" y="38"/>
                              </a:lnTo>
                              <a:lnTo>
                                <a:pt x="63" y="32"/>
                              </a:lnTo>
                              <a:lnTo>
                                <a:pt x="62" y="27"/>
                              </a:lnTo>
                              <a:lnTo>
                                <a:pt x="58" y="22"/>
                              </a:lnTo>
                              <a:lnTo>
                                <a:pt x="55" y="18"/>
                              </a:lnTo>
                              <a:lnTo>
                                <a:pt x="52" y="15"/>
                              </a:lnTo>
                              <a:lnTo>
                                <a:pt x="47" y="13"/>
                              </a:lnTo>
                              <a:lnTo>
                                <a:pt x="42" y="13"/>
                              </a:lnTo>
                              <a:lnTo>
                                <a:pt x="37" y="13"/>
                              </a:lnTo>
                              <a:lnTo>
                                <a:pt x="32" y="15"/>
                              </a:lnTo>
                              <a:lnTo>
                                <a:pt x="29" y="18"/>
                              </a:lnTo>
                              <a:lnTo>
                                <a:pt x="25" y="22"/>
                              </a:lnTo>
                              <a:lnTo>
                                <a:pt x="22" y="27"/>
                              </a:lnTo>
                              <a:lnTo>
                                <a:pt x="20" y="32"/>
                              </a:lnTo>
                              <a:lnTo>
                                <a:pt x="19" y="38"/>
                              </a:lnTo>
                              <a:lnTo>
                                <a:pt x="19" y="47"/>
                              </a:lnTo>
                              <a:lnTo>
                                <a:pt x="6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674"/>
                      <wps:cNvSpPr>
                        <a:spLocks noChangeAspect="1"/>
                      </wps:cNvSpPr>
                      <wps:spPr bwMode="auto">
                        <a:xfrm>
                          <a:off x="1200" y="1941"/>
                          <a:ext cx="47" cy="55"/>
                        </a:xfrm>
                        <a:custGeom>
                          <a:avLst/>
                          <a:gdLst>
                            <a:gd name="T0" fmla="*/ 41 w 93"/>
                            <a:gd name="T1" fmla="*/ 75 h 112"/>
                            <a:gd name="T2" fmla="*/ 43 w 93"/>
                            <a:gd name="T3" fmla="*/ 78 h 112"/>
                            <a:gd name="T4" fmla="*/ 43 w 93"/>
                            <a:gd name="T5" fmla="*/ 80 h 112"/>
                            <a:gd name="T6" fmla="*/ 43 w 93"/>
                            <a:gd name="T7" fmla="*/ 82 h 112"/>
                            <a:gd name="T8" fmla="*/ 45 w 93"/>
                            <a:gd name="T9" fmla="*/ 85 h 112"/>
                            <a:gd name="T10" fmla="*/ 45 w 93"/>
                            <a:gd name="T11" fmla="*/ 88 h 112"/>
                            <a:gd name="T12" fmla="*/ 46 w 93"/>
                            <a:gd name="T13" fmla="*/ 90 h 112"/>
                            <a:gd name="T14" fmla="*/ 48 w 93"/>
                            <a:gd name="T15" fmla="*/ 82 h 112"/>
                            <a:gd name="T16" fmla="*/ 50 w 93"/>
                            <a:gd name="T17" fmla="*/ 75 h 112"/>
                            <a:gd name="T18" fmla="*/ 76 w 93"/>
                            <a:gd name="T19" fmla="*/ 3 h 112"/>
                            <a:gd name="T20" fmla="*/ 76 w 93"/>
                            <a:gd name="T21" fmla="*/ 2 h 112"/>
                            <a:gd name="T22" fmla="*/ 78 w 93"/>
                            <a:gd name="T23" fmla="*/ 0 h 112"/>
                            <a:gd name="T24" fmla="*/ 78 w 93"/>
                            <a:gd name="T25" fmla="*/ 0 h 112"/>
                            <a:gd name="T26" fmla="*/ 80 w 93"/>
                            <a:gd name="T27" fmla="*/ 0 h 112"/>
                            <a:gd name="T28" fmla="*/ 91 w 93"/>
                            <a:gd name="T29" fmla="*/ 3 h 112"/>
                            <a:gd name="T30" fmla="*/ 93 w 93"/>
                            <a:gd name="T31" fmla="*/ 5 h 112"/>
                            <a:gd name="T32" fmla="*/ 93 w 93"/>
                            <a:gd name="T33" fmla="*/ 5 h 112"/>
                            <a:gd name="T34" fmla="*/ 93 w 93"/>
                            <a:gd name="T35" fmla="*/ 7 h 112"/>
                            <a:gd name="T36" fmla="*/ 93 w 93"/>
                            <a:gd name="T37" fmla="*/ 7 h 112"/>
                            <a:gd name="T38" fmla="*/ 53 w 93"/>
                            <a:gd name="T39" fmla="*/ 108 h 112"/>
                            <a:gd name="T40" fmla="*/ 51 w 93"/>
                            <a:gd name="T41" fmla="*/ 110 h 112"/>
                            <a:gd name="T42" fmla="*/ 50 w 93"/>
                            <a:gd name="T43" fmla="*/ 112 h 112"/>
                            <a:gd name="T44" fmla="*/ 41 w 93"/>
                            <a:gd name="T45" fmla="*/ 112 h 112"/>
                            <a:gd name="T46" fmla="*/ 40 w 93"/>
                            <a:gd name="T47" fmla="*/ 110 h 112"/>
                            <a:gd name="T48" fmla="*/ 38 w 93"/>
                            <a:gd name="T49" fmla="*/ 108 h 112"/>
                            <a:gd name="T50" fmla="*/ 1 w 93"/>
                            <a:gd name="T51" fmla="*/ 7 h 112"/>
                            <a:gd name="T52" fmla="*/ 0 w 93"/>
                            <a:gd name="T53" fmla="*/ 7 h 112"/>
                            <a:gd name="T54" fmla="*/ 0 w 93"/>
                            <a:gd name="T55" fmla="*/ 5 h 112"/>
                            <a:gd name="T56" fmla="*/ 1 w 93"/>
                            <a:gd name="T57" fmla="*/ 5 h 112"/>
                            <a:gd name="T58" fmla="*/ 3 w 93"/>
                            <a:gd name="T59" fmla="*/ 3 h 112"/>
                            <a:gd name="T60" fmla="*/ 15 w 93"/>
                            <a:gd name="T61" fmla="*/ 2 h 112"/>
                            <a:gd name="T62" fmla="*/ 15 w 93"/>
                            <a:gd name="T63" fmla="*/ 2 h 112"/>
                            <a:gd name="T64" fmla="*/ 16 w 93"/>
                            <a:gd name="T65" fmla="*/ 0 h 112"/>
                            <a:gd name="T66" fmla="*/ 16 w 93"/>
                            <a:gd name="T67" fmla="*/ 0 h 112"/>
                            <a:gd name="T68" fmla="*/ 16 w 93"/>
                            <a:gd name="T69" fmla="*/ 2 h 112"/>
                            <a:gd name="T70" fmla="*/ 18 w 93"/>
                            <a:gd name="T71" fmla="*/ 3 h 112"/>
                            <a:gd name="T72" fmla="*/ 41 w 93"/>
                            <a:gd name="T73" fmla="*/ 75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3" h="112">
                              <a:moveTo>
                                <a:pt x="41" y="75"/>
                              </a:moveTo>
                              <a:lnTo>
                                <a:pt x="43" y="78"/>
                              </a:lnTo>
                              <a:lnTo>
                                <a:pt x="43" y="80"/>
                              </a:lnTo>
                              <a:lnTo>
                                <a:pt x="43" y="82"/>
                              </a:lnTo>
                              <a:lnTo>
                                <a:pt x="45" y="85"/>
                              </a:lnTo>
                              <a:lnTo>
                                <a:pt x="45" y="88"/>
                              </a:lnTo>
                              <a:lnTo>
                                <a:pt x="46" y="90"/>
                              </a:lnTo>
                              <a:lnTo>
                                <a:pt x="48" y="82"/>
                              </a:lnTo>
                              <a:lnTo>
                                <a:pt x="50" y="75"/>
                              </a:lnTo>
                              <a:lnTo>
                                <a:pt x="76" y="3"/>
                              </a:lnTo>
                              <a:lnTo>
                                <a:pt x="76" y="2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91" y="3"/>
                              </a:lnTo>
                              <a:lnTo>
                                <a:pt x="93" y="5"/>
                              </a:lnTo>
                              <a:lnTo>
                                <a:pt x="93" y="7"/>
                              </a:lnTo>
                              <a:lnTo>
                                <a:pt x="53" y="108"/>
                              </a:lnTo>
                              <a:lnTo>
                                <a:pt x="51" y="110"/>
                              </a:lnTo>
                              <a:lnTo>
                                <a:pt x="50" y="112"/>
                              </a:lnTo>
                              <a:lnTo>
                                <a:pt x="41" y="112"/>
                              </a:lnTo>
                              <a:lnTo>
                                <a:pt x="40" y="110"/>
                              </a:lnTo>
                              <a:lnTo>
                                <a:pt x="38" y="108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3" y="3"/>
                              </a:lnTo>
                              <a:lnTo>
                                <a:pt x="15" y="2"/>
                              </a:lnTo>
                              <a:lnTo>
                                <a:pt x="16" y="0"/>
                              </a:lnTo>
                              <a:lnTo>
                                <a:pt x="16" y="2"/>
                              </a:lnTo>
                              <a:lnTo>
                                <a:pt x="18" y="3"/>
                              </a:lnTo>
                              <a:lnTo>
                                <a:pt x="4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675"/>
                      <wps:cNvSpPr>
                        <a:spLocks noChangeAspect="1"/>
                      </wps:cNvSpPr>
                      <wps:spPr bwMode="auto">
                        <a:xfrm>
                          <a:off x="1276" y="1941"/>
                          <a:ext cx="30" cy="55"/>
                        </a:xfrm>
                        <a:custGeom>
                          <a:avLst/>
                          <a:gdLst>
                            <a:gd name="T0" fmla="*/ 12 w 60"/>
                            <a:gd name="T1" fmla="*/ 0 h 110"/>
                            <a:gd name="T2" fmla="*/ 12 w 60"/>
                            <a:gd name="T3" fmla="*/ 0 h 110"/>
                            <a:gd name="T4" fmla="*/ 13 w 60"/>
                            <a:gd name="T5" fmla="*/ 0 h 110"/>
                            <a:gd name="T6" fmla="*/ 15 w 60"/>
                            <a:gd name="T7" fmla="*/ 2 h 110"/>
                            <a:gd name="T8" fmla="*/ 18 w 60"/>
                            <a:gd name="T9" fmla="*/ 5 h 110"/>
                            <a:gd name="T10" fmla="*/ 20 w 60"/>
                            <a:gd name="T11" fmla="*/ 12 h 110"/>
                            <a:gd name="T12" fmla="*/ 22 w 60"/>
                            <a:gd name="T13" fmla="*/ 18 h 110"/>
                            <a:gd name="T14" fmla="*/ 30 w 60"/>
                            <a:gd name="T15" fmla="*/ 8 h 110"/>
                            <a:gd name="T16" fmla="*/ 37 w 60"/>
                            <a:gd name="T17" fmla="*/ 3 h 110"/>
                            <a:gd name="T18" fmla="*/ 43 w 60"/>
                            <a:gd name="T19" fmla="*/ 0 h 110"/>
                            <a:gd name="T20" fmla="*/ 48 w 60"/>
                            <a:gd name="T21" fmla="*/ 0 h 110"/>
                            <a:gd name="T22" fmla="*/ 57 w 60"/>
                            <a:gd name="T23" fmla="*/ 2 h 110"/>
                            <a:gd name="T24" fmla="*/ 60 w 60"/>
                            <a:gd name="T25" fmla="*/ 3 h 110"/>
                            <a:gd name="T26" fmla="*/ 60 w 60"/>
                            <a:gd name="T27" fmla="*/ 5 h 110"/>
                            <a:gd name="T28" fmla="*/ 60 w 60"/>
                            <a:gd name="T29" fmla="*/ 5 h 110"/>
                            <a:gd name="T30" fmla="*/ 55 w 60"/>
                            <a:gd name="T31" fmla="*/ 17 h 110"/>
                            <a:gd name="T32" fmla="*/ 53 w 60"/>
                            <a:gd name="T33" fmla="*/ 18 h 110"/>
                            <a:gd name="T34" fmla="*/ 53 w 60"/>
                            <a:gd name="T35" fmla="*/ 18 h 110"/>
                            <a:gd name="T36" fmla="*/ 52 w 60"/>
                            <a:gd name="T37" fmla="*/ 18 h 110"/>
                            <a:gd name="T38" fmla="*/ 50 w 60"/>
                            <a:gd name="T39" fmla="*/ 17 h 110"/>
                            <a:gd name="T40" fmla="*/ 47 w 60"/>
                            <a:gd name="T41" fmla="*/ 17 h 110"/>
                            <a:gd name="T42" fmla="*/ 45 w 60"/>
                            <a:gd name="T43" fmla="*/ 17 h 110"/>
                            <a:gd name="T44" fmla="*/ 42 w 60"/>
                            <a:gd name="T45" fmla="*/ 17 h 110"/>
                            <a:gd name="T46" fmla="*/ 37 w 60"/>
                            <a:gd name="T47" fmla="*/ 20 h 110"/>
                            <a:gd name="T48" fmla="*/ 32 w 60"/>
                            <a:gd name="T49" fmla="*/ 25 h 110"/>
                            <a:gd name="T50" fmla="*/ 23 w 60"/>
                            <a:gd name="T51" fmla="*/ 33 h 110"/>
                            <a:gd name="T52" fmla="*/ 23 w 60"/>
                            <a:gd name="T53" fmla="*/ 107 h 110"/>
                            <a:gd name="T54" fmla="*/ 23 w 60"/>
                            <a:gd name="T55" fmla="*/ 108 h 110"/>
                            <a:gd name="T56" fmla="*/ 22 w 60"/>
                            <a:gd name="T57" fmla="*/ 110 h 110"/>
                            <a:gd name="T58" fmla="*/ 10 w 60"/>
                            <a:gd name="T59" fmla="*/ 110 h 110"/>
                            <a:gd name="T60" fmla="*/ 8 w 60"/>
                            <a:gd name="T61" fmla="*/ 108 h 110"/>
                            <a:gd name="T62" fmla="*/ 7 w 60"/>
                            <a:gd name="T63" fmla="*/ 107 h 110"/>
                            <a:gd name="T64" fmla="*/ 7 w 60"/>
                            <a:gd name="T65" fmla="*/ 40 h 110"/>
                            <a:gd name="T66" fmla="*/ 7 w 60"/>
                            <a:gd name="T67" fmla="*/ 30 h 110"/>
                            <a:gd name="T68" fmla="*/ 7 w 60"/>
                            <a:gd name="T69" fmla="*/ 22 h 110"/>
                            <a:gd name="T70" fmla="*/ 5 w 60"/>
                            <a:gd name="T71" fmla="*/ 17 h 110"/>
                            <a:gd name="T72" fmla="*/ 2 w 60"/>
                            <a:gd name="T73" fmla="*/ 10 h 110"/>
                            <a:gd name="T74" fmla="*/ 2 w 60"/>
                            <a:gd name="T75" fmla="*/ 8 h 110"/>
                            <a:gd name="T76" fmla="*/ 0 w 60"/>
                            <a:gd name="T77" fmla="*/ 8 h 110"/>
                            <a:gd name="T78" fmla="*/ 2 w 60"/>
                            <a:gd name="T79" fmla="*/ 7 h 110"/>
                            <a:gd name="T80" fmla="*/ 2 w 60"/>
                            <a:gd name="T81" fmla="*/ 7 h 110"/>
                            <a:gd name="T82" fmla="*/ 12 w 60"/>
                            <a:gd name="T83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0" h="110">
                              <a:moveTo>
                                <a:pt x="12" y="0"/>
                              </a:move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12"/>
                              </a:lnTo>
                              <a:lnTo>
                                <a:pt x="22" y="18"/>
                              </a:lnTo>
                              <a:lnTo>
                                <a:pt x="30" y="8"/>
                              </a:lnTo>
                              <a:lnTo>
                                <a:pt x="37" y="3"/>
                              </a:lnTo>
                              <a:lnTo>
                                <a:pt x="43" y="0"/>
                              </a:lnTo>
                              <a:lnTo>
                                <a:pt x="48" y="0"/>
                              </a:lnTo>
                              <a:lnTo>
                                <a:pt x="57" y="2"/>
                              </a:lnTo>
                              <a:lnTo>
                                <a:pt x="60" y="3"/>
                              </a:lnTo>
                              <a:lnTo>
                                <a:pt x="60" y="5"/>
                              </a:lnTo>
                              <a:lnTo>
                                <a:pt x="55" y="17"/>
                              </a:lnTo>
                              <a:lnTo>
                                <a:pt x="53" y="18"/>
                              </a:lnTo>
                              <a:lnTo>
                                <a:pt x="52" y="18"/>
                              </a:lnTo>
                              <a:lnTo>
                                <a:pt x="50" y="17"/>
                              </a:lnTo>
                              <a:lnTo>
                                <a:pt x="47" y="17"/>
                              </a:lnTo>
                              <a:lnTo>
                                <a:pt x="45" y="17"/>
                              </a:lnTo>
                              <a:lnTo>
                                <a:pt x="42" y="17"/>
                              </a:lnTo>
                              <a:lnTo>
                                <a:pt x="37" y="20"/>
                              </a:lnTo>
                              <a:lnTo>
                                <a:pt x="32" y="25"/>
                              </a:lnTo>
                              <a:lnTo>
                                <a:pt x="23" y="33"/>
                              </a:lnTo>
                              <a:lnTo>
                                <a:pt x="23" y="107"/>
                              </a:lnTo>
                              <a:lnTo>
                                <a:pt x="23" y="108"/>
                              </a:lnTo>
                              <a:lnTo>
                                <a:pt x="22" y="110"/>
                              </a:lnTo>
                              <a:lnTo>
                                <a:pt x="10" y="110"/>
                              </a:lnTo>
                              <a:lnTo>
                                <a:pt x="8" y="108"/>
                              </a:lnTo>
                              <a:lnTo>
                                <a:pt x="7" y="107"/>
                              </a:lnTo>
                              <a:lnTo>
                                <a:pt x="7" y="40"/>
                              </a:lnTo>
                              <a:lnTo>
                                <a:pt x="7" y="30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2" y="10"/>
                              </a:lnTo>
                              <a:lnTo>
                                <a:pt x="2" y="8"/>
                              </a:lnTo>
                              <a:lnTo>
                                <a:pt x="0" y="8"/>
                              </a:lnTo>
                              <a:lnTo>
                                <a:pt x="2" y="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676"/>
                      <wps:cNvSpPr>
                        <a:spLocks noChangeAspect="1" noEditPoints="1"/>
                      </wps:cNvSpPr>
                      <wps:spPr bwMode="auto">
                        <a:xfrm>
                          <a:off x="1311" y="1941"/>
                          <a:ext cx="42" cy="56"/>
                        </a:xfrm>
                        <a:custGeom>
                          <a:avLst/>
                          <a:gdLst>
                            <a:gd name="T0" fmla="*/ 20 w 85"/>
                            <a:gd name="T1" fmla="*/ 68 h 113"/>
                            <a:gd name="T2" fmla="*/ 24 w 85"/>
                            <a:gd name="T3" fmla="*/ 82 h 113"/>
                            <a:gd name="T4" fmla="*/ 32 w 85"/>
                            <a:gd name="T5" fmla="*/ 92 h 113"/>
                            <a:gd name="T6" fmla="*/ 42 w 85"/>
                            <a:gd name="T7" fmla="*/ 97 h 113"/>
                            <a:gd name="T8" fmla="*/ 54 w 85"/>
                            <a:gd name="T9" fmla="*/ 97 h 113"/>
                            <a:gd name="T10" fmla="*/ 65 w 85"/>
                            <a:gd name="T11" fmla="*/ 93 h 113"/>
                            <a:gd name="T12" fmla="*/ 75 w 85"/>
                            <a:gd name="T13" fmla="*/ 88 h 113"/>
                            <a:gd name="T14" fmla="*/ 77 w 85"/>
                            <a:gd name="T15" fmla="*/ 88 h 113"/>
                            <a:gd name="T16" fmla="*/ 82 w 85"/>
                            <a:gd name="T17" fmla="*/ 98 h 113"/>
                            <a:gd name="T18" fmla="*/ 82 w 85"/>
                            <a:gd name="T19" fmla="*/ 100 h 113"/>
                            <a:gd name="T20" fmla="*/ 75 w 85"/>
                            <a:gd name="T21" fmla="*/ 107 h 113"/>
                            <a:gd name="T22" fmla="*/ 60 w 85"/>
                            <a:gd name="T23" fmla="*/ 112 h 113"/>
                            <a:gd name="T24" fmla="*/ 47 w 85"/>
                            <a:gd name="T25" fmla="*/ 113 h 113"/>
                            <a:gd name="T26" fmla="*/ 27 w 85"/>
                            <a:gd name="T27" fmla="*/ 108 h 113"/>
                            <a:gd name="T28" fmla="*/ 14 w 85"/>
                            <a:gd name="T29" fmla="*/ 97 h 113"/>
                            <a:gd name="T30" fmla="*/ 4 w 85"/>
                            <a:gd name="T31" fmla="*/ 80 h 113"/>
                            <a:gd name="T32" fmla="*/ 0 w 85"/>
                            <a:gd name="T33" fmla="*/ 57 h 113"/>
                            <a:gd name="T34" fmla="*/ 4 w 85"/>
                            <a:gd name="T35" fmla="*/ 33 h 113"/>
                            <a:gd name="T36" fmla="*/ 12 w 85"/>
                            <a:gd name="T37" fmla="*/ 15 h 113"/>
                            <a:gd name="T38" fmla="*/ 27 w 85"/>
                            <a:gd name="T39" fmla="*/ 3 h 113"/>
                            <a:gd name="T40" fmla="*/ 44 w 85"/>
                            <a:gd name="T41" fmla="*/ 0 h 113"/>
                            <a:gd name="T42" fmla="*/ 57 w 85"/>
                            <a:gd name="T43" fmla="*/ 2 h 113"/>
                            <a:gd name="T44" fmla="*/ 67 w 85"/>
                            <a:gd name="T45" fmla="*/ 7 h 113"/>
                            <a:gd name="T46" fmla="*/ 75 w 85"/>
                            <a:gd name="T47" fmla="*/ 15 h 113"/>
                            <a:gd name="T48" fmla="*/ 82 w 85"/>
                            <a:gd name="T49" fmla="*/ 25 h 113"/>
                            <a:gd name="T50" fmla="*/ 85 w 85"/>
                            <a:gd name="T51" fmla="*/ 57 h 113"/>
                            <a:gd name="T52" fmla="*/ 82 w 85"/>
                            <a:gd name="T53" fmla="*/ 60 h 113"/>
                            <a:gd name="T54" fmla="*/ 67 w 85"/>
                            <a:gd name="T55" fmla="*/ 47 h 113"/>
                            <a:gd name="T56" fmla="*/ 65 w 85"/>
                            <a:gd name="T57" fmla="*/ 32 h 113"/>
                            <a:gd name="T58" fmla="*/ 60 w 85"/>
                            <a:gd name="T59" fmla="*/ 22 h 113"/>
                            <a:gd name="T60" fmla="*/ 54 w 85"/>
                            <a:gd name="T61" fmla="*/ 15 h 113"/>
                            <a:gd name="T62" fmla="*/ 44 w 85"/>
                            <a:gd name="T63" fmla="*/ 13 h 113"/>
                            <a:gd name="T64" fmla="*/ 34 w 85"/>
                            <a:gd name="T65" fmla="*/ 15 h 113"/>
                            <a:gd name="T66" fmla="*/ 25 w 85"/>
                            <a:gd name="T67" fmla="*/ 22 h 113"/>
                            <a:gd name="T68" fmla="*/ 22 w 85"/>
                            <a:gd name="T69" fmla="*/ 32 h 113"/>
                            <a:gd name="T70" fmla="*/ 19 w 85"/>
                            <a:gd name="T71" fmla="*/ 47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13">
                              <a:moveTo>
                                <a:pt x="19" y="60"/>
                              </a:moveTo>
                              <a:lnTo>
                                <a:pt x="20" y="68"/>
                              </a:lnTo>
                              <a:lnTo>
                                <a:pt x="22" y="77"/>
                              </a:lnTo>
                              <a:lnTo>
                                <a:pt x="24" y="82"/>
                              </a:lnTo>
                              <a:lnTo>
                                <a:pt x="27" y="88"/>
                              </a:lnTo>
                              <a:lnTo>
                                <a:pt x="32" y="92"/>
                              </a:lnTo>
                              <a:lnTo>
                                <a:pt x="37" y="95"/>
                              </a:lnTo>
                              <a:lnTo>
                                <a:pt x="42" y="97"/>
                              </a:lnTo>
                              <a:lnTo>
                                <a:pt x="49" y="97"/>
                              </a:lnTo>
                              <a:lnTo>
                                <a:pt x="54" y="97"/>
                              </a:lnTo>
                              <a:lnTo>
                                <a:pt x="60" y="97"/>
                              </a:lnTo>
                              <a:lnTo>
                                <a:pt x="65" y="93"/>
                              </a:lnTo>
                              <a:lnTo>
                                <a:pt x="74" y="90"/>
                              </a:lnTo>
                              <a:lnTo>
                                <a:pt x="75" y="88"/>
                              </a:lnTo>
                              <a:lnTo>
                                <a:pt x="77" y="88"/>
                              </a:lnTo>
                              <a:lnTo>
                                <a:pt x="77" y="90"/>
                              </a:lnTo>
                              <a:lnTo>
                                <a:pt x="82" y="98"/>
                              </a:lnTo>
                              <a:lnTo>
                                <a:pt x="82" y="100"/>
                              </a:lnTo>
                              <a:lnTo>
                                <a:pt x="80" y="103"/>
                              </a:lnTo>
                              <a:lnTo>
                                <a:pt x="75" y="107"/>
                              </a:lnTo>
                              <a:lnTo>
                                <a:pt x="69" y="108"/>
                              </a:lnTo>
                              <a:lnTo>
                                <a:pt x="60" y="112"/>
                              </a:lnTo>
                              <a:lnTo>
                                <a:pt x="54" y="112"/>
                              </a:lnTo>
                              <a:lnTo>
                                <a:pt x="47" y="113"/>
                              </a:lnTo>
                              <a:lnTo>
                                <a:pt x="37" y="112"/>
                              </a:lnTo>
                              <a:lnTo>
                                <a:pt x="27" y="108"/>
                              </a:lnTo>
                              <a:lnTo>
                                <a:pt x="20" y="103"/>
                              </a:lnTo>
                              <a:lnTo>
                                <a:pt x="14" y="97"/>
                              </a:lnTo>
                              <a:lnTo>
                                <a:pt x="9" y="90"/>
                              </a:lnTo>
                              <a:lnTo>
                                <a:pt x="4" y="80"/>
                              </a:lnTo>
                              <a:lnTo>
                                <a:pt x="2" y="68"/>
                              </a:lnTo>
                              <a:lnTo>
                                <a:pt x="0" y="57"/>
                              </a:lnTo>
                              <a:lnTo>
                                <a:pt x="2" y="43"/>
                              </a:lnTo>
                              <a:lnTo>
                                <a:pt x="4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9" y="8"/>
                              </a:lnTo>
                              <a:lnTo>
                                <a:pt x="27" y="3"/>
                              </a:lnTo>
                              <a:lnTo>
                                <a:pt x="35" y="2"/>
                              </a:lnTo>
                              <a:lnTo>
                                <a:pt x="44" y="0"/>
                              </a:lnTo>
                              <a:lnTo>
                                <a:pt x="50" y="0"/>
                              </a:lnTo>
                              <a:lnTo>
                                <a:pt x="57" y="2"/>
                              </a:lnTo>
                              <a:lnTo>
                                <a:pt x="62" y="3"/>
                              </a:lnTo>
                              <a:lnTo>
                                <a:pt x="67" y="7"/>
                              </a:lnTo>
                              <a:lnTo>
                                <a:pt x="72" y="10"/>
                              </a:lnTo>
                              <a:lnTo>
                                <a:pt x="75" y="15"/>
                              </a:lnTo>
                              <a:lnTo>
                                <a:pt x="79" y="20"/>
                              </a:lnTo>
                              <a:lnTo>
                                <a:pt x="82" y="25"/>
                              </a:lnTo>
                              <a:lnTo>
                                <a:pt x="84" y="38"/>
                              </a:lnTo>
                              <a:lnTo>
                                <a:pt x="85" y="57"/>
                              </a:lnTo>
                              <a:lnTo>
                                <a:pt x="84" y="60"/>
                              </a:lnTo>
                              <a:lnTo>
                                <a:pt x="82" y="60"/>
                              </a:lnTo>
                              <a:lnTo>
                                <a:pt x="19" y="60"/>
                              </a:lnTo>
                              <a:close/>
                              <a:moveTo>
                                <a:pt x="67" y="47"/>
                              </a:moveTo>
                              <a:lnTo>
                                <a:pt x="67" y="38"/>
                              </a:lnTo>
                              <a:lnTo>
                                <a:pt x="65" y="32"/>
                              </a:lnTo>
                              <a:lnTo>
                                <a:pt x="64" y="27"/>
                              </a:lnTo>
                              <a:lnTo>
                                <a:pt x="60" y="22"/>
                              </a:lnTo>
                              <a:lnTo>
                                <a:pt x="57" y="18"/>
                              </a:lnTo>
                              <a:lnTo>
                                <a:pt x="54" y="15"/>
                              </a:lnTo>
                              <a:lnTo>
                                <a:pt x="49" y="13"/>
                              </a:lnTo>
                              <a:lnTo>
                                <a:pt x="44" y="13"/>
                              </a:lnTo>
                              <a:lnTo>
                                <a:pt x="39" y="13"/>
                              </a:lnTo>
                              <a:lnTo>
                                <a:pt x="34" y="15"/>
                              </a:lnTo>
                              <a:lnTo>
                                <a:pt x="29" y="18"/>
                              </a:lnTo>
                              <a:lnTo>
                                <a:pt x="25" y="22"/>
                              </a:lnTo>
                              <a:lnTo>
                                <a:pt x="24" y="27"/>
                              </a:lnTo>
                              <a:lnTo>
                                <a:pt x="22" y="32"/>
                              </a:lnTo>
                              <a:lnTo>
                                <a:pt x="20" y="38"/>
                              </a:lnTo>
                              <a:lnTo>
                                <a:pt x="19" y="47"/>
                              </a:lnTo>
                              <a:lnTo>
                                <a:pt x="6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677"/>
                      <wps:cNvSpPr>
                        <a:spLocks noChangeAspect="1" noEditPoints="1"/>
                      </wps:cNvSpPr>
                      <wps:spPr bwMode="auto">
                        <a:xfrm>
                          <a:off x="1347" y="1916"/>
                          <a:ext cx="32" cy="103"/>
                        </a:xfrm>
                        <a:custGeom>
                          <a:avLst/>
                          <a:gdLst>
                            <a:gd name="T0" fmla="*/ 25 w 63"/>
                            <a:gd name="T1" fmla="*/ 67 h 207"/>
                            <a:gd name="T2" fmla="*/ 23 w 63"/>
                            <a:gd name="T3" fmla="*/ 67 h 207"/>
                            <a:gd name="T4" fmla="*/ 21 w 63"/>
                            <a:gd name="T5" fmla="*/ 65 h 207"/>
                            <a:gd name="T6" fmla="*/ 21 w 63"/>
                            <a:gd name="T7" fmla="*/ 55 h 207"/>
                            <a:gd name="T8" fmla="*/ 23 w 63"/>
                            <a:gd name="T9" fmla="*/ 53 h 207"/>
                            <a:gd name="T10" fmla="*/ 25 w 63"/>
                            <a:gd name="T11" fmla="*/ 53 h 207"/>
                            <a:gd name="T12" fmla="*/ 56 w 63"/>
                            <a:gd name="T13" fmla="*/ 53 h 207"/>
                            <a:gd name="T14" fmla="*/ 58 w 63"/>
                            <a:gd name="T15" fmla="*/ 53 h 207"/>
                            <a:gd name="T16" fmla="*/ 58 w 63"/>
                            <a:gd name="T17" fmla="*/ 55 h 207"/>
                            <a:gd name="T18" fmla="*/ 58 w 63"/>
                            <a:gd name="T19" fmla="*/ 172 h 207"/>
                            <a:gd name="T20" fmla="*/ 58 w 63"/>
                            <a:gd name="T21" fmla="*/ 180 h 207"/>
                            <a:gd name="T22" fmla="*/ 58 w 63"/>
                            <a:gd name="T23" fmla="*/ 187 h 207"/>
                            <a:gd name="T24" fmla="*/ 54 w 63"/>
                            <a:gd name="T25" fmla="*/ 192 h 207"/>
                            <a:gd name="T26" fmla="*/ 51 w 63"/>
                            <a:gd name="T27" fmla="*/ 197 h 207"/>
                            <a:gd name="T28" fmla="*/ 46 w 63"/>
                            <a:gd name="T29" fmla="*/ 200 h 207"/>
                            <a:gd name="T30" fmla="*/ 41 w 63"/>
                            <a:gd name="T31" fmla="*/ 203 h 207"/>
                            <a:gd name="T32" fmla="*/ 34 w 63"/>
                            <a:gd name="T33" fmla="*/ 205 h 207"/>
                            <a:gd name="T34" fmla="*/ 26 w 63"/>
                            <a:gd name="T35" fmla="*/ 207 h 207"/>
                            <a:gd name="T36" fmla="*/ 18 w 63"/>
                            <a:gd name="T37" fmla="*/ 205 h 207"/>
                            <a:gd name="T38" fmla="*/ 10 w 63"/>
                            <a:gd name="T39" fmla="*/ 203 h 207"/>
                            <a:gd name="T40" fmla="*/ 3 w 63"/>
                            <a:gd name="T41" fmla="*/ 200 h 207"/>
                            <a:gd name="T42" fmla="*/ 0 w 63"/>
                            <a:gd name="T43" fmla="*/ 198 h 207"/>
                            <a:gd name="T44" fmla="*/ 0 w 63"/>
                            <a:gd name="T45" fmla="*/ 197 h 207"/>
                            <a:gd name="T46" fmla="*/ 0 w 63"/>
                            <a:gd name="T47" fmla="*/ 197 h 207"/>
                            <a:gd name="T48" fmla="*/ 5 w 63"/>
                            <a:gd name="T49" fmla="*/ 187 h 207"/>
                            <a:gd name="T50" fmla="*/ 5 w 63"/>
                            <a:gd name="T51" fmla="*/ 187 h 207"/>
                            <a:gd name="T52" fmla="*/ 6 w 63"/>
                            <a:gd name="T53" fmla="*/ 185 h 207"/>
                            <a:gd name="T54" fmla="*/ 6 w 63"/>
                            <a:gd name="T55" fmla="*/ 187 h 207"/>
                            <a:gd name="T56" fmla="*/ 8 w 63"/>
                            <a:gd name="T57" fmla="*/ 187 h 207"/>
                            <a:gd name="T58" fmla="*/ 18 w 63"/>
                            <a:gd name="T59" fmla="*/ 190 h 207"/>
                            <a:gd name="T60" fmla="*/ 28 w 63"/>
                            <a:gd name="T61" fmla="*/ 192 h 207"/>
                            <a:gd name="T62" fmla="*/ 31 w 63"/>
                            <a:gd name="T63" fmla="*/ 192 h 207"/>
                            <a:gd name="T64" fmla="*/ 34 w 63"/>
                            <a:gd name="T65" fmla="*/ 190 h 207"/>
                            <a:gd name="T66" fmla="*/ 38 w 63"/>
                            <a:gd name="T67" fmla="*/ 188 h 207"/>
                            <a:gd name="T68" fmla="*/ 39 w 63"/>
                            <a:gd name="T69" fmla="*/ 185 h 207"/>
                            <a:gd name="T70" fmla="*/ 41 w 63"/>
                            <a:gd name="T71" fmla="*/ 178 h 207"/>
                            <a:gd name="T72" fmla="*/ 41 w 63"/>
                            <a:gd name="T73" fmla="*/ 167 h 207"/>
                            <a:gd name="T74" fmla="*/ 41 w 63"/>
                            <a:gd name="T75" fmla="*/ 67 h 207"/>
                            <a:gd name="T76" fmla="*/ 25 w 63"/>
                            <a:gd name="T77" fmla="*/ 67 h 207"/>
                            <a:gd name="T78" fmla="*/ 63 w 63"/>
                            <a:gd name="T79" fmla="*/ 13 h 207"/>
                            <a:gd name="T80" fmla="*/ 61 w 63"/>
                            <a:gd name="T81" fmla="*/ 18 h 207"/>
                            <a:gd name="T82" fmla="*/ 58 w 63"/>
                            <a:gd name="T83" fmla="*/ 23 h 207"/>
                            <a:gd name="T84" fmla="*/ 54 w 63"/>
                            <a:gd name="T85" fmla="*/ 27 h 207"/>
                            <a:gd name="T86" fmla="*/ 49 w 63"/>
                            <a:gd name="T87" fmla="*/ 27 h 207"/>
                            <a:gd name="T88" fmla="*/ 43 w 63"/>
                            <a:gd name="T89" fmla="*/ 27 h 207"/>
                            <a:gd name="T90" fmla="*/ 39 w 63"/>
                            <a:gd name="T91" fmla="*/ 23 h 207"/>
                            <a:gd name="T92" fmla="*/ 36 w 63"/>
                            <a:gd name="T93" fmla="*/ 18 h 207"/>
                            <a:gd name="T94" fmla="*/ 34 w 63"/>
                            <a:gd name="T95" fmla="*/ 13 h 207"/>
                            <a:gd name="T96" fmla="*/ 36 w 63"/>
                            <a:gd name="T97" fmla="*/ 8 h 207"/>
                            <a:gd name="T98" fmla="*/ 39 w 63"/>
                            <a:gd name="T99" fmla="*/ 3 h 207"/>
                            <a:gd name="T100" fmla="*/ 43 w 63"/>
                            <a:gd name="T101" fmla="*/ 2 h 207"/>
                            <a:gd name="T102" fmla="*/ 49 w 63"/>
                            <a:gd name="T103" fmla="*/ 0 h 207"/>
                            <a:gd name="T104" fmla="*/ 54 w 63"/>
                            <a:gd name="T105" fmla="*/ 2 h 207"/>
                            <a:gd name="T106" fmla="*/ 58 w 63"/>
                            <a:gd name="T107" fmla="*/ 5 h 207"/>
                            <a:gd name="T108" fmla="*/ 61 w 63"/>
                            <a:gd name="T109" fmla="*/ 8 h 207"/>
                            <a:gd name="T110" fmla="*/ 63 w 63"/>
                            <a:gd name="T111" fmla="*/ 13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3" h="207">
                              <a:moveTo>
                                <a:pt x="25" y="67"/>
                              </a:moveTo>
                              <a:lnTo>
                                <a:pt x="23" y="67"/>
                              </a:lnTo>
                              <a:lnTo>
                                <a:pt x="21" y="65"/>
                              </a:lnTo>
                              <a:lnTo>
                                <a:pt x="21" y="55"/>
                              </a:lnTo>
                              <a:lnTo>
                                <a:pt x="23" y="53"/>
                              </a:lnTo>
                              <a:lnTo>
                                <a:pt x="25" y="53"/>
                              </a:lnTo>
                              <a:lnTo>
                                <a:pt x="56" y="53"/>
                              </a:lnTo>
                              <a:lnTo>
                                <a:pt x="58" y="53"/>
                              </a:lnTo>
                              <a:lnTo>
                                <a:pt x="58" y="55"/>
                              </a:lnTo>
                              <a:lnTo>
                                <a:pt x="58" y="172"/>
                              </a:lnTo>
                              <a:lnTo>
                                <a:pt x="58" y="180"/>
                              </a:lnTo>
                              <a:lnTo>
                                <a:pt x="58" y="187"/>
                              </a:lnTo>
                              <a:lnTo>
                                <a:pt x="54" y="192"/>
                              </a:lnTo>
                              <a:lnTo>
                                <a:pt x="51" y="197"/>
                              </a:lnTo>
                              <a:lnTo>
                                <a:pt x="46" y="200"/>
                              </a:lnTo>
                              <a:lnTo>
                                <a:pt x="41" y="203"/>
                              </a:lnTo>
                              <a:lnTo>
                                <a:pt x="34" y="205"/>
                              </a:lnTo>
                              <a:lnTo>
                                <a:pt x="26" y="207"/>
                              </a:lnTo>
                              <a:lnTo>
                                <a:pt x="18" y="205"/>
                              </a:lnTo>
                              <a:lnTo>
                                <a:pt x="10" y="203"/>
                              </a:lnTo>
                              <a:lnTo>
                                <a:pt x="3" y="200"/>
                              </a:lnTo>
                              <a:lnTo>
                                <a:pt x="0" y="198"/>
                              </a:lnTo>
                              <a:lnTo>
                                <a:pt x="0" y="197"/>
                              </a:lnTo>
                              <a:lnTo>
                                <a:pt x="5" y="187"/>
                              </a:lnTo>
                              <a:lnTo>
                                <a:pt x="6" y="185"/>
                              </a:lnTo>
                              <a:lnTo>
                                <a:pt x="6" y="187"/>
                              </a:lnTo>
                              <a:lnTo>
                                <a:pt x="8" y="187"/>
                              </a:lnTo>
                              <a:lnTo>
                                <a:pt x="18" y="190"/>
                              </a:lnTo>
                              <a:lnTo>
                                <a:pt x="28" y="192"/>
                              </a:lnTo>
                              <a:lnTo>
                                <a:pt x="31" y="192"/>
                              </a:lnTo>
                              <a:lnTo>
                                <a:pt x="34" y="190"/>
                              </a:lnTo>
                              <a:lnTo>
                                <a:pt x="38" y="188"/>
                              </a:lnTo>
                              <a:lnTo>
                                <a:pt x="39" y="185"/>
                              </a:lnTo>
                              <a:lnTo>
                                <a:pt x="41" y="178"/>
                              </a:lnTo>
                              <a:lnTo>
                                <a:pt x="41" y="167"/>
                              </a:lnTo>
                              <a:lnTo>
                                <a:pt x="41" y="67"/>
                              </a:lnTo>
                              <a:lnTo>
                                <a:pt x="25" y="67"/>
                              </a:lnTo>
                              <a:close/>
                              <a:moveTo>
                                <a:pt x="63" y="13"/>
                              </a:moveTo>
                              <a:lnTo>
                                <a:pt x="61" y="18"/>
                              </a:lnTo>
                              <a:lnTo>
                                <a:pt x="58" y="23"/>
                              </a:lnTo>
                              <a:lnTo>
                                <a:pt x="54" y="27"/>
                              </a:lnTo>
                              <a:lnTo>
                                <a:pt x="49" y="27"/>
                              </a:lnTo>
                              <a:lnTo>
                                <a:pt x="43" y="27"/>
                              </a:lnTo>
                              <a:lnTo>
                                <a:pt x="39" y="23"/>
                              </a:lnTo>
                              <a:lnTo>
                                <a:pt x="36" y="18"/>
                              </a:lnTo>
                              <a:lnTo>
                                <a:pt x="34" y="13"/>
                              </a:lnTo>
                              <a:lnTo>
                                <a:pt x="36" y="8"/>
                              </a:lnTo>
                              <a:lnTo>
                                <a:pt x="39" y="3"/>
                              </a:lnTo>
                              <a:lnTo>
                                <a:pt x="43" y="2"/>
                              </a:lnTo>
                              <a:lnTo>
                                <a:pt x="49" y="0"/>
                              </a:lnTo>
                              <a:lnTo>
                                <a:pt x="54" y="2"/>
                              </a:lnTo>
                              <a:lnTo>
                                <a:pt x="58" y="5"/>
                              </a:lnTo>
                              <a:lnTo>
                                <a:pt x="61" y="8"/>
                              </a:lnTo>
                              <a:lnTo>
                                <a:pt x="6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678"/>
                      <wps:cNvSpPr>
                        <a:spLocks noChangeAspect="1"/>
                      </wps:cNvSpPr>
                      <wps:spPr bwMode="auto">
                        <a:xfrm>
                          <a:off x="1390" y="1941"/>
                          <a:ext cx="35" cy="56"/>
                        </a:xfrm>
                        <a:custGeom>
                          <a:avLst/>
                          <a:gdLst>
                            <a:gd name="T0" fmla="*/ 5 w 70"/>
                            <a:gd name="T1" fmla="*/ 90 h 113"/>
                            <a:gd name="T2" fmla="*/ 7 w 70"/>
                            <a:gd name="T3" fmla="*/ 90 h 113"/>
                            <a:gd name="T4" fmla="*/ 22 w 70"/>
                            <a:gd name="T5" fmla="*/ 97 h 113"/>
                            <a:gd name="T6" fmla="*/ 42 w 70"/>
                            <a:gd name="T7" fmla="*/ 97 h 113"/>
                            <a:gd name="T8" fmla="*/ 52 w 70"/>
                            <a:gd name="T9" fmla="*/ 88 h 113"/>
                            <a:gd name="T10" fmla="*/ 52 w 70"/>
                            <a:gd name="T11" fmla="*/ 77 h 113"/>
                            <a:gd name="T12" fmla="*/ 45 w 70"/>
                            <a:gd name="T13" fmla="*/ 70 h 113"/>
                            <a:gd name="T14" fmla="*/ 24 w 70"/>
                            <a:gd name="T15" fmla="*/ 58 h 113"/>
                            <a:gd name="T16" fmla="*/ 10 w 70"/>
                            <a:gd name="T17" fmla="*/ 47 h 113"/>
                            <a:gd name="T18" fmla="*/ 5 w 70"/>
                            <a:gd name="T19" fmla="*/ 37 h 113"/>
                            <a:gd name="T20" fmla="*/ 5 w 70"/>
                            <a:gd name="T21" fmla="*/ 25 h 113"/>
                            <a:gd name="T22" fmla="*/ 10 w 70"/>
                            <a:gd name="T23" fmla="*/ 13 h 113"/>
                            <a:gd name="T24" fmla="*/ 19 w 70"/>
                            <a:gd name="T25" fmla="*/ 5 h 113"/>
                            <a:gd name="T26" fmla="*/ 30 w 70"/>
                            <a:gd name="T27" fmla="*/ 0 h 113"/>
                            <a:gd name="T28" fmla="*/ 47 w 70"/>
                            <a:gd name="T29" fmla="*/ 2 h 113"/>
                            <a:gd name="T30" fmla="*/ 64 w 70"/>
                            <a:gd name="T31" fmla="*/ 7 h 113"/>
                            <a:gd name="T32" fmla="*/ 67 w 70"/>
                            <a:gd name="T33" fmla="*/ 10 h 113"/>
                            <a:gd name="T34" fmla="*/ 62 w 70"/>
                            <a:gd name="T35" fmla="*/ 18 h 113"/>
                            <a:gd name="T36" fmla="*/ 60 w 70"/>
                            <a:gd name="T37" fmla="*/ 20 h 113"/>
                            <a:gd name="T38" fmla="*/ 59 w 70"/>
                            <a:gd name="T39" fmla="*/ 20 h 113"/>
                            <a:gd name="T40" fmla="*/ 37 w 70"/>
                            <a:gd name="T41" fmla="*/ 13 h 113"/>
                            <a:gd name="T42" fmla="*/ 25 w 70"/>
                            <a:gd name="T43" fmla="*/ 18 h 113"/>
                            <a:gd name="T44" fmla="*/ 20 w 70"/>
                            <a:gd name="T45" fmla="*/ 28 h 113"/>
                            <a:gd name="T46" fmla="*/ 25 w 70"/>
                            <a:gd name="T47" fmla="*/ 40 h 113"/>
                            <a:gd name="T48" fmla="*/ 49 w 70"/>
                            <a:gd name="T49" fmla="*/ 52 h 113"/>
                            <a:gd name="T50" fmla="*/ 65 w 70"/>
                            <a:gd name="T51" fmla="*/ 65 h 113"/>
                            <a:gd name="T52" fmla="*/ 70 w 70"/>
                            <a:gd name="T53" fmla="*/ 82 h 113"/>
                            <a:gd name="T54" fmla="*/ 67 w 70"/>
                            <a:gd name="T55" fmla="*/ 93 h 113"/>
                            <a:gd name="T56" fmla="*/ 60 w 70"/>
                            <a:gd name="T57" fmla="*/ 103 h 113"/>
                            <a:gd name="T58" fmla="*/ 49 w 70"/>
                            <a:gd name="T59" fmla="*/ 110 h 113"/>
                            <a:gd name="T60" fmla="*/ 35 w 70"/>
                            <a:gd name="T61" fmla="*/ 113 h 113"/>
                            <a:gd name="T62" fmla="*/ 19 w 70"/>
                            <a:gd name="T63" fmla="*/ 110 h 113"/>
                            <a:gd name="T64" fmla="*/ 2 w 70"/>
                            <a:gd name="T65" fmla="*/ 103 h 113"/>
                            <a:gd name="T66" fmla="*/ 0 w 70"/>
                            <a:gd name="T67" fmla="*/ 102 h 113"/>
                            <a:gd name="T68" fmla="*/ 2 w 70"/>
                            <a:gd name="T69" fmla="*/ 10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113">
                              <a:moveTo>
                                <a:pt x="5" y="92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9" y="90"/>
                              </a:lnTo>
                              <a:lnTo>
                                <a:pt x="22" y="97"/>
                              </a:lnTo>
                              <a:lnTo>
                                <a:pt x="35" y="98"/>
                              </a:lnTo>
                              <a:lnTo>
                                <a:pt x="42" y="97"/>
                              </a:lnTo>
                              <a:lnTo>
                                <a:pt x="49" y="93"/>
                              </a:lnTo>
                              <a:lnTo>
                                <a:pt x="52" y="88"/>
                              </a:lnTo>
                              <a:lnTo>
                                <a:pt x="54" y="82"/>
                              </a:lnTo>
                              <a:lnTo>
                                <a:pt x="52" y="77"/>
                              </a:lnTo>
                              <a:lnTo>
                                <a:pt x="50" y="73"/>
                              </a:lnTo>
                              <a:lnTo>
                                <a:pt x="45" y="70"/>
                              </a:lnTo>
                              <a:lnTo>
                                <a:pt x="39" y="65"/>
                              </a:lnTo>
                              <a:lnTo>
                                <a:pt x="24" y="58"/>
                              </a:lnTo>
                              <a:lnTo>
                                <a:pt x="14" y="52"/>
                              </a:lnTo>
                              <a:lnTo>
                                <a:pt x="10" y="47"/>
                              </a:lnTo>
                              <a:lnTo>
                                <a:pt x="7" y="42"/>
                              </a:lnTo>
                              <a:lnTo>
                                <a:pt x="5" y="37"/>
                              </a:lnTo>
                              <a:lnTo>
                                <a:pt x="4" y="30"/>
                              </a:lnTo>
                              <a:lnTo>
                                <a:pt x="5" y="25"/>
                              </a:lnTo>
                              <a:lnTo>
                                <a:pt x="7" y="18"/>
                              </a:lnTo>
                              <a:lnTo>
                                <a:pt x="10" y="13"/>
                              </a:lnTo>
                              <a:lnTo>
                                <a:pt x="14" y="8"/>
                              </a:lnTo>
                              <a:lnTo>
                                <a:pt x="19" y="5"/>
                              </a:lnTo>
                              <a:lnTo>
                                <a:pt x="24" y="2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7" y="2"/>
                              </a:lnTo>
                              <a:lnTo>
                                <a:pt x="57" y="3"/>
                              </a:lnTo>
                              <a:lnTo>
                                <a:pt x="64" y="7"/>
                              </a:lnTo>
                              <a:lnTo>
                                <a:pt x="67" y="10"/>
                              </a:lnTo>
                              <a:lnTo>
                                <a:pt x="65" y="10"/>
                              </a:lnTo>
                              <a:lnTo>
                                <a:pt x="62" y="18"/>
                              </a:lnTo>
                              <a:lnTo>
                                <a:pt x="60" y="20"/>
                              </a:lnTo>
                              <a:lnTo>
                                <a:pt x="59" y="20"/>
                              </a:lnTo>
                              <a:lnTo>
                                <a:pt x="47" y="15"/>
                              </a:lnTo>
                              <a:lnTo>
                                <a:pt x="37" y="13"/>
                              </a:lnTo>
                              <a:lnTo>
                                <a:pt x="30" y="15"/>
                              </a:lnTo>
                              <a:lnTo>
                                <a:pt x="25" y="18"/>
                              </a:lnTo>
                              <a:lnTo>
                                <a:pt x="22" y="23"/>
                              </a:lnTo>
                              <a:lnTo>
                                <a:pt x="20" y="28"/>
                              </a:lnTo>
                              <a:lnTo>
                                <a:pt x="22" y="35"/>
                              </a:lnTo>
                              <a:lnTo>
                                <a:pt x="25" y="40"/>
                              </a:lnTo>
                              <a:lnTo>
                                <a:pt x="30" y="43"/>
                              </a:lnTo>
                              <a:lnTo>
                                <a:pt x="49" y="52"/>
                              </a:lnTo>
                              <a:lnTo>
                                <a:pt x="59" y="58"/>
                              </a:lnTo>
                              <a:lnTo>
                                <a:pt x="65" y="65"/>
                              </a:lnTo>
                              <a:lnTo>
                                <a:pt x="69" y="72"/>
                              </a:lnTo>
                              <a:lnTo>
                                <a:pt x="70" y="82"/>
                              </a:lnTo>
                              <a:lnTo>
                                <a:pt x="70" y="88"/>
                              </a:lnTo>
                              <a:lnTo>
                                <a:pt x="67" y="93"/>
                              </a:lnTo>
                              <a:lnTo>
                                <a:pt x="65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9" y="110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27" y="112"/>
                              </a:lnTo>
                              <a:lnTo>
                                <a:pt x="19" y="110"/>
                              </a:lnTo>
                              <a:lnTo>
                                <a:pt x="10" y="107"/>
                              </a:lnTo>
                              <a:lnTo>
                                <a:pt x="2" y="103"/>
                              </a:lnTo>
                              <a:lnTo>
                                <a:pt x="0" y="102"/>
                              </a:lnTo>
                              <a:lnTo>
                                <a:pt x="2" y="102"/>
                              </a:lnTo>
                              <a:lnTo>
                                <a:pt x="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679"/>
                      <wps:cNvSpPr>
                        <a:spLocks noChangeAspect="1"/>
                      </wps:cNvSpPr>
                      <wps:spPr bwMode="auto">
                        <a:xfrm>
                          <a:off x="1432" y="1924"/>
                          <a:ext cx="37" cy="72"/>
                        </a:xfrm>
                        <a:custGeom>
                          <a:avLst/>
                          <a:gdLst>
                            <a:gd name="T0" fmla="*/ 19 w 74"/>
                            <a:gd name="T1" fmla="*/ 6 h 145"/>
                            <a:gd name="T2" fmla="*/ 19 w 74"/>
                            <a:gd name="T3" fmla="*/ 5 h 145"/>
                            <a:gd name="T4" fmla="*/ 20 w 74"/>
                            <a:gd name="T5" fmla="*/ 3 h 145"/>
                            <a:gd name="T6" fmla="*/ 32 w 74"/>
                            <a:gd name="T7" fmla="*/ 0 h 145"/>
                            <a:gd name="T8" fmla="*/ 34 w 74"/>
                            <a:gd name="T9" fmla="*/ 0 h 145"/>
                            <a:gd name="T10" fmla="*/ 34 w 74"/>
                            <a:gd name="T11" fmla="*/ 0 h 145"/>
                            <a:gd name="T12" fmla="*/ 35 w 74"/>
                            <a:gd name="T13" fmla="*/ 0 h 145"/>
                            <a:gd name="T14" fmla="*/ 35 w 74"/>
                            <a:gd name="T15" fmla="*/ 1 h 145"/>
                            <a:gd name="T16" fmla="*/ 35 w 74"/>
                            <a:gd name="T17" fmla="*/ 36 h 145"/>
                            <a:gd name="T18" fmla="*/ 69 w 74"/>
                            <a:gd name="T19" fmla="*/ 36 h 145"/>
                            <a:gd name="T20" fmla="*/ 70 w 74"/>
                            <a:gd name="T21" fmla="*/ 36 h 145"/>
                            <a:gd name="T22" fmla="*/ 70 w 74"/>
                            <a:gd name="T23" fmla="*/ 38 h 145"/>
                            <a:gd name="T24" fmla="*/ 70 w 74"/>
                            <a:gd name="T25" fmla="*/ 38 h 145"/>
                            <a:gd name="T26" fmla="*/ 70 w 74"/>
                            <a:gd name="T27" fmla="*/ 40 h 145"/>
                            <a:gd name="T28" fmla="*/ 67 w 74"/>
                            <a:gd name="T29" fmla="*/ 48 h 145"/>
                            <a:gd name="T30" fmla="*/ 67 w 74"/>
                            <a:gd name="T31" fmla="*/ 50 h 145"/>
                            <a:gd name="T32" fmla="*/ 64 w 74"/>
                            <a:gd name="T33" fmla="*/ 50 h 145"/>
                            <a:gd name="T34" fmla="*/ 35 w 74"/>
                            <a:gd name="T35" fmla="*/ 50 h 145"/>
                            <a:gd name="T36" fmla="*/ 35 w 74"/>
                            <a:gd name="T37" fmla="*/ 113 h 145"/>
                            <a:gd name="T38" fmla="*/ 35 w 74"/>
                            <a:gd name="T39" fmla="*/ 121 h 145"/>
                            <a:gd name="T40" fmla="*/ 37 w 74"/>
                            <a:gd name="T41" fmla="*/ 126 h 145"/>
                            <a:gd name="T42" fmla="*/ 42 w 74"/>
                            <a:gd name="T43" fmla="*/ 130 h 145"/>
                            <a:gd name="T44" fmla="*/ 49 w 74"/>
                            <a:gd name="T45" fmla="*/ 130 h 145"/>
                            <a:gd name="T46" fmla="*/ 57 w 74"/>
                            <a:gd name="T47" fmla="*/ 130 h 145"/>
                            <a:gd name="T48" fmla="*/ 69 w 74"/>
                            <a:gd name="T49" fmla="*/ 125 h 145"/>
                            <a:gd name="T50" fmla="*/ 69 w 74"/>
                            <a:gd name="T51" fmla="*/ 125 h 145"/>
                            <a:gd name="T52" fmla="*/ 70 w 74"/>
                            <a:gd name="T53" fmla="*/ 125 h 145"/>
                            <a:gd name="T54" fmla="*/ 70 w 74"/>
                            <a:gd name="T55" fmla="*/ 125 h 145"/>
                            <a:gd name="T56" fmla="*/ 70 w 74"/>
                            <a:gd name="T57" fmla="*/ 126 h 145"/>
                            <a:gd name="T58" fmla="*/ 74 w 74"/>
                            <a:gd name="T59" fmla="*/ 135 h 145"/>
                            <a:gd name="T60" fmla="*/ 74 w 74"/>
                            <a:gd name="T61" fmla="*/ 136 h 145"/>
                            <a:gd name="T62" fmla="*/ 74 w 74"/>
                            <a:gd name="T63" fmla="*/ 136 h 145"/>
                            <a:gd name="T64" fmla="*/ 70 w 74"/>
                            <a:gd name="T65" fmla="*/ 138 h 145"/>
                            <a:gd name="T66" fmla="*/ 64 w 74"/>
                            <a:gd name="T67" fmla="*/ 141 h 145"/>
                            <a:gd name="T68" fmla="*/ 54 w 74"/>
                            <a:gd name="T69" fmla="*/ 143 h 145"/>
                            <a:gd name="T70" fmla="*/ 45 w 74"/>
                            <a:gd name="T71" fmla="*/ 145 h 145"/>
                            <a:gd name="T72" fmla="*/ 37 w 74"/>
                            <a:gd name="T73" fmla="*/ 145 h 145"/>
                            <a:gd name="T74" fmla="*/ 30 w 74"/>
                            <a:gd name="T75" fmla="*/ 141 h 145"/>
                            <a:gd name="T76" fmla="*/ 25 w 74"/>
                            <a:gd name="T77" fmla="*/ 138 h 145"/>
                            <a:gd name="T78" fmla="*/ 22 w 74"/>
                            <a:gd name="T79" fmla="*/ 133 h 145"/>
                            <a:gd name="T80" fmla="*/ 19 w 74"/>
                            <a:gd name="T81" fmla="*/ 125 h 145"/>
                            <a:gd name="T82" fmla="*/ 19 w 74"/>
                            <a:gd name="T83" fmla="*/ 113 h 145"/>
                            <a:gd name="T84" fmla="*/ 19 w 74"/>
                            <a:gd name="T85" fmla="*/ 50 h 145"/>
                            <a:gd name="T86" fmla="*/ 2 w 74"/>
                            <a:gd name="T87" fmla="*/ 50 h 145"/>
                            <a:gd name="T88" fmla="*/ 0 w 74"/>
                            <a:gd name="T89" fmla="*/ 50 h 145"/>
                            <a:gd name="T90" fmla="*/ 0 w 74"/>
                            <a:gd name="T91" fmla="*/ 48 h 145"/>
                            <a:gd name="T92" fmla="*/ 0 w 74"/>
                            <a:gd name="T93" fmla="*/ 38 h 145"/>
                            <a:gd name="T94" fmla="*/ 0 w 74"/>
                            <a:gd name="T95" fmla="*/ 36 h 145"/>
                            <a:gd name="T96" fmla="*/ 2 w 74"/>
                            <a:gd name="T97" fmla="*/ 36 h 145"/>
                            <a:gd name="T98" fmla="*/ 19 w 74"/>
                            <a:gd name="T99" fmla="*/ 36 h 145"/>
                            <a:gd name="T100" fmla="*/ 19 w 74"/>
                            <a:gd name="T101" fmla="*/ 6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4" h="145">
                              <a:moveTo>
                                <a:pt x="19" y="6"/>
                              </a:moveTo>
                              <a:lnTo>
                                <a:pt x="19" y="5"/>
                              </a:lnTo>
                              <a:lnTo>
                                <a:pt x="20" y="3"/>
                              </a:lnTo>
                              <a:lnTo>
                                <a:pt x="32" y="0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1"/>
                              </a:lnTo>
                              <a:lnTo>
                                <a:pt x="35" y="36"/>
                              </a:lnTo>
                              <a:lnTo>
                                <a:pt x="69" y="36"/>
                              </a:lnTo>
                              <a:lnTo>
                                <a:pt x="70" y="36"/>
                              </a:lnTo>
                              <a:lnTo>
                                <a:pt x="70" y="38"/>
                              </a:lnTo>
                              <a:lnTo>
                                <a:pt x="70" y="40"/>
                              </a:lnTo>
                              <a:lnTo>
                                <a:pt x="67" y="48"/>
                              </a:lnTo>
                              <a:lnTo>
                                <a:pt x="67" y="50"/>
                              </a:lnTo>
                              <a:lnTo>
                                <a:pt x="64" y="50"/>
                              </a:lnTo>
                              <a:lnTo>
                                <a:pt x="35" y="50"/>
                              </a:lnTo>
                              <a:lnTo>
                                <a:pt x="35" y="113"/>
                              </a:lnTo>
                              <a:lnTo>
                                <a:pt x="35" y="121"/>
                              </a:lnTo>
                              <a:lnTo>
                                <a:pt x="37" y="126"/>
                              </a:lnTo>
                              <a:lnTo>
                                <a:pt x="42" y="130"/>
                              </a:lnTo>
                              <a:lnTo>
                                <a:pt x="49" y="130"/>
                              </a:lnTo>
                              <a:lnTo>
                                <a:pt x="57" y="130"/>
                              </a:lnTo>
                              <a:lnTo>
                                <a:pt x="69" y="125"/>
                              </a:lnTo>
                              <a:lnTo>
                                <a:pt x="70" y="125"/>
                              </a:lnTo>
                              <a:lnTo>
                                <a:pt x="70" y="126"/>
                              </a:lnTo>
                              <a:lnTo>
                                <a:pt x="74" y="135"/>
                              </a:lnTo>
                              <a:lnTo>
                                <a:pt x="74" y="136"/>
                              </a:lnTo>
                              <a:lnTo>
                                <a:pt x="70" y="138"/>
                              </a:lnTo>
                              <a:lnTo>
                                <a:pt x="64" y="141"/>
                              </a:lnTo>
                              <a:lnTo>
                                <a:pt x="54" y="143"/>
                              </a:lnTo>
                              <a:lnTo>
                                <a:pt x="45" y="145"/>
                              </a:lnTo>
                              <a:lnTo>
                                <a:pt x="37" y="145"/>
                              </a:lnTo>
                              <a:lnTo>
                                <a:pt x="30" y="141"/>
                              </a:lnTo>
                              <a:lnTo>
                                <a:pt x="25" y="138"/>
                              </a:lnTo>
                              <a:lnTo>
                                <a:pt x="22" y="133"/>
                              </a:lnTo>
                              <a:lnTo>
                                <a:pt x="19" y="125"/>
                              </a:lnTo>
                              <a:lnTo>
                                <a:pt x="19" y="113"/>
                              </a:lnTo>
                              <a:lnTo>
                                <a:pt x="19" y="50"/>
                              </a:lnTo>
                              <a:lnTo>
                                <a:pt x="2" y="50"/>
                              </a:lnTo>
                              <a:lnTo>
                                <a:pt x="0" y="50"/>
                              </a:lnTo>
                              <a:lnTo>
                                <a:pt x="0" y="48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2" y="36"/>
                              </a:lnTo>
                              <a:lnTo>
                                <a:pt x="19" y="36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680"/>
                      <wps:cNvSpPr>
                        <a:spLocks noChangeAspect="1" noEditPoints="1"/>
                      </wps:cNvSpPr>
                      <wps:spPr bwMode="auto">
                        <a:xfrm>
                          <a:off x="1475" y="1918"/>
                          <a:ext cx="30" cy="78"/>
                        </a:xfrm>
                        <a:custGeom>
                          <a:avLst/>
                          <a:gdLst>
                            <a:gd name="T0" fmla="*/ 50 w 60"/>
                            <a:gd name="T1" fmla="*/ 0 h 155"/>
                            <a:gd name="T2" fmla="*/ 52 w 60"/>
                            <a:gd name="T3" fmla="*/ 0 h 155"/>
                            <a:gd name="T4" fmla="*/ 55 w 60"/>
                            <a:gd name="T5" fmla="*/ 5 h 155"/>
                            <a:gd name="T6" fmla="*/ 57 w 60"/>
                            <a:gd name="T7" fmla="*/ 7 h 155"/>
                            <a:gd name="T8" fmla="*/ 55 w 60"/>
                            <a:gd name="T9" fmla="*/ 10 h 155"/>
                            <a:gd name="T10" fmla="*/ 29 w 60"/>
                            <a:gd name="T11" fmla="*/ 30 h 155"/>
                            <a:gd name="T12" fmla="*/ 27 w 60"/>
                            <a:gd name="T13" fmla="*/ 30 h 155"/>
                            <a:gd name="T14" fmla="*/ 2 w 60"/>
                            <a:gd name="T15" fmla="*/ 10 h 155"/>
                            <a:gd name="T16" fmla="*/ 0 w 60"/>
                            <a:gd name="T17" fmla="*/ 7 h 155"/>
                            <a:gd name="T18" fmla="*/ 2 w 60"/>
                            <a:gd name="T19" fmla="*/ 5 h 155"/>
                            <a:gd name="T20" fmla="*/ 5 w 60"/>
                            <a:gd name="T21" fmla="*/ 0 h 155"/>
                            <a:gd name="T22" fmla="*/ 7 w 60"/>
                            <a:gd name="T23" fmla="*/ 0 h 155"/>
                            <a:gd name="T24" fmla="*/ 29 w 60"/>
                            <a:gd name="T25" fmla="*/ 13 h 155"/>
                            <a:gd name="T26" fmla="*/ 12 w 60"/>
                            <a:gd name="T27" fmla="*/ 45 h 155"/>
                            <a:gd name="T28" fmla="*/ 14 w 60"/>
                            <a:gd name="T29" fmla="*/ 45 h 155"/>
                            <a:gd name="T30" fmla="*/ 19 w 60"/>
                            <a:gd name="T31" fmla="*/ 50 h 155"/>
                            <a:gd name="T32" fmla="*/ 22 w 60"/>
                            <a:gd name="T33" fmla="*/ 63 h 155"/>
                            <a:gd name="T34" fmla="*/ 37 w 60"/>
                            <a:gd name="T35" fmla="*/ 48 h 155"/>
                            <a:gd name="T36" fmla="*/ 50 w 60"/>
                            <a:gd name="T37" fmla="*/ 45 h 155"/>
                            <a:gd name="T38" fmla="*/ 60 w 60"/>
                            <a:gd name="T39" fmla="*/ 48 h 155"/>
                            <a:gd name="T40" fmla="*/ 60 w 60"/>
                            <a:gd name="T41" fmla="*/ 50 h 155"/>
                            <a:gd name="T42" fmla="*/ 54 w 60"/>
                            <a:gd name="T43" fmla="*/ 63 h 155"/>
                            <a:gd name="T44" fmla="*/ 54 w 60"/>
                            <a:gd name="T45" fmla="*/ 63 h 155"/>
                            <a:gd name="T46" fmla="*/ 47 w 60"/>
                            <a:gd name="T47" fmla="*/ 62 h 155"/>
                            <a:gd name="T48" fmla="*/ 42 w 60"/>
                            <a:gd name="T49" fmla="*/ 62 h 155"/>
                            <a:gd name="T50" fmla="*/ 32 w 60"/>
                            <a:gd name="T51" fmla="*/ 70 h 155"/>
                            <a:gd name="T52" fmla="*/ 24 w 60"/>
                            <a:gd name="T53" fmla="*/ 152 h 155"/>
                            <a:gd name="T54" fmla="*/ 22 w 60"/>
                            <a:gd name="T55" fmla="*/ 155 h 155"/>
                            <a:gd name="T56" fmla="*/ 9 w 60"/>
                            <a:gd name="T57" fmla="*/ 153 h 155"/>
                            <a:gd name="T58" fmla="*/ 7 w 60"/>
                            <a:gd name="T59" fmla="*/ 85 h 155"/>
                            <a:gd name="T60" fmla="*/ 7 w 60"/>
                            <a:gd name="T61" fmla="*/ 67 h 155"/>
                            <a:gd name="T62" fmla="*/ 2 w 60"/>
                            <a:gd name="T63" fmla="*/ 55 h 155"/>
                            <a:gd name="T64" fmla="*/ 2 w 60"/>
                            <a:gd name="T65" fmla="*/ 53 h 155"/>
                            <a:gd name="T66" fmla="*/ 2 w 60"/>
                            <a:gd name="T67" fmla="*/ 52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155">
                              <a:moveTo>
                                <a:pt x="49" y="0"/>
                              </a:moveTo>
                              <a:lnTo>
                                <a:pt x="50" y="0"/>
                              </a:lnTo>
                              <a:lnTo>
                                <a:pt x="52" y="0"/>
                              </a:lnTo>
                              <a:lnTo>
                                <a:pt x="54" y="2"/>
                              </a:lnTo>
                              <a:lnTo>
                                <a:pt x="55" y="5"/>
                              </a:lnTo>
                              <a:lnTo>
                                <a:pt x="57" y="7"/>
                              </a:lnTo>
                              <a:lnTo>
                                <a:pt x="55" y="8"/>
                              </a:lnTo>
                              <a:lnTo>
                                <a:pt x="55" y="10"/>
                              </a:lnTo>
                              <a:lnTo>
                                <a:pt x="30" y="28"/>
                              </a:lnTo>
                              <a:lnTo>
                                <a:pt x="29" y="30"/>
                              </a:lnTo>
                              <a:lnTo>
                                <a:pt x="27" y="30"/>
                              </a:lnTo>
                              <a:lnTo>
                                <a:pt x="27" y="28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2" y="5"/>
                              </a:lnTo>
                              <a:lnTo>
                                <a:pt x="4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29" y="13"/>
                              </a:lnTo>
                              <a:lnTo>
                                <a:pt x="49" y="0"/>
                              </a:lnTo>
                              <a:close/>
                              <a:moveTo>
                                <a:pt x="12" y="45"/>
                              </a:moveTo>
                              <a:lnTo>
                                <a:pt x="12" y="45"/>
                              </a:lnTo>
                              <a:lnTo>
                                <a:pt x="14" y="45"/>
                              </a:lnTo>
                              <a:lnTo>
                                <a:pt x="15" y="47"/>
                              </a:lnTo>
                              <a:lnTo>
                                <a:pt x="19" y="50"/>
                              </a:lnTo>
                              <a:lnTo>
                                <a:pt x="20" y="57"/>
                              </a:lnTo>
                              <a:lnTo>
                                <a:pt x="22" y="63"/>
                              </a:lnTo>
                              <a:lnTo>
                                <a:pt x="30" y="53"/>
                              </a:lnTo>
                              <a:lnTo>
                                <a:pt x="37" y="48"/>
                              </a:lnTo>
                              <a:lnTo>
                                <a:pt x="44" y="45"/>
                              </a:lnTo>
                              <a:lnTo>
                                <a:pt x="50" y="45"/>
                              </a:lnTo>
                              <a:lnTo>
                                <a:pt x="57" y="47"/>
                              </a:lnTo>
                              <a:lnTo>
                                <a:pt x="60" y="48"/>
                              </a:lnTo>
                              <a:lnTo>
                                <a:pt x="60" y="50"/>
                              </a:lnTo>
                              <a:lnTo>
                                <a:pt x="55" y="62"/>
                              </a:lnTo>
                              <a:lnTo>
                                <a:pt x="54" y="63"/>
                              </a:lnTo>
                              <a:lnTo>
                                <a:pt x="50" y="62"/>
                              </a:lnTo>
                              <a:lnTo>
                                <a:pt x="47" y="62"/>
                              </a:lnTo>
                              <a:lnTo>
                                <a:pt x="45" y="62"/>
                              </a:lnTo>
                              <a:lnTo>
                                <a:pt x="42" y="62"/>
                              </a:lnTo>
                              <a:lnTo>
                                <a:pt x="37" y="65"/>
                              </a:lnTo>
                              <a:lnTo>
                                <a:pt x="32" y="70"/>
                              </a:lnTo>
                              <a:lnTo>
                                <a:pt x="24" y="78"/>
                              </a:lnTo>
                              <a:lnTo>
                                <a:pt x="24" y="152"/>
                              </a:lnTo>
                              <a:lnTo>
                                <a:pt x="24" y="153"/>
                              </a:lnTo>
                              <a:lnTo>
                                <a:pt x="22" y="155"/>
                              </a:lnTo>
                              <a:lnTo>
                                <a:pt x="10" y="155"/>
                              </a:lnTo>
                              <a:lnTo>
                                <a:pt x="9" y="153"/>
                              </a:lnTo>
                              <a:lnTo>
                                <a:pt x="7" y="152"/>
                              </a:lnTo>
                              <a:lnTo>
                                <a:pt x="7" y="85"/>
                              </a:lnTo>
                              <a:lnTo>
                                <a:pt x="7" y="75"/>
                              </a:lnTo>
                              <a:lnTo>
                                <a:pt x="7" y="67"/>
                              </a:lnTo>
                              <a:lnTo>
                                <a:pt x="5" y="62"/>
                              </a:lnTo>
                              <a:lnTo>
                                <a:pt x="2" y="55"/>
                              </a:lnTo>
                              <a:lnTo>
                                <a:pt x="2" y="53"/>
                              </a:lnTo>
                              <a:lnTo>
                                <a:pt x="2" y="52"/>
                              </a:lnTo>
                              <a:lnTo>
                                <a:pt x="12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681"/>
                      <wps:cNvSpPr>
                        <a:spLocks noChangeAspect="1" noEditPoints="1"/>
                      </wps:cNvSpPr>
                      <wps:spPr bwMode="auto">
                        <a:xfrm>
                          <a:off x="1510" y="1917"/>
                          <a:ext cx="33" cy="79"/>
                        </a:xfrm>
                        <a:custGeom>
                          <a:avLst/>
                          <a:gdLst>
                            <a:gd name="T0" fmla="*/ 3 w 65"/>
                            <a:gd name="T1" fmla="*/ 64 h 157"/>
                            <a:gd name="T2" fmla="*/ 2 w 65"/>
                            <a:gd name="T3" fmla="*/ 64 h 157"/>
                            <a:gd name="T4" fmla="*/ 0 w 65"/>
                            <a:gd name="T5" fmla="*/ 62 h 157"/>
                            <a:gd name="T6" fmla="*/ 0 w 65"/>
                            <a:gd name="T7" fmla="*/ 52 h 157"/>
                            <a:gd name="T8" fmla="*/ 2 w 65"/>
                            <a:gd name="T9" fmla="*/ 50 h 157"/>
                            <a:gd name="T10" fmla="*/ 3 w 65"/>
                            <a:gd name="T11" fmla="*/ 50 h 157"/>
                            <a:gd name="T12" fmla="*/ 35 w 65"/>
                            <a:gd name="T13" fmla="*/ 50 h 157"/>
                            <a:gd name="T14" fmla="*/ 37 w 65"/>
                            <a:gd name="T15" fmla="*/ 50 h 157"/>
                            <a:gd name="T16" fmla="*/ 38 w 65"/>
                            <a:gd name="T17" fmla="*/ 52 h 157"/>
                            <a:gd name="T18" fmla="*/ 38 w 65"/>
                            <a:gd name="T19" fmla="*/ 154 h 157"/>
                            <a:gd name="T20" fmla="*/ 37 w 65"/>
                            <a:gd name="T21" fmla="*/ 155 h 157"/>
                            <a:gd name="T22" fmla="*/ 35 w 65"/>
                            <a:gd name="T23" fmla="*/ 157 h 157"/>
                            <a:gd name="T24" fmla="*/ 23 w 65"/>
                            <a:gd name="T25" fmla="*/ 157 h 157"/>
                            <a:gd name="T26" fmla="*/ 22 w 65"/>
                            <a:gd name="T27" fmla="*/ 155 h 157"/>
                            <a:gd name="T28" fmla="*/ 22 w 65"/>
                            <a:gd name="T29" fmla="*/ 154 h 157"/>
                            <a:gd name="T30" fmla="*/ 22 w 65"/>
                            <a:gd name="T31" fmla="*/ 64 h 157"/>
                            <a:gd name="T32" fmla="*/ 3 w 65"/>
                            <a:gd name="T33" fmla="*/ 64 h 157"/>
                            <a:gd name="T34" fmla="*/ 53 w 65"/>
                            <a:gd name="T35" fmla="*/ 0 h 157"/>
                            <a:gd name="T36" fmla="*/ 55 w 65"/>
                            <a:gd name="T37" fmla="*/ 0 h 157"/>
                            <a:gd name="T38" fmla="*/ 55 w 65"/>
                            <a:gd name="T39" fmla="*/ 0 h 157"/>
                            <a:gd name="T40" fmla="*/ 57 w 65"/>
                            <a:gd name="T41" fmla="*/ 0 h 157"/>
                            <a:gd name="T42" fmla="*/ 57 w 65"/>
                            <a:gd name="T43" fmla="*/ 2 h 157"/>
                            <a:gd name="T44" fmla="*/ 63 w 65"/>
                            <a:gd name="T45" fmla="*/ 10 h 157"/>
                            <a:gd name="T46" fmla="*/ 65 w 65"/>
                            <a:gd name="T47" fmla="*/ 12 h 157"/>
                            <a:gd name="T48" fmla="*/ 65 w 65"/>
                            <a:gd name="T49" fmla="*/ 14 h 157"/>
                            <a:gd name="T50" fmla="*/ 65 w 65"/>
                            <a:gd name="T51" fmla="*/ 14 h 157"/>
                            <a:gd name="T52" fmla="*/ 63 w 65"/>
                            <a:gd name="T53" fmla="*/ 15 h 157"/>
                            <a:gd name="T54" fmla="*/ 27 w 65"/>
                            <a:gd name="T55" fmla="*/ 34 h 157"/>
                            <a:gd name="T56" fmla="*/ 25 w 65"/>
                            <a:gd name="T57" fmla="*/ 35 h 157"/>
                            <a:gd name="T58" fmla="*/ 23 w 65"/>
                            <a:gd name="T59" fmla="*/ 35 h 157"/>
                            <a:gd name="T60" fmla="*/ 23 w 65"/>
                            <a:gd name="T61" fmla="*/ 34 h 157"/>
                            <a:gd name="T62" fmla="*/ 22 w 65"/>
                            <a:gd name="T63" fmla="*/ 34 h 157"/>
                            <a:gd name="T64" fmla="*/ 20 w 65"/>
                            <a:gd name="T65" fmla="*/ 30 h 157"/>
                            <a:gd name="T66" fmla="*/ 20 w 65"/>
                            <a:gd name="T67" fmla="*/ 29 h 157"/>
                            <a:gd name="T68" fmla="*/ 18 w 65"/>
                            <a:gd name="T69" fmla="*/ 27 h 157"/>
                            <a:gd name="T70" fmla="*/ 20 w 65"/>
                            <a:gd name="T71" fmla="*/ 27 h 157"/>
                            <a:gd name="T72" fmla="*/ 20 w 65"/>
                            <a:gd name="T73" fmla="*/ 25 h 157"/>
                            <a:gd name="T74" fmla="*/ 53 w 65"/>
                            <a:gd name="T75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5" h="157">
                              <a:moveTo>
                                <a:pt x="3" y="64"/>
                              </a:moveTo>
                              <a:lnTo>
                                <a:pt x="2" y="64"/>
                              </a:lnTo>
                              <a:lnTo>
                                <a:pt x="0" y="62"/>
                              </a:lnTo>
                              <a:lnTo>
                                <a:pt x="0" y="52"/>
                              </a:lnTo>
                              <a:lnTo>
                                <a:pt x="2" y="50"/>
                              </a:lnTo>
                              <a:lnTo>
                                <a:pt x="3" y="50"/>
                              </a:lnTo>
                              <a:lnTo>
                                <a:pt x="35" y="50"/>
                              </a:lnTo>
                              <a:lnTo>
                                <a:pt x="37" y="50"/>
                              </a:lnTo>
                              <a:lnTo>
                                <a:pt x="38" y="52"/>
                              </a:lnTo>
                              <a:lnTo>
                                <a:pt x="38" y="154"/>
                              </a:lnTo>
                              <a:lnTo>
                                <a:pt x="37" y="155"/>
                              </a:lnTo>
                              <a:lnTo>
                                <a:pt x="35" y="157"/>
                              </a:lnTo>
                              <a:lnTo>
                                <a:pt x="23" y="157"/>
                              </a:lnTo>
                              <a:lnTo>
                                <a:pt x="22" y="155"/>
                              </a:lnTo>
                              <a:lnTo>
                                <a:pt x="22" y="154"/>
                              </a:lnTo>
                              <a:lnTo>
                                <a:pt x="22" y="64"/>
                              </a:lnTo>
                              <a:lnTo>
                                <a:pt x="3" y="64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7" y="2"/>
                              </a:lnTo>
                              <a:lnTo>
                                <a:pt x="63" y="10"/>
                              </a:lnTo>
                              <a:lnTo>
                                <a:pt x="65" y="12"/>
                              </a:lnTo>
                              <a:lnTo>
                                <a:pt x="65" y="14"/>
                              </a:lnTo>
                              <a:lnTo>
                                <a:pt x="63" y="15"/>
                              </a:lnTo>
                              <a:lnTo>
                                <a:pt x="27" y="34"/>
                              </a:lnTo>
                              <a:lnTo>
                                <a:pt x="25" y="35"/>
                              </a:lnTo>
                              <a:lnTo>
                                <a:pt x="23" y="35"/>
                              </a:lnTo>
                              <a:lnTo>
                                <a:pt x="23" y="34"/>
                              </a:lnTo>
                              <a:lnTo>
                                <a:pt x="22" y="34"/>
                              </a:lnTo>
                              <a:lnTo>
                                <a:pt x="20" y="30"/>
                              </a:lnTo>
                              <a:lnTo>
                                <a:pt x="20" y="29"/>
                              </a:lnTo>
                              <a:lnTo>
                                <a:pt x="18" y="27"/>
                              </a:lnTo>
                              <a:lnTo>
                                <a:pt x="20" y="27"/>
                              </a:lnTo>
                              <a:lnTo>
                                <a:pt x="20" y="25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682"/>
                      <wps:cNvSpPr>
                        <a:spLocks noChangeAspect="1"/>
                      </wps:cNvSpPr>
                      <wps:spPr bwMode="auto">
                        <a:xfrm>
                          <a:off x="1548" y="1915"/>
                          <a:ext cx="38" cy="81"/>
                        </a:xfrm>
                        <a:custGeom>
                          <a:avLst/>
                          <a:gdLst>
                            <a:gd name="T0" fmla="*/ 61 w 76"/>
                            <a:gd name="T1" fmla="*/ 53 h 163"/>
                            <a:gd name="T2" fmla="*/ 61 w 76"/>
                            <a:gd name="T3" fmla="*/ 51 h 163"/>
                            <a:gd name="T4" fmla="*/ 63 w 76"/>
                            <a:gd name="T5" fmla="*/ 51 h 163"/>
                            <a:gd name="T6" fmla="*/ 65 w 76"/>
                            <a:gd name="T7" fmla="*/ 51 h 163"/>
                            <a:gd name="T8" fmla="*/ 65 w 76"/>
                            <a:gd name="T9" fmla="*/ 53 h 163"/>
                            <a:gd name="T10" fmla="*/ 73 w 76"/>
                            <a:gd name="T11" fmla="*/ 58 h 163"/>
                            <a:gd name="T12" fmla="*/ 75 w 76"/>
                            <a:gd name="T13" fmla="*/ 59 h 163"/>
                            <a:gd name="T14" fmla="*/ 75 w 76"/>
                            <a:gd name="T15" fmla="*/ 59 h 163"/>
                            <a:gd name="T16" fmla="*/ 75 w 76"/>
                            <a:gd name="T17" fmla="*/ 61 h 163"/>
                            <a:gd name="T18" fmla="*/ 73 w 76"/>
                            <a:gd name="T19" fmla="*/ 61 h 163"/>
                            <a:gd name="T20" fmla="*/ 37 w 76"/>
                            <a:gd name="T21" fmla="*/ 103 h 163"/>
                            <a:gd name="T22" fmla="*/ 75 w 76"/>
                            <a:gd name="T23" fmla="*/ 151 h 163"/>
                            <a:gd name="T24" fmla="*/ 76 w 76"/>
                            <a:gd name="T25" fmla="*/ 151 h 163"/>
                            <a:gd name="T26" fmla="*/ 76 w 76"/>
                            <a:gd name="T27" fmla="*/ 153 h 163"/>
                            <a:gd name="T28" fmla="*/ 76 w 76"/>
                            <a:gd name="T29" fmla="*/ 153 h 163"/>
                            <a:gd name="T30" fmla="*/ 75 w 76"/>
                            <a:gd name="T31" fmla="*/ 154 h 163"/>
                            <a:gd name="T32" fmla="*/ 66 w 76"/>
                            <a:gd name="T33" fmla="*/ 161 h 163"/>
                            <a:gd name="T34" fmla="*/ 65 w 76"/>
                            <a:gd name="T35" fmla="*/ 163 h 163"/>
                            <a:gd name="T36" fmla="*/ 65 w 76"/>
                            <a:gd name="T37" fmla="*/ 163 h 163"/>
                            <a:gd name="T38" fmla="*/ 63 w 76"/>
                            <a:gd name="T39" fmla="*/ 161 h 163"/>
                            <a:gd name="T40" fmla="*/ 63 w 76"/>
                            <a:gd name="T41" fmla="*/ 161 h 163"/>
                            <a:gd name="T42" fmla="*/ 17 w 76"/>
                            <a:gd name="T43" fmla="*/ 106 h 163"/>
                            <a:gd name="T44" fmla="*/ 17 w 76"/>
                            <a:gd name="T45" fmla="*/ 158 h 163"/>
                            <a:gd name="T46" fmla="*/ 17 w 76"/>
                            <a:gd name="T47" fmla="*/ 159 h 163"/>
                            <a:gd name="T48" fmla="*/ 15 w 76"/>
                            <a:gd name="T49" fmla="*/ 161 h 163"/>
                            <a:gd name="T50" fmla="*/ 3 w 76"/>
                            <a:gd name="T51" fmla="*/ 161 h 163"/>
                            <a:gd name="T52" fmla="*/ 0 w 76"/>
                            <a:gd name="T53" fmla="*/ 159 h 163"/>
                            <a:gd name="T54" fmla="*/ 0 w 76"/>
                            <a:gd name="T55" fmla="*/ 158 h 163"/>
                            <a:gd name="T56" fmla="*/ 0 w 76"/>
                            <a:gd name="T57" fmla="*/ 6 h 163"/>
                            <a:gd name="T58" fmla="*/ 0 w 76"/>
                            <a:gd name="T59" fmla="*/ 4 h 163"/>
                            <a:gd name="T60" fmla="*/ 2 w 76"/>
                            <a:gd name="T61" fmla="*/ 3 h 163"/>
                            <a:gd name="T62" fmla="*/ 13 w 76"/>
                            <a:gd name="T63" fmla="*/ 0 h 163"/>
                            <a:gd name="T64" fmla="*/ 13 w 76"/>
                            <a:gd name="T65" fmla="*/ 0 h 163"/>
                            <a:gd name="T66" fmla="*/ 15 w 76"/>
                            <a:gd name="T67" fmla="*/ 0 h 163"/>
                            <a:gd name="T68" fmla="*/ 15 w 76"/>
                            <a:gd name="T69" fmla="*/ 0 h 163"/>
                            <a:gd name="T70" fmla="*/ 17 w 76"/>
                            <a:gd name="T71" fmla="*/ 1 h 163"/>
                            <a:gd name="T72" fmla="*/ 17 w 76"/>
                            <a:gd name="T73" fmla="*/ 3 h 163"/>
                            <a:gd name="T74" fmla="*/ 17 w 76"/>
                            <a:gd name="T75" fmla="*/ 103 h 163"/>
                            <a:gd name="T76" fmla="*/ 61 w 76"/>
                            <a:gd name="T77" fmla="*/ 53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76" h="163">
                              <a:moveTo>
                                <a:pt x="61" y="53"/>
                              </a:moveTo>
                              <a:lnTo>
                                <a:pt x="61" y="51"/>
                              </a:lnTo>
                              <a:lnTo>
                                <a:pt x="63" y="51"/>
                              </a:lnTo>
                              <a:lnTo>
                                <a:pt x="65" y="51"/>
                              </a:lnTo>
                              <a:lnTo>
                                <a:pt x="65" y="53"/>
                              </a:lnTo>
                              <a:lnTo>
                                <a:pt x="73" y="58"/>
                              </a:lnTo>
                              <a:lnTo>
                                <a:pt x="75" y="59"/>
                              </a:lnTo>
                              <a:lnTo>
                                <a:pt x="75" y="61"/>
                              </a:lnTo>
                              <a:lnTo>
                                <a:pt x="73" y="61"/>
                              </a:lnTo>
                              <a:lnTo>
                                <a:pt x="37" y="103"/>
                              </a:lnTo>
                              <a:lnTo>
                                <a:pt x="75" y="151"/>
                              </a:lnTo>
                              <a:lnTo>
                                <a:pt x="76" y="151"/>
                              </a:lnTo>
                              <a:lnTo>
                                <a:pt x="76" y="153"/>
                              </a:lnTo>
                              <a:lnTo>
                                <a:pt x="75" y="154"/>
                              </a:lnTo>
                              <a:lnTo>
                                <a:pt x="66" y="161"/>
                              </a:lnTo>
                              <a:lnTo>
                                <a:pt x="65" y="163"/>
                              </a:lnTo>
                              <a:lnTo>
                                <a:pt x="63" y="161"/>
                              </a:lnTo>
                              <a:lnTo>
                                <a:pt x="17" y="106"/>
                              </a:lnTo>
                              <a:lnTo>
                                <a:pt x="17" y="158"/>
                              </a:lnTo>
                              <a:lnTo>
                                <a:pt x="17" y="159"/>
                              </a:lnTo>
                              <a:lnTo>
                                <a:pt x="15" y="161"/>
                              </a:lnTo>
                              <a:lnTo>
                                <a:pt x="3" y="161"/>
                              </a:lnTo>
                              <a:lnTo>
                                <a:pt x="0" y="159"/>
                              </a:lnTo>
                              <a:lnTo>
                                <a:pt x="0" y="158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2" y="3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17" y="1"/>
                              </a:lnTo>
                              <a:lnTo>
                                <a:pt x="17" y="3"/>
                              </a:lnTo>
                              <a:lnTo>
                                <a:pt x="17" y="103"/>
                              </a:lnTo>
                              <a:lnTo>
                                <a:pt x="61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683"/>
                      <wps:cNvSpPr>
                        <a:spLocks noChangeAspect="1"/>
                      </wps:cNvSpPr>
                      <wps:spPr bwMode="auto">
                        <a:xfrm>
                          <a:off x="1596" y="1941"/>
                          <a:ext cx="42" cy="56"/>
                        </a:xfrm>
                        <a:custGeom>
                          <a:avLst/>
                          <a:gdLst>
                            <a:gd name="T0" fmla="*/ 60 w 84"/>
                            <a:gd name="T1" fmla="*/ 7 h 113"/>
                            <a:gd name="T2" fmla="*/ 62 w 84"/>
                            <a:gd name="T3" fmla="*/ 5 h 113"/>
                            <a:gd name="T4" fmla="*/ 64 w 84"/>
                            <a:gd name="T5" fmla="*/ 3 h 113"/>
                            <a:gd name="T6" fmla="*/ 75 w 84"/>
                            <a:gd name="T7" fmla="*/ 0 h 113"/>
                            <a:gd name="T8" fmla="*/ 75 w 84"/>
                            <a:gd name="T9" fmla="*/ 0 h 113"/>
                            <a:gd name="T10" fmla="*/ 75 w 84"/>
                            <a:gd name="T11" fmla="*/ 0 h 113"/>
                            <a:gd name="T12" fmla="*/ 77 w 84"/>
                            <a:gd name="T13" fmla="*/ 0 h 113"/>
                            <a:gd name="T14" fmla="*/ 77 w 84"/>
                            <a:gd name="T15" fmla="*/ 3 h 113"/>
                            <a:gd name="T16" fmla="*/ 77 w 84"/>
                            <a:gd name="T17" fmla="*/ 80 h 113"/>
                            <a:gd name="T18" fmla="*/ 77 w 84"/>
                            <a:gd name="T19" fmla="*/ 87 h 113"/>
                            <a:gd name="T20" fmla="*/ 79 w 84"/>
                            <a:gd name="T21" fmla="*/ 93 h 113"/>
                            <a:gd name="T22" fmla="*/ 80 w 84"/>
                            <a:gd name="T23" fmla="*/ 98 h 113"/>
                            <a:gd name="T24" fmla="*/ 84 w 84"/>
                            <a:gd name="T25" fmla="*/ 103 h 113"/>
                            <a:gd name="T26" fmla="*/ 84 w 84"/>
                            <a:gd name="T27" fmla="*/ 103 h 113"/>
                            <a:gd name="T28" fmla="*/ 84 w 84"/>
                            <a:gd name="T29" fmla="*/ 103 h 113"/>
                            <a:gd name="T30" fmla="*/ 84 w 84"/>
                            <a:gd name="T31" fmla="*/ 105 h 113"/>
                            <a:gd name="T32" fmla="*/ 84 w 84"/>
                            <a:gd name="T33" fmla="*/ 105 h 113"/>
                            <a:gd name="T34" fmla="*/ 74 w 84"/>
                            <a:gd name="T35" fmla="*/ 112 h 113"/>
                            <a:gd name="T36" fmla="*/ 72 w 84"/>
                            <a:gd name="T37" fmla="*/ 112 h 113"/>
                            <a:gd name="T38" fmla="*/ 72 w 84"/>
                            <a:gd name="T39" fmla="*/ 113 h 113"/>
                            <a:gd name="T40" fmla="*/ 69 w 84"/>
                            <a:gd name="T41" fmla="*/ 108 h 113"/>
                            <a:gd name="T42" fmla="*/ 64 w 84"/>
                            <a:gd name="T43" fmla="*/ 100 h 113"/>
                            <a:gd name="T44" fmla="*/ 55 w 84"/>
                            <a:gd name="T45" fmla="*/ 105 h 113"/>
                            <a:gd name="T46" fmla="*/ 47 w 84"/>
                            <a:gd name="T47" fmla="*/ 110 h 113"/>
                            <a:gd name="T48" fmla="*/ 39 w 84"/>
                            <a:gd name="T49" fmla="*/ 112 h 113"/>
                            <a:gd name="T50" fmla="*/ 30 w 84"/>
                            <a:gd name="T51" fmla="*/ 113 h 113"/>
                            <a:gd name="T52" fmla="*/ 24 w 84"/>
                            <a:gd name="T53" fmla="*/ 112 h 113"/>
                            <a:gd name="T54" fmla="*/ 17 w 84"/>
                            <a:gd name="T55" fmla="*/ 110 h 113"/>
                            <a:gd name="T56" fmla="*/ 12 w 84"/>
                            <a:gd name="T57" fmla="*/ 108 h 113"/>
                            <a:gd name="T58" fmla="*/ 9 w 84"/>
                            <a:gd name="T59" fmla="*/ 105 h 113"/>
                            <a:gd name="T60" fmla="*/ 5 w 84"/>
                            <a:gd name="T61" fmla="*/ 100 h 113"/>
                            <a:gd name="T62" fmla="*/ 2 w 84"/>
                            <a:gd name="T63" fmla="*/ 95 h 113"/>
                            <a:gd name="T64" fmla="*/ 0 w 84"/>
                            <a:gd name="T65" fmla="*/ 90 h 113"/>
                            <a:gd name="T66" fmla="*/ 0 w 84"/>
                            <a:gd name="T67" fmla="*/ 83 h 113"/>
                            <a:gd name="T68" fmla="*/ 0 w 84"/>
                            <a:gd name="T69" fmla="*/ 7 h 113"/>
                            <a:gd name="T70" fmla="*/ 0 w 84"/>
                            <a:gd name="T71" fmla="*/ 5 h 113"/>
                            <a:gd name="T72" fmla="*/ 2 w 84"/>
                            <a:gd name="T73" fmla="*/ 3 h 113"/>
                            <a:gd name="T74" fmla="*/ 14 w 84"/>
                            <a:gd name="T75" fmla="*/ 0 h 113"/>
                            <a:gd name="T76" fmla="*/ 15 w 84"/>
                            <a:gd name="T77" fmla="*/ 0 h 113"/>
                            <a:gd name="T78" fmla="*/ 15 w 84"/>
                            <a:gd name="T79" fmla="*/ 0 h 113"/>
                            <a:gd name="T80" fmla="*/ 17 w 84"/>
                            <a:gd name="T81" fmla="*/ 0 h 113"/>
                            <a:gd name="T82" fmla="*/ 17 w 84"/>
                            <a:gd name="T83" fmla="*/ 3 h 113"/>
                            <a:gd name="T84" fmla="*/ 17 w 84"/>
                            <a:gd name="T85" fmla="*/ 72 h 113"/>
                            <a:gd name="T86" fmla="*/ 17 w 84"/>
                            <a:gd name="T87" fmla="*/ 83 h 113"/>
                            <a:gd name="T88" fmla="*/ 20 w 84"/>
                            <a:gd name="T89" fmla="*/ 92 h 113"/>
                            <a:gd name="T90" fmla="*/ 22 w 84"/>
                            <a:gd name="T91" fmla="*/ 95 h 113"/>
                            <a:gd name="T92" fmla="*/ 25 w 84"/>
                            <a:gd name="T93" fmla="*/ 97 h 113"/>
                            <a:gd name="T94" fmla="*/ 29 w 84"/>
                            <a:gd name="T95" fmla="*/ 97 h 113"/>
                            <a:gd name="T96" fmla="*/ 34 w 84"/>
                            <a:gd name="T97" fmla="*/ 97 h 113"/>
                            <a:gd name="T98" fmla="*/ 40 w 84"/>
                            <a:gd name="T99" fmla="*/ 97 h 113"/>
                            <a:gd name="T100" fmla="*/ 47 w 84"/>
                            <a:gd name="T101" fmla="*/ 95 h 113"/>
                            <a:gd name="T102" fmla="*/ 54 w 84"/>
                            <a:gd name="T103" fmla="*/ 92 h 113"/>
                            <a:gd name="T104" fmla="*/ 60 w 84"/>
                            <a:gd name="T105" fmla="*/ 87 h 113"/>
                            <a:gd name="T106" fmla="*/ 60 w 84"/>
                            <a:gd name="T107" fmla="*/ 7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4" h="113">
                              <a:moveTo>
                                <a:pt x="60" y="7"/>
                              </a:moveTo>
                              <a:lnTo>
                                <a:pt x="62" y="5"/>
                              </a:lnTo>
                              <a:lnTo>
                                <a:pt x="64" y="3"/>
                              </a:lnTo>
                              <a:lnTo>
                                <a:pt x="75" y="0"/>
                              </a:lnTo>
                              <a:lnTo>
                                <a:pt x="77" y="0"/>
                              </a:lnTo>
                              <a:lnTo>
                                <a:pt x="77" y="3"/>
                              </a:lnTo>
                              <a:lnTo>
                                <a:pt x="77" y="80"/>
                              </a:lnTo>
                              <a:lnTo>
                                <a:pt x="77" y="87"/>
                              </a:lnTo>
                              <a:lnTo>
                                <a:pt x="79" y="93"/>
                              </a:lnTo>
                              <a:lnTo>
                                <a:pt x="80" y="98"/>
                              </a:lnTo>
                              <a:lnTo>
                                <a:pt x="84" y="103"/>
                              </a:lnTo>
                              <a:lnTo>
                                <a:pt x="84" y="105"/>
                              </a:lnTo>
                              <a:lnTo>
                                <a:pt x="74" y="112"/>
                              </a:lnTo>
                              <a:lnTo>
                                <a:pt x="72" y="112"/>
                              </a:lnTo>
                              <a:lnTo>
                                <a:pt x="72" y="113"/>
                              </a:lnTo>
                              <a:lnTo>
                                <a:pt x="69" y="108"/>
                              </a:lnTo>
                              <a:lnTo>
                                <a:pt x="64" y="100"/>
                              </a:lnTo>
                              <a:lnTo>
                                <a:pt x="55" y="105"/>
                              </a:lnTo>
                              <a:lnTo>
                                <a:pt x="47" y="110"/>
                              </a:lnTo>
                              <a:lnTo>
                                <a:pt x="39" y="112"/>
                              </a:lnTo>
                              <a:lnTo>
                                <a:pt x="30" y="113"/>
                              </a:lnTo>
                              <a:lnTo>
                                <a:pt x="24" y="112"/>
                              </a:lnTo>
                              <a:lnTo>
                                <a:pt x="17" y="110"/>
                              </a:lnTo>
                              <a:lnTo>
                                <a:pt x="12" y="108"/>
                              </a:lnTo>
                              <a:lnTo>
                                <a:pt x="9" y="105"/>
                              </a:lnTo>
                              <a:lnTo>
                                <a:pt x="5" y="100"/>
                              </a:lnTo>
                              <a:lnTo>
                                <a:pt x="2" y="95"/>
                              </a:lnTo>
                              <a:lnTo>
                                <a:pt x="0" y="90"/>
                              </a:lnTo>
                              <a:lnTo>
                                <a:pt x="0" y="83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7" y="3"/>
                              </a:lnTo>
                              <a:lnTo>
                                <a:pt x="17" y="72"/>
                              </a:lnTo>
                              <a:lnTo>
                                <a:pt x="17" y="83"/>
                              </a:lnTo>
                              <a:lnTo>
                                <a:pt x="20" y="92"/>
                              </a:lnTo>
                              <a:lnTo>
                                <a:pt x="22" y="95"/>
                              </a:lnTo>
                              <a:lnTo>
                                <a:pt x="25" y="97"/>
                              </a:lnTo>
                              <a:lnTo>
                                <a:pt x="29" y="97"/>
                              </a:lnTo>
                              <a:lnTo>
                                <a:pt x="34" y="97"/>
                              </a:lnTo>
                              <a:lnTo>
                                <a:pt x="40" y="97"/>
                              </a:lnTo>
                              <a:lnTo>
                                <a:pt x="47" y="95"/>
                              </a:lnTo>
                              <a:lnTo>
                                <a:pt x="54" y="92"/>
                              </a:lnTo>
                              <a:lnTo>
                                <a:pt x="60" y="87"/>
                              </a:lnTo>
                              <a:lnTo>
                                <a:pt x="6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684"/>
                      <wps:cNvSpPr>
                        <a:spLocks noChangeAspect="1" noEditPoints="1"/>
                      </wps:cNvSpPr>
                      <wps:spPr bwMode="auto">
                        <a:xfrm>
                          <a:off x="1672" y="1941"/>
                          <a:ext cx="44" cy="56"/>
                        </a:xfrm>
                        <a:custGeom>
                          <a:avLst/>
                          <a:gdLst>
                            <a:gd name="T0" fmla="*/ 87 w 88"/>
                            <a:gd name="T1" fmla="*/ 68 h 113"/>
                            <a:gd name="T2" fmla="*/ 82 w 88"/>
                            <a:gd name="T3" fmla="*/ 90 h 113"/>
                            <a:gd name="T4" fmla="*/ 70 w 88"/>
                            <a:gd name="T5" fmla="*/ 103 h 113"/>
                            <a:gd name="T6" fmla="*/ 53 w 88"/>
                            <a:gd name="T7" fmla="*/ 112 h 113"/>
                            <a:gd name="T8" fmla="*/ 33 w 88"/>
                            <a:gd name="T9" fmla="*/ 112 h 113"/>
                            <a:gd name="T10" fmla="*/ 17 w 88"/>
                            <a:gd name="T11" fmla="*/ 105 h 113"/>
                            <a:gd name="T12" fmla="*/ 7 w 88"/>
                            <a:gd name="T13" fmla="*/ 90 h 113"/>
                            <a:gd name="T14" fmla="*/ 0 w 88"/>
                            <a:gd name="T15" fmla="*/ 70 h 113"/>
                            <a:gd name="T16" fmla="*/ 0 w 88"/>
                            <a:gd name="T17" fmla="*/ 43 h 113"/>
                            <a:gd name="T18" fmla="*/ 7 w 88"/>
                            <a:gd name="T19" fmla="*/ 23 h 113"/>
                            <a:gd name="T20" fmla="*/ 18 w 88"/>
                            <a:gd name="T21" fmla="*/ 8 h 113"/>
                            <a:gd name="T22" fmla="*/ 35 w 88"/>
                            <a:gd name="T23" fmla="*/ 2 h 113"/>
                            <a:gd name="T24" fmla="*/ 55 w 88"/>
                            <a:gd name="T25" fmla="*/ 2 h 113"/>
                            <a:gd name="T26" fmla="*/ 70 w 88"/>
                            <a:gd name="T27" fmla="*/ 8 h 113"/>
                            <a:gd name="T28" fmla="*/ 82 w 88"/>
                            <a:gd name="T29" fmla="*/ 23 h 113"/>
                            <a:gd name="T30" fmla="*/ 87 w 88"/>
                            <a:gd name="T31" fmla="*/ 43 h 113"/>
                            <a:gd name="T32" fmla="*/ 18 w 88"/>
                            <a:gd name="T33" fmla="*/ 55 h 113"/>
                            <a:gd name="T34" fmla="*/ 20 w 88"/>
                            <a:gd name="T35" fmla="*/ 75 h 113"/>
                            <a:gd name="T36" fmla="*/ 25 w 88"/>
                            <a:gd name="T37" fmla="*/ 88 h 113"/>
                            <a:gd name="T38" fmla="*/ 33 w 88"/>
                            <a:gd name="T39" fmla="*/ 97 h 113"/>
                            <a:gd name="T40" fmla="*/ 45 w 88"/>
                            <a:gd name="T41" fmla="*/ 98 h 113"/>
                            <a:gd name="T42" fmla="*/ 55 w 88"/>
                            <a:gd name="T43" fmla="*/ 97 h 113"/>
                            <a:gd name="T44" fmla="*/ 63 w 88"/>
                            <a:gd name="T45" fmla="*/ 88 h 113"/>
                            <a:gd name="T46" fmla="*/ 68 w 88"/>
                            <a:gd name="T47" fmla="*/ 75 h 113"/>
                            <a:gd name="T48" fmla="*/ 70 w 88"/>
                            <a:gd name="T49" fmla="*/ 55 h 113"/>
                            <a:gd name="T50" fmla="*/ 68 w 88"/>
                            <a:gd name="T51" fmla="*/ 38 h 113"/>
                            <a:gd name="T52" fmla="*/ 63 w 88"/>
                            <a:gd name="T53" fmla="*/ 25 h 113"/>
                            <a:gd name="T54" fmla="*/ 55 w 88"/>
                            <a:gd name="T55" fmla="*/ 17 h 113"/>
                            <a:gd name="T56" fmla="*/ 43 w 88"/>
                            <a:gd name="T57" fmla="*/ 13 h 113"/>
                            <a:gd name="T58" fmla="*/ 33 w 88"/>
                            <a:gd name="T59" fmla="*/ 17 h 113"/>
                            <a:gd name="T60" fmla="*/ 25 w 88"/>
                            <a:gd name="T61" fmla="*/ 25 h 113"/>
                            <a:gd name="T62" fmla="*/ 20 w 88"/>
                            <a:gd name="T63" fmla="*/ 37 h 113"/>
                            <a:gd name="T64" fmla="*/ 18 w 88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8" h="113">
                              <a:moveTo>
                                <a:pt x="88" y="57"/>
                              </a:moveTo>
                              <a:lnTo>
                                <a:pt x="87" y="68"/>
                              </a:lnTo>
                              <a:lnTo>
                                <a:pt x="85" y="80"/>
                              </a:lnTo>
                              <a:lnTo>
                                <a:pt x="82" y="90"/>
                              </a:lnTo>
                              <a:lnTo>
                                <a:pt x="77" y="98"/>
                              </a:lnTo>
                              <a:lnTo>
                                <a:pt x="70" y="103"/>
                              </a:lnTo>
                              <a:lnTo>
                                <a:pt x="62" y="108"/>
                              </a:lnTo>
                              <a:lnTo>
                                <a:pt x="53" y="112"/>
                              </a:lnTo>
                              <a:lnTo>
                                <a:pt x="43" y="113"/>
                              </a:lnTo>
                              <a:lnTo>
                                <a:pt x="33" y="112"/>
                              </a:lnTo>
                              <a:lnTo>
                                <a:pt x="25" y="108"/>
                              </a:lnTo>
                              <a:lnTo>
                                <a:pt x="17" y="105"/>
                              </a:lnTo>
                              <a:lnTo>
                                <a:pt x="12" y="98"/>
                              </a:lnTo>
                              <a:lnTo>
                                <a:pt x="7" y="90"/>
                              </a:lnTo>
                              <a:lnTo>
                                <a:pt x="3" y="80"/>
                              </a:lnTo>
                              <a:lnTo>
                                <a:pt x="0" y="70"/>
                              </a:lnTo>
                              <a:lnTo>
                                <a:pt x="0" y="57"/>
                              </a:lnTo>
                              <a:lnTo>
                                <a:pt x="0" y="43"/>
                              </a:lnTo>
                              <a:lnTo>
                                <a:pt x="3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8" y="8"/>
                              </a:lnTo>
                              <a:lnTo>
                                <a:pt x="27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3" y="3"/>
                              </a:lnTo>
                              <a:lnTo>
                                <a:pt x="70" y="8"/>
                              </a:lnTo>
                              <a:lnTo>
                                <a:pt x="77" y="15"/>
                              </a:lnTo>
                              <a:lnTo>
                                <a:pt x="82" y="23"/>
                              </a:lnTo>
                              <a:lnTo>
                                <a:pt x="85" y="32"/>
                              </a:lnTo>
                              <a:lnTo>
                                <a:pt x="87" y="43"/>
                              </a:lnTo>
                              <a:lnTo>
                                <a:pt x="88" y="57"/>
                              </a:lnTo>
                              <a:close/>
                              <a:moveTo>
                                <a:pt x="18" y="55"/>
                              </a:moveTo>
                              <a:lnTo>
                                <a:pt x="18" y="65"/>
                              </a:lnTo>
                              <a:lnTo>
                                <a:pt x="20" y="75"/>
                              </a:lnTo>
                              <a:lnTo>
                                <a:pt x="22" y="82"/>
                              </a:lnTo>
                              <a:lnTo>
                                <a:pt x="25" y="88"/>
                              </a:lnTo>
                              <a:lnTo>
                                <a:pt x="28" y="93"/>
                              </a:lnTo>
                              <a:lnTo>
                                <a:pt x="33" y="97"/>
                              </a:lnTo>
                              <a:lnTo>
                                <a:pt x="38" y="98"/>
                              </a:lnTo>
                              <a:lnTo>
                                <a:pt x="45" y="98"/>
                              </a:lnTo>
                              <a:lnTo>
                                <a:pt x="50" y="98"/>
                              </a:lnTo>
                              <a:lnTo>
                                <a:pt x="55" y="97"/>
                              </a:lnTo>
                              <a:lnTo>
                                <a:pt x="60" y="93"/>
                              </a:lnTo>
                              <a:lnTo>
                                <a:pt x="63" y="88"/>
                              </a:lnTo>
                              <a:lnTo>
                                <a:pt x="67" y="83"/>
                              </a:lnTo>
                              <a:lnTo>
                                <a:pt x="68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47"/>
                              </a:lnTo>
                              <a:lnTo>
                                <a:pt x="68" y="38"/>
                              </a:lnTo>
                              <a:lnTo>
                                <a:pt x="67" y="30"/>
                              </a:lnTo>
                              <a:lnTo>
                                <a:pt x="63" y="25"/>
                              </a:lnTo>
                              <a:lnTo>
                                <a:pt x="60" y="20"/>
                              </a:lnTo>
                              <a:lnTo>
                                <a:pt x="55" y="17"/>
                              </a:lnTo>
                              <a:lnTo>
                                <a:pt x="50" y="15"/>
                              </a:lnTo>
                              <a:lnTo>
                                <a:pt x="43" y="13"/>
                              </a:lnTo>
                              <a:lnTo>
                                <a:pt x="38" y="15"/>
                              </a:lnTo>
                              <a:lnTo>
                                <a:pt x="33" y="17"/>
                              </a:ln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2" y="30"/>
                              </a:lnTo>
                              <a:lnTo>
                                <a:pt x="20" y="37"/>
                              </a:lnTo>
                              <a:lnTo>
                                <a:pt x="18" y="45"/>
                              </a:lnTo>
                              <a:lnTo>
                                <a:pt x="1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685"/>
                      <wps:cNvSpPr>
                        <a:spLocks noChangeAspect="1" noEditPoints="1"/>
                      </wps:cNvSpPr>
                      <wps:spPr bwMode="auto">
                        <a:xfrm>
                          <a:off x="1728" y="1915"/>
                          <a:ext cx="43" cy="82"/>
                        </a:xfrm>
                        <a:custGeom>
                          <a:avLst/>
                          <a:gdLst>
                            <a:gd name="T0" fmla="*/ 31 w 86"/>
                            <a:gd name="T1" fmla="*/ 56 h 164"/>
                            <a:gd name="T2" fmla="*/ 45 w 86"/>
                            <a:gd name="T3" fmla="*/ 51 h 164"/>
                            <a:gd name="T4" fmla="*/ 60 w 86"/>
                            <a:gd name="T5" fmla="*/ 51 h 164"/>
                            <a:gd name="T6" fmla="*/ 73 w 86"/>
                            <a:gd name="T7" fmla="*/ 58 h 164"/>
                            <a:gd name="T8" fmla="*/ 81 w 86"/>
                            <a:gd name="T9" fmla="*/ 71 h 164"/>
                            <a:gd name="T10" fmla="*/ 86 w 86"/>
                            <a:gd name="T11" fmla="*/ 89 h 164"/>
                            <a:gd name="T12" fmla="*/ 86 w 86"/>
                            <a:gd name="T13" fmla="*/ 114 h 164"/>
                            <a:gd name="T14" fmla="*/ 81 w 86"/>
                            <a:gd name="T15" fmla="*/ 139 h 164"/>
                            <a:gd name="T16" fmla="*/ 71 w 86"/>
                            <a:gd name="T17" fmla="*/ 154 h 164"/>
                            <a:gd name="T18" fmla="*/ 56 w 86"/>
                            <a:gd name="T19" fmla="*/ 163 h 164"/>
                            <a:gd name="T20" fmla="*/ 38 w 86"/>
                            <a:gd name="T21" fmla="*/ 163 h 164"/>
                            <a:gd name="T22" fmla="*/ 25 w 86"/>
                            <a:gd name="T23" fmla="*/ 158 h 164"/>
                            <a:gd name="T24" fmla="*/ 15 w 86"/>
                            <a:gd name="T25" fmla="*/ 159 h 164"/>
                            <a:gd name="T26" fmla="*/ 10 w 86"/>
                            <a:gd name="T27" fmla="*/ 163 h 164"/>
                            <a:gd name="T28" fmla="*/ 0 w 86"/>
                            <a:gd name="T29" fmla="*/ 156 h 164"/>
                            <a:gd name="T30" fmla="*/ 0 w 86"/>
                            <a:gd name="T31" fmla="*/ 154 h 164"/>
                            <a:gd name="T32" fmla="*/ 0 w 86"/>
                            <a:gd name="T33" fmla="*/ 153 h 164"/>
                            <a:gd name="T34" fmla="*/ 5 w 86"/>
                            <a:gd name="T35" fmla="*/ 143 h 164"/>
                            <a:gd name="T36" fmla="*/ 6 w 86"/>
                            <a:gd name="T37" fmla="*/ 129 h 164"/>
                            <a:gd name="T38" fmla="*/ 6 w 86"/>
                            <a:gd name="T39" fmla="*/ 4 h 164"/>
                            <a:gd name="T40" fmla="*/ 20 w 86"/>
                            <a:gd name="T41" fmla="*/ 0 h 164"/>
                            <a:gd name="T42" fmla="*/ 23 w 86"/>
                            <a:gd name="T43" fmla="*/ 1 h 164"/>
                            <a:gd name="T44" fmla="*/ 23 w 86"/>
                            <a:gd name="T45" fmla="*/ 61 h 164"/>
                            <a:gd name="T46" fmla="*/ 28 w 86"/>
                            <a:gd name="T47" fmla="*/ 144 h 164"/>
                            <a:gd name="T48" fmla="*/ 40 w 86"/>
                            <a:gd name="T49" fmla="*/ 148 h 164"/>
                            <a:gd name="T50" fmla="*/ 51 w 86"/>
                            <a:gd name="T51" fmla="*/ 148 h 164"/>
                            <a:gd name="T52" fmla="*/ 60 w 86"/>
                            <a:gd name="T53" fmla="*/ 143 h 164"/>
                            <a:gd name="T54" fmla="*/ 66 w 86"/>
                            <a:gd name="T55" fmla="*/ 131 h 164"/>
                            <a:gd name="T56" fmla="*/ 68 w 86"/>
                            <a:gd name="T57" fmla="*/ 114 h 164"/>
                            <a:gd name="T58" fmla="*/ 68 w 86"/>
                            <a:gd name="T59" fmla="*/ 86 h 164"/>
                            <a:gd name="T60" fmla="*/ 61 w 86"/>
                            <a:gd name="T61" fmla="*/ 71 h 164"/>
                            <a:gd name="T62" fmla="*/ 55 w 86"/>
                            <a:gd name="T63" fmla="*/ 66 h 164"/>
                            <a:gd name="T64" fmla="*/ 43 w 86"/>
                            <a:gd name="T65" fmla="*/ 66 h 164"/>
                            <a:gd name="T66" fmla="*/ 31 w 86"/>
                            <a:gd name="T67" fmla="*/ 71 h 164"/>
                            <a:gd name="T68" fmla="*/ 23 w 86"/>
                            <a:gd name="T69" fmla="*/ 139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6" h="164">
                              <a:moveTo>
                                <a:pt x="23" y="61"/>
                              </a:moveTo>
                              <a:lnTo>
                                <a:pt x="31" y="56"/>
                              </a:lnTo>
                              <a:lnTo>
                                <a:pt x="38" y="53"/>
                              </a:lnTo>
                              <a:lnTo>
                                <a:pt x="45" y="51"/>
                              </a:lnTo>
                              <a:lnTo>
                                <a:pt x="53" y="51"/>
                              </a:lnTo>
                              <a:lnTo>
                                <a:pt x="60" y="51"/>
                              </a:lnTo>
                              <a:lnTo>
                                <a:pt x="68" y="54"/>
                              </a:lnTo>
                              <a:lnTo>
                                <a:pt x="73" y="58"/>
                              </a:lnTo>
                              <a:lnTo>
                                <a:pt x="78" y="63"/>
                              </a:lnTo>
                              <a:lnTo>
                                <a:pt x="81" y="71"/>
                              </a:lnTo>
                              <a:lnTo>
                                <a:pt x="85" y="79"/>
                              </a:lnTo>
                              <a:lnTo>
                                <a:pt x="86" y="89"/>
                              </a:lnTo>
                              <a:lnTo>
                                <a:pt x="86" y="99"/>
                              </a:lnTo>
                              <a:lnTo>
                                <a:pt x="86" y="114"/>
                              </a:lnTo>
                              <a:lnTo>
                                <a:pt x="85" y="128"/>
                              </a:lnTo>
                              <a:lnTo>
                                <a:pt x="81" y="139"/>
                              </a:lnTo>
                              <a:lnTo>
                                <a:pt x="76" y="148"/>
                              </a:lnTo>
                              <a:lnTo>
                                <a:pt x="71" y="154"/>
                              </a:lnTo>
                              <a:lnTo>
                                <a:pt x="65" y="159"/>
                              </a:lnTo>
                              <a:lnTo>
                                <a:pt x="56" y="163"/>
                              </a:lnTo>
                              <a:lnTo>
                                <a:pt x="46" y="164"/>
                              </a:lnTo>
                              <a:lnTo>
                                <a:pt x="38" y="163"/>
                              </a:lnTo>
                              <a:lnTo>
                                <a:pt x="31" y="161"/>
                              </a:lnTo>
                              <a:lnTo>
                                <a:pt x="25" y="158"/>
                              </a:lnTo>
                              <a:lnTo>
                                <a:pt x="18" y="153"/>
                              </a:lnTo>
                              <a:lnTo>
                                <a:pt x="15" y="159"/>
                              </a:lnTo>
                              <a:lnTo>
                                <a:pt x="11" y="163"/>
                              </a:lnTo>
                              <a:lnTo>
                                <a:pt x="10" y="163"/>
                              </a:lnTo>
                              <a:lnTo>
                                <a:pt x="0" y="156"/>
                              </a:lnTo>
                              <a:lnTo>
                                <a:pt x="0" y="154"/>
                              </a:lnTo>
                              <a:lnTo>
                                <a:pt x="0" y="153"/>
                              </a:lnTo>
                              <a:lnTo>
                                <a:pt x="3" y="148"/>
                              </a:lnTo>
                              <a:lnTo>
                                <a:pt x="5" y="143"/>
                              </a:lnTo>
                              <a:lnTo>
                                <a:pt x="6" y="138"/>
                              </a:lnTo>
                              <a:lnTo>
                                <a:pt x="6" y="129"/>
                              </a:lnTo>
                              <a:lnTo>
                                <a:pt x="6" y="6"/>
                              </a:lnTo>
                              <a:lnTo>
                                <a:pt x="6" y="4"/>
                              </a:lnTo>
                              <a:lnTo>
                                <a:pt x="8" y="3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lnTo>
                                <a:pt x="23" y="1"/>
                              </a:lnTo>
                              <a:lnTo>
                                <a:pt x="23" y="3"/>
                              </a:lnTo>
                              <a:lnTo>
                                <a:pt x="23" y="61"/>
                              </a:lnTo>
                              <a:close/>
                              <a:moveTo>
                                <a:pt x="23" y="139"/>
                              </a:moveTo>
                              <a:lnTo>
                                <a:pt x="28" y="144"/>
                              </a:lnTo>
                              <a:lnTo>
                                <a:pt x="33" y="146"/>
                              </a:lnTo>
                              <a:lnTo>
                                <a:pt x="40" y="148"/>
                              </a:lnTo>
                              <a:lnTo>
                                <a:pt x="46" y="148"/>
                              </a:lnTo>
                              <a:lnTo>
                                <a:pt x="51" y="148"/>
                              </a:lnTo>
                              <a:lnTo>
                                <a:pt x="56" y="146"/>
                              </a:lnTo>
                              <a:lnTo>
                                <a:pt x="60" y="143"/>
                              </a:lnTo>
                              <a:lnTo>
                                <a:pt x="63" y="138"/>
                              </a:lnTo>
                              <a:lnTo>
                                <a:pt x="66" y="131"/>
                              </a:lnTo>
                              <a:lnTo>
                                <a:pt x="68" y="123"/>
                              </a:lnTo>
                              <a:lnTo>
                                <a:pt x="68" y="114"/>
                              </a:lnTo>
                              <a:lnTo>
                                <a:pt x="70" y="103"/>
                              </a:lnTo>
                              <a:lnTo>
                                <a:pt x="68" y="86"/>
                              </a:lnTo>
                              <a:lnTo>
                                <a:pt x="65" y="74"/>
                              </a:lnTo>
                              <a:lnTo>
                                <a:pt x="61" y="71"/>
                              </a:lnTo>
                              <a:lnTo>
                                <a:pt x="58" y="68"/>
                              </a:lnTo>
                              <a:lnTo>
                                <a:pt x="55" y="66"/>
                              </a:lnTo>
                              <a:lnTo>
                                <a:pt x="50" y="66"/>
                              </a:lnTo>
                              <a:lnTo>
                                <a:pt x="43" y="66"/>
                              </a:lnTo>
                              <a:lnTo>
                                <a:pt x="38" y="68"/>
                              </a:lnTo>
                              <a:lnTo>
                                <a:pt x="31" y="71"/>
                              </a:lnTo>
                              <a:lnTo>
                                <a:pt x="23" y="76"/>
                              </a:lnTo>
                              <a:lnTo>
                                <a:pt x="23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686"/>
                      <wps:cNvSpPr>
                        <a:spLocks noChangeAspect="1" noEditPoints="1"/>
                      </wps:cNvSpPr>
                      <wps:spPr bwMode="auto">
                        <a:xfrm>
                          <a:off x="1783" y="1941"/>
                          <a:ext cx="42" cy="56"/>
                        </a:xfrm>
                        <a:custGeom>
                          <a:avLst/>
                          <a:gdLst>
                            <a:gd name="T0" fmla="*/ 19 w 85"/>
                            <a:gd name="T1" fmla="*/ 68 h 113"/>
                            <a:gd name="T2" fmla="*/ 24 w 85"/>
                            <a:gd name="T3" fmla="*/ 82 h 113"/>
                            <a:gd name="T4" fmla="*/ 30 w 85"/>
                            <a:gd name="T5" fmla="*/ 92 h 113"/>
                            <a:gd name="T6" fmla="*/ 42 w 85"/>
                            <a:gd name="T7" fmla="*/ 97 h 113"/>
                            <a:gd name="T8" fmla="*/ 54 w 85"/>
                            <a:gd name="T9" fmla="*/ 97 h 113"/>
                            <a:gd name="T10" fmla="*/ 65 w 85"/>
                            <a:gd name="T11" fmla="*/ 93 h 113"/>
                            <a:gd name="T12" fmla="*/ 75 w 85"/>
                            <a:gd name="T13" fmla="*/ 88 h 113"/>
                            <a:gd name="T14" fmla="*/ 77 w 85"/>
                            <a:gd name="T15" fmla="*/ 88 h 113"/>
                            <a:gd name="T16" fmla="*/ 82 w 85"/>
                            <a:gd name="T17" fmla="*/ 98 h 113"/>
                            <a:gd name="T18" fmla="*/ 82 w 85"/>
                            <a:gd name="T19" fmla="*/ 100 h 113"/>
                            <a:gd name="T20" fmla="*/ 74 w 85"/>
                            <a:gd name="T21" fmla="*/ 107 h 113"/>
                            <a:gd name="T22" fmla="*/ 60 w 85"/>
                            <a:gd name="T23" fmla="*/ 112 h 113"/>
                            <a:gd name="T24" fmla="*/ 47 w 85"/>
                            <a:gd name="T25" fmla="*/ 113 h 113"/>
                            <a:gd name="T26" fmla="*/ 27 w 85"/>
                            <a:gd name="T27" fmla="*/ 108 h 113"/>
                            <a:gd name="T28" fmla="*/ 12 w 85"/>
                            <a:gd name="T29" fmla="*/ 97 h 113"/>
                            <a:gd name="T30" fmla="*/ 4 w 85"/>
                            <a:gd name="T31" fmla="*/ 80 h 113"/>
                            <a:gd name="T32" fmla="*/ 0 w 85"/>
                            <a:gd name="T33" fmla="*/ 57 h 113"/>
                            <a:gd name="T34" fmla="*/ 4 w 85"/>
                            <a:gd name="T35" fmla="*/ 33 h 113"/>
                            <a:gd name="T36" fmla="*/ 12 w 85"/>
                            <a:gd name="T37" fmla="*/ 15 h 113"/>
                            <a:gd name="T38" fmla="*/ 25 w 85"/>
                            <a:gd name="T39" fmla="*/ 3 h 113"/>
                            <a:gd name="T40" fmla="*/ 44 w 85"/>
                            <a:gd name="T41" fmla="*/ 0 h 113"/>
                            <a:gd name="T42" fmla="*/ 55 w 85"/>
                            <a:gd name="T43" fmla="*/ 2 h 113"/>
                            <a:gd name="T44" fmla="*/ 67 w 85"/>
                            <a:gd name="T45" fmla="*/ 7 h 113"/>
                            <a:gd name="T46" fmla="*/ 75 w 85"/>
                            <a:gd name="T47" fmla="*/ 15 h 113"/>
                            <a:gd name="T48" fmla="*/ 80 w 85"/>
                            <a:gd name="T49" fmla="*/ 25 h 113"/>
                            <a:gd name="T50" fmla="*/ 85 w 85"/>
                            <a:gd name="T51" fmla="*/ 57 h 113"/>
                            <a:gd name="T52" fmla="*/ 82 w 85"/>
                            <a:gd name="T53" fmla="*/ 60 h 113"/>
                            <a:gd name="T54" fmla="*/ 67 w 85"/>
                            <a:gd name="T55" fmla="*/ 47 h 113"/>
                            <a:gd name="T56" fmla="*/ 65 w 85"/>
                            <a:gd name="T57" fmla="*/ 32 h 113"/>
                            <a:gd name="T58" fmla="*/ 60 w 85"/>
                            <a:gd name="T59" fmla="*/ 22 h 113"/>
                            <a:gd name="T60" fmla="*/ 52 w 85"/>
                            <a:gd name="T61" fmla="*/ 15 h 113"/>
                            <a:gd name="T62" fmla="*/ 42 w 85"/>
                            <a:gd name="T63" fmla="*/ 13 h 113"/>
                            <a:gd name="T64" fmla="*/ 34 w 85"/>
                            <a:gd name="T65" fmla="*/ 15 h 113"/>
                            <a:gd name="T66" fmla="*/ 25 w 85"/>
                            <a:gd name="T67" fmla="*/ 22 h 113"/>
                            <a:gd name="T68" fmla="*/ 20 w 85"/>
                            <a:gd name="T69" fmla="*/ 32 h 113"/>
                            <a:gd name="T70" fmla="*/ 19 w 85"/>
                            <a:gd name="T71" fmla="*/ 47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13">
                              <a:moveTo>
                                <a:pt x="19" y="60"/>
                              </a:moveTo>
                              <a:lnTo>
                                <a:pt x="19" y="68"/>
                              </a:lnTo>
                              <a:lnTo>
                                <a:pt x="20" y="77"/>
                              </a:lnTo>
                              <a:lnTo>
                                <a:pt x="24" y="82"/>
                              </a:lnTo>
                              <a:lnTo>
                                <a:pt x="27" y="88"/>
                              </a:lnTo>
                              <a:lnTo>
                                <a:pt x="30" y="92"/>
                              </a:lnTo>
                              <a:lnTo>
                                <a:pt x="35" y="95"/>
                              </a:lnTo>
                              <a:lnTo>
                                <a:pt x="42" y="97"/>
                              </a:lnTo>
                              <a:lnTo>
                                <a:pt x="47" y="97"/>
                              </a:lnTo>
                              <a:lnTo>
                                <a:pt x="54" y="97"/>
                              </a:lnTo>
                              <a:lnTo>
                                <a:pt x="59" y="97"/>
                              </a:lnTo>
                              <a:lnTo>
                                <a:pt x="65" y="93"/>
                              </a:lnTo>
                              <a:lnTo>
                                <a:pt x="74" y="90"/>
                              </a:lnTo>
                              <a:lnTo>
                                <a:pt x="75" y="88"/>
                              </a:lnTo>
                              <a:lnTo>
                                <a:pt x="77" y="88"/>
                              </a:lnTo>
                              <a:lnTo>
                                <a:pt x="77" y="90"/>
                              </a:lnTo>
                              <a:lnTo>
                                <a:pt x="82" y="98"/>
                              </a:lnTo>
                              <a:lnTo>
                                <a:pt x="82" y="100"/>
                              </a:lnTo>
                              <a:lnTo>
                                <a:pt x="80" y="103"/>
                              </a:lnTo>
                              <a:lnTo>
                                <a:pt x="74" y="107"/>
                              </a:lnTo>
                              <a:lnTo>
                                <a:pt x="67" y="108"/>
                              </a:lnTo>
                              <a:lnTo>
                                <a:pt x="60" y="112"/>
                              </a:lnTo>
                              <a:lnTo>
                                <a:pt x="54" y="112"/>
                              </a:lnTo>
                              <a:lnTo>
                                <a:pt x="47" y="113"/>
                              </a:lnTo>
                              <a:lnTo>
                                <a:pt x="37" y="112"/>
                              </a:lnTo>
                              <a:lnTo>
                                <a:pt x="27" y="108"/>
                              </a:lnTo>
                              <a:lnTo>
                                <a:pt x="19" y="103"/>
                              </a:lnTo>
                              <a:lnTo>
                                <a:pt x="12" y="97"/>
                              </a:lnTo>
                              <a:lnTo>
                                <a:pt x="7" y="90"/>
                              </a:lnTo>
                              <a:lnTo>
                                <a:pt x="4" y="80"/>
                              </a:lnTo>
                              <a:lnTo>
                                <a:pt x="0" y="68"/>
                              </a:lnTo>
                              <a:lnTo>
                                <a:pt x="0" y="57"/>
                              </a:lnTo>
                              <a:lnTo>
                                <a:pt x="0" y="43"/>
                              </a:lnTo>
                              <a:lnTo>
                                <a:pt x="4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9" y="8"/>
                              </a:lnTo>
                              <a:lnTo>
                                <a:pt x="25" y="3"/>
                              </a:lnTo>
                              <a:lnTo>
                                <a:pt x="34" y="2"/>
                              </a:lnTo>
                              <a:lnTo>
                                <a:pt x="44" y="0"/>
                              </a:lnTo>
                              <a:lnTo>
                                <a:pt x="50" y="0"/>
                              </a:lnTo>
                              <a:lnTo>
                                <a:pt x="55" y="2"/>
                              </a:lnTo>
                              <a:lnTo>
                                <a:pt x="62" y="3"/>
                              </a:lnTo>
                              <a:lnTo>
                                <a:pt x="67" y="7"/>
                              </a:lnTo>
                              <a:lnTo>
                                <a:pt x="70" y="10"/>
                              </a:lnTo>
                              <a:lnTo>
                                <a:pt x="75" y="15"/>
                              </a:lnTo>
                              <a:lnTo>
                                <a:pt x="79" y="20"/>
                              </a:lnTo>
                              <a:lnTo>
                                <a:pt x="80" y="25"/>
                              </a:lnTo>
                              <a:lnTo>
                                <a:pt x="84" y="38"/>
                              </a:lnTo>
                              <a:lnTo>
                                <a:pt x="85" y="57"/>
                              </a:lnTo>
                              <a:lnTo>
                                <a:pt x="84" y="60"/>
                              </a:lnTo>
                              <a:lnTo>
                                <a:pt x="82" y="60"/>
                              </a:lnTo>
                              <a:lnTo>
                                <a:pt x="19" y="60"/>
                              </a:lnTo>
                              <a:close/>
                              <a:moveTo>
                                <a:pt x="67" y="47"/>
                              </a:moveTo>
                              <a:lnTo>
                                <a:pt x="65" y="38"/>
                              </a:lnTo>
                              <a:lnTo>
                                <a:pt x="65" y="32"/>
                              </a:lnTo>
                              <a:lnTo>
                                <a:pt x="62" y="27"/>
                              </a:lnTo>
                              <a:lnTo>
                                <a:pt x="60" y="22"/>
                              </a:lnTo>
                              <a:lnTo>
                                <a:pt x="57" y="18"/>
                              </a:lnTo>
                              <a:lnTo>
                                <a:pt x="52" y="15"/>
                              </a:lnTo>
                              <a:lnTo>
                                <a:pt x="49" y="13"/>
                              </a:lnTo>
                              <a:lnTo>
                                <a:pt x="42" y="13"/>
                              </a:lnTo>
                              <a:lnTo>
                                <a:pt x="37" y="13"/>
                              </a:lnTo>
                              <a:lnTo>
                                <a:pt x="34" y="15"/>
                              </a:lnTo>
                              <a:lnTo>
                                <a:pt x="29" y="18"/>
                              </a:lnTo>
                              <a:lnTo>
                                <a:pt x="25" y="22"/>
                              </a:lnTo>
                              <a:lnTo>
                                <a:pt x="22" y="27"/>
                              </a:lnTo>
                              <a:lnTo>
                                <a:pt x="20" y="32"/>
                              </a:lnTo>
                              <a:lnTo>
                                <a:pt x="19" y="38"/>
                              </a:lnTo>
                              <a:lnTo>
                                <a:pt x="19" y="47"/>
                              </a:lnTo>
                              <a:lnTo>
                                <a:pt x="6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687"/>
                      <wps:cNvSpPr>
                        <a:spLocks noChangeAspect="1"/>
                      </wps:cNvSpPr>
                      <wps:spPr bwMode="auto">
                        <a:xfrm>
                          <a:off x="1834" y="1941"/>
                          <a:ext cx="39" cy="56"/>
                        </a:xfrm>
                        <a:custGeom>
                          <a:avLst/>
                          <a:gdLst>
                            <a:gd name="T0" fmla="*/ 70 w 76"/>
                            <a:gd name="T1" fmla="*/ 25 h 113"/>
                            <a:gd name="T2" fmla="*/ 68 w 76"/>
                            <a:gd name="T3" fmla="*/ 25 h 113"/>
                            <a:gd name="T4" fmla="*/ 61 w 76"/>
                            <a:gd name="T5" fmla="*/ 20 h 113"/>
                            <a:gd name="T6" fmla="*/ 50 w 76"/>
                            <a:gd name="T7" fmla="*/ 15 h 113"/>
                            <a:gd name="T8" fmla="*/ 40 w 76"/>
                            <a:gd name="T9" fmla="*/ 15 h 113"/>
                            <a:gd name="T10" fmla="*/ 30 w 76"/>
                            <a:gd name="T11" fmla="*/ 20 h 113"/>
                            <a:gd name="T12" fmla="*/ 21 w 76"/>
                            <a:gd name="T13" fmla="*/ 28 h 113"/>
                            <a:gd name="T14" fmla="*/ 18 w 76"/>
                            <a:gd name="T15" fmla="*/ 45 h 113"/>
                            <a:gd name="T16" fmla="*/ 18 w 76"/>
                            <a:gd name="T17" fmla="*/ 65 h 113"/>
                            <a:gd name="T18" fmla="*/ 21 w 76"/>
                            <a:gd name="T19" fmla="*/ 82 h 113"/>
                            <a:gd name="T20" fmla="*/ 26 w 76"/>
                            <a:gd name="T21" fmla="*/ 92 h 113"/>
                            <a:gd name="T22" fmla="*/ 36 w 76"/>
                            <a:gd name="T23" fmla="*/ 97 h 113"/>
                            <a:gd name="T24" fmla="*/ 48 w 76"/>
                            <a:gd name="T25" fmla="*/ 97 h 113"/>
                            <a:gd name="T26" fmla="*/ 60 w 76"/>
                            <a:gd name="T27" fmla="*/ 92 h 113"/>
                            <a:gd name="T28" fmla="*/ 70 w 76"/>
                            <a:gd name="T29" fmla="*/ 87 h 113"/>
                            <a:gd name="T30" fmla="*/ 71 w 76"/>
                            <a:gd name="T31" fmla="*/ 87 h 113"/>
                            <a:gd name="T32" fmla="*/ 75 w 76"/>
                            <a:gd name="T33" fmla="*/ 95 h 113"/>
                            <a:gd name="T34" fmla="*/ 75 w 76"/>
                            <a:gd name="T35" fmla="*/ 98 h 113"/>
                            <a:gd name="T36" fmla="*/ 71 w 76"/>
                            <a:gd name="T37" fmla="*/ 102 h 113"/>
                            <a:gd name="T38" fmla="*/ 58 w 76"/>
                            <a:gd name="T39" fmla="*/ 110 h 113"/>
                            <a:gd name="T40" fmla="*/ 41 w 76"/>
                            <a:gd name="T41" fmla="*/ 113 h 113"/>
                            <a:gd name="T42" fmla="*/ 23 w 76"/>
                            <a:gd name="T43" fmla="*/ 108 h 113"/>
                            <a:gd name="T44" fmla="*/ 10 w 76"/>
                            <a:gd name="T45" fmla="*/ 98 h 113"/>
                            <a:gd name="T46" fmla="*/ 1 w 76"/>
                            <a:gd name="T47" fmla="*/ 82 h 113"/>
                            <a:gd name="T48" fmla="*/ 0 w 76"/>
                            <a:gd name="T49" fmla="*/ 58 h 113"/>
                            <a:gd name="T50" fmla="*/ 1 w 76"/>
                            <a:gd name="T51" fmla="*/ 33 h 113"/>
                            <a:gd name="T52" fmla="*/ 11 w 76"/>
                            <a:gd name="T53" fmla="*/ 15 h 113"/>
                            <a:gd name="T54" fmla="*/ 25 w 76"/>
                            <a:gd name="T55" fmla="*/ 3 h 113"/>
                            <a:gd name="T56" fmla="*/ 45 w 76"/>
                            <a:gd name="T57" fmla="*/ 0 h 113"/>
                            <a:gd name="T58" fmla="*/ 58 w 76"/>
                            <a:gd name="T59" fmla="*/ 2 h 113"/>
                            <a:gd name="T60" fmla="*/ 70 w 76"/>
                            <a:gd name="T61" fmla="*/ 8 h 113"/>
                            <a:gd name="T62" fmla="*/ 76 w 76"/>
                            <a:gd name="T63" fmla="*/ 13 h 113"/>
                            <a:gd name="T64" fmla="*/ 76 w 76"/>
                            <a:gd name="T65" fmla="*/ 1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71" y="23"/>
                              </a:moveTo>
                              <a:lnTo>
                                <a:pt x="70" y="25"/>
                              </a:lnTo>
                              <a:lnTo>
                                <a:pt x="68" y="25"/>
                              </a:lnTo>
                              <a:lnTo>
                                <a:pt x="61" y="20"/>
                              </a:lnTo>
                              <a:lnTo>
                                <a:pt x="55" y="17"/>
                              </a:lnTo>
                              <a:lnTo>
                                <a:pt x="50" y="15"/>
                              </a:lnTo>
                              <a:lnTo>
                                <a:pt x="45" y="15"/>
                              </a:lnTo>
                              <a:lnTo>
                                <a:pt x="40" y="15"/>
                              </a:lnTo>
                              <a:lnTo>
                                <a:pt x="33" y="17"/>
                              </a:lnTo>
                              <a:lnTo>
                                <a:pt x="30" y="20"/>
                              </a:lnTo>
                              <a:lnTo>
                                <a:pt x="25" y="23"/>
                              </a:lnTo>
                              <a:lnTo>
                                <a:pt x="21" y="28"/>
                              </a:lnTo>
                              <a:lnTo>
                                <a:pt x="20" y="37"/>
                              </a:lnTo>
                              <a:lnTo>
                                <a:pt x="18" y="45"/>
                              </a:lnTo>
                              <a:lnTo>
                                <a:pt x="18" y="57"/>
                              </a:lnTo>
                              <a:lnTo>
                                <a:pt x="18" y="65"/>
                              </a:lnTo>
                              <a:lnTo>
                                <a:pt x="20" y="73"/>
                              </a:lnTo>
                              <a:lnTo>
                                <a:pt x="21" y="82"/>
                              </a:lnTo>
                              <a:lnTo>
                                <a:pt x="23" y="87"/>
                              </a:lnTo>
                              <a:lnTo>
                                <a:pt x="26" y="92"/>
                              </a:lnTo>
                              <a:lnTo>
                                <a:pt x="31" y="95"/>
                              </a:lnTo>
                              <a:lnTo>
                                <a:pt x="36" y="97"/>
                              </a:lnTo>
                              <a:lnTo>
                                <a:pt x="41" y="97"/>
                              </a:lnTo>
                              <a:lnTo>
                                <a:pt x="48" y="97"/>
                              </a:lnTo>
                              <a:lnTo>
                                <a:pt x="53" y="95"/>
                              </a:lnTo>
                              <a:lnTo>
                                <a:pt x="60" y="92"/>
                              </a:lnTo>
                              <a:lnTo>
                                <a:pt x="68" y="87"/>
                              </a:lnTo>
                              <a:lnTo>
                                <a:pt x="70" y="87"/>
                              </a:lnTo>
                              <a:lnTo>
                                <a:pt x="70" y="85"/>
                              </a:lnTo>
                              <a:lnTo>
                                <a:pt x="71" y="87"/>
                              </a:lnTo>
                              <a:lnTo>
                                <a:pt x="75" y="95"/>
                              </a:lnTo>
                              <a:lnTo>
                                <a:pt x="75" y="97"/>
                              </a:lnTo>
                              <a:lnTo>
                                <a:pt x="75" y="98"/>
                              </a:lnTo>
                              <a:lnTo>
                                <a:pt x="75" y="100"/>
                              </a:lnTo>
                              <a:lnTo>
                                <a:pt x="71" y="102"/>
                              </a:lnTo>
                              <a:lnTo>
                                <a:pt x="65" y="107"/>
                              </a:lnTo>
                              <a:lnTo>
                                <a:pt x="58" y="110"/>
                              </a:lnTo>
                              <a:lnTo>
                                <a:pt x="50" y="112"/>
                              </a:lnTo>
                              <a:lnTo>
                                <a:pt x="41" y="113"/>
                              </a:lnTo>
                              <a:lnTo>
                                <a:pt x="31" y="112"/>
                              </a:lnTo>
                              <a:lnTo>
                                <a:pt x="23" y="108"/>
                              </a:lnTo>
                              <a:lnTo>
                                <a:pt x="16" y="105"/>
                              </a:lnTo>
                              <a:lnTo>
                                <a:pt x="10" y="98"/>
                              </a:lnTo>
                              <a:lnTo>
                                <a:pt x="5" y="90"/>
                              </a:lnTo>
                              <a:lnTo>
                                <a:pt x="1" y="82"/>
                              </a:lnTo>
                              <a:lnTo>
                                <a:pt x="0" y="70"/>
                              </a:lnTo>
                              <a:lnTo>
                                <a:pt x="0" y="58"/>
                              </a:lnTo>
                              <a:lnTo>
                                <a:pt x="0" y="45"/>
                              </a:lnTo>
                              <a:lnTo>
                                <a:pt x="1" y="33"/>
                              </a:lnTo>
                              <a:lnTo>
                                <a:pt x="6" y="23"/>
                              </a:lnTo>
                              <a:lnTo>
                                <a:pt x="11" y="15"/>
                              </a:lnTo>
                              <a:lnTo>
                                <a:pt x="18" y="8"/>
                              </a:lnTo>
                              <a:lnTo>
                                <a:pt x="25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1" y="0"/>
                              </a:lnTo>
                              <a:lnTo>
                                <a:pt x="58" y="2"/>
                              </a:lnTo>
                              <a:lnTo>
                                <a:pt x="65" y="5"/>
                              </a:lnTo>
                              <a:lnTo>
                                <a:pt x="70" y="8"/>
                              </a:lnTo>
                              <a:lnTo>
                                <a:pt x="75" y="12"/>
                              </a:lnTo>
                              <a:lnTo>
                                <a:pt x="76" y="13"/>
                              </a:lnTo>
                              <a:lnTo>
                                <a:pt x="76" y="15"/>
                              </a:lnTo>
                              <a:lnTo>
                                <a:pt x="7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Freeform 688"/>
                      <wps:cNvSpPr>
                        <a:spLocks noChangeAspect="1"/>
                      </wps:cNvSpPr>
                      <wps:spPr bwMode="auto">
                        <a:xfrm>
                          <a:off x="1881" y="1941"/>
                          <a:ext cx="41" cy="55"/>
                        </a:xfrm>
                        <a:custGeom>
                          <a:avLst/>
                          <a:gdLst>
                            <a:gd name="T0" fmla="*/ 12 w 82"/>
                            <a:gd name="T1" fmla="*/ 2 h 110"/>
                            <a:gd name="T2" fmla="*/ 12 w 82"/>
                            <a:gd name="T3" fmla="*/ 0 h 110"/>
                            <a:gd name="T4" fmla="*/ 13 w 82"/>
                            <a:gd name="T5" fmla="*/ 0 h 110"/>
                            <a:gd name="T6" fmla="*/ 17 w 82"/>
                            <a:gd name="T7" fmla="*/ 5 h 110"/>
                            <a:gd name="T8" fmla="*/ 20 w 82"/>
                            <a:gd name="T9" fmla="*/ 15 h 110"/>
                            <a:gd name="T10" fmla="*/ 30 w 82"/>
                            <a:gd name="T11" fmla="*/ 8 h 110"/>
                            <a:gd name="T12" fmla="*/ 38 w 82"/>
                            <a:gd name="T13" fmla="*/ 3 h 110"/>
                            <a:gd name="T14" fmla="*/ 47 w 82"/>
                            <a:gd name="T15" fmla="*/ 0 h 110"/>
                            <a:gd name="T16" fmla="*/ 55 w 82"/>
                            <a:gd name="T17" fmla="*/ 0 h 110"/>
                            <a:gd name="T18" fmla="*/ 63 w 82"/>
                            <a:gd name="T19" fmla="*/ 0 h 110"/>
                            <a:gd name="T20" fmla="*/ 68 w 82"/>
                            <a:gd name="T21" fmla="*/ 3 h 110"/>
                            <a:gd name="T22" fmla="*/ 75 w 82"/>
                            <a:gd name="T23" fmla="*/ 7 h 110"/>
                            <a:gd name="T24" fmla="*/ 78 w 82"/>
                            <a:gd name="T25" fmla="*/ 10 h 110"/>
                            <a:gd name="T26" fmla="*/ 82 w 82"/>
                            <a:gd name="T27" fmla="*/ 18 h 110"/>
                            <a:gd name="T28" fmla="*/ 82 w 82"/>
                            <a:gd name="T29" fmla="*/ 33 h 110"/>
                            <a:gd name="T30" fmla="*/ 82 w 82"/>
                            <a:gd name="T31" fmla="*/ 107 h 110"/>
                            <a:gd name="T32" fmla="*/ 82 w 82"/>
                            <a:gd name="T33" fmla="*/ 108 h 110"/>
                            <a:gd name="T34" fmla="*/ 80 w 82"/>
                            <a:gd name="T35" fmla="*/ 110 h 110"/>
                            <a:gd name="T36" fmla="*/ 68 w 82"/>
                            <a:gd name="T37" fmla="*/ 110 h 110"/>
                            <a:gd name="T38" fmla="*/ 65 w 82"/>
                            <a:gd name="T39" fmla="*/ 108 h 110"/>
                            <a:gd name="T40" fmla="*/ 65 w 82"/>
                            <a:gd name="T41" fmla="*/ 107 h 110"/>
                            <a:gd name="T42" fmla="*/ 65 w 82"/>
                            <a:gd name="T43" fmla="*/ 33 h 110"/>
                            <a:gd name="T44" fmla="*/ 65 w 82"/>
                            <a:gd name="T45" fmla="*/ 25 h 110"/>
                            <a:gd name="T46" fmla="*/ 62 w 82"/>
                            <a:gd name="T47" fmla="*/ 18 h 110"/>
                            <a:gd name="T48" fmla="*/ 57 w 82"/>
                            <a:gd name="T49" fmla="*/ 15 h 110"/>
                            <a:gd name="T50" fmla="*/ 50 w 82"/>
                            <a:gd name="T51" fmla="*/ 15 h 110"/>
                            <a:gd name="T52" fmla="*/ 43 w 82"/>
                            <a:gd name="T53" fmla="*/ 15 h 110"/>
                            <a:gd name="T54" fmla="*/ 37 w 82"/>
                            <a:gd name="T55" fmla="*/ 18 h 110"/>
                            <a:gd name="T56" fmla="*/ 28 w 82"/>
                            <a:gd name="T57" fmla="*/ 22 h 110"/>
                            <a:gd name="T58" fmla="*/ 22 w 82"/>
                            <a:gd name="T59" fmla="*/ 28 h 110"/>
                            <a:gd name="T60" fmla="*/ 22 w 82"/>
                            <a:gd name="T61" fmla="*/ 107 h 110"/>
                            <a:gd name="T62" fmla="*/ 20 w 82"/>
                            <a:gd name="T63" fmla="*/ 108 h 110"/>
                            <a:gd name="T64" fmla="*/ 18 w 82"/>
                            <a:gd name="T65" fmla="*/ 110 h 110"/>
                            <a:gd name="T66" fmla="*/ 7 w 82"/>
                            <a:gd name="T67" fmla="*/ 110 h 110"/>
                            <a:gd name="T68" fmla="*/ 5 w 82"/>
                            <a:gd name="T69" fmla="*/ 108 h 110"/>
                            <a:gd name="T70" fmla="*/ 5 w 82"/>
                            <a:gd name="T71" fmla="*/ 107 h 110"/>
                            <a:gd name="T72" fmla="*/ 5 w 82"/>
                            <a:gd name="T73" fmla="*/ 30 h 110"/>
                            <a:gd name="T74" fmla="*/ 3 w 82"/>
                            <a:gd name="T75" fmla="*/ 18 h 110"/>
                            <a:gd name="T76" fmla="*/ 0 w 82"/>
                            <a:gd name="T77" fmla="*/ 10 h 110"/>
                            <a:gd name="T78" fmla="*/ 0 w 82"/>
                            <a:gd name="T79" fmla="*/ 8 h 110"/>
                            <a:gd name="T80" fmla="*/ 0 w 82"/>
                            <a:gd name="T81" fmla="*/ 8 h 110"/>
                            <a:gd name="T82" fmla="*/ 0 w 82"/>
                            <a:gd name="T83" fmla="*/ 7 h 110"/>
                            <a:gd name="T84" fmla="*/ 2 w 82"/>
                            <a:gd name="T85" fmla="*/ 7 h 110"/>
                            <a:gd name="T86" fmla="*/ 12 w 82"/>
                            <a:gd name="T87" fmla="*/ 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2" h="110">
                              <a:moveTo>
                                <a:pt x="12" y="2"/>
                              </a:move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17" y="5"/>
                              </a:lnTo>
                              <a:lnTo>
                                <a:pt x="20" y="15"/>
                              </a:lnTo>
                              <a:lnTo>
                                <a:pt x="30" y="8"/>
                              </a:lnTo>
                              <a:lnTo>
                                <a:pt x="38" y="3"/>
                              </a:lnTo>
                              <a:lnTo>
                                <a:pt x="47" y="0"/>
                              </a:lnTo>
                              <a:lnTo>
                                <a:pt x="55" y="0"/>
                              </a:lnTo>
                              <a:lnTo>
                                <a:pt x="63" y="0"/>
                              </a:lnTo>
                              <a:lnTo>
                                <a:pt x="68" y="3"/>
                              </a:lnTo>
                              <a:lnTo>
                                <a:pt x="75" y="7"/>
                              </a:lnTo>
                              <a:lnTo>
                                <a:pt x="78" y="10"/>
                              </a:lnTo>
                              <a:lnTo>
                                <a:pt x="82" y="18"/>
                              </a:lnTo>
                              <a:lnTo>
                                <a:pt x="82" y="33"/>
                              </a:lnTo>
                              <a:lnTo>
                                <a:pt x="82" y="107"/>
                              </a:lnTo>
                              <a:lnTo>
                                <a:pt x="82" y="108"/>
                              </a:lnTo>
                              <a:lnTo>
                                <a:pt x="80" y="110"/>
                              </a:lnTo>
                              <a:lnTo>
                                <a:pt x="68" y="110"/>
                              </a:lnTo>
                              <a:lnTo>
                                <a:pt x="65" y="108"/>
                              </a:lnTo>
                              <a:lnTo>
                                <a:pt x="65" y="107"/>
                              </a:lnTo>
                              <a:lnTo>
                                <a:pt x="65" y="33"/>
                              </a:lnTo>
                              <a:lnTo>
                                <a:pt x="65" y="25"/>
                              </a:lnTo>
                              <a:lnTo>
                                <a:pt x="62" y="18"/>
                              </a:lnTo>
                              <a:lnTo>
                                <a:pt x="57" y="15"/>
                              </a:lnTo>
                              <a:lnTo>
                                <a:pt x="50" y="15"/>
                              </a:lnTo>
                              <a:lnTo>
                                <a:pt x="43" y="15"/>
                              </a:lnTo>
                              <a:lnTo>
                                <a:pt x="37" y="18"/>
                              </a:lnTo>
                              <a:lnTo>
                                <a:pt x="28" y="22"/>
                              </a:lnTo>
                              <a:lnTo>
                                <a:pt x="22" y="28"/>
                              </a:lnTo>
                              <a:lnTo>
                                <a:pt x="22" y="107"/>
                              </a:lnTo>
                              <a:lnTo>
                                <a:pt x="20" y="108"/>
                              </a:lnTo>
                              <a:lnTo>
                                <a:pt x="18" y="110"/>
                              </a:lnTo>
                              <a:lnTo>
                                <a:pt x="7" y="110"/>
                              </a:lnTo>
                              <a:lnTo>
                                <a:pt x="5" y="108"/>
                              </a:lnTo>
                              <a:lnTo>
                                <a:pt x="5" y="107"/>
                              </a:lnTo>
                              <a:lnTo>
                                <a:pt x="5" y="30"/>
                              </a:lnTo>
                              <a:lnTo>
                                <a:pt x="3" y="18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2" y="7"/>
                              </a:lnTo>
                              <a:lnTo>
                                <a:pt x="1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Freeform 689"/>
                      <wps:cNvSpPr>
                        <a:spLocks noChangeAspect="1" noEditPoints="1"/>
                      </wps:cNvSpPr>
                      <wps:spPr bwMode="auto">
                        <a:xfrm>
                          <a:off x="1937" y="1918"/>
                          <a:ext cx="41" cy="79"/>
                        </a:xfrm>
                        <a:custGeom>
                          <a:avLst/>
                          <a:gdLst>
                            <a:gd name="T0" fmla="*/ 18 w 83"/>
                            <a:gd name="T1" fmla="*/ 113 h 158"/>
                            <a:gd name="T2" fmla="*/ 23 w 83"/>
                            <a:gd name="T3" fmla="*/ 127 h 158"/>
                            <a:gd name="T4" fmla="*/ 30 w 83"/>
                            <a:gd name="T5" fmla="*/ 137 h 158"/>
                            <a:gd name="T6" fmla="*/ 41 w 83"/>
                            <a:gd name="T7" fmla="*/ 142 h 158"/>
                            <a:gd name="T8" fmla="*/ 53 w 83"/>
                            <a:gd name="T9" fmla="*/ 142 h 158"/>
                            <a:gd name="T10" fmla="*/ 65 w 83"/>
                            <a:gd name="T11" fmla="*/ 138 h 158"/>
                            <a:gd name="T12" fmla="*/ 73 w 83"/>
                            <a:gd name="T13" fmla="*/ 133 h 158"/>
                            <a:gd name="T14" fmla="*/ 76 w 83"/>
                            <a:gd name="T15" fmla="*/ 133 h 158"/>
                            <a:gd name="T16" fmla="*/ 80 w 83"/>
                            <a:gd name="T17" fmla="*/ 143 h 158"/>
                            <a:gd name="T18" fmla="*/ 81 w 83"/>
                            <a:gd name="T19" fmla="*/ 145 h 158"/>
                            <a:gd name="T20" fmla="*/ 73 w 83"/>
                            <a:gd name="T21" fmla="*/ 152 h 158"/>
                            <a:gd name="T22" fmla="*/ 60 w 83"/>
                            <a:gd name="T23" fmla="*/ 157 h 158"/>
                            <a:gd name="T24" fmla="*/ 46 w 83"/>
                            <a:gd name="T25" fmla="*/ 158 h 158"/>
                            <a:gd name="T26" fmla="*/ 26 w 83"/>
                            <a:gd name="T27" fmla="*/ 153 h 158"/>
                            <a:gd name="T28" fmla="*/ 11 w 83"/>
                            <a:gd name="T29" fmla="*/ 142 h 158"/>
                            <a:gd name="T30" fmla="*/ 3 w 83"/>
                            <a:gd name="T31" fmla="*/ 125 h 158"/>
                            <a:gd name="T32" fmla="*/ 0 w 83"/>
                            <a:gd name="T33" fmla="*/ 102 h 158"/>
                            <a:gd name="T34" fmla="*/ 3 w 83"/>
                            <a:gd name="T35" fmla="*/ 78 h 158"/>
                            <a:gd name="T36" fmla="*/ 11 w 83"/>
                            <a:gd name="T37" fmla="*/ 60 h 158"/>
                            <a:gd name="T38" fmla="*/ 25 w 83"/>
                            <a:gd name="T39" fmla="*/ 48 h 158"/>
                            <a:gd name="T40" fmla="*/ 43 w 83"/>
                            <a:gd name="T41" fmla="*/ 45 h 158"/>
                            <a:gd name="T42" fmla="*/ 55 w 83"/>
                            <a:gd name="T43" fmla="*/ 47 h 158"/>
                            <a:gd name="T44" fmla="*/ 66 w 83"/>
                            <a:gd name="T45" fmla="*/ 52 h 158"/>
                            <a:gd name="T46" fmla="*/ 75 w 83"/>
                            <a:gd name="T47" fmla="*/ 60 h 158"/>
                            <a:gd name="T48" fmla="*/ 80 w 83"/>
                            <a:gd name="T49" fmla="*/ 70 h 158"/>
                            <a:gd name="T50" fmla="*/ 83 w 83"/>
                            <a:gd name="T51" fmla="*/ 102 h 158"/>
                            <a:gd name="T52" fmla="*/ 81 w 83"/>
                            <a:gd name="T53" fmla="*/ 105 h 158"/>
                            <a:gd name="T54" fmla="*/ 65 w 83"/>
                            <a:gd name="T55" fmla="*/ 0 h 158"/>
                            <a:gd name="T56" fmla="*/ 66 w 83"/>
                            <a:gd name="T57" fmla="*/ 0 h 158"/>
                            <a:gd name="T58" fmla="*/ 68 w 83"/>
                            <a:gd name="T59" fmla="*/ 2 h 158"/>
                            <a:gd name="T60" fmla="*/ 71 w 83"/>
                            <a:gd name="T61" fmla="*/ 7 h 158"/>
                            <a:gd name="T62" fmla="*/ 71 w 83"/>
                            <a:gd name="T63" fmla="*/ 8 h 158"/>
                            <a:gd name="T64" fmla="*/ 46 w 83"/>
                            <a:gd name="T65" fmla="*/ 28 h 158"/>
                            <a:gd name="T66" fmla="*/ 45 w 83"/>
                            <a:gd name="T67" fmla="*/ 30 h 158"/>
                            <a:gd name="T68" fmla="*/ 41 w 83"/>
                            <a:gd name="T69" fmla="*/ 28 h 158"/>
                            <a:gd name="T70" fmla="*/ 16 w 83"/>
                            <a:gd name="T71" fmla="*/ 8 h 158"/>
                            <a:gd name="T72" fmla="*/ 16 w 83"/>
                            <a:gd name="T73" fmla="*/ 7 h 158"/>
                            <a:gd name="T74" fmla="*/ 20 w 83"/>
                            <a:gd name="T75" fmla="*/ 2 h 158"/>
                            <a:gd name="T76" fmla="*/ 21 w 83"/>
                            <a:gd name="T77" fmla="*/ 0 h 158"/>
                            <a:gd name="T78" fmla="*/ 23 w 83"/>
                            <a:gd name="T79" fmla="*/ 0 h 158"/>
                            <a:gd name="T80" fmla="*/ 65 w 83"/>
                            <a:gd name="T81" fmla="*/ 0 h 158"/>
                            <a:gd name="T82" fmla="*/ 65 w 83"/>
                            <a:gd name="T83" fmla="*/ 83 h 158"/>
                            <a:gd name="T84" fmla="*/ 61 w 83"/>
                            <a:gd name="T85" fmla="*/ 72 h 158"/>
                            <a:gd name="T86" fmla="*/ 56 w 83"/>
                            <a:gd name="T87" fmla="*/ 63 h 158"/>
                            <a:gd name="T88" fmla="*/ 48 w 83"/>
                            <a:gd name="T89" fmla="*/ 58 h 158"/>
                            <a:gd name="T90" fmla="*/ 36 w 83"/>
                            <a:gd name="T91" fmla="*/ 58 h 158"/>
                            <a:gd name="T92" fmla="*/ 28 w 83"/>
                            <a:gd name="T93" fmla="*/ 63 h 158"/>
                            <a:gd name="T94" fmla="*/ 21 w 83"/>
                            <a:gd name="T95" fmla="*/ 72 h 158"/>
                            <a:gd name="T96" fmla="*/ 18 w 83"/>
                            <a:gd name="T97" fmla="*/ 83 h 158"/>
                            <a:gd name="T98" fmla="*/ 66 w 83"/>
                            <a:gd name="T99" fmla="*/ 92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83" h="158">
                              <a:moveTo>
                                <a:pt x="18" y="105"/>
                              </a:moveTo>
                              <a:lnTo>
                                <a:pt x="18" y="113"/>
                              </a:lnTo>
                              <a:lnTo>
                                <a:pt x="20" y="122"/>
                              </a:lnTo>
                              <a:lnTo>
                                <a:pt x="23" y="127"/>
                              </a:lnTo>
                              <a:lnTo>
                                <a:pt x="26" y="133"/>
                              </a:lnTo>
                              <a:lnTo>
                                <a:pt x="30" y="137"/>
                              </a:lnTo>
                              <a:lnTo>
                                <a:pt x="35" y="140"/>
                              </a:lnTo>
                              <a:lnTo>
                                <a:pt x="41" y="142"/>
                              </a:lnTo>
                              <a:lnTo>
                                <a:pt x="46" y="142"/>
                              </a:lnTo>
                              <a:lnTo>
                                <a:pt x="53" y="142"/>
                              </a:lnTo>
                              <a:lnTo>
                                <a:pt x="58" y="142"/>
                              </a:lnTo>
                              <a:lnTo>
                                <a:pt x="65" y="138"/>
                              </a:lnTo>
                              <a:lnTo>
                                <a:pt x="73" y="135"/>
                              </a:lnTo>
                              <a:lnTo>
                                <a:pt x="73" y="133"/>
                              </a:lnTo>
                              <a:lnTo>
                                <a:pt x="75" y="133"/>
                              </a:lnTo>
                              <a:lnTo>
                                <a:pt x="76" y="133"/>
                              </a:lnTo>
                              <a:lnTo>
                                <a:pt x="76" y="135"/>
                              </a:lnTo>
                              <a:lnTo>
                                <a:pt x="80" y="143"/>
                              </a:lnTo>
                              <a:lnTo>
                                <a:pt x="81" y="145"/>
                              </a:lnTo>
                              <a:lnTo>
                                <a:pt x="80" y="148"/>
                              </a:lnTo>
                              <a:lnTo>
                                <a:pt x="73" y="152"/>
                              </a:lnTo>
                              <a:lnTo>
                                <a:pt x="66" y="153"/>
                              </a:lnTo>
                              <a:lnTo>
                                <a:pt x="60" y="157"/>
                              </a:lnTo>
                              <a:lnTo>
                                <a:pt x="53" y="157"/>
                              </a:lnTo>
                              <a:lnTo>
                                <a:pt x="46" y="158"/>
                              </a:lnTo>
                              <a:lnTo>
                                <a:pt x="35" y="157"/>
                              </a:lnTo>
                              <a:lnTo>
                                <a:pt x="26" y="153"/>
                              </a:lnTo>
                              <a:lnTo>
                                <a:pt x="18" y="148"/>
                              </a:lnTo>
                              <a:lnTo>
                                <a:pt x="11" y="142"/>
                              </a:lnTo>
                              <a:lnTo>
                                <a:pt x="6" y="135"/>
                              </a:lnTo>
                              <a:lnTo>
                                <a:pt x="3" y="125"/>
                              </a:lnTo>
                              <a:lnTo>
                                <a:pt x="0" y="113"/>
                              </a:lnTo>
                              <a:lnTo>
                                <a:pt x="0" y="102"/>
                              </a:lnTo>
                              <a:lnTo>
                                <a:pt x="0" y="88"/>
                              </a:lnTo>
                              <a:lnTo>
                                <a:pt x="3" y="78"/>
                              </a:lnTo>
                              <a:lnTo>
                                <a:pt x="6" y="68"/>
                              </a:lnTo>
                              <a:lnTo>
                                <a:pt x="11" y="60"/>
                              </a:lnTo>
                              <a:lnTo>
                                <a:pt x="18" y="53"/>
                              </a:lnTo>
                              <a:lnTo>
                                <a:pt x="25" y="48"/>
                              </a:lnTo>
                              <a:lnTo>
                                <a:pt x="33" y="47"/>
                              </a:lnTo>
                              <a:lnTo>
                                <a:pt x="43" y="45"/>
                              </a:lnTo>
                              <a:lnTo>
                                <a:pt x="50" y="45"/>
                              </a:lnTo>
                              <a:lnTo>
                                <a:pt x="55" y="47"/>
                              </a:lnTo>
                              <a:lnTo>
                                <a:pt x="61" y="48"/>
                              </a:lnTo>
                              <a:lnTo>
                                <a:pt x="66" y="52"/>
                              </a:lnTo>
                              <a:lnTo>
                                <a:pt x="70" y="55"/>
                              </a:lnTo>
                              <a:lnTo>
                                <a:pt x="75" y="60"/>
                              </a:lnTo>
                              <a:lnTo>
                                <a:pt x="78" y="65"/>
                              </a:lnTo>
                              <a:lnTo>
                                <a:pt x="80" y="70"/>
                              </a:lnTo>
                              <a:lnTo>
                                <a:pt x="83" y="83"/>
                              </a:lnTo>
                              <a:lnTo>
                                <a:pt x="83" y="102"/>
                              </a:lnTo>
                              <a:lnTo>
                                <a:pt x="83" y="105"/>
                              </a:lnTo>
                              <a:lnTo>
                                <a:pt x="81" y="105"/>
                              </a:lnTo>
                              <a:lnTo>
                                <a:pt x="18" y="105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66" y="0"/>
                              </a:lnTo>
                              <a:lnTo>
                                <a:pt x="68" y="0"/>
                              </a:lnTo>
                              <a:lnTo>
                                <a:pt x="68" y="2"/>
                              </a:lnTo>
                              <a:lnTo>
                                <a:pt x="71" y="5"/>
                              </a:lnTo>
                              <a:lnTo>
                                <a:pt x="71" y="7"/>
                              </a:lnTo>
                              <a:lnTo>
                                <a:pt x="71" y="8"/>
                              </a:lnTo>
                              <a:lnTo>
                                <a:pt x="71" y="10"/>
                              </a:lnTo>
                              <a:lnTo>
                                <a:pt x="46" y="28"/>
                              </a:lnTo>
                              <a:lnTo>
                                <a:pt x="45" y="30"/>
                              </a:lnTo>
                              <a:lnTo>
                                <a:pt x="43" y="30"/>
                              </a:lnTo>
                              <a:lnTo>
                                <a:pt x="41" y="28"/>
                              </a:lnTo>
                              <a:lnTo>
                                <a:pt x="18" y="10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5"/>
                              </a:lnTo>
                              <a:lnTo>
                                <a:pt x="20" y="2"/>
                              </a:lnTo>
                              <a:lnTo>
                                <a:pt x="21" y="0"/>
                              </a:lnTo>
                              <a:lnTo>
                                <a:pt x="23" y="0"/>
                              </a:lnTo>
                              <a:lnTo>
                                <a:pt x="45" y="13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66" y="92"/>
                              </a:moveTo>
                              <a:lnTo>
                                <a:pt x="65" y="83"/>
                              </a:lnTo>
                              <a:lnTo>
                                <a:pt x="65" y="77"/>
                              </a:lnTo>
                              <a:lnTo>
                                <a:pt x="61" y="72"/>
                              </a:lnTo>
                              <a:lnTo>
                                <a:pt x="60" y="67"/>
                              </a:lnTo>
                              <a:lnTo>
                                <a:pt x="56" y="63"/>
                              </a:lnTo>
                              <a:lnTo>
                                <a:pt x="51" y="60"/>
                              </a:lnTo>
                              <a:lnTo>
                                <a:pt x="48" y="58"/>
                              </a:lnTo>
                              <a:lnTo>
                                <a:pt x="41" y="58"/>
                              </a:lnTo>
                              <a:lnTo>
                                <a:pt x="36" y="58"/>
                              </a:lnTo>
                              <a:lnTo>
                                <a:pt x="31" y="60"/>
                              </a:lnTo>
                              <a:lnTo>
                                <a:pt x="28" y="63"/>
                              </a:lnTo>
                              <a:lnTo>
                                <a:pt x="25" y="67"/>
                              </a:lnTo>
                              <a:lnTo>
                                <a:pt x="21" y="72"/>
                              </a:lnTo>
                              <a:lnTo>
                                <a:pt x="20" y="77"/>
                              </a:lnTo>
                              <a:lnTo>
                                <a:pt x="18" y="83"/>
                              </a:lnTo>
                              <a:lnTo>
                                <a:pt x="18" y="92"/>
                              </a:lnTo>
                              <a:lnTo>
                                <a:pt x="66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Freeform 690"/>
                      <wps:cNvSpPr>
                        <a:spLocks noChangeAspect="1" noEditPoints="1"/>
                      </wps:cNvSpPr>
                      <wps:spPr bwMode="auto">
                        <a:xfrm>
                          <a:off x="2012" y="1941"/>
                          <a:ext cx="43" cy="78"/>
                        </a:xfrm>
                        <a:custGeom>
                          <a:avLst/>
                          <a:gdLst>
                            <a:gd name="T0" fmla="*/ 12 w 87"/>
                            <a:gd name="T1" fmla="*/ 0 h 157"/>
                            <a:gd name="T2" fmla="*/ 17 w 87"/>
                            <a:gd name="T3" fmla="*/ 3 h 157"/>
                            <a:gd name="T4" fmla="*/ 29 w 87"/>
                            <a:gd name="T5" fmla="*/ 7 h 157"/>
                            <a:gd name="T6" fmla="*/ 45 w 87"/>
                            <a:gd name="T7" fmla="*/ 0 h 157"/>
                            <a:gd name="T8" fmla="*/ 62 w 87"/>
                            <a:gd name="T9" fmla="*/ 2 h 157"/>
                            <a:gd name="T10" fmla="*/ 75 w 87"/>
                            <a:gd name="T11" fmla="*/ 8 h 157"/>
                            <a:gd name="T12" fmla="*/ 82 w 87"/>
                            <a:gd name="T13" fmla="*/ 23 h 157"/>
                            <a:gd name="T14" fmla="*/ 85 w 87"/>
                            <a:gd name="T15" fmla="*/ 43 h 157"/>
                            <a:gd name="T16" fmla="*/ 85 w 87"/>
                            <a:gd name="T17" fmla="*/ 67 h 157"/>
                            <a:gd name="T18" fmla="*/ 80 w 87"/>
                            <a:gd name="T19" fmla="*/ 88 h 157"/>
                            <a:gd name="T20" fmla="*/ 72 w 87"/>
                            <a:gd name="T21" fmla="*/ 103 h 157"/>
                            <a:gd name="T22" fmla="*/ 59 w 87"/>
                            <a:gd name="T23" fmla="*/ 112 h 157"/>
                            <a:gd name="T24" fmla="*/ 44 w 87"/>
                            <a:gd name="T25" fmla="*/ 112 h 157"/>
                            <a:gd name="T26" fmla="*/ 30 w 87"/>
                            <a:gd name="T27" fmla="*/ 107 h 157"/>
                            <a:gd name="T28" fmla="*/ 24 w 87"/>
                            <a:gd name="T29" fmla="*/ 150 h 157"/>
                            <a:gd name="T30" fmla="*/ 22 w 87"/>
                            <a:gd name="T31" fmla="*/ 153 h 157"/>
                            <a:gd name="T32" fmla="*/ 9 w 87"/>
                            <a:gd name="T33" fmla="*/ 157 h 157"/>
                            <a:gd name="T34" fmla="*/ 7 w 87"/>
                            <a:gd name="T35" fmla="*/ 153 h 157"/>
                            <a:gd name="T36" fmla="*/ 5 w 87"/>
                            <a:gd name="T37" fmla="*/ 22 h 157"/>
                            <a:gd name="T38" fmla="*/ 0 w 87"/>
                            <a:gd name="T39" fmla="*/ 8 h 157"/>
                            <a:gd name="T40" fmla="*/ 0 w 87"/>
                            <a:gd name="T41" fmla="*/ 7 h 157"/>
                            <a:gd name="T42" fmla="*/ 10 w 87"/>
                            <a:gd name="T43" fmla="*/ 0 h 157"/>
                            <a:gd name="T44" fmla="*/ 30 w 87"/>
                            <a:gd name="T45" fmla="*/ 93 h 157"/>
                            <a:gd name="T46" fmla="*/ 42 w 87"/>
                            <a:gd name="T47" fmla="*/ 97 h 157"/>
                            <a:gd name="T48" fmla="*/ 54 w 87"/>
                            <a:gd name="T49" fmla="*/ 97 h 157"/>
                            <a:gd name="T50" fmla="*/ 60 w 87"/>
                            <a:gd name="T51" fmla="*/ 92 h 157"/>
                            <a:gd name="T52" fmla="*/ 65 w 87"/>
                            <a:gd name="T53" fmla="*/ 82 h 157"/>
                            <a:gd name="T54" fmla="*/ 69 w 87"/>
                            <a:gd name="T55" fmla="*/ 65 h 157"/>
                            <a:gd name="T56" fmla="*/ 69 w 87"/>
                            <a:gd name="T57" fmla="*/ 38 h 157"/>
                            <a:gd name="T58" fmla="*/ 62 w 87"/>
                            <a:gd name="T59" fmla="*/ 22 h 157"/>
                            <a:gd name="T60" fmla="*/ 54 w 87"/>
                            <a:gd name="T61" fmla="*/ 15 h 157"/>
                            <a:gd name="T62" fmla="*/ 44 w 87"/>
                            <a:gd name="T63" fmla="*/ 15 h 157"/>
                            <a:gd name="T64" fmla="*/ 32 w 87"/>
                            <a:gd name="T65" fmla="*/ 20 h 157"/>
                            <a:gd name="T66" fmla="*/ 24 w 87"/>
                            <a:gd name="T67" fmla="*/ 88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7" h="157">
                              <a:moveTo>
                                <a:pt x="10" y="0"/>
                              </a:moveTo>
                              <a:lnTo>
                                <a:pt x="12" y="0"/>
                              </a:lnTo>
                              <a:lnTo>
                                <a:pt x="17" y="3"/>
                              </a:lnTo>
                              <a:lnTo>
                                <a:pt x="20" y="13"/>
                              </a:lnTo>
                              <a:lnTo>
                                <a:pt x="29" y="7"/>
                              </a:lnTo>
                              <a:lnTo>
                                <a:pt x="37" y="3"/>
                              </a:lnTo>
                              <a:lnTo>
                                <a:pt x="45" y="0"/>
                              </a:lnTo>
                              <a:lnTo>
                                <a:pt x="52" y="0"/>
                              </a:lnTo>
                              <a:lnTo>
                                <a:pt x="62" y="2"/>
                              </a:lnTo>
                              <a:lnTo>
                                <a:pt x="69" y="3"/>
                              </a:lnTo>
                              <a:lnTo>
                                <a:pt x="75" y="8"/>
                              </a:lnTo>
                              <a:lnTo>
                                <a:pt x="79" y="15"/>
                              </a:lnTo>
                              <a:lnTo>
                                <a:pt x="82" y="23"/>
                              </a:lnTo>
                              <a:lnTo>
                                <a:pt x="85" y="32"/>
                              </a:lnTo>
                              <a:lnTo>
                                <a:pt x="85" y="43"/>
                              </a:lnTo>
                              <a:lnTo>
                                <a:pt x="87" y="53"/>
                              </a:lnTo>
                              <a:lnTo>
                                <a:pt x="85" y="67"/>
                              </a:lnTo>
                              <a:lnTo>
                                <a:pt x="84" y="78"/>
                              </a:lnTo>
                              <a:lnTo>
                                <a:pt x="80" y="88"/>
                              </a:lnTo>
                              <a:lnTo>
                                <a:pt x="77" y="97"/>
                              </a:lnTo>
                              <a:lnTo>
                                <a:pt x="72" y="103"/>
                              </a:lnTo>
                              <a:lnTo>
                                <a:pt x="65" y="108"/>
                              </a:lnTo>
                              <a:lnTo>
                                <a:pt x="59" y="112"/>
                              </a:lnTo>
                              <a:lnTo>
                                <a:pt x="50" y="113"/>
                              </a:lnTo>
                              <a:lnTo>
                                <a:pt x="44" y="112"/>
                              </a:lnTo>
                              <a:lnTo>
                                <a:pt x="37" y="110"/>
                              </a:lnTo>
                              <a:lnTo>
                                <a:pt x="30" y="107"/>
                              </a:lnTo>
                              <a:lnTo>
                                <a:pt x="24" y="103"/>
                              </a:lnTo>
                              <a:lnTo>
                                <a:pt x="24" y="150"/>
                              </a:lnTo>
                              <a:lnTo>
                                <a:pt x="24" y="152"/>
                              </a:lnTo>
                              <a:lnTo>
                                <a:pt x="22" y="153"/>
                              </a:lnTo>
                              <a:lnTo>
                                <a:pt x="10" y="157"/>
                              </a:lnTo>
                              <a:lnTo>
                                <a:pt x="9" y="157"/>
                              </a:lnTo>
                              <a:lnTo>
                                <a:pt x="7" y="157"/>
                              </a:lnTo>
                              <a:lnTo>
                                <a:pt x="7" y="153"/>
                              </a:lnTo>
                              <a:lnTo>
                                <a:pt x="7" y="33"/>
                              </a:lnTo>
                              <a:lnTo>
                                <a:pt x="5" y="22"/>
                              </a:lnTo>
                              <a:lnTo>
                                <a:pt x="2" y="12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4" y="88"/>
                              </a:moveTo>
                              <a:lnTo>
                                <a:pt x="30" y="93"/>
                              </a:lnTo>
                              <a:lnTo>
                                <a:pt x="37" y="95"/>
                              </a:lnTo>
                              <a:lnTo>
                                <a:pt x="42" y="97"/>
                              </a:lnTo>
                              <a:lnTo>
                                <a:pt x="49" y="97"/>
                              </a:lnTo>
                              <a:lnTo>
                                <a:pt x="54" y="97"/>
                              </a:lnTo>
                              <a:lnTo>
                                <a:pt x="57" y="95"/>
                              </a:lnTo>
                              <a:lnTo>
                                <a:pt x="60" y="92"/>
                              </a:lnTo>
                              <a:lnTo>
                                <a:pt x="64" y="88"/>
                              </a:lnTo>
                              <a:lnTo>
                                <a:pt x="65" y="82"/>
                              </a:lnTo>
                              <a:lnTo>
                                <a:pt x="67" y="75"/>
                              </a:lnTo>
                              <a:lnTo>
                                <a:pt x="69" y="65"/>
                              </a:lnTo>
                              <a:lnTo>
                                <a:pt x="69" y="55"/>
                              </a:lnTo>
                              <a:lnTo>
                                <a:pt x="69" y="38"/>
                              </a:lnTo>
                              <a:lnTo>
                                <a:pt x="65" y="27"/>
                              </a:lnTo>
                              <a:lnTo>
                                <a:pt x="62" y="22"/>
                              </a:lnTo>
                              <a:lnTo>
                                <a:pt x="59" y="18"/>
                              </a:lnTo>
                              <a:lnTo>
                                <a:pt x="54" y="15"/>
                              </a:lnTo>
                              <a:lnTo>
                                <a:pt x="49" y="15"/>
                              </a:lnTo>
                              <a:lnTo>
                                <a:pt x="44" y="15"/>
                              </a:lnTo>
                              <a:lnTo>
                                <a:pt x="39" y="17"/>
                              </a:lnTo>
                              <a:lnTo>
                                <a:pt x="32" y="20"/>
                              </a:lnTo>
                              <a:lnTo>
                                <a:pt x="24" y="25"/>
                              </a:lnTo>
                              <a:lnTo>
                                <a:pt x="2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Freeform 691"/>
                      <wps:cNvSpPr>
                        <a:spLocks noChangeAspect="1"/>
                      </wps:cNvSpPr>
                      <wps:spPr bwMode="auto">
                        <a:xfrm>
                          <a:off x="2068" y="1941"/>
                          <a:ext cx="29" cy="55"/>
                        </a:xfrm>
                        <a:custGeom>
                          <a:avLst/>
                          <a:gdLst>
                            <a:gd name="T0" fmla="*/ 12 w 60"/>
                            <a:gd name="T1" fmla="*/ 0 h 110"/>
                            <a:gd name="T2" fmla="*/ 12 w 60"/>
                            <a:gd name="T3" fmla="*/ 0 h 110"/>
                            <a:gd name="T4" fmla="*/ 13 w 60"/>
                            <a:gd name="T5" fmla="*/ 0 h 110"/>
                            <a:gd name="T6" fmla="*/ 15 w 60"/>
                            <a:gd name="T7" fmla="*/ 2 h 110"/>
                            <a:gd name="T8" fmla="*/ 17 w 60"/>
                            <a:gd name="T9" fmla="*/ 5 h 110"/>
                            <a:gd name="T10" fmla="*/ 20 w 60"/>
                            <a:gd name="T11" fmla="*/ 12 h 110"/>
                            <a:gd name="T12" fmla="*/ 22 w 60"/>
                            <a:gd name="T13" fmla="*/ 18 h 110"/>
                            <a:gd name="T14" fmla="*/ 30 w 60"/>
                            <a:gd name="T15" fmla="*/ 8 h 110"/>
                            <a:gd name="T16" fmla="*/ 37 w 60"/>
                            <a:gd name="T17" fmla="*/ 3 h 110"/>
                            <a:gd name="T18" fmla="*/ 42 w 60"/>
                            <a:gd name="T19" fmla="*/ 0 h 110"/>
                            <a:gd name="T20" fmla="*/ 48 w 60"/>
                            <a:gd name="T21" fmla="*/ 0 h 110"/>
                            <a:gd name="T22" fmla="*/ 57 w 60"/>
                            <a:gd name="T23" fmla="*/ 2 h 110"/>
                            <a:gd name="T24" fmla="*/ 60 w 60"/>
                            <a:gd name="T25" fmla="*/ 3 h 110"/>
                            <a:gd name="T26" fmla="*/ 60 w 60"/>
                            <a:gd name="T27" fmla="*/ 5 h 110"/>
                            <a:gd name="T28" fmla="*/ 60 w 60"/>
                            <a:gd name="T29" fmla="*/ 5 h 110"/>
                            <a:gd name="T30" fmla="*/ 53 w 60"/>
                            <a:gd name="T31" fmla="*/ 17 h 110"/>
                            <a:gd name="T32" fmla="*/ 53 w 60"/>
                            <a:gd name="T33" fmla="*/ 18 h 110"/>
                            <a:gd name="T34" fmla="*/ 53 w 60"/>
                            <a:gd name="T35" fmla="*/ 18 h 110"/>
                            <a:gd name="T36" fmla="*/ 52 w 60"/>
                            <a:gd name="T37" fmla="*/ 18 h 110"/>
                            <a:gd name="T38" fmla="*/ 48 w 60"/>
                            <a:gd name="T39" fmla="*/ 17 h 110"/>
                            <a:gd name="T40" fmla="*/ 47 w 60"/>
                            <a:gd name="T41" fmla="*/ 17 h 110"/>
                            <a:gd name="T42" fmla="*/ 45 w 60"/>
                            <a:gd name="T43" fmla="*/ 17 h 110"/>
                            <a:gd name="T44" fmla="*/ 42 w 60"/>
                            <a:gd name="T45" fmla="*/ 17 h 110"/>
                            <a:gd name="T46" fmla="*/ 37 w 60"/>
                            <a:gd name="T47" fmla="*/ 20 h 110"/>
                            <a:gd name="T48" fmla="*/ 30 w 60"/>
                            <a:gd name="T49" fmla="*/ 25 h 110"/>
                            <a:gd name="T50" fmla="*/ 23 w 60"/>
                            <a:gd name="T51" fmla="*/ 33 h 110"/>
                            <a:gd name="T52" fmla="*/ 23 w 60"/>
                            <a:gd name="T53" fmla="*/ 107 h 110"/>
                            <a:gd name="T54" fmla="*/ 23 w 60"/>
                            <a:gd name="T55" fmla="*/ 108 h 110"/>
                            <a:gd name="T56" fmla="*/ 22 w 60"/>
                            <a:gd name="T57" fmla="*/ 110 h 110"/>
                            <a:gd name="T58" fmla="*/ 10 w 60"/>
                            <a:gd name="T59" fmla="*/ 110 h 110"/>
                            <a:gd name="T60" fmla="*/ 7 w 60"/>
                            <a:gd name="T61" fmla="*/ 108 h 110"/>
                            <a:gd name="T62" fmla="*/ 7 w 60"/>
                            <a:gd name="T63" fmla="*/ 107 h 110"/>
                            <a:gd name="T64" fmla="*/ 7 w 60"/>
                            <a:gd name="T65" fmla="*/ 40 h 110"/>
                            <a:gd name="T66" fmla="*/ 7 w 60"/>
                            <a:gd name="T67" fmla="*/ 30 h 110"/>
                            <a:gd name="T68" fmla="*/ 7 w 60"/>
                            <a:gd name="T69" fmla="*/ 22 h 110"/>
                            <a:gd name="T70" fmla="*/ 3 w 60"/>
                            <a:gd name="T71" fmla="*/ 17 h 110"/>
                            <a:gd name="T72" fmla="*/ 2 w 60"/>
                            <a:gd name="T73" fmla="*/ 10 h 110"/>
                            <a:gd name="T74" fmla="*/ 0 w 60"/>
                            <a:gd name="T75" fmla="*/ 8 h 110"/>
                            <a:gd name="T76" fmla="*/ 0 w 60"/>
                            <a:gd name="T77" fmla="*/ 8 h 110"/>
                            <a:gd name="T78" fmla="*/ 0 w 60"/>
                            <a:gd name="T79" fmla="*/ 7 h 110"/>
                            <a:gd name="T80" fmla="*/ 2 w 60"/>
                            <a:gd name="T81" fmla="*/ 7 h 110"/>
                            <a:gd name="T82" fmla="*/ 12 w 60"/>
                            <a:gd name="T83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0" h="110">
                              <a:moveTo>
                                <a:pt x="12" y="0"/>
                              </a:move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15" y="2"/>
                              </a:lnTo>
                              <a:lnTo>
                                <a:pt x="17" y="5"/>
                              </a:lnTo>
                              <a:lnTo>
                                <a:pt x="20" y="12"/>
                              </a:lnTo>
                              <a:lnTo>
                                <a:pt x="22" y="18"/>
                              </a:lnTo>
                              <a:lnTo>
                                <a:pt x="30" y="8"/>
                              </a:lnTo>
                              <a:lnTo>
                                <a:pt x="37" y="3"/>
                              </a:lnTo>
                              <a:lnTo>
                                <a:pt x="42" y="0"/>
                              </a:lnTo>
                              <a:lnTo>
                                <a:pt x="48" y="0"/>
                              </a:lnTo>
                              <a:lnTo>
                                <a:pt x="57" y="2"/>
                              </a:lnTo>
                              <a:lnTo>
                                <a:pt x="60" y="3"/>
                              </a:lnTo>
                              <a:lnTo>
                                <a:pt x="60" y="5"/>
                              </a:lnTo>
                              <a:lnTo>
                                <a:pt x="53" y="17"/>
                              </a:lnTo>
                              <a:lnTo>
                                <a:pt x="53" y="18"/>
                              </a:lnTo>
                              <a:lnTo>
                                <a:pt x="52" y="18"/>
                              </a:lnTo>
                              <a:lnTo>
                                <a:pt x="48" y="17"/>
                              </a:lnTo>
                              <a:lnTo>
                                <a:pt x="47" y="17"/>
                              </a:lnTo>
                              <a:lnTo>
                                <a:pt x="45" y="17"/>
                              </a:lnTo>
                              <a:lnTo>
                                <a:pt x="42" y="17"/>
                              </a:lnTo>
                              <a:lnTo>
                                <a:pt x="37" y="20"/>
                              </a:lnTo>
                              <a:lnTo>
                                <a:pt x="30" y="25"/>
                              </a:lnTo>
                              <a:lnTo>
                                <a:pt x="23" y="33"/>
                              </a:lnTo>
                              <a:lnTo>
                                <a:pt x="23" y="107"/>
                              </a:lnTo>
                              <a:lnTo>
                                <a:pt x="23" y="108"/>
                              </a:lnTo>
                              <a:lnTo>
                                <a:pt x="22" y="110"/>
                              </a:lnTo>
                              <a:lnTo>
                                <a:pt x="10" y="110"/>
                              </a:lnTo>
                              <a:lnTo>
                                <a:pt x="7" y="108"/>
                              </a:lnTo>
                              <a:lnTo>
                                <a:pt x="7" y="107"/>
                              </a:lnTo>
                              <a:lnTo>
                                <a:pt x="7" y="40"/>
                              </a:lnTo>
                              <a:lnTo>
                                <a:pt x="7" y="30"/>
                              </a:lnTo>
                              <a:lnTo>
                                <a:pt x="7" y="22"/>
                              </a:lnTo>
                              <a:lnTo>
                                <a:pt x="3" y="17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2" y="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Freeform 692"/>
                      <wps:cNvSpPr>
                        <a:spLocks noChangeAspect="1" noEditPoints="1"/>
                      </wps:cNvSpPr>
                      <wps:spPr bwMode="auto">
                        <a:xfrm>
                          <a:off x="2102" y="1941"/>
                          <a:ext cx="44" cy="56"/>
                        </a:xfrm>
                        <a:custGeom>
                          <a:avLst/>
                          <a:gdLst>
                            <a:gd name="T0" fmla="*/ 89 w 89"/>
                            <a:gd name="T1" fmla="*/ 68 h 113"/>
                            <a:gd name="T2" fmla="*/ 82 w 89"/>
                            <a:gd name="T3" fmla="*/ 90 h 113"/>
                            <a:gd name="T4" fmla="*/ 70 w 89"/>
                            <a:gd name="T5" fmla="*/ 103 h 113"/>
                            <a:gd name="T6" fmla="*/ 54 w 89"/>
                            <a:gd name="T7" fmla="*/ 112 h 113"/>
                            <a:gd name="T8" fmla="*/ 34 w 89"/>
                            <a:gd name="T9" fmla="*/ 112 h 113"/>
                            <a:gd name="T10" fmla="*/ 19 w 89"/>
                            <a:gd name="T11" fmla="*/ 105 h 113"/>
                            <a:gd name="T12" fmla="*/ 7 w 89"/>
                            <a:gd name="T13" fmla="*/ 90 h 113"/>
                            <a:gd name="T14" fmla="*/ 2 w 89"/>
                            <a:gd name="T15" fmla="*/ 70 h 113"/>
                            <a:gd name="T16" fmla="*/ 2 w 89"/>
                            <a:gd name="T17" fmla="*/ 43 h 113"/>
                            <a:gd name="T18" fmla="*/ 7 w 89"/>
                            <a:gd name="T19" fmla="*/ 23 h 113"/>
                            <a:gd name="T20" fmla="*/ 19 w 89"/>
                            <a:gd name="T21" fmla="*/ 8 h 113"/>
                            <a:gd name="T22" fmla="*/ 35 w 89"/>
                            <a:gd name="T23" fmla="*/ 2 h 113"/>
                            <a:gd name="T24" fmla="*/ 55 w 89"/>
                            <a:gd name="T25" fmla="*/ 2 h 113"/>
                            <a:gd name="T26" fmla="*/ 72 w 89"/>
                            <a:gd name="T27" fmla="*/ 8 h 113"/>
                            <a:gd name="T28" fmla="*/ 82 w 89"/>
                            <a:gd name="T29" fmla="*/ 23 h 113"/>
                            <a:gd name="T30" fmla="*/ 89 w 89"/>
                            <a:gd name="T31" fmla="*/ 43 h 113"/>
                            <a:gd name="T32" fmla="*/ 19 w 89"/>
                            <a:gd name="T33" fmla="*/ 55 h 113"/>
                            <a:gd name="T34" fmla="*/ 20 w 89"/>
                            <a:gd name="T35" fmla="*/ 75 h 113"/>
                            <a:gd name="T36" fmla="*/ 25 w 89"/>
                            <a:gd name="T37" fmla="*/ 88 h 113"/>
                            <a:gd name="T38" fmla="*/ 34 w 89"/>
                            <a:gd name="T39" fmla="*/ 97 h 113"/>
                            <a:gd name="T40" fmla="*/ 45 w 89"/>
                            <a:gd name="T41" fmla="*/ 98 h 113"/>
                            <a:gd name="T42" fmla="*/ 55 w 89"/>
                            <a:gd name="T43" fmla="*/ 97 h 113"/>
                            <a:gd name="T44" fmla="*/ 64 w 89"/>
                            <a:gd name="T45" fmla="*/ 88 h 113"/>
                            <a:gd name="T46" fmla="*/ 69 w 89"/>
                            <a:gd name="T47" fmla="*/ 75 h 113"/>
                            <a:gd name="T48" fmla="*/ 70 w 89"/>
                            <a:gd name="T49" fmla="*/ 55 h 113"/>
                            <a:gd name="T50" fmla="*/ 69 w 89"/>
                            <a:gd name="T51" fmla="*/ 38 h 113"/>
                            <a:gd name="T52" fmla="*/ 64 w 89"/>
                            <a:gd name="T53" fmla="*/ 25 h 113"/>
                            <a:gd name="T54" fmla="*/ 55 w 89"/>
                            <a:gd name="T55" fmla="*/ 17 h 113"/>
                            <a:gd name="T56" fmla="*/ 45 w 89"/>
                            <a:gd name="T57" fmla="*/ 13 h 113"/>
                            <a:gd name="T58" fmla="*/ 34 w 89"/>
                            <a:gd name="T59" fmla="*/ 17 h 113"/>
                            <a:gd name="T60" fmla="*/ 25 w 89"/>
                            <a:gd name="T61" fmla="*/ 25 h 113"/>
                            <a:gd name="T62" fmla="*/ 20 w 89"/>
                            <a:gd name="T63" fmla="*/ 37 h 113"/>
                            <a:gd name="T64" fmla="*/ 19 w 89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113">
                              <a:moveTo>
                                <a:pt x="89" y="57"/>
                              </a:moveTo>
                              <a:lnTo>
                                <a:pt x="89" y="68"/>
                              </a:lnTo>
                              <a:lnTo>
                                <a:pt x="85" y="80"/>
                              </a:lnTo>
                              <a:lnTo>
                                <a:pt x="82" y="90"/>
                              </a:lnTo>
                              <a:lnTo>
                                <a:pt x="77" y="98"/>
                              </a:lnTo>
                              <a:lnTo>
                                <a:pt x="70" y="103"/>
                              </a:lnTo>
                              <a:lnTo>
                                <a:pt x="62" y="108"/>
                              </a:lnTo>
                              <a:lnTo>
                                <a:pt x="54" y="112"/>
                              </a:lnTo>
                              <a:lnTo>
                                <a:pt x="44" y="113"/>
                              </a:lnTo>
                              <a:lnTo>
                                <a:pt x="34" y="112"/>
                              </a:lnTo>
                              <a:lnTo>
                                <a:pt x="25" y="108"/>
                              </a:lnTo>
                              <a:lnTo>
                                <a:pt x="19" y="105"/>
                              </a:lnTo>
                              <a:lnTo>
                                <a:pt x="12" y="98"/>
                              </a:lnTo>
                              <a:lnTo>
                                <a:pt x="7" y="90"/>
                              </a:lnTo>
                              <a:lnTo>
                                <a:pt x="4" y="80"/>
                              </a:lnTo>
                              <a:lnTo>
                                <a:pt x="2" y="70"/>
                              </a:lnTo>
                              <a:lnTo>
                                <a:pt x="0" y="57"/>
                              </a:lnTo>
                              <a:lnTo>
                                <a:pt x="2" y="43"/>
                              </a:lnTo>
                              <a:lnTo>
                                <a:pt x="4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9" y="8"/>
                              </a:lnTo>
                              <a:lnTo>
                                <a:pt x="27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4" y="3"/>
                              </a:lnTo>
                              <a:lnTo>
                                <a:pt x="72" y="8"/>
                              </a:lnTo>
                              <a:lnTo>
                                <a:pt x="77" y="15"/>
                              </a:lnTo>
                              <a:lnTo>
                                <a:pt x="82" y="23"/>
                              </a:lnTo>
                              <a:lnTo>
                                <a:pt x="85" y="32"/>
                              </a:lnTo>
                              <a:lnTo>
                                <a:pt x="89" y="43"/>
                              </a:lnTo>
                              <a:lnTo>
                                <a:pt x="89" y="57"/>
                              </a:lnTo>
                              <a:close/>
                              <a:moveTo>
                                <a:pt x="19" y="55"/>
                              </a:moveTo>
                              <a:lnTo>
                                <a:pt x="19" y="65"/>
                              </a:lnTo>
                              <a:lnTo>
                                <a:pt x="20" y="75"/>
                              </a:lnTo>
                              <a:lnTo>
                                <a:pt x="22" y="82"/>
                              </a:lnTo>
                              <a:lnTo>
                                <a:pt x="25" y="88"/>
                              </a:lnTo>
                              <a:lnTo>
                                <a:pt x="29" y="93"/>
                              </a:lnTo>
                              <a:lnTo>
                                <a:pt x="34" y="97"/>
                              </a:lnTo>
                              <a:lnTo>
                                <a:pt x="39" y="98"/>
                              </a:lnTo>
                              <a:lnTo>
                                <a:pt x="45" y="98"/>
                              </a:lnTo>
                              <a:lnTo>
                                <a:pt x="50" y="98"/>
                              </a:lnTo>
                              <a:lnTo>
                                <a:pt x="55" y="97"/>
                              </a:lnTo>
                              <a:lnTo>
                                <a:pt x="60" y="93"/>
                              </a:lnTo>
                              <a:lnTo>
                                <a:pt x="64" y="88"/>
                              </a:lnTo>
                              <a:lnTo>
                                <a:pt x="67" y="83"/>
                              </a:lnTo>
                              <a:lnTo>
                                <a:pt x="69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47"/>
                              </a:lnTo>
                              <a:lnTo>
                                <a:pt x="69" y="38"/>
                              </a:lnTo>
                              <a:lnTo>
                                <a:pt x="67" y="30"/>
                              </a:lnTo>
                              <a:lnTo>
                                <a:pt x="64" y="25"/>
                              </a:lnTo>
                              <a:lnTo>
                                <a:pt x="60" y="20"/>
                              </a:lnTo>
                              <a:lnTo>
                                <a:pt x="55" y="17"/>
                              </a:lnTo>
                              <a:lnTo>
                                <a:pt x="50" y="15"/>
                              </a:lnTo>
                              <a:lnTo>
                                <a:pt x="45" y="13"/>
                              </a:lnTo>
                              <a:lnTo>
                                <a:pt x="39" y="15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5" y="25"/>
                              </a:lnTo>
                              <a:lnTo>
                                <a:pt x="22" y="30"/>
                              </a:lnTo>
                              <a:lnTo>
                                <a:pt x="20" y="37"/>
                              </a:lnTo>
                              <a:lnTo>
                                <a:pt x="19" y="45"/>
                              </a:lnTo>
                              <a:lnTo>
                                <a:pt x="19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693"/>
                      <wps:cNvSpPr>
                        <a:spLocks noChangeAspect="1"/>
                      </wps:cNvSpPr>
                      <wps:spPr bwMode="auto">
                        <a:xfrm>
                          <a:off x="2156" y="1941"/>
                          <a:ext cx="34" cy="56"/>
                        </a:xfrm>
                        <a:custGeom>
                          <a:avLst/>
                          <a:gdLst>
                            <a:gd name="T0" fmla="*/ 5 w 68"/>
                            <a:gd name="T1" fmla="*/ 90 h 113"/>
                            <a:gd name="T2" fmla="*/ 6 w 68"/>
                            <a:gd name="T3" fmla="*/ 90 h 113"/>
                            <a:gd name="T4" fmla="*/ 20 w 68"/>
                            <a:gd name="T5" fmla="*/ 97 h 113"/>
                            <a:gd name="T6" fmla="*/ 41 w 68"/>
                            <a:gd name="T7" fmla="*/ 97 h 113"/>
                            <a:gd name="T8" fmla="*/ 50 w 68"/>
                            <a:gd name="T9" fmla="*/ 88 h 113"/>
                            <a:gd name="T10" fmla="*/ 51 w 68"/>
                            <a:gd name="T11" fmla="*/ 77 h 113"/>
                            <a:gd name="T12" fmla="*/ 43 w 68"/>
                            <a:gd name="T13" fmla="*/ 70 h 113"/>
                            <a:gd name="T14" fmla="*/ 21 w 68"/>
                            <a:gd name="T15" fmla="*/ 58 h 113"/>
                            <a:gd name="T16" fmla="*/ 8 w 68"/>
                            <a:gd name="T17" fmla="*/ 47 h 113"/>
                            <a:gd name="T18" fmla="*/ 3 w 68"/>
                            <a:gd name="T19" fmla="*/ 37 h 113"/>
                            <a:gd name="T20" fmla="*/ 3 w 68"/>
                            <a:gd name="T21" fmla="*/ 25 h 113"/>
                            <a:gd name="T22" fmla="*/ 8 w 68"/>
                            <a:gd name="T23" fmla="*/ 13 h 113"/>
                            <a:gd name="T24" fmla="*/ 16 w 68"/>
                            <a:gd name="T25" fmla="*/ 5 h 113"/>
                            <a:gd name="T26" fmla="*/ 28 w 68"/>
                            <a:gd name="T27" fmla="*/ 0 h 113"/>
                            <a:gd name="T28" fmla="*/ 45 w 68"/>
                            <a:gd name="T29" fmla="*/ 2 h 113"/>
                            <a:gd name="T30" fmla="*/ 61 w 68"/>
                            <a:gd name="T31" fmla="*/ 7 h 113"/>
                            <a:gd name="T32" fmla="*/ 65 w 68"/>
                            <a:gd name="T33" fmla="*/ 10 h 113"/>
                            <a:gd name="T34" fmla="*/ 60 w 68"/>
                            <a:gd name="T35" fmla="*/ 18 h 113"/>
                            <a:gd name="T36" fmla="*/ 58 w 68"/>
                            <a:gd name="T37" fmla="*/ 20 h 113"/>
                            <a:gd name="T38" fmla="*/ 56 w 68"/>
                            <a:gd name="T39" fmla="*/ 20 h 113"/>
                            <a:gd name="T40" fmla="*/ 36 w 68"/>
                            <a:gd name="T41" fmla="*/ 13 h 113"/>
                            <a:gd name="T42" fmla="*/ 23 w 68"/>
                            <a:gd name="T43" fmla="*/ 18 h 113"/>
                            <a:gd name="T44" fmla="*/ 18 w 68"/>
                            <a:gd name="T45" fmla="*/ 28 h 113"/>
                            <a:gd name="T46" fmla="*/ 23 w 68"/>
                            <a:gd name="T47" fmla="*/ 40 h 113"/>
                            <a:gd name="T48" fmla="*/ 46 w 68"/>
                            <a:gd name="T49" fmla="*/ 52 h 113"/>
                            <a:gd name="T50" fmla="*/ 63 w 68"/>
                            <a:gd name="T51" fmla="*/ 65 h 113"/>
                            <a:gd name="T52" fmla="*/ 68 w 68"/>
                            <a:gd name="T53" fmla="*/ 82 h 113"/>
                            <a:gd name="T54" fmla="*/ 66 w 68"/>
                            <a:gd name="T55" fmla="*/ 93 h 113"/>
                            <a:gd name="T56" fmla="*/ 58 w 68"/>
                            <a:gd name="T57" fmla="*/ 103 h 113"/>
                            <a:gd name="T58" fmla="*/ 48 w 68"/>
                            <a:gd name="T59" fmla="*/ 110 h 113"/>
                            <a:gd name="T60" fmla="*/ 33 w 68"/>
                            <a:gd name="T61" fmla="*/ 113 h 113"/>
                            <a:gd name="T62" fmla="*/ 16 w 68"/>
                            <a:gd name="T63" fmla="*/ 110 h 113"/>
                            <a:gd name="T64" fmla="*/ 0 w 68"/>
                            <a:gd name="T65" fmla="*/ 103 h 113"/>
                            <a:gd name="T66" fmla="*/ 0 w 68"/>
                            <a:gd name="T67" fmla="*/ 102 h 113"/>
                            <a:gd name="T68" fmla="*/ 0 w 68"/>
                            <a:gd name="T69" fmla="*/ 10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8" h="113">
                              <a:moveTo>
                                <a:pt x="3" y="92"/>
                              </a:moveTo>
                              <a:lnTo>
                                <a:pt x="5" y="90"/>
                              </a:lnTo>
                              <a:lnTo>
                                <a:pt x="6" y="90"/>
                              </a:lnTo>
                              <a:lnTo>
                                <a:pt x="20" y="97"/>
                              </a:lnTo>
                              <a:lnTo>
                                <a:pt x="33" y="98"/>
                              </a:lnTo>
                              <a:lnTo>
                                <a:pt x="41" y="97"/>
                              </a:lnTo>
                              <a:lnTo>
                                <a:pt x="46" y="93"/>
                              </a:lnTo>
                              <a:lnTo>
                                <a:pt x="50" y="88"/>
                              </a:lnTo>
                              <a:lnTo>
                                <a:pt x="51" y="82"/>
                              </a:lnTo>
                              <a:lnTo>
                                <a:pt x="51" y="77"/>
                              </a:lnTo>
                              <a:lnTo>
                                <a:pt x="48" y="73"/>
                              </a:lnTo>
                              <a:lnTo>
                                <a:pt x="43" y="70"/>
                              </a:lnTo>
                              <a:lnTo>
                                <a:pt x="36" y="65"/>
                              </a:lnTo>
                              <a:lnTo>
                                <a:pt x="21" y="58"/>
                              </a:lnTo>
                              <a:lnTo>
                                <a:pt x="13" y="52"/>
                              </a:lnTo>
                              <a:lnTo>
                                <a:pt x="8" y="47"/>
                              </a:lnTo>
                              <a:lnTo>
                                <a:pt x="5" y="42"/>
                              </a:lnTo>
                              <a:lnTo>
                                <a:pt x="3" y="37"/>
                              </a:lnTo>
                              <a:lnTo>
                                <a:pt x="1" y="30"/>
                              </a:lnTo>
                              <a:lnTo>
                                <a:pt x="3" y="25"/>
                              </a:lnTo>
                              <a:lnTo>
                                <a:pt x="5" y="18"/>
                              </a:lnTo>
                              <a:lnTo>
                                <a:pt x="8" y="13"/>
                              </a:lnTo>
                              <a:lnTo>
                                <a:pt x="11" y="8"/>
                              </a:lnTo>
                              <a:lnTo>
                                <a:pt x="16" y="5"/>
                              </a:lnTo>
                              <a:lnTo>
                                <a:pt x="23" y="2"/>
                              </a:lnTo>
                              <a:lnTo>
                                <a:pt x="28" y="0"/>
                              </a:lnTo>
                              <a:lnTo>
                                <a:pt x="36" y="0"/>
                              </a:lnTo>
                              <a:lnTo>
                                <a:pt x="45" y="2"/>
                              </a:lnTo>
                              <a:lnTo>
                                <a:pt x="55" y="3"/>
                              </a:lnTo>
                              <a:lnTo>
                                <a:pt x="61" y="7"/>
                              </a:lnTo>
                              <a:lnTo>
                                <a:pt x="65" y="10"/>
                              </a:lnTo>
                              <a:lnTo>
                                <a:pt x="60" y="18"/>
                              </a:lnTo>
                              <a:lnTo>
                                <a:pt x="60" y="20"/>
                              </a:lnTo>
                              <a:lnTo>
                                <a:pt x="58" y="20"/>
                              </a:lnTo>
                              <a:lnTo>
                                <a:pt x="56" y="20"/>
                              </a:lnTo>
                              <a:lnTo>
                                <a:pt x="45" y="15"/>
                              </a:lnTo>
                              <a:lnTo>
                                <a:pt x="36" y="13"/>
                              </a:lnTo>
                              <a:lnTo>
                                <a:pt x="28" y="15"/>
                              </a:lnTo>
                              <a:lnTo>
                                <a:pt x="23" y="18"/>
                              </a:lnTo>
                              <a:lnTo>
                                <a:pt x="20" y="23"/>
                              </a:lnTo>
                              <a:lnTo>
                                <a:pt x="18" y="28"/>
                              </a:lnTo>
                              <a:lnTo>
                                <a:pt x="20" y="35"/>
                              </a:lnTo>
                              <a:lnTo>
                                <a:pt x="23" y="40"/>
                              </a:lnTo>
                              <a:lnTo>
                                <a:pt x="28" y="43"/>
                              </a:lnTo>
                              <a:lnTo>
                                <a:pt x="46" y="52"/>
                              </a:lnTo>
                              <a:lnTo>
                                <a:pt x="56" y="58"/>
                              </a:lnTo>
                              <a:lnTo>
                                <a:pt x="63" y="65"/>
                              </a:lnTo>
                              <a:lnTo>
                                <a:pt x="68" y="72"/>
                              </a:lnTo>
                              <a:lnTo>
                                <a:pt x="68" y="82"/>
                              </a:lnTo>
                              <a:lnTo>
                                <a:pt x="68" y="88"/>
                              </a:lnTo>
                              <a:lnTo>
                                <a:pt x="66" y="93"/>
                              </a:lnTo>
                              <a:lnTo>
                                <a:pt x="63" y="100"/>
                              </a:lnTo>
                              <a:lnTo>
                                <a:pt x="58" y="103"/>
                              </a:lnTo>
                              <a:lnTo>
                                <a:pt x="53" y="108"/>
                              </a:lnTo>
                              <a:lnTo>
                                <a:pt x="48" y="110"/>
                              </a:lnTo>
                              <a:lnTo>
                                <a:pt x="41" y="112"/>
                              </a:lnTo>
                              <a:lnTo>
                                <a:pt x="33" y="113"/>
                              </a:lnTo>
                              <a:lnTo>
                                <a:pt x="25" y="112"/>
                              </a:lnTo>
                              <a:lnTo>
                                <a:pt x="16" y="110"/>
                              </a:lnTo>
                              <a:lnTo>
                                <a:pt x="8" y="107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3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694"/>
                      <wps:cNvSpPr>
                        <a:spLocks noChangeAspect="1" noEditPoints="1"/>
                      </wps:cNvSpPr>
                      <wps:spPr bwMode="auto">
                        <a:xfrm>
                          <a:off x="2200" y="1941"/>
                          <a:ext cx="43" cy="78"/>
                        </a:xfrm>
                        <a:custGeom>
                          <a:avLst/>
                          <a:gdLst>
                            <a:gd name="T0" fmla="*/ 11 w 86"/>
                            <a:gd name="T1" fmla="*/ 0 h 157"/>
                            <a:gd name="T2" fmla="*/ 16 w 86"/>
                            <a:gd name="T3" fmla="*/ 3 h 157"/>
                            <a:gd name="T4" fmla="*/ 30 w 86"/>
                            <a:gd name="T5" fmla="*/ 7 h 157"/>
                            <a:gd name="T6" fmla="*/ 45 w 86"/>
                            <a:gd name="T7" fmla="*/ 0 h 157"/>
                            <a:gd name="T8" fmla="*/ 61 w 86"/>
                            <a:gd name="T9" fmla="*/ 2 h 157"/>
                            <a:gd name="T10" fmla="*/ 75 w 86"/>
                            <a:gd name="T11" fmla="*/ 8 h 157"/>
                            <a:gd name="T12" fmla="*/ 83 w 86"/>
                            <a:gd name="T13" fmla="*/ 23 h 157"/>
                            <a:gd name="T14" fmla="*/ 86 w 86"/>
                            <a:gd name="T15" fmla="*/ 43 h 157"/>
                            <a:gd name="T16" fmla="*/ 86 w 86"/>
                            <a:gd name="T17" fmla="*/ 67 h 157"/>
                            <a:gd name="T18" fmla="*/ 81 w 86"/>
                            <a:gd name="T19" fmla="*/ 88 h 157"/>
                            <a:gd name="T20" fmla="*/ 71 w 86"/>
                            <a:gd name="T21" fmla="*/ 103 h 157"/>
                            <a:gd name="T22" fmla="*/ 58 w 86"/>
                            <a:gd name="T23" fmla="*/ 112 h 157"/>
                            <a:gd name="T24" fmla="*/ 43 w 86"/>
                            <a:gd name="T25" fmla="*/ 112 h 157"/>
                            <a:gd name="T26" fmla="*/ 31 w 86"/>
                            <a:gd name="T27" fmla="*/ 107 h 157"/>
                            <a:gd name="T28" fmla="*/ 23 w 86"/>
                            <a:gd name="T29" fmla="*/ 150 h 157"/>
                            <a:gd name="T30" fmla="*/ 21 w 86"/>
                            <a:gd name="T31" fmla="*/ 153 h 157"/>
                            <a:gd name="T32" fmla="*/ 8 w 86"/>
                            <a:gd name="T33" fmla="*/ 157 h 157"/>
                            <a:gd name="T34" fmla="*/ 6 w 86"/>
                            <a:gd name="T35" fmla="*/ 153 h 157"/>
                            <a:gd name="T36" fmla="*/ 6 w 86"/>
                            <a:gd name="T37" fmla="*/ 22 h 157"/>
                            <a:gd name="T38" fmla="*/ 1 w 86"/>
                            <a:gd name="T39" fmla="*/ 8 h 157"/>
                            <a:gd name="T40" fmla="*/ 1 w 86"/>
                            <a:gd name="T41" fmla="*/ 7 h 157"/>
                            <a:gd name="T42" fmla="*/ 11 w 86"/>
                            <a:gd name="T43" fmla="*/ 0 h 157"/>
                            <a:gd name="T44" fmla="*/ 31 w 86"/>
                            <a:gd name="T45" fmla="*/ 93 h 157"/>
                            <a:gd name="T46" fmla="*/ 43 w 86"/>
                            <a:gd name="T47" fmla="*/ 97 h 157"/>
                            <a:gd name="T48" fmla="*/ 53 w 86"/>
                            <a:gd name="T49" fmla="*/ 97 h 157"/>
                            <a:gd name="T50" fmla="*/ 61 w 86"/>
                            <a:gd name="T51" fmla="*/ 92 h 157"/>
                            <a:gd name="T52" fmla="*/ 66 w 86"/>
                            <a:gd name="T53" fmla="*/ 82 h 157"/>
                            <a:gd name="T54" fmla="*/ 68 w 86"/>
                            <a:gd name="T55" fmla="*/ 65 h 157"/>
                            <a:gd name="T56" fmla="*/ 68 w 86"/>
                            <a:gd name="T57" fmla="*/ 38 h 157"/>
                            <a:gd name="T58" fmla="*/ 63 w 86"/>
                            <a:gd name="T59" fmla="*/ 22 h 157"/>
                            <a:gd name="T60" fmla="*/ 55 w 86"/>
                            <a:gd name="T61" fmla="*/ 15 h 157"/>
                            <a:gd name="T62" fmla="*/ 43 w 86"/>
                            <a:gd name="T63" fmla="*/ 15 h 157"/>
                            <a:gd name="T64" fmla="*/ 31 w 86"/>
                            <a:gd name="T65" fmla="*/ 20 h 157"/>
                            <a:gd name="T66" fmla="*/ 23 w 86"/>
                            <a:gd name="T67" fmla="*/ 88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" h="157">
                              <a:moveTo>
                                <a:pt x="11" y="0"/>
                              </a:moveTo>
                              <a:lnTo>
                                <a:pt x="11" y="0"/>
                              </a:lnTo>
                              <a:lnTo>
                                <a:pt x="16" y="3"/>
                              </a:lnTo>
                              <a:lnTo>
                                <a:pt x="21" y="13"/>
                              </a:lnTo>
                              <a:lnTo>
                                <a:pt x="30" y="7"/>
                              </a:lnTo>
                              <a:lnTo>
                                <a:pt x="36" y="3"/>
                              </a:lnTo>
                              <a:lnTo>
                                <a:pt x="45" y="0"/>
                              </a:lnTo>
                              <a:lnTo>
                                <a:pt x="53" y="0"/>
                              </a:lnTo>
                              <a:lnTo>
                                <a:pt x="61" y="2"/>
                              </a:lnTo>
                              <a:lnTo>
                                <a:pt x="68" y="3"/>
                              </a:lnTo>
                              <a:lnTo>
                                <a:pt x="75" y="8"/>
                              </a:lnTo>
                              <a:lnTo>
                                <a:pt x="80" y="15"/>
                              </a:lnTo>
                              <a:lnTo>
                                <a:pt x="83" y="23"/>
                              </a:lnTo>
                              <a:lnTo>
                                <a:pt x="85" y="32"/>
                              </a:lnTo>
                              <a:lnTo>
                                <a:pt x="86" y="43"/>
                              </a:lnTo>
                              <a:lnTo>
                                <a:pt x="86" y="53"/>
                              </a:lnTo>
                              <a:lnTo>
                                <a:pt x="86" y="67"/>
                              </a:lnTo>
                              <a:lnTo>
                                <a:pt x="85" y="78"/>
                              </a:lnTo>
                              <a:lnTo>
                                <a:pt x="81" y="88"/>
                              </a:lnTo>
                              <a:lnTo>
                                <a:pt x="76" y="97"/>
                              </a:lnTo>
                              <a:lnTo>
                                <a:pt x="71" y="103"/>
                              </a:lnTo>
                              <a:lnTo>
                                <a:pt x="65" y="108"/>
                              </a:lnTo>
                              <a:lnTo>
                                <a:pt x="58" y="112"/>
                              </a:lnTo>
                              <a:lnTo>
                                <a:pt x="50" y="113"/>
                              </a:lnTo>
                              <a:lnTo>
                                <a:pt x="43" y="112"/>
                              </a:lnTo>
                              <a:lnTo>
                                <a:pt x="36" y="110"/>
                              </a:lnTo>
                              <a:lnTo>
                                <a:pt x="31" y="107"/>
                              </a:lnTo>
                              <a:lnTo>
                                <a:pt x="23" y="103"/>
                              </a:lnTo>
                              <a:lnTo>
                                <a:pt x="23" y="150"/>
                              </a:lnTo>
                              <a:lnTo>
                                <a:pt x="23" y="152"/>
                              </a:lnTo>
                              <a:lnTo>
                                <a:pt x="21" y="153"/>
                              </a:lnTo>
                              <a:lnTo>
                                <a:pt x="10" y="157"/>
                              </a:lnTo>
                              <a:lnTo>
                                <a:pt x="8" y="157"/>
                              </a:lnTo>
                              <a:lnTo>
                                <a:pt x="6" y="153"/>
                              </a:lnTo>
                              <a:lnTo>
                                <a:pt x="6" y="33"/>
                              </a:lnTo>
                              <a:lnTo>
                                <a:pt x="6" y="22"/>
                              </a:lnTo>
                              <a:lnTo>
                                <a:pt x="3" y="12"/>
                              </a:lnTo>
                              <a:lnTo>
                                <a:pt x="1" y="8"/>
                              </a:lnTo>
                              <a:lnTo>
                                <a:pt x="0" y="8"/>
                              </a:lnTo>
                              <a:lnTo>
                                <a:pt x="1" y="7"/>
                              </a:lnTo>
                              <a:lnTo>
                                <a:pt x="11" y="0"/>
                              </a:lnTo>
                              <a:close/>
                              <a:moveTo>
                                <a:pt x="23" y="88"/>
                              </a:moveTo>
                              <a:lnTo>
                                <a:pt x="31" y="93"/>
                              </a:lnTo>
                              <a:lnTo>
                                <a:pt x="36" y="95"/>
                              </a:lnTo>
                              <a:lnTo>
                                <a:pt x="43" y="97"/>
                              </a:lnTo>
                              <a:lnTo>
                                <a:pt x="48" y="97"/>
                              </a:lnTo>
                              <a:lnTo>
                                <a:pt x="53" y="97"/>
                              </a:lnTo>
                              <a:lnTo>
                                <a:pt x="58" y="95"/>
                              </a:lnTo>
                              <a:lnTo>
                                <a:pt x="61" y="92"/>
                              </a:lnTo>
                              <a:lnTo>
                                <a:pt x="65" y="88"/>
                              </a:lnTo>
                              <a:lnTo>
                                <a:pt x="66" y="82"/>
                              </a:lnTo>
                              <a:lnTo>
                                <a:pt x="68" y="75"/>
                              </a:lnTo>
                              <a:lnTo>
                                <a:pt x="68" y="65"/>
                              </a:lnTo>
                              <a:lnTo>
                                <a:pt x="68" y="55"/>
                              </a:lnTo>
                              <a:lnTo>
                                <a:pt x="68" y="38"/>
                              </a:lnTo>
                              <a:lnTo>
                                <a:pt x="65" y="27"/>
                              </a:lnTo>
                              <a:lnTo>
                                <a:pt x="63" y="22"/>
                              </a:lnTo>
                              <a:lnTo>
                                <a:pt x="60" y="18"/>
                              </a:lnTo>
                              <a:lnTo>
                                <a:pt x="55" y="15"/>
                              </a:lnTo>
                              <a:lnTo>
                                <a:pt x="50" y="15"/>
                              </a:lnTo>
                              <a:lnTo>
                                <a:pt x="43" y="15"/>
                              </a:lnTo>
                              <a:lnTo>
                                <a:pt x="38" y="17"/>
                              </a:lnTo>
                              <a:lnTo>
                                <a:pt x="31" y="20"/>
                              </a:lnTo>
                              <a:lnTo>
                                <a:pt x="23" y="25"/>
                              </a:lnTo>
                              <a:lnTo>
                                <a:pt x="23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695"/>
                      <wps:cNvSpPr>
                        <a:spLocks noChangeAspect="1" noEditPoints="1"/>
                      </wps:cNvSpPr>
                      <wps:spPr bwMode="auto">
                        <a:xfrm>
                          <a:off x="2255" y="1918"/>
                          <a:ext cx="42" cy="79"/>
                        </a:xfrm>
                        <a:custGeom>
                          <a:avLst/>
                          <a:gdLst>
                            <a:gd name="T0" fmla="*/ 18 w 83"/>
                            <a:gd name="T1" fmla="*/ 113 h 158"/>
                            <a:gd name="T2" fmla="*/ 23 w 83"/>
                            <a:gd name="T3" fmla="*/ 127 h 158"/>
                            <a:gd name="T4" fmla="*/ 30 w 83"/>
                            <a:gd name="T5" fmla="*/ 137 h 158"/>
                            <a:gd name="T6" fmla="*/ 40 w 83"/>
                            <a:gd name="T7" fmla="*/ 142 h 158"/>
                            <a:gd name="T8" fmla="*/ 53 w 83"/>
                            <a:gd name="T9" fmla="*/ 142 h 158"/>
                            <a:gd name="T10" fmla="*/ 65 w 83"/>
                            <a:gd name="T11" fmla="*/ 138 h 158"/>
                            <a:gd name="T12" fmla="*/ 73 w 83"/>
                            <a:gd name="T13" fmla="*/ 133 h 158"/>
                            <a:gd name="T14" fmla="*/ 75 w 83"/>
                            <a:gd name="T15" fmla="*/ 133 h 158"/>
                            <a:gd name="T16" fmla="*/ 80 w 83"/>
                            <a:gd name="T17" fmla="*/ 143 h 158"/>
                            <a:gd name="T18" fmla="*/ 81 w 83"/>
                            <a:gd name="T19" fmla="*/ 145 h 158"/>
                            <a:gd name="T20" fmla="*/ 73 w 83"/>
                            <a:gd name="T21" fmla="*/ 152 h 158"/>
                            <a:gd name="T22" fmla="*/ 60 w 83"/>
                            <a:gd name="T23" fmla="*/ 157 h 158"/>
                            <a:gd name="T24" fmla="*/ 45 w 83"/>
                            <a:gd name="T25" fmla="*/ 158 h 158"/>
                            <a:gd name="T26" fmla="*/ 26 w 83"/>
                            <a:gd name="T27" fmla="*/ 153 h 158"/>
                            <a:gd name="T28" fmla="*/ 11 w 83"/>
                            <a:gd name="T29" fmla="*/ 142 h 158"/>
                            <a:gd name="T30" fmla="*/ 3 w 83"/>
                            <a:gd name="T31" fmla="*/ 125 h 158"/>
                            <a:gd name="T32" fmla="*/ 0 w 83"/>
                            <a:gd name="T33" fmla="*/ 102 h 158"/>
                            <a:gd name="T34" fmla="*/ 3 w 83"/>
                            <a:gd name="T35" fmla="*/ 78 h 158"/>
                            <a:gd name="T36" fmla="*/ 11 w 83"/>
                            <a:gd name="T37" fmla="*/ 60 h 158"/>
                            <a:gd name="T38" fmla="*/ 25 w 83"/>
                            <a:gd name="T39" fmla="*/ 48 h 158"/>
                            <a:gd name="T40" fmla="*/ 43 w 83"/>
                            <a:gd name="T41" fmla="*/ 45 h 158"/>
                            <a:gd name="T42" fmla="*/ 55 w 83"/>
                            <a:gd name="T43" fmla="*/ 47 h 158"/>
                            <a:gd name="T44" fmla="*/ 65 w 83"/>
                            <a:gd name="T45" fmla="*/ 52 h 158"/>
                            <a:gd name="T46" fmla="*/ 73 w 83"/>
                            <a:gd name="T47" fmla="*/ 60 h 158"/>
                            <a:gd name="T48" fmla="*/ 80 w 83"/>
                            <a:gd name="T49" fmla="*/ 70 h 158"/>
                            <a:gd name="T50" fmla="*/ 83 w 83"/>
                            <a:gd name="T51" fmla="*/ 102 h 158"/>
                            <a:gd name="T52" fmla="*/ 81 w 83"/>
                            <a:gd name="T53" fmla="*/ 105 h 158"/>
                            <a:gd name="T54" fmla="*/ 65 w 83"/>
                            <a:gd name="T55" fmla="*/ 0 h 158"/>
                            <a:gd name="T56" fmla="*/ 66 w 83"/>
                            <a:gd name="T57" fmla="*/ 0 h 158"/>
                            <a:gd name="T58" fmla="*/ 68 w 83"/>
                            <a:gd name="T59" fmla="*/ 2 h 158"/>
                            <a:gd name="T60" fmla="*/ 71 w 83"/>
                            <a:gd name="T61" fmla="*/ 7 h 158"/>
                            <a:gd name="T62" fmla="*/ 71 w 83"/>
                            <a:gd name="T63" fmla="*/ 8 h 158"/>
                            <a:gd name="T64" fmla="*/ 46 w 83"/>
                            <a:gd name="T65" fmla="*/ 28 h 158"/>
                            <a:gd name="T66" fmla="*/ 45 w 83"/>
                            <a:gd name="T67" fmla="*/ 30 h 158"/>
                            <a:gd name="T68" fmla="*/ 41 w 83"/>
                            <a:gd name="T69" fmla="*/ 28 h 158"/>
                            <a:gd name="T70" fmla="*/ 16 w 83"/>
                            <a:gd name="T71" fmla="*/ 8 h 158"/>
                            <a:gd name="T72" fmla="*/ 16 w 83"/>
                            <a:gd name="T73" fmla="*/ 7 h 158"/>
                            <a:gd name="T74" fmla="*/ 20 w 83"/>
                            <a:gd name="T75" fmla="*/ 2 h 158"/>
                            <a:gd name="T76" fmla="*/ 21 w 83"/>
                            <a:gd name="T77" fmla="*/ 0 h 158"/>
                            <a:gd name="T78" fmla="*/ 23 w 83"/>
                            <a:gd name="T79" fmla="*/ 0 h 158"/>
                            <a:gd name="T80" fmla="*/ 65 w 83"/>
                            <a:gd name="T81" fmla="*/ 0 h 158"/>
                            <a:gd name="T82" fmla="*/ 65 w 83"/>
                            <a:gd name="T83" fmla="*/ 83 h 158"/>
                            <a:gd name="T84" fmla="*/ 61 w 83"/>
                            <a:gd name="T85" fmla="*/ 72 h 158"/>
                            <a:gd name="T86" fmla="*/ 56 w 83"/>
                            <a:gd name="T87" fmla="*/ 63 h 158"/>
                            <a:gd name="T88" fmla="*/ 46 w 83"/>
                            <a:gd name="T89" fmla="*/ 58 h 158"/>
                            <a:gd name="T90" fmla="*/ 36 w 83"/>
                            <a:gd name="T91" fmla="*/ 58 h 158"/>
                            <a:gd name="T92" fmla="*/ 28 w 83"/>
                            <a:gd name="T93" fmla="*/ 63 h 158"/>
                            <a:gd name="T94" fmla="*/ 21 w 83"/>
                            <a:gd name="T95" fmla="*/ 72 h 158"/>
                            <a:gd name="T96" fmla="*/ 18 w 83"/>
                            <a:gd name="T97" fmla="*/ 83 h 158"/>
                            <a:gd name="T98" fmla="*/ 66 w 83"/>
                            <a:gd name="T99" fmla="*/ 92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83" h="158">
                              <a:moveTo>
                                <a:pt x="18" y="105"/>
                              </a:moveTo>
                              <a:lnTo>
                                <a:pt x="18" y="113"/>
                              </a:lnTo>
                              <a:lnTo>
                                <a:pt x="20" y="122"/>
                              </a:lnTo>
                              <a:lnTo>
                                <a:pt x="23" y="127"/>
                              </a:lnTo>
                              <a:lnTo>
                                <a:pt x="26" y="133"/>
                              </a:lnTo>
                              <a:lnTo>
                                <a:pt x="30" y="137"/>
                              </a:lnTo>
                              <a:lnTo>
                                <a:pt x="35" y="140"/>
                              </a:lnTo>
                              <a:lnTo>
                                <a:pt x="40" y="142"/>
                              </a:lnTo>
                              <a:lnTo>
                                <a:pt x="46" y="142"/>
                              </a:lnTo>
                              <a:lnTo>
                                <a:pt x="53" y="142"/>
                              </a:lnTo>
                              <a:lnTo>
                                <a:pt x="58" y="142"/>
                              </a:lnTo>
                              <a:lnTo>
                                <a:pt x="65" y="138"/>
                              </a:lnTo>
                              <a:lnTo>
                                <a:pt x="73" y="135"/>
                              </a:lnTo>
                              <a:lnTo>
                                <a:pt x="73" y="133"/>
                              </a:lnTo>
                              <a:lnTo>
                                <a:pt x="75" y="133"/>
                              </a:lnTo>
                              <a:lnTo>
                                <a:pt x="76" y="135"/>
                              </a:lnTo>
                              <a:lnTo>
                                <a:pt x="80" y="143"/>
                              </a:lnTo>
                              <a:lnTo>
                                <a:pt x="80" y="145"/>
                              </a:lnTo>
                              <a:lnTo>
                                <a:pt x="81" y="145"/>
                              </a:lnTo>
                              <a:lnTo>
                                <a:pt x="80" y="148"/>
                              </a:lnTo>
                              <a:lnTo>
                                <a:pt x="73" y="152"/>
                              </a:lnTo>
                              <a:lnTo>
                                <a:pt x="66" y="153"/>
                              </a:lnTo>
                              <a:lnTo>
                                <a:pt x="60" y="157"/>
                              </a:lnTo>
                              <a:lnTo>
                                <a:pt x="53" y="157"/>
                              </a:lnTo>
                              <a:lnTo>
                                <a:pt x="45" y="158"/>
                              </a:lnTo>
                              <a:lnTo>
                                <a:pt x="35" y="157"/>
                              </a:lnTo>
                              <a:lnTo>
                                <a:pt x="26" y="153"/>
                              </a:lnTo>
                              <a:lnTo>
                                <a:pt x="18" y="148"/>
                              </a:lnTo>
                              <a:lnTo>
                                <a:pt x="11" y="142"/>
                              </a:lnTo>
                              <a:lnTo>
                                <a:pt x="6" y="135"/>
                              </a:lnTo>
                              <a:lnTo>
                                <a:pt x="3" y="125"/>
                              </a:lnTo>
                              <a:lnTo>
                                <a:pt x="0" y="113"/>
                              </a:lnTo>
                              <a:lnTo>
                                <a:pt x="0" y="102"/>
                              </a:lnTo>
                              <a:lnTo>
                                <a:pt x="0" y="88"/>
                              </a:lnTo>
                              <a:lnTo>
                                <a:pt x="3" y="78"/>
                              </a:lnTo>
                              <a:lnTo>
                                <a:pt x="6" y="68"/>
                              </a:lnTo>
                              <a:lnTo>
                                <a:pt x="11" y="60"/>
                              </a:lnTo>
                              <a:lnTo>
                                <a:pt x="18" y="53"/>
                              </a:lnTo>
                              <a:lnTo>
                                <a:pt x="25" y="48"/>
                              </a:lnTo>
                              <a:lnTo>
                                <a:pt x="33" y="47"/>
                              </a:lnTo>
                              <a:lnTo>
                                <a:pt x="43" y="45"/>
                              </a:lnTo>
                              <a:lnTo>
                                <a:pt x="50" y="45"/>
                              </a:lnTo>
                              <a:lnTo>
                                <a:pt x="55" y="47"/>
                              </a:lnTo>
                              <a:lnTo>
                                <a:pt x="61" y="48"/>
                              </a:lnTo>
                              <a:lnTo>
                                <a:pt x="65" y="52"/>
                              </a:lnTo>
                              <a:lnTo>
                                <a:pt x="70" y="55"/>
                              </a:lnTo>
                              <a:lnTo>
                                <a:pt x="73" y="60"/>
                              </a:lnTo>
                              <a:lnTo>
                                <a:pt x="76" y="65"/>
                              </a:lnTo>
                              <a:lnTo>
                                <a:pt x="80" y="70"/>
                              </a:lnTo>
                              <a:lnTo>
                                <a:pt x="83" y="83"/>
                              </a:lnTo>
                              <a:lnTo>
                                <a:pt x="83" y="102"/>
                              </a:lnTo>
                              <a:lnTo>
                                <a:pt x="83" y="105"/>
                              </a:lnTo>
                              <a:lnTo>
                                <a:pt x="81" y="105"/>
                              </a:lnTo>
                              <a:lnTo>
                                <a:pt x="18" y="105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65" y="0"/>
                              </a:lnTo>
                              <a:lnTo>
                                <a:pt x="66" y="0"/>
                              </a:lnTo>
                              <a:lnTo>
                                <a:pt x="68" y="0"/>
                              </a:lnTo>
                              <a:lnTo>
                                <a:pt x="68" y="2"/>
                              </a:lnTo>
                              <a:lnTo>
                                <a:pt x="71" y="5"/>
                              </a:lnTo>
                              <a:lnTo>
                                <a:pt x="71" y="7"/>
                              </a:lnTo>
                              <a:lnTo>
                                <a:pt x="71" y="8"/>
                              </a:lnTo>
                              <a:lnTo>
                                <a:pt x="70" y="10"/>
                              </a:lnTo>
                              <a:lnTo>
                                <a:pt x="46" y="28"/>
                              </a:lnTo>
                              <a:lnTo>
                                <a:pt x="45" y="30"/>
                              </a:lnTo>
                              <a:lnTo>
                                <a:pt x="43" y="30"/>
                              </a:lnTo>
                              <a:lnTo>
                                <a:pt x="41" y="28"/>
                              </a:lnTo>
                              <a:lnTo>
                                <a:pt x="18" y="10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5"/>
                              </a:lnTo>
                              <a:lnTo>
                                <a:pt x="20" y="2"/>
                              </a:lnTo>
                              <a:lnTo>
                                <a:pt x="21" y="0"/>
                              </a:lnTo>
                              <a:lnTo>
                                <a:pt x="23" y="0"/>
                              </a:lnTo>
                              <a:lnTo>
                                <a:pt x="45" y="13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66" y="92"/>
                              </a:moveTo>
                              <a:lnTo>
                                <a:pt x="65" y="83"/>
                              </a:lnTo>
                              <a:lnTo>
                                <a:pt x="63" y="77"/>
                              </a:lnTo>
                              <a:lnTo>
                                <a:pt x="61" y="72"/>
                              </a:lnTo>
                              <a:lnTo>
                                <a:pt x="60" y="67"/>
                              </a:lnTo>
                              <a:lnTo>
                                <a:pt x="56" y="63"/>
                              </a:lnTo>
                              <a:lnTo>
                                <a:pt x="51" y="60"/>
                              </a:lnTo>
                              <a:lnTo>
                                <a:pt x="46" y="58"/>
                              </a:lnTo>
                              <a:lnTo>
                                <a:pt x="41" y="58"/>
                              </a:lnTo>
                              <a:lnTo>
                                <a:pt x="36" y="58"/>
                              </a:lnTo>
                              <a:lnTo>
                                <a:pt x="31" y="60"/>
                              </a:lnTo>
                              <a:lnTo>
                                <a:pt x="28" y="63"/>
                              </a:lnTo>
                              <a:lnTo>
                                <a:pt x="25" y="67"/>
                              </a:lnTo>
                              <a:lnTo>
                                <a:pt x="21" y="72"/>
                              </a:lnTo>
                              <a:lnTo>
                                <a:pt x="20" y="77"/>
                              </a:lnTo>
                              <a:lnTo>
                                <a:pt x="18" y="83"/>
                              </a:lnTo>
                              <a:lnTo>
                                <a:pt x="18" y="92"/>
                              </a:lnTo>
                              <a:lnTo>
                                <a:pt x="66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696"/>
                      <wps:cNvSpPr>
                        <a:spLocks noChangeAspect="1" noEditPoints="1"/>
                      </wps:cNvSpPr>
                      <wps:spPr bwMode="auto">
                        <a:xfrm>
                          <a:off x="2304" y="1918"/>
                          <a:ext cx="35" cy="79"/>
                        </a:xfrm>
                        <a:custGeom>
                          <a:avLst/>
                          <a:gdLst>
                            <a:gd name="T0" fmla="*/ 5 w 70"/>
                            <a:gd name="T1" fmla="*/ 135 h 158"/>
                            <a:gd name="T2" fmla="*/ 7 w 70"/>
                            <a:gd name="T3" fmla="*/ 135 h 158"/>
                            <a:gd name="T4" fmla="*/ 22 w 70"/>
                            <a:gd name="T5" fmla="*/ 142 h 158"/>
                            <a:gd name="T6" fmla="*/ 42 w 70"/>
                            <a:gd name="T7" fmla="*/ 142 h 158"/>
                            <a:gd name="T8" fmla="*/ 52 w 70"/>
                            <a:gd name="T9" fmla="*/ 133 h 158"/>
                            <a:gd name="T10" fmla="*/ 52 w 70"/>
                            <a:gd name="T11" fmla="*/ 122 h 158"/>
                            <a:gd name="T12" fmla="*/ 45 w 70"/>
                            <a:gd name="T13" fmla="*/ 115 h 158"/>
                            <a:gd name="T14" fmla="*/ 22 w 70"/>
                            <a:gd name="T15" fmla="*/ 103 h 158"/>
                            <a:gd name="T16" fmla="*/ 8 w 70"/>
                            <a:gd name="T17" fmla="*/ 92 h 158"/>
                            <a:gd name="T18" fmla="*/ 3 w 70"/>
                            <a:gd name="T19" fmla="*/ 82 h 158"/>
                            <a:gd name="T20" fmla="*/ 3 w 70"/>
                            <a:gd name="T21" fmla="*/ 70 h 158"/>
                            <a:gd name="T22" fmla="*/ 8 w 70"/>
                            <a:gd name="T23" fmla="*/ 58 h 158"/>
                            <a:gd name="T24" fmla="*/ 18 w 70"/>
                            <a:gd name="T25" fmla="*/ 50 h 158"/>
                            <a:gd name="T26" fmla="*/ 30 w 70"/>
                            <a:gd name="T27" fmla="*/ 45 h 158"/>
                            <a:gd name="T28" fmla="*/ 47 w 70"/>
                            <a:gd name="T29" fmla="*/ 47 h 158"/>
                            <a:gd name="T30" fmla="*/ 63 w 70"/>
                            <a:gd name="T31" fmla="*/ 52 h 158"/>
                            <a:gd name="T32" fmla="*/ 65 w 70"/>
                            <a:gd name="T33" fmla="*/ 55 h 158"/>
                            <a:gd name="T34" fmla="*/ 62 w 70"/>
                            <a:gd name="T35" fmla="*/ 63 h 158"/>
                            <a:gd name="T36" fmla="*/ 60 w 70"/>
                            <a:gd name="T37" fmla="*/ 65 h 158"/>
                            <a:gd name="T38" fmla="*/ 58 w 70"/>
                            <a:gd name="T39" fmla="*/ 65 h 158"/>
                            <a:gd name="T40" fmla="*/ 37 w 70"/>
                            <a:gd name="T41" fmla="*/ 58 h 158"/>
                            <a:gd name="T42" fmla="*/ 25 w 70"/>
                            <a:gd name="T43" fmla="*/ 63 h 158"/>
                            <a:gd name="T44" fmla="*/ 20 w 70"/>
                            <a:gd name="T45" fmla="*/ 73 h 158"/>
                            <a:gd name="T46" fmla="*/ 25 w 70"/>
                            <a:gd name="T47" fmla="*/ 85 h 158"/>
                            <a:gd name="T48" fmla="*/ 48 w 70"/>
                            <a:gd name="T49" fmla="*/ 97 h 158"/>
                            <a:gd name="T50" fmla="*/ 65 w 70"/>
                            <a:gd name="T51" fmla="*/ 110 h 158"/>
                            <a:gd name="T52" fmla="*/ 70 w 70"/>
                            <a:gd name="T53" fmla="*/ 127 h 158"/>
                            <a:gd name="T54" fmla="*/ 67 w 70"/>
                            <a:gd name="T55" fmla="*/ 138 h 158"/>
                            <a:gd name="T56" fmla="*/ 60 w 70"/>
                            <a:gd name="T57" fmla="*/ 148 h 158"/>
                            <a:gd name="T58" fmla="*/ 48 w 70"/>
                            <a:gd name="T59" fmla="*/ 155 h 158"/>
                            <a:gd name="T60" fmla="*/ 35 w 70"/>
                            <a:gd name="T61" fmla="*/ 158 h 158"/>
                            <a:gd name="T62" fmla="*/ 17 w 70"/>
                            <a:gd name="T63" fmla="*/ 155 h 158"/>
                            <a:gd name="T64" fmla="*/ 2 w 70"/>
                            <a:gd name="T65" fmla="*/ 148 h 158"/>
                            <a:gd name="T66" fmla="*/ 0 w 70"/>
                            <a:gd name="T67" fmla="*/ 147 h 158"/>
                            <a:gd name="T68" fmla="*/ 0 w 70"/>
                            <a:gd name="T69" fmla="*/ 147 h 158"/>
                            <a:gd name="T70" fmla="*/ 58 w 70"/>
                            <a:gd name="T71" fmla="*/ 0 h 158"/>
                            <a:gd name="T72" fmla="*/ 62 w 70"/>
                            <a:gd name="T73" fmla="*/ 0 h 158"/>
                            <a:gd name="T74" fmla="*/ 63 w 70"/>
                            <a:gd name="T75" fmla="*/ 2 h 158"/>
                            <a:gd name="T76" fmla="*/ 67 w 70"/>
                            <a:gd name="T77" fmla="*/ 7 h 158"/>
                            <a:gd name="T78" fmla="*/ 67 w 70"/>
                            <a:gd name="T79" fmla="*/ 8 h 158"/>
                            <a:gd name="T80" fmla="*/ 40 w 70"/>
                            <a:gd name="T81" fmla="*/ 28 h 158"/>
                            <a:gd name="T82" fmla="*/ 38 w 70"/>
                            <a:gd name="T83" fmla="*/ 30 h 158"/>
                            <a:gd name="T84" fmla="*/ 37 w 70"/>
                            <a:gd name="T85" fmla="*/ 28 h 158"/>
                            <a:gd name="T86" fmla="*/ 12 w 70"/>
                            <a:gd name="T87" fmla="*/ 8 h 158"/>
                            <a:gd name="T88" fmla="*/ 12 w 70"/>
                            <a:gd name="T89" fmla="*/ 7 h 158"/>
                            <a:gd name="T90" fmla="*/ 15 w 70"/>
                            <a:gd name="T91" fmla="*/ 2 h 158"/>
                            <a:gd name="T92" fmla="*/ 17 w 70"/>
                            <a:gd name="T93" fmla="*/ 0 h 158"/>
                            <a:gd name="T94" fmla="*/ 18 w 70"/>
                            <a:gd name="T95" fmla="*/ 0 h 158"/>
                            <a:gd name="T96" fmla="*/ 58 w 70"/>
                            <a:gd name="T97" fmla="*/ 0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0" h="158">
                              <a:moveTo>
                                <a:pt x="5" y="137"/>
                              </a:moveTo>
                              <a:lnTo>
                                <a:pt x="5" y="135"/>
                              </a:lnTo>
                              <a:lnTo>
                                <a:pt x="7" y="135"/>
                              </a:lnTo>
                              <a:lnTo>
                                <a:pt x="8" y="135"/>
                              </a:lnTo>
                              <a:lnTo>
                                <a:pt x="22" y="142"/>
                              </a:lnTo>
                              <a:lnTo>
                                <a:pt x="35" y="143"/>
                              </a:lnTo>
                              <a:lnTo>
                                <a:pt x="42" y="142"/>
                              </a:lnTo>
                              <a:lnTo>
                                <a:pt x="48" y="138"/>
                              </a:lnTo>
                              <a:lnTo>
                                <a:pt x="52" y="133"/>
                              </a:lnTo>
                              <a:lnTo>
                                <a:pt x="53" y="127"/>
                              </a:lnTo>
                              <a:lnTo>
                                <a:pt x="52" y="122"/>
                              </a:lnTo>
                              <a:lnTo>
                                <a:pt x="50" y="118"/>
                              </a:lnTo>
                              <a:lnTo>
                                <a:pt x="45" y="115"/>
                              </a:lnTo>
                              <a:lnTo>
                                <a:pt x="38" y="110"/>
                              </a:lnTo>
                              <a:lnTo>
                                <a:pt x="22" y="103"/>
                              </a:lnTo>
                              <a:lnTo>
                                <a:pt x="13" y="97"/>
                              </a:lnTo>
                              <a:lnTo>
                                <a:pt x="8" y="92"/>
                              </a:lnTo>
                              <a:lnTo>
                                <a:pt x="7" y="87"/>
                              </a:lnTo>
                              <a:lnTo>
                                <a:pt x="3" y="82"/>
                              </a:lnTo>
                              <a:lnTo>
                                <a:pt x="3" y="75"/>
                              </a:lnTo>
                              <a:lnTo>
                                <a:pt x="3" y="70"/>
                              </a:lnTo>
                              <a:lnTo>
                                <a:pt x="7" y="63"/>
                              </a:lnTo>
                              <a:lnTo>
                                <a:pt x="8" y="58"/>
                              </a:lnTo>
                              <a:lnTo>
                                <a:pt x="13" y="53"/>
                              </a:lnTo>
                              <a:lnTo>
                                <a:pt x="18" y="50"/>
                              </a:lnTo>
                              <a:lnTo>
                                <a:pt x="23" y="47"/>
                              </a:lnTo>
                              <a:lnTo>
                                <a:pt x="30" y="45"/>
                              </a:lnTo>
                              <a:lnTo>
                                <a:pt x="37" y="45"/>
                              </a:lnTo>
                              <a:lnTo>
                                <a:pt x="47" y="47"/>
                              </a:lnTo>
                              <a:lnTo>
                                <a:pt x="55" y="48"/>
                              </a:lnTo>
                              <a:lnTo>
                                <a:pt x="63" y="52"/>
                              </a:lnTo>
                              <a:lnTo>
                                <a:pt x="65" y="55"/>
                              </a:lnTo>
                              <a:lnTo>
                                <a:pt x="62" y="63"/>
                              </a:lnTo>
                              <a:lnTo>
                                <a:pt x="60" y="65"/>
                              </a:lnTo>
                              <a:lnTo>
                                <a:pt x="58" y="65"/>
                              </a:lnTo>
                              <a:lnTo>
                                <a:pt x="47" y="60"/>
                              </a:lnTo>
                              <a:lnTo>
                                <a:pt x="37" y="58"/>
                              </a:lnTo>
                              <a:lnTo>
                                <a:pt x="30" y="60"/>
                              </a:lnTo>
                              <a:lnTo>
                                <a:pt x="25" y="63"/>
                              </a:lnTo>
                              <a:lnTo>
                                <a:pt x="22" y="68"/>
                              </a:lnTo>
                              <a:lnTo>
                                <a:pt x="20" y="73"/>
                              </a:lnTo>
                              <a:lnTo>
                                <a:pt x="22" y="80"/>
                              </a:lnTo>
                              <a:lnTo>
                                <a:pt x="25" y="85"/>
                              </a:lnTo>
                              <a:lnTo>
                                <a:pt x="30" y="88"/>
                              </a:lnTo>
                              <a:lnTo>
                                <a:pt x="48" y="97"/>
                              </a:lnTo>
                              <a:lnTo>
                                <a:pt x="58" y="103"/>
                              </a:lnTo>
                              <a:lnTo>
                                <a:pt x="65" y="110"/>
                              </a:lnTo>
                              <a:lnTo>
                                <a:pt x="68" y="117"/>
                              </a:lnTo>
                              <a:lnTo>
                                <a:pt x="70" y="127"/>
                              </a:lnTo>
                              <a:lnTo>
                                <a:pt x="68" y="133"/>
                              </a:lnTo>
                              <a:lnTo>
                                <a:pt x="67" y="138"/>
                              </a:lnTo>
                              <a:lnTo>
                                <a:pt x="63" y="145"/>
                              </a:lnTo>
                              <a:lnTo>
                                <a:pt x="60" y="148"/>
                              </a:lnTo>
                              <a:lnTo>
                                <a:pt x="55" y="153"/>
                              </a:lnTo>
                              <a:lnTo>
                                <a:pt x="48" y="155"/>
                              </a:lnTo>
                              <a:lnTo>
                                <a:pt x="42" y="157"/>
                              </a:lnTo>
                              <a:lnTo>
                                <a:pt x="35" y="158"/>
                              </a:lnTo>
                              <a:lnTo>
                                <a:pt x="27" y="157"/>
                              </a:lnTo>
                              <a:lnTo>
                                <a:pt x="17" y="155"/>
                              </a:lnTo>
                              <a:lnTo>
                                <a:pt x="8" y="152"/>
                              </a:lnTo>
                              <a:lnTo>
                                <a:pt x="2" y="148"/>
                              </a:lnTo>
                              <a:lnTo>
                                <a:pt x="0" y="148"/>
                              </a:lnTo>
                              <a:lnTo>
                                <a:pt x="0" y="147"/>
                              </a:lnTo>
                              <a:lnTo>
                                <a:pt x="5" y="137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3" y="2"/>
                              </a:lnTo>
                              <a:lnTo>
                                <a:pt x="65" y="5"/>
                              </a:lnTo>
                              <a:lnTo>
                                <a:pt x="67" y="7"/>
                              </a:lnTo>
                              <a:lnTo>
                                <a:pt x="67" y="8"/>
                              </a:lnTo>
                              <a:lnTo>
                                <a:pt x="65" y="10"/>
                              </a:lnTo>
                              <a:lnTo>
                                <a:pt x="40" y="28"/>
                              </a:lnTo>
                              <a:lnTo>
                                <a:pt x="40" y="30"/>
                              </a:lnTo>
                              <a:lnTo>
                                <a:pt x="38" y="30"/>
                              </a:lnTo>
                              <a:lnTo>
                                <a:pt x="37" y="28"/>
                              </a:lnTo>
                              <a:lnTo>
                                <a:pt x="12" y="10"/>
                              </a:lnTo>
                              <a:lnTo>
                                <a:pt x="12" y="8"/>
                              </a:lnTo>
                              <a:lnTo>
                                <a:pt x="10" y="7"/>
                              </a:lnTo>
                              <a:lnTo>
                                <a:pt x="12" y="7"/>
                              </a:lnTo>
                              <a:lnTo>
                                <a:pt x="12" y="5"/>
                              </a:lnTo>
                              <a:lnTo>
                                <a:pt x="15" y="2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38" y="1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Freeform 697"/>
                      <wps:cNvSpPr>
                        <a:spLocks noChangeAspect="1"/>
                      </wps:cNvSpPr>
                      <wps:spPr bwMode="auto">
                        <a:xfrm>
                          <a:off x="2351" y="1941"/>
                          <a:ext cx="40" cy="55"/>
                        </a:xfrm>
                        <a:custGeom>
                          <a:avLst/>
                          <a:gdLst>
                            <a:gd name="T0" fmla="*/ 12 w 82"/>
                            <a:gd name="T1" fmla="*/ 2 h 110"/>
                            <a:gd name="T2" fmla="*/ 12 w 82"/>
                            <a:gd name="T3" fmla="*/ 0 h 110"/>
                            <a:gd name="T4" fmla="*/ 14 w 82"/>
                            <a:gd name="T5" fmla="*/ 0 h 110"/>
                            <a:gd name="T6" fmla="*/ 17 w 82"/>
                            <a:gd name="T7" fmla="*/ 5 h 110"/>
                            <a:gd name="T8" fmla="*/ 20 w 82"/>
                            <a:gd name="T9" fmla="*/ 15 h 110"/>
                            <a:gd name="T10" fmla="*/ 30 w 82"/>
                            <a:gd name="T11" fmla="*/ 8 h 110"/>
                            <a:gd name="T12" fmla="*/ 39 w 82"/>
                            <a:gd name="T13" fmla="*/ 3 h 110"/>
                            <a:gd name="T14" fmla="*/ 47 w 82"/>
                            <a:gd name="T15" fmla="*/ 0 h 110"/>
                            <a:gd name="T16" fmla="*/ 57 w 82"/>
                            <a:gd name="T17" fmla="*/ 0 h 110"/>
                            <a:gd name="T18" fmla="*/ 64 w 82"/>
                            <a:gd name="T19" fmla="*/ 0 h 110"/>
                            <a:gd name="T20" fmla="*/ 70 w 82"/>
                            <a:gd name="T21" fmla="*/ 3 h 110"/>
                            <a:gd name="T22" fmla="*/ 75 w 82"/>
                            <a:gd name="T23" fmla="*/ 7 h 110"/>
                            <a:gd name="T24" fmla="*/ 79 w 82"/>
                            <a:gd name="T25" fmla="*/ 10 h 110"/>
                            <a:gd name="T26" fmla="*/ 82 w 82"/>
                            <a:gd name="T27" fmla="*/ 18 h 110"/>
                            <a:gd name="T28" fmla="*/ 82 w 82"/>
                            <a:gd name="T29" fmla="*/ 33 h 110"/>
                            <a:gd name="T30" fmla="*/ 82 w 82"/>
                            <a:gd name="T31" fmla="*/ 107 h 110"/>
                            <a:gd name="T32" fmla="*/ 82 w 82"/>
                            <a:gd name="T33" fmla="*/ 108 h 110"/>
                            <a:gd name="T34" fmla="*/ 80 w 82"/>
                            <a:gd name="T35" fmla="*/ 110 h 110"/>
                            <a:gd name="T36" fmla="*/ 69 w 82"/>
                            <a:gd name="T37" fmla="*/ 110 h 110"/>
                            <a:gd name="T38" fmla="*/ 67 w 82"/>
                            <a:gd name="T39" fmla="*/ 108 h 110"/>
                            <a:gd name="T40" fmla="*/ 65 w 82"/>
                            <a:gd name="T41" fmla="*/ 107 h 110"/>
                            <a:gd name="T42" fmla="*/ 65 w 82"/>
                            <a:gd name="T43" fmla="*/ 33 h 110"/>
                            <a:gd name="T44" fmla="*/ 65 w 82"/>
                            <a:gd name="T45" fmla="*/ 25 h 110"/>
                            <a:gd name="T46" fmla="*/ 62 w 82"/>
                            <a:gd name="T47" fmla="*/ 18 h 110"/>
                            <a:gd name="T48" fmla="*/ 59 w 82"/>
                            <a:gd name="T49" fmla="*/ 15 h 110"/>
                            <a:gd name="T50" fmla="*/ 52 w 82"/>
                            <a:gd name="T51" fmla="*/ 15 h 110"/>
                            <a:gd name="T52" fmla="*/ 44 w 82"/>
                            <a:gd name="T53" fmla="*/ 15 h 110"/>
                            <a:gd name="T54" fmla="*/ 37 w 82"/>
                            <a:gd name="T55" fmla="*/ 18 h 110"/>
                            <a:gd name="T56" fmla="*/ 30 w 82"/>
                            <a:gd name="T57" fmla="*/ 22 h 110"/>
                            <a:gd name="T58" fmla="*/ 22 w 82"/>
                            <a:gd name="T59" fmla="*/ 28 h 110"/>
                            <a:gd name="T60" fmla="*/ 22 w 82"/>
                            <a:gd name="T61" fmla="*/ 107 h 110"/>
                            <a:gd name="T62" fmla="*/ 22 w 82"/>
                            <a:gd name="T63" fmla="*/ 108 h 110"/>
                            <a:gd name="T64" fmla="*/ 20 w 82"/>
                            <a:gd name="T65" fmla="*/ 110 h 110"/>
                            <a:gd name="T66" fmla="*/ 7 w 82"/>
                            <a:gd name="T67" fmla="*/ 110 h 110"/>
                            <a:gd name="T68" fmla="*/ 5 w 82"/>
                            <a:gd name="T69" fmla="*/ 108 h 110"/>
                            <a:gd name="T70" fmla="*/ 5 w 82"/>
                            <a:gd name="T71" fmla="*/ 107 h 110"/>
                            <a:gd name="T72" fmla="*/ 5 w 82"/>
                            <a:gd name="T73" fmla="*/ 30 h 110"/>
                            <a:gd name="T74" fmla="*/ 4 w 82"/>
                            <a:gd name="T75" fmla="*/ 18 h 110"/>
                            <a:gd name="T76" fmla="*/ 0 w 82"/>
                            <a:gd name="T77" fmla="*/ 10 h 110"/>
                            <a:gd name="T78" fmla="*/ 0 w 82"/>
                            <a:gd name="T79" fmla="*/ 8 h 110"/>
                            <a:gd name="T80" fmla="*/ 0 w 82"/>
                            <a:gd name="T81" fmla="*/ 8 h 110"/>
                            <a:gd name="T82" fmla="*/ 0 w 82"/>
                            <a:gd name="T83" fmla="*/ 7 h 110"/>
                            <a:gd name="T84" fmla="*/ 2 w 82"/>
                            <a:gd name="T85" fmla="*/ 7 h 110"/>
                            <a:gd name="T86" fmla="*/ 12 w 82"/>
                            <a:gd name="T87" fmla="*/ 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2" h="110">
                              <a:moveTo>
                                <a:pt x="12" y="2"/>
                              </a:move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7" y="5"/>
                              </a:lnTo>
                              <a:lnTo>
                                <a:pt x="20" y="15"/>
                              </a:lnTo>
                              <a:lnTo>
                                <a:pt x="30" y="8"/>
                              </a:lnTo>
                              <a:lnTo>
                                <a:pt x="39" y="3"/>
                              </a:lnTo>
                              <a:lnTo>
                                <a:pt x="47" y="0"/>
                              </a:lnTo>
                              <a:lnTo>
                                <a:pt x="57" y="0"/>
                              </a:lnTo>
                              <a:lnTo>
                                <a:pt x="64" y="0"/>
                              </a:lnTo>
                              <a:lnTo>
                                <a:pt x="70" y="3"/>
                              </a:lnTo>
                              <a:lnTo>
                                <a:pt x="75" y="7"/>
                              </a:lnTo>
                              <a:lnTo>
                                <a:pt x="79" y="10"/>
                              </a:lnTo>
                              <a:lnTo>
                                <a:pt x="82" y="18"/>
                              </a:lnTo>
                              <a:lnTo>
                                <a:pt x="82" y="33"/>
                              </a:lnTo>
                              <a:lnTo>
                                <a:pt x="82" y="107"/>
                              </a:lnTo>
                              <a:lnTo>
                                <a:pt x="82" y="108"/>
                              </a:lnTo>
                              <a:lnTo>
                                <a:pt x="80" y="110"/>
                              </a:lnTo>
                              <a:lnTo>
                                <a:pt x="69" y="110"/>
                              </a:lnTo>
                              <a:lnTo>
                                <a:pt x="67" y="108"/>
                              </a:lnTo>
                              <a:lnTo>
                                <a:pt x="65" y="107"/>
                              </a:lnTo>
                              <a:lnTo>
                                <a:pt x="65" y="33"/>
                              </a:lnTo>
                              <a:lnTo>
                                <a:pt x="65" y="25"/>
                              </a:lnTo>
                              <a:lnTo>
                                <a:pt x="62" y="18"/>
                              </a:lnTo>
                              <a:lnTo>
                                <a:pt x="59" y="15"/>
                              </a:lnTo>
                              <a:lnTo>
                                <a:pt x="52" y="15"/>
                              </a:lnTo>
                              <a:lnTo>
                                <a:pt x="44" y="15"/>
                              </a:lnTo>
                              <a:lnTo>
                                <a:pt x="37" y="18"/>
                              </a:lnTo>
                              <a:lnTo>
                                <a:pt x="30" y="22"/>
                              </a:lnTo>
                              <a:lnTo>
                                <a:pt x="22" y="28"/>
                              </a:lnTo>
                              <a:lnTo>
                                <a:pt x="22" y="107"/>
                              </a:lnTo>
                              <a:lnTo>
                                <a:pt x="22" y="108"/>
                              </a:lnTo>
                              <a:lnTo>
                                <a:pt x="20" y="110"/>
                              </a:lnTo>
                              <a:lnTo>
                                <a:pt x="7" y="110"/>
                              </a:lnTo>
                              <a:lnTo>
                                <a:pt x="5" y="108"/>
                              </a:lnTo>
                              <a:lnTo>
                                <a:pt x="5" y="107"/>
                              </a:lnTo>
                              <a:lnTo>
                                <a:pt x="5" y="30"/>
                              </a:lnTo>
                              <a:lnTo>
                                <a:pt x="4" y="18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2" y="7"/>
                              </a:lnTo>
                              <a:lnTo>
                                <a:pt x="1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Freeform 698"/>
                      <wps:cNvSpPr>
                        <a:spLocks noChangeAspect="1" noEditPoints="1"/>
                      </wps:cNvSpPr>
                      <wps:spPr bwMode="auto">
                        <a:xfrm>
                          <a:off x="2400" y="1917"/>
                          <a:ext cx="47" cy="102"/>
                        </a:xfrm>
                        <a:custGeom>
                          <a:avLst/>
                          <a:gdLst>
                            <a:gd name="T0" fmla="*/ 51 w 94"/>
                            <a:gd name="T1" fmla="*/ 140 h 204"/>
                            <a:gd name="T2" fmla="*/ 54 w 94"/>
                            <a:gd name="T3" fmla="*/ 142 h 204"/>
                            <a:gd name="T4" fmla="*/ 78 w 94"/>
                            <a:gd name="T5" fmla="*/ 50 h 204"/>
                            <a:gd name="T6" fmla="*/ 81 w 94"/>
                            <a:gd name="T7" fmla="*/ 49 h 204"/>
                            <a:gd name="T8" fmla="*/ 81 w 94"/>
                            <a:gd name="T9" fmla="*/ 49 h 204"/>
                            <a:gd name="T10" fmla="*/ 94 w 94"/>
                            <a:gd name="T11" fmla="*/ 54 h 204"/>
                            <a:gd name="T12" fmla="*/ 94 w 94"/>
                            <a:gd name="T13" fmla="*/ 55 h 204"/>
                            <a:gd name="T14" fmla="*/ 94 w 94"/>
                            <a:gd name="T15" fmla="*/ 55 h 204"/>
                            <a:gd name="T16" fmla="*/ 61 w 94"/>
                            <a:gd name="T17" fmla="*/ 167 h 204"/>
                            <a:gd name="T18" fmla="*/ 49 w 94"/>
                            <a:gd name="T19" fmla="*/ 194 h 204"/>
                            <a:gd name="T20" fmla="*/ 36 w 94"/>
                            <a:gd name="T21" fmla="*/ 202 h 204"/>
                            <a:gd name="T22" fmla="*/ 19 w 94"/>
                            <a:gd name="T23" fmla="*/ 202 h 204"/>
                            <a:gd name="T24" fmla="*/ 3 w 94"/>
                            <a:gd name="T25" fmla="*/ 195 h 204"/>
                            <a:gd name="T26" fmla="*/ 0 w 94"/>
                            <a:gd name="T27" fmla="*/ 192 h 204"/>
                            <a:gd name="T28" fmla="*/ 5 w 94"/>
                            <a:gd name="T29" fmla="*/ 182 h 204"/>
                            <a:gd name="T30" fmla="*/ 6 w 94"/>
                            <a:gd name="T31" fmla="*/ 180 h 204"/>
                            <a:gd name="T32" fmla="*/ 8 w 94"/>
                            <a:gd name="T33" fmla="*/ 182 h 204"/>
                            <a:gd name="T34" fmla="*/ 28 w 94"/>
                            <a:gd name="T35" fmla="*/ 189 h 204"/>
                            <a:gd name="T36" fmla="*/ 38 w 94"/>
                            <a:gd name="T37" fmla="*/ 185 h 204"/>
                            <a:gd name="T38" fmla="*/ 44 w 94"/>
                            <a:gd name="T39" fmla="*/ 170 h 204"/>
                            <a:gd name="T40" fmla="*/ 41 w 94"/>
                            <a:gd name="T41" fmla="*/ 157 h 204"/>
                            <a:gd name="T42" fmla="*/ 38 w 94"/>
                            <a:gd name="T43" fmla="*/ 154 h 204"/>
                            <a:gd name="T44" fmla="*/ 3 w 94"/>
                            <a:gd name="T45" fmla="*/ 55 h 204"/>
                            <a:gd name="T46" fmla="*/ 3 w 94"/>
                            <a:gd name="T47" fmla="*/ 54 h 204"/>
                            <a:gd name="T48" fmla="*/ 16 w 94"/>
                            <a:gd name="T49" fmla="*/ 49 h 204"/>
                            <a:gd name="T50" fmla="*/ 19 w 94"/>
                            <a:gd name="T51" fmla="*/ 49 h 204"/>
                            <a:gd name="T52" fmla="*/ 48 w 94"/>
                            <a:gd name="T53" fmla="*/ 134 h 204"/>
                            <a:gd name="T54" fmla="*/ 78 w 94"/>
                            <a:gd name="T55" fmla="*/ 0 h 204"/>
                            <a:gd name="T56" fmla="*/ 79 w 94"/>
                            <a:gd name="T57" fmla="*/ 0 h 204"/>
                            <a:gd name="T58" fmla="*/ 88 w 94"/>
                            <a:gd name="T59" fmla="*/ 10 h 204"/>
                            <a:gd name="T60" fmla="*/ 88 w 94"/>
                            <a:gd name="T61" fmla="*/ 14 h 204"/>
                            <a:gd name="T62" fmla="*/ 86 w 94"/>
                            <a:gd name="T63" fmla="*/ 15 h 204"/>
                            <a:gd name="T64" fmla="*/ 49 w 94"/>
                            <a:gd name="T65" fmla="*/ 35 h 204"/>
                            <a:gd name="T66" fmla="*/ 48 w 94"/>
                            <a:gd name="T67" fmla="*/ 34 h 204"/>
                            <a:gd name="T68" fmla="*/ 44 w 94"/>
                            <a:gd name="T69" fmla="*/ 30 h 204"/>
                            <a:gd name="T70" fmla="*/ 43 w 94"/>
                            <a:gd name="T71" fmla="*/ 27 h 204"/>
                            <a:gd name="T72" fmla="*/ 44 w 94"/>
                            <a:gd name="T73" fmla="*/ 25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4" h="204">
                              <a:moveTo>
                                <a:pt x="48" y="134"/>
                              </a:moveTo>
                              <a:lnTo>
                                <a:pt x="51" y="140"/>
                              </a:lnTo>
                              <a:lnTo>
                                <a:pt x="53" y="150"/>
                              </a:lnTo>
                              <a:lnTo>
                                <a:pt x="54" y="142"/>
                              </a:lnTo>
                              <a:lnTo>
                                <a:pt x="56" y="134"/>
                              </a:lnTo>
                              <a:lnTo>
                                <a:pt x="78" y="50"/>
                              </a:lnTo>
                              <a:lnTo>
                                <a:pt x="79" y="49"/>
                              </a:lnTo>
                              <a:lnTo>
                                <a:pt x="81" y="49"/>
                              </a:lnTo>
                              <a:lnTo>
                                <a:pt x="93" y="52"/>
                              </a:lnTo>
                              <a:lnTo>
                                <a:pt x="94" y="54"/>
                              </a:lnTo>
                              <a:lnTo>
                                <a:pt x="94" y="55"/>
                              </a:lnTo>
                              <a:lnTo>
                                <a:pt x="69" y="142"/>
                              </a:lnTo>
                              <a:lnTo>
                                <a:pt x="61" y="167"/>
                              </a:lnTo>
                              <a:lnTo>
                                <a:pt x="54" y="185"/>
                              </a:lnTo>
                              <a:lnTo>
                                <a:pt x="49" y="194"/>
                              </a:lnTo>
                              <a:lnTo>
                                <a:pt x="44" y="199"/>
                              </a:lnTo>
                              <a:lnTo>
                                <a:pt x="36" y="202"/>
                              </a:lnTo>
                              <a:lnTo>
                                <a:pt x="28" y="204"/>
                              </a:lnTo>
                              <a:lnTo>
                                <a:pt x="19" y="202"/>
                              </a:lnTo>
                              <a:lnTo>
                                <a:pt x="10" y="199"/>
                              </a:lnTo>
                              <a:lnTo>
                                <a:pt x="3" y="195"/>
                              </a:lnTo>
                              <a:lnTo>
                                <a:pt x="0" y="192"/>
                              </a:lnTo>
                              <a:lnTo>
                                <a:pt x="1" y="190"/>
                              </a:lnTo>
                              <a:lnTo>
                                <a:pt x="5" y="182"/>
                              </a:lnTo>
                              <a:lnTo>
                                <a:pt x="6" y="182"/>
                              </a:lnTo>
                              <a:lnTo>
                                <a:pt x="6" y="180"/>
                              </a:lnTo>
                              <a:lnTo>
                                <a:pt x="8" y="180"/>
                              </a:lnTo>
                              <a:lnTo>
                                <a:pt x="8" y="182"/>
                              </a:lnTo>
                              <a:lnTo>
                                <a:pt x="18" y="187"/>
                              </a:lnTo>
                              <a:lnTo>
                                <a:pt x="28" y="189"/>
                              </a:lnTo>
                              <a:lnTo>
                                <a:pt x="33" y="189"/>
                              </a:lnTo>
                              <a:lnTo>
                                <a:pt x="38" y="185"/>
                              </a:lnTo>
                              <a:lnTo>
                                <a:pt x="41" y="179"/>
                              </a:lnTo>
                              <a:lnTo>
                                <a:pt x="44" y="170"/>
                              </a:lnTo>
                              <a:lnTo>
                                <a:pt x="49" y="157"/>
                              </a:lnTo>
                              <a:lnTo>
                                <a:pt x="41" y="157"/>
                              </a:lnTo>
                              <a:lnTo>
                                <a:pt x="39" y="155"/>
                              </a:lnTo>
                              <a:lnTo>
                                <a:pt x="38" y="154"/>
                              </a:lnTo>
                              <a:lnTo>
                                <a:pt x="3" y="55"/>
                              </a:lnTo>
                              <a:lnTo>
                                <a:pt x="3" y="54"/>
                              </a:lnTo>
                              <a:lnTo>
                                <a:pt x="5" y="52"/>
                              </a:lnTo>
                              <a:lnTo>
                                <a:pt x="16" y="49"/>
                              </a:lnTo>
                              <a:lnTo>
                                <a:pt x="18" y="49"/>
                              </a:lnTo>
                              <a:lnTo>
                                <a:pt x="19" y="49"/>
                              </a:lnTo>
                              <a:lnTo>
                                <a:pt x="19" y="50"/>
                              </a:lnTo>
                              <a:lnTo>
                                <a:pt x="48" y="134"/>
                              </a:lnTo>
                              <a:close/>
                              <a:moveTo>
                                <a:pt x="76" y="0"/>
                              </a:moveTo>
                              <a:lnTo>
                                <a:pt x="78" y="0"/>
                              </a:lnTo>
                              <a:lnTo>
                                <a:pt x="79" y="0"/>
                              </a:lnTo>
                              <a:lnTo>
                                <a:pt x="81" y="2"/>
                              </a:lnTo>
                              <a:lnTo>
                                <a:pt x="88" y="10"/>
                              </a:lnTo>
                              <a:lnTo>
                                <a:pt x="88" y="12"/>
                              </a:lnTo>
                              <a:lnTo>
                                <a:pt x="88" y="14"/>
                              </a:lnTo>
                              <a:lnTo>
                                <a:pt x="86" y="15"/>
                              </a:lnTo>
                              <a:lnTo>
                                <a:pt x="49" y="34"/>
                              </a:lnTo>
                              <a:lnTo>
                                <a:pt x="49" y="35"/>
                              </a:lnTo>
                              <a:lnTo>
                                <a:pt x="48" y="35"/>
                              </a:lnTo>
                              <a:lnTo>
                                <a:pt x="48" y="34"/>
                              </a:lnTo>
                              <a:lnTo>
                                <a:pt x="46" y="34"/>
                              </a:lnTo>
                              <a:lnTo>
                                <a:pt x="44" y="30"/>
                              </a:lnTo>
                              <a:lnTo>
                                <a:pt x="43" y="29"/>
                              </a:lnTo>
                              <a:lnTo>
                                <a:pt x="43" y="27"/>
                              </a:lnTo>
                              <a:lnTo>
                                <a:pt x="44" y="25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Freeform 699"/>
                      <wps:cNvSpPr>
                        <a:spLocks noChangeAspect="1"/>
                      </wps:cNvSpPr>
                      <wps:spPr bwMode="auto">
                        <a:xfrm>
                          <a:off x="2454" y="1941"/>
                          <a:ext cx="38" cy="56"/>
                        </a:xfrm>
                        <a:custGeom>
                          <a:avLst/>
                          <a:gdLst>
                            <a:gd name="T0" fmla="*/ 70 w 76"/>
                            <a:gd name="T1" fmla="*/ 25 h 113"/>
                            <a:gd name="T2" fmla="*/ 68 w 76"/>
                            <a:gd name="T3" fmla="*/ 25 h 113"/>
                            <a:gd name="T4" fmla="*/ 61 w 76"/>
                            <a:gd name="T5" fmla="*/ 20 h 113"/>
                            <a:gd name="T6" fmla="*/ 50 w 76"/>
                            <a:gd name="T7" fmla="*/ 15 h 113"/>
                            <a:gd name="T8" fmla="*/ 40 w 76"/>
                            <a:gd name="T9" fmla="*/ 15 h 113"/>
                            <a:gd name="T10" fmla="*/ 30 w 76"/>
                            <a:gd name="T11" fmla="*/ 20 h 113"/>
                            <a:gd name="T12" fmla="*/ 23 w 76"/>
                            <a:gd name="T13" fmla="*/ 28 h 113"/>
                            <a:gd name="T14" fmla="*/ 18 w 76"/>
                            <a:gd name="T15" fmla="*/ 45 h 113"/>
                            <a:gd name="T16" fmla="*/ 18 w 76"/>
                            <a:gd name="T17" fmla="*/ 65 h 113"/>
                            <a:gd name="T18" fmla="*/ 21 w 76"/>
                            <a:gd name="T19" fmla="*/ 82 h 113"/>
                            <a:gd name="T20" fmla="*/ 28 w 76"/>
                            <a:gd name="T21" fmla="*/ 92 h 113"/>
                            <a:gd name="T22" fmla="*/ 36 w 76"/>
                            <a:gd name="T23" fmla="*/ 97 h 113"/>
                            <a:gd name="T24" fmla="*/ 48 w 76"/>
                            <a:gd name="T25" fmla="*/ 97 h 113"/>
                            <a:gd name="T26" fmla="*/ 61 w 76"/>
                            <a:gd name="T27" fmla="*/ 92 h 113"/>
                            <a:gd name="T28" fmla="*/ 70 w 76"/>
                            <a:gd name="T29" fmla="*/ 87 h 113"/>
                            <a:gd name="T30" fmla="*/ 71 w 76"/>
                            <a:gd name="T31" fmla="*/ 87 h 113"/>
                            <a:gd name="T32" fmla="*/ 75 w 76"/>
                            <a:gd name="T33" fmla="*/ 95 h 113"/>
                            <a:gd name="T34" fmla="*/ 76 w 76"/>
                            <a:gd name="T35" fmla="*/ 98 h 113"/>
                            <a:gd name="T36" fmla="*/ 73 w 76"/>
                            <a:gd name="T37" fmla="*/ 102 h 113"/>
                            <a:gd name="T38" fmla="*/ 58 w 76"/>
                            <a:gd name="T39" fmla="*/ 110 h 113"/>
                            <a:gd name="T40" fmla="*/ 41 w 76"/>
                            <a:gd name="T41" fmla="*/ 113 h 113"/>
                            <a:gd name="T42" fmla="*/ 23 w 76"/>
                            <a:gd name="T43" fmla="*/ 108 h 113"/>
                            <a:gd name="T44" fmla="*/ 10 w 76"/>
                            <a:gd name="T45" fmla="*/ 98 h 113"/>
                            <a:gd name="T46" fmla="*/ 1 w 76"/>
                            <a:gd name="T47" fmla="*/ 82 h 113"/>
                            <a:gd name="T48" fmla="*/ 0 w 76"/>
                            <a:gd name="T49" fmla="*/ 58 h 113"/>
                            <a:gd name="T50" fmla="*/ 3 w 76"/>
                            <a:gd name="T51" fmla="*/ 33 h 113"/>
                            <a:gd name="T52" fmla="*/ 11 w 76"/>
                            <a:gd name="T53" fmla="*/ 15 h 113"/>
                            <a:gd name="T54" fmla="*/ 26 w 76"/>
                            <a:gd name="T55" fmla="*/ 3 h 113"/>
                            <a:gd name="T56" fmla="*/ 45 w 76"/>
                            <a:gd name="T57" fmla="*/ 0 h 113"/>
                            <a:gd name="T58" fmla="*/ 58 w 76"/>
                            <a:gd name="T59" fmla="*/ 2 h 113"/>
                            <a:gd name="T60" fmla="*/ 71 w 76"/>
                            <a:gd name="T61" fmla="*/ 8 h 113"/>
                            <a:gd name="T62" fmla="*/ 76 w 76"/>
                            <a:gd name="T63" fmla="*/ 13 h 113"/>
                            <a:gd name="T64" fmla="*/ 76 w 76"/>
                            <a:gd name="T65" fmla="*/ 1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6" h="113">
                              <a:moveTo>
                                <a:pt x="71" y="23"/>
                              </a:moveTo>
                              <a:lnTo>
                                <a:pt x="70" y="25"/>
                              </a:lnTo>
                              <a:lnTo>
                                <a:pt x="68" y="25"/>
                              </a:lnTo>
                              <a:lnTo>
                                <a:pt x="61" y="20"/>
                              </a:lnTo>
                              <a:lnTo>
                                <a:pt x="55" y="17"/>
                              </a:lnTo>
                              <a:lnTo>
                                <a:pt x="50" y="15"/>
                              </a:lnTo>
                              <a:lnTo>
                                <a:pt x="45" y="15"/>
                              </a:lnTo>
                              <a:lnTo>
                                <a:pt x="40" y="15"/>
                              </a:lnTo>
                              <a:lnTo>
                                <a:pt x="35" y="17"/>
                              </a:lnTo>
                              <a:lnTo>
                                <a:pt x="30" y="20"/>
                              </a:lnTo>
                              <a:lnTo>
                                <a:pt x="26" y="23"/>
                              </a:lnTo>
                              <a:lnTo>
                                <a:pt x="23" y="28"/>
                              </a:lnTo>
                              <a:lnTo>
                                <a:pt x="20" y="37"/>
                              </a:lnTo>
                              <a:lnTo>
                                <a:pt x="18" y="45"/>
                              </a:lnTo>
                              <a:lnTo>
                                <a:pt x="18" y="57"/>
                              </a:lnTo>
                              <a:lnTo>
                                <a:pt x="18" y="65"/>
                              </a:lnTo>
                              <a:lnTo>
                                <a:pt x="20" y="73"/>
                              </a:lnTo>
                              <a:lnTo>
                                <a:pt x="21" y="82"/>
                              </a:lnTo>
                              <a:lnTo>
                                <a:pt x="25" y="87"/>
                              </a:lnTo>
                              <a:lnTo>
                                <a:pt x="28" y="92"/>
                              </a:lnTo>
                              <a:lnTo>
                                <a:pt x="31" y="95"/>
                              </a:lnTo>
                              <a:lnTo>
                                <a:pt x="36" y="97"/>
                              </a:lnTo>
                              <a:lnTo>
                                <a:pt x="43" y="97"/>
                              </a:lnTo>
                              <a:lnTo>
                                <a:pt x="48" y="97"/>
                              </a:lnTo>
                              <a:lnTo>
                                <a:pt x="55" y="95"/>
                              </a:lnTo>
                              <a:lnTo>
                                <a:pt x="61" y="92"/>
                              </a:lnTo>
                              <a:lnTo>
                                <a:pt x="68" y="87"/>
                              </a:lnTo>
                              <a:lnTo>
                                <a:pt x="70" y="87"/>
                              </a:lnTo>
                              <a:lnTo>
                                <a:pt x="70" y="85"/>
                              </a:lnTo>
                              <a:lnTo>
                                <a:pt x="71" y="87"/>
                              </a:lnTo>
                              <a:lnTo>
                                <a:pt x="75" y="95"/>
                              </a:lnTo>
                              <a:lnTo>
                                <a:pt x="76" y="97"/>
                              </a:lnTo>
                              <a:lnTo>
                                <a:pt x="76" y="98"/>
                              </a:lnTo>
                              <a:lnTo>
                                <a:pt x="75" y="100"/>
                              </a:lnTo>
                              <a:lnTo>
                                <a:pt x="73" y="102"/>
                              </a:lnTo>
                              <a:lnTo>
                                <a:pt x="65" y="107"/>
                              </a:lnTo>
                              <a:lnTo>
                                <a:pt x="58" y="110"/>
                              </a:lnTo>
                              <a:lnTo>
                                <a:pt x="50" y="112"/>
                              </a:lnTo>
                              <a:lnTo>
                                <a:pt x="41" y="113"/>
                              </a:lnTo>
                              <a:lnTo>
                                <a:pt x="31" y="112"/>
                              </a:lnTo>
                              <a:lnTo>
                                <a:pt x="23" y="108"/>
                              </a:lnTo>
                              <a:lnTo>
                                <a:pt x="16" y="105"/>
                              </a:lnTo>
                              <a:lnTo>
                                <a:pt x="10" y="98"/>
                              </a:lnTo>
                              <a:lnTo>
                                <a:pt x="6" y="90"/>
                              </a:lnTo>
                              <a:lnTo>
                                <a:pt x="1" y="82"/>
                              </a:lnTo>
                              <a:lnTo>
                                <a:pt x="0" y="70"/>
                              </a:lnTo>
                              <a:lnTo>
                                <a:pt x="0" y="58"/>
                              </a:lnTo>
                              <a:lnTo>
                                <a:pt x="0" y="45"/>
                              </a:lnTo>
                              <a:lnTo>
                                <a:pt x="3" y="33"/>
                              </a:lnTo>
                              <a:lnTo>
                                <a:pt x="6" y="23"/>
                              </a:lnTo>
                              <a:lnTo>
                                <a:pt x="11" y="15"/>
                              </a:lnTo>
                              <a:lnTo>
                                <a:pt x="18" y="8"/>
                              </a:lnTo>
                              <a:lnTo>
                                <a:pt x="26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1" y="0"/>
                              </a:lnTo>
                              <a:lnTo>
                                <a:pt x="58" y="2"/>
                              </a:lnTo>
                              <a:lnTo>
                                <a:pt x="65" y="5"/>
                              </a:lnTo>
                              <a:lnTo>
                                <a:pt x="71" y="8"/>
                              </a:lnTo>
                              <a:lnTo>
                                <a:pt x="75" y="12"/>
                              </a:lnTo>
                              <a:lnTo>
                                <a:pt x="76" y="13"/>
                              </a:lnTo>
                              <a:lnTo>
                                <a:pt x="76" y="15"/>
                              </a:lnTo>
                              <a:lnTo>
                                <a:pt x="7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Freeform 700"/>
                      <wps:cNvSpPr>
                        <a:spLocks noChangeAspect="1"/>
                      </wps:cNvSpPr>
                      <wps:spPr bwMode="auto">
                        <a:xfrm>
                          <a:off x="2503" y="1915"/>
                          <a:ext cx="38" cy="81"/>
                        </a:xfrm>
                        <a:custGeom>
                          <a:avLst/>
                          <a:gdLst>
                            <a:gd name="T0" fmla="*/ 17 w 77"/>
                            <a:gd name="T1" fmla="*/ 66 h 161"/>
                            <a:gd name="T2" fmla="*/ 25 w 77"/>
                            <a:gd name="T3" fmla="*/ 59 h 161"/>
                            <a:gd name="T4" fmla="*/ 33 w 77"/>
                            <a:gd name="T5" fmla="*/ 54 h 161"/>
                            <a:gd name="T6" fmla="*/ 42 w 77"/>
                            <a:gd name="T7" fmla="*/ 51 h 161"/>
                            <a:gd name="T8" fmla="*/ 50 w 77"/>
                            <a:gd name="T9" fmla="*/ 51 h 161"/>
                            <a:gd name="T10" fmla="*/ 57 w 77"/>
                            <a:gd name="T11" fmla="*/ 51 h 161"/>
                            <a:gd name="T12" fmla="*/ 63 w 77"/>
                            <a:gd name="T13" fmla="*/ 53 h 161"/>
                            <a:gd name="T14" fmla="*/ 68 w 77"/>
                            <a:gd name="T15" fmla="*/ 56 h 161"/>
                            <a:gd name="T16" fmla="*/ 72 w 77"/>
                            <a:gd name="T17" fmla="*/ 59 h 161"/>
                            <a:gd name="T18" fmla="*/ 75 w 77"/>
                            <a:gd name="T19" fmla="*/ 64 h 161"/>
                            <a:gd name="T20" fmla="*/ 77 w 77"/>
                            <a:gd name="T21" fmla="*/ 69 h 161"/>
                            <a:gd name="T22" fmla="*/ 77 w 77"/>
                            <a:gd name="T23" fmla="*/ 76 h 161"/>
                            <a:gd name="T24" fmla="*/ 77 w 77"/>
                            <a:gd name="T25" fmla="*/ 84 h 161"/>
                            <a:gd name="T26" fmla="*/ 77 w 77"/>
                            <a:gd name="T27" fmla="*/ 158 h 161"/>
                            <a:gd name="T28" fmla="*/ 77 w 77"/>
                            <a:gd name="T29" fmla="*/ 159 h 161"/>
                            <a:gd name="T30" fmla="*/ 75 w 77"/>
                            <a:gd name="T31" fmla="*/ 161 h 161"/>
                            <a:gd name="T32" fmla="*/ 63 w 77"/>
                            <a:gd name="T33" fmla="*/ 161 h 161"/>
                            <a:gd name="T34" fmla="*/ 62 w 77"/>
                            <a:gd name="T35" fmla="*/ 159 h 161"/>
                            <a:gd name="T36" fmla="*/ 60 w 77"/>
                            <a:gd name="T37" fmla="*/ 158 h 161"/>
                            <a:gd name="T38" fmla="*/ 60 w 77"/>
                            <a:gd name="T39" fmla="*/ 84 h 161"/>
                            <a:gd name="T40" fmla="*/ 60 w 77"/>
                            <a:gd name="T41" fmla="*/ 74 h 161"/>
                            <a:gd name="T42" fmla="*/ 57 w 77"/>
                            <a:gd name="T43" fmla="*/ 69 h 161"/>
                            <a:gd name="T44" fmla="*/ 52 w 77"/>
                            <a:gd name="T45" fmla="*/ 66 h 161"/>
                            <a:gd name="T46" fmla="*/ 45 w 77"/>
                            <a:gd name="T47" fmla="*/ 66 h 161"/>
                            <a:gd name="T48" fmla="*/ 38 w 77"/>
                            <a:gd name="T49" fmla="*/ 66 h 161"/>
                            <a:gd name="T50" fmla="*/ 32 w 77"/>
                            <a:gd name="T51" fmla="*/ 68 h 161"/>
                            <a:gd name="T52" fmla="*/ 25 w 77"/>
                            <a:gd name="T53" fmla="*/ 73 h 161"/>
                            <a:gd name="T54" fmla="*/ 17 w 77"/>
                            <a:gd name="T55" fmla="*/ 79 h 161"/>
                            <a:gd name="T56" fmla="*/ 17 w 77"/>
                            <a:gd name="T57" fmla="*/ 158 h 161"/>
                            <a:gd name="T58" fmla="*/ 15 w 77"/>
                            <a:gd name="T59" fmla="*/ 159 h 161"/>
                            <a:gd name="T60" fmla="*/ 13 w 77"/>
                            <a:gd name="T61" fmla="*/ 161 h 161"/>
                            <a:gd name="T62" fmla="*/ 2 w 77"/>
                            <a:gd name="T63" fmla="*/ 161 h 161"/>
                            <a:gd name="T64" fmla="*/ 0 w 77"/>
                            <a:gd name="T65" fmla="*/ 159 h 161"/>
                            <a:gd name="T66" fmla="*/ 0 w 77"/>
                            <a:gd name="T67" fmla="*/ 158 h 161"/>
                            <a:gd name="T68" fmla="*/ 0 w 77"/>
                            <a:gd name="T69" fmla="*/ 6 h 161"/>
                            <a:gd name="T70" fmla="*/ 0 w 77"/>
                            <a:gd name="T71" fmla="*/ 4 h 161"/>
                            <a:gd name="T72" fmla="*/ 2 w 77"/>
                            <a:gd name="T73" fmla="*/ 3 h 161"/>
                            <a:gd name="T74" fmla="*/ 13 w 77"/>
                            <a:gd name="T75" fmla="*/ 0 h 161"/>
                            <a:gd name="T76" fmla="*/ 15 w 77"/>
                            <a:gd name="T77" fmla="*/ 0 h 161"/>
                            <a:gd name="T78" fmla="*/ 15 w 77"/>
                            <a:gd name="T79" fmla="*/ 1 h 161"/>
                            <a:gd name="T80" fmla="*/ 17 w 77"/>
                            <a:gd name="T81" fmla="*/ 3 h 161"/>
                            <a:gd name="T82" fmla="*/ 17 w 77"/>
                            <a:gd name="T83" fmla="*/ 66 h 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" h="161">
                              <a:moveTo>
                                <a:pt x="17" y="66"/>
                              </a:moveTo>
                              <a:lnTo>
                                <a:pt x="25" y="59"/>
                              </a:lnTo>
                              <a:lnTo>
                                <a:pt x="33" y="54"/>
                              </a:lnTo>
                              <a:lnTo>
                                <a:pt x="42" y="51"/>
                              </a:lnTo>
                              <a:lnTo>
                                <a:pt x="50" y="51"/>
                              </a:lnTo>
                              <a:lnTo>
                                <a:pt x="57" y="51"/>
                              </a:lnTo>
                              <a:lnTo>
                                <a:pt x="63" y="53"/>
                              </a:lnTo>
                              <a:lnTo>
                                <a:pt x="68" y="56"/>
                              </a:lnTo>
                              <a:lnTo>
                                <a:pt x="72" y="59"/>
                              </a:lnTo>
                              <a:lnTo>
                                <a:pt x="75" y="64"/>
                              </a:lnTo>
                              <a:lnTo>
                                <a:pt x="77" y="69"/>
                              </a:lnTo>
                              <a:lnTo>
                                <a:pt x="77" y="76"/>
                              </a:lnTo>
                              <a:lnTo>
                                <a:pt x="77" y="84"/>
                              </a:lnTo>
                              <a:lnTo>
                                <a:pt x="77" y="158"/>
                              </a:lnTo>
                              <a:lnTo>
                                <a:pt x="77" y="159"/>
                              </a:lnTo>
                              <a:lnTo>
                                <a:pt x="75" y="161"/>
                              </a:lnTo>
                              <a:lnTo>
                                <a:pt x="63" y="161"/>
                              </a:lnTo>
                              <a:lnTo>
                                <a:pt x="62" y="159"/>
                              </a:lnTo>
                              <a:lnTo>
                                <a:pt x="60" y="158"/>
                              </a:lnTo>
                              <a:lnTo>
                                <a:pt x="60" y="84"/>
                              </a:lnTo>
                              <a:lnTo>
                                <a:pt x="60" y="74"/>
                              </a:lnTo>
                              <a:lnTo>
                                <a:pt x="57" y="69"/>
                              </a:lnTo>
                              <a:lnTo>
                                <a:pt x="52" y="66"/>
                              </a:lnTo>
                              <a:lnTo>
                                <a:pt x="45" y="66"/>
                              </a:lnTo>
                              <a:lnTo>
                                <a:pt x="38" y="66"/>
                              </a:lnTo>
                              <a:lnTo>
                                <a:pt x="32" y="68"/>
                              </a:lnTo>
                              <a:lnTo>
                                <a:pt x="25" y="73"/>
                              </a:lnTo>
                              <a:lnTo>
                                <a:pt x="17" y="79"/>
                              </a:lnTo>
                              <a:lnTo>
                                <a:pt x="17" y="158"/>
                              </a:lnTo>
                              <a:lnTo>
                                <a:pt x="15" y="159"/>
                              </a:lnTo>
                              <a:lnTo>
                                <a:pt x="13" y="161"/>
                              </a:lnTo>
                              <a:lnTo>
                                <a:pt x="2" y="161"/>
                              </a:lnTo>
                              <a:lnTo>
                                <a:pt x="0" y="159"/>
                              </a:lnTo>
                              <a:lnTo>
                                <a:pt x="0" y="158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2" y="3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15" y="1"/>
                              </a:lnTo>
                              <a:lnTo>
                                <a:pt x="17" y="3"/>
                              </a:lnTo>
                              <a:lnTo>
                                <a:pt x="1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Freeform 701"/>
                      <wps:cNvSpPr>
                        <a:spLocks noChangeAspect="1"/>
                      </wps:cNvSpPr>
                      <wps:spPr bwMode="auto">
                        <a:xfrm>
                          <a:off x="2577" y="1941"/>
                          <a:ext cx="35" cy="56"/>
                        </a:xfrm>
                        <a:custGeom>
                          <a:avLst/>
                          <a:gdLst>
                            <a:gd name="T0" fmla="*/ 5 w 70"/>
                            <a:gd name="T1" fmla="*/ 90 h 113"/>
                            <a:gd name="T2" fmla="*/ 7 w 70"/>
                            <a:gd name="T3" fmla="*/ 90 h 113"/>
                            <a:gd name="T4" fmla="*/ 22 w 70"/>
                            <a:gd name="T5" fmla="*/ 97 h 113"/>
                            <a:gd name="T6" fmla="*/ 42 w 70"/>
                            <a:gd name="T7" fmla="*/ 97 h 113"/>
                            <a:gd name="T8" fmla="*/ 52 w 70"/>
                            <a:gd name="T9" fmla="*/ 88 h 113"/>
                            <a:gd name="T10" fmla="*/ 52 w 70"/>
                            <a:gd name="T11" fmla="*/ 77 h 113"/>
                            <a:gd name="T12" fmla="*/ 45 w 70"/>
                            <a:gd name="T13" fmla="*/ 70 h 113"/>
                            <a:gd name="T14" fmla="*/ 24 w 70"/>
                            <a:gd name="T15" fmla="*/ 58 h 113"/>
                            <a:gd name="T16" fmla="*/ 10 w 70"/>
                            <a:gd name="T17" fmla="*/ 47 h 113"/>
                            <a:gd name="T18" fmla="*/ 5 w 70"/>
                            <a:gd name="T19" fmla="*/ 37 h 113"/>
                            <a:gd name="T20" fmla="*/ 5 w 70"/>
                            <a:gd name="T21" fmla="*/ 25 h 113"/>
                            <a:gd name="T22" fmla="*/ 10 w 70"/>
                            <a:gd name="T23" fmla="*/ 13 h 113"/>
                            <a:gd name="T24" fmla="*/ 19 w 70"/>
                            <a:gd name="T25" fmla="*/ 5 h 113"/>
                            <a:gd name="T26" fmla="*/ 30 w 70"/>
                            <a:gd name="T27" fmla="*/ 0 h 113"/>
                            <a:gd name="T28" fmla="*/ 47 w 70"/>
                            <a:gd name="T29" fmla="*/ 2 h 113"/>
                            <a:gd name="T30" fmla="*/ 64 w 70"/>
                            <a:gd name="T31" fmla="*/ 7 h 113"/>
                            <a:gd name="T32" fmla="*/ 67 w 70"/>
                            <a:gd name="T33" fmla="*/ 10 h 113"/>
                            <a:gd name="T34" fmla="*/ 62 w 70"/>
                            <a:gd name="T35" fmla="*/ 18 h 113"/>
                            <a:gd name="T36" fmla="*/ 60 w 70"/>
                            <a:gd name="T37" fmla="*/ 20 h 113"/>
                            <a:gd name="T38" fmla="*/ 59 w 70"/>
                            <a:gd name="T39" fmla="*/ 20 h 113"/>
                            <a:gd name="T40" fmla="*/ 37 w 70"/>
                            <a:gd name="T41" fmla="*/ 13 h 113"/>
                            <a:gd name="T42" fmla="*/ 25 w 70"/>
                            <a:gd name="T43" fmla="*/ 18 h 113"/>
                            <a:gd name="T44" fmla="*/ 20 w 70"/>
                            <a:gd name="T45" fmla="*/ 28 h 113"/>
                            <a:gd name="T46" fmla="*/ 25 w 70"/>
                            <a:gd name="T47" fmla="*/ 40 h 113"/>
                            <a:gd name="T48" fmla="*/ 49 w 70"/>
                            <a:gd name="T49" fmla="*/ 52 h 113"/>
                            <a:gd name="T50" fmla="*/ 65 w 70"/>
                            <a:gd name="T51" fmla="*/ 65 h 113"/>
                            <a:gd name="T52" fmla="*/ 70 w 70"/>
                            <a:gd name="T53" fmla="*/ 82 h 113"/>
                            <a:gd name="T54" fmla="*/ 67 w 70"/>
                            <a:gd name="T55" fmla="*/ 93 h 113"/>
                            <a:gd name="T56" fmla="*/ 60 w 70"/>
                            <a:gd name="T57" fmla="*/ 103 h 113"/>
                            <a:gd name="T58" fmla="*/ 49 w 70"/>
                            <a:gd name="T59" fmla="*/ 110 h 113"/>
                            <a:gd name="T60" fmla="*/ 35 w 70"/>
                            <a:gd name="T61" fmla="*/ 113 h 113"/>
                            <a:gd name="T62" fmla="*/ 19 w 70"/>
                            <a:gd name="T63" fmla="*/ 110 h 113"/>
                            <a:gd name="T64" fmla="*/ 2 w 70"/>
                            <a:gd name="T65" fmla="*/ 103 h 113"/>
                            <a:gd name="T66" fmla="*/ 0 w 70"/>
                            <a:gd name="T67" fmla="*/ 102 h 113"/>
                            <a:gd name="T68" fmla="*/ 2 w 70"/>
                            <a:gd name="T69" fmla="*/ 10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113">
                              <a:moveTo>
                                <a:pt x="5" y="92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9" y="90"/>
                              </a:lnTo>
                              <a:lnTo>
                                <a:pt x="22" y="97"/>
                              </a:lnTo>
                              <a:lnTo>
                                <a:pt x="35" y="98"/>
                              </a:lnTo>
                              <a:lnTo>
                                <a:pt x="42" y="97"/>
                              </a:lnTo>
                              <a:lnTo>
                                <a:pt x="49" y="93"/>
                              </a:lnTo>
                              <a:lnTo>
                                <a:pt x="52" y="88"/>
                              </a:lnTo>
                              <a:lnTo>
                                <a:pt x="54" y="82"/>
                              </a:lnTo>
                              <a:lnTo>
                                <a:pt x="52" y="77"/>
                              </a:lnTo>
                              <a:lnTo>
                                <a:pt x="50" y="73"/>
                              </a:lnTo>
                              <a:lnTo>
                                <a:pt x="45" y="70"/>
                              </a:lnTo>
                              <a:lnTo>
                                <a:pt x="39" y="65"/>
                              </a:lnTo>
                              <a:lnTo>
                                <a:pt x="24" y="58"/>
                              </a:lnTo>
                              <a:lnTo>
                                <a:pt x="14" y="52"/>
                              </a:lnTo>
                              <a:lnTo>
                                <a:pt x="10" y="47"/>
                              </a:lnTo>
                              <a:lnTo>
                                <a:pt x="7" y="42"/>
                              </a:lnTo>
                              <a:lnTo>
                                <a:pt x="5" y="37"/>
                              </a:lnTo>
                              <a:lnTo>
                                <a:pt x="4" y="30"/>
                              </a:lnTo>
                              <a:lnTo>
                                <a:pt x="5" y="25"/>
                              </a:lnTo>
                              <a:lnTo>
                                <a:pt x="7" y="18"/>
                              </a:lnTo>
                              <a:lnTo>
                                <a:pt x="10" y="13"/>
                              </a:lnTo>
                              <a:lnTo>
                                <a:pt x="14" y="8"/>
                              </a:lnTo>
                              <a:lnTo>
                                <a:pt x="19" y="5"/>
                              </a:lnTo>
                              <a:lnTo>
                                <a:pt x="24" y="2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7" y="2"/>
                              </a:lnTo>
                              <a:lnTo>
                                <a:pt x="57" y="3"/>
                              </a:lnTo>
                              <a:lnTo>
                                <a:pt x="64" y="7"/>
                              </a:lnTo>
                              <a:lnTo>
                                <a:pt x="67" y="10"/>
                              </a:lnTo>
                              <a:lnTo>
                                <a:pt x="65" y="10"/>
                              </a:lnTo>
                              <a:lnTo>
                                <a:pt x="62" y="18"/>
                              </a:lnTo>
                              <a:lnTo>
                                <a:pt x="60" y="20"/>
                              </a:lnTo>
                              <a:lnTo>
                                <a:pt x="59" y="20"/>
                              </a:lnTo>
                              <a:lnTo>
                                <a:pt x="47" y="15"/>
                              </a:lnTo>
                              <a:lnTo>
                                <a:pt x="37" y="13"/>
                              </a:lnTo>
                              <a:lnTo>
                                <a:pt x="30" y="15"/>
                              </a:lnTo>
                              <a:lnTo>
                                <a:pt x="25" y="18"/>
                              </a:lnTo>
                              <a:lnTo>
                                <a:pt x="22" y="23"/>
                              </a:lnTo>
                              <a:lnTo>
                                <a:pt x="20" y="28"/>
                              </a:lnTo>
                              <a:lnTo>
                                <a:pt x="22" y="35"/>
                              </a:lnTo>
                              <a:lnTo>
                                <a:pt x="25" y="40"/>
                              </a:lnTo>
                              <a:lnTo>
                                <a:pt x="30" y="43"/>
                              </a:lnTo>
                              <a:lnTo>
                                <a:pt x="49" y="52"/>
                              </a:lnTo>
                              <a:lnTo>
                                <a:pt x="59" y="58"/>
                              </a:lnTo>
                              <a:lnTo>
                                <a:pt x="65" y="65"/>
                              </a:lnTo>
                              <a:lnTo>
                                <a:pt x="69" y="72"/>
                              </a:lnTo>
                              <a:lnTo>
                                <a:pt x="70" y="82"/>
                              </a:lnTo>
                              <a:lnTo>
                                <a:pt x="70" y="88"/>
                              </a:lnTo>
                              <a:lnTo>
                                <a:pt x="67" y="93"/>
                              </a:lnTo>
                              <a:lnTo>
                                <a:pt x="65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9" y="110"/>
                              </a:lnTo>
                              <a:lnTo>
                                <a:pt x="42" y="112"/>
                              </a:lnTo>
                              <a:lnTo>
                                <a:pt x="35" y="113"/>
                              </a:lnTo>
                              <a:lnTo>
                                <a:pt x="27" y="112"/>
                              </a:lnTo>
                              <a:lnTo>
                                <a:pt x="19" y="110"/>
                              </a:lnTo>
                              <a:lnTo>
                                <a:pt x="10" y="107"/>
                              </a:lnTo>
                              <a:lnTo>
                                <a:pt x="2" y="103"/>
                              </a:lnTo>
                              <a:lnTo>
                                <a:pt x="0" y="102"/>
                              </a:lnTo>
                              <a:lnTo>
                                <a:pt x="2" y="102"/>
                              </a:lnTo>
                              <a:lnTo>
                                <a:pt x="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702"/>
                      <wps:cNvSpPr>
                        <a:spLocks noChangeAspect="1" noEditPoints="1"/>
                      </wps:cNvSpPr>
                      <wps:spPr bwMode="auto">
                        <a:xfrm>
                          <a:off x="2622" y="1941"/>
                          <a:ext cx="43" cy="78"/>
                        </a:xfrm>
                        <a:custGeom>
                          <a:avLst/>
                          <a:gdLst>
                            <a:gd name="T0" fmla="*/ 12 w 87"/>
                            <a:gd name="T1" fmla="*/ 0 h 157"/>
                            <a:gd name="T2" fmla="*/ 17 w 87"/>
                            <a:gd name="T3" fmla="*/ 3 h 157"/>
                            <a:gd name="T4" fmla="*/ 30 w 87"/>
                            <a:gd name="T5" fmla="*/ 7 h 157"/>
                            <a:gd name="T6" fmla="*/ 45 w 87"/>
                            <a:gd name="T7" fmla="*/ 0 h 157"/>
                            <a:gd name="T8" fmla="*/ 62 w 87"/>
                            <a:gd name="T9" fmla="*/ 2 h 157"/>
                            <a:gd name="T10" fmla="*/ 75 w 87"/>
                            <a:gd name="T11" fmla="*/ 8 h 157"/>
                            <a:gd name="T12" fmla="*/ 82 w 87"/>
                            <a:gd name="T13" fmla="*/ 23 h 157"/>
                            <a:gd name="T14" fmla="*/ 87 w 87"/>
                            <a:gd name="T15" fmla="*/ 43 h 157"/>
                            <a:gd name="T16" fmla="*/ 87 w 87"/>
                            <a:gd name="T17" fmla="*/ 67 h 157"/>
                            <a:gd name="T18" fmla="*/ 82 w 87"/>
                            <a:gd name="T19" fmla="*/ 88 h 157"/>
                            <a:gd name="T20" fmla="*/ 72 w 87"/>
                            <a:gd name="T21" fmla="*/ 103 h 157"/>
                            <a:gd name="T22" fmla="*/ 58 w 87"/>
                            <a:gd name="T23" fmla="*/ 112 h 157"/>
                            <a:gd name="T24" fmla="*/ 43 w 87"/>
                            <a:gd name="T25" fmla="*/ 112 h 157"/>
                            <a:gd name="T26" fmla="*/ 30 w 87"/>
                            <a:gd name="T27" fmla="*/ 107 h 157"/>
                            <a:gd name="T28" fmla="*/ 23 w 87"/>
                            <a:gd name="T29" fmla="*/ 150 h 157"/>
                            <a:gd name="T30" fmla="*/ 22 w 87"/>
                            <a:gd name="T31" fmla="*/ 153 h 157"/>
                            <a:gd name="T32" fmla="*/ 8 w 87"/>
                            <a:gd name="T33" fmla="*/ 157 h 157"/>
                            <a:gd name="T34" fmla="*/ 7 w 87"/>
                            <a:gd name="T35" fmla="*/ 153 h 157"/>
                            <a:gd name="T36" fmla="*/ 7 w 87"/>
                            <a:gd name="T37" fmla="*/ 22 h 157"/>
                            <a:gd name="T38" fmla="*/ 0 w 87"/>
                            <a:gd name="T39" fmla="*/ 8 h 157"/>
                            <a:gd name="T40" fmla="*/ 0 w 87"/>
                            <a:gd name="T41" fmla="*/ 7 h 157"/>
                            <a:gd name="T42" fmla="*/ 10 w 87"/>
                            <a:gd name="T43" fmla="*/ 0 h 157"/>
                            <a:gd name="T44" fmla="*/ 30 w 87"/>
                            <a:gd name="T45" fmla="*/ 93 h 157"/>
                            <a:gd name="T46" fmla="*/ 42 w 87"/>
                            <a:gd name="T47" fmla="*/ 97 h 157"/>
                            <a:gd name="T48" fmla="*/ 53 w 87"/>
                            <a:gd name="T49" fmla="*/ 97 h 157"/>
                            <a:gd name="T50" fmla="*/ 62 w 87"/>
                            <a:gd name="T51" fmla="*/ 92 h 157"/>
                            <a:gd name="T52" fmla="*/ 67 w 87"/>
                            <a:gd name="T53" fmla="*/ 82 h 157"/>
                            <a:gd name="T54" fmla="*/ 68 w 87"/>
                            <a:gd name="T55" fmla="*/ 65 h 157"/>
                            <a:gd name="T56" fmla="*/ 68 w 87"/>
                            <a:gd name="T57" fmla="*/ 38 h 157"/>
                            <a:gd name="T58" fmla="*/ 63 w 87"/>
                            <a:gd name="T59" fmla="*/ 22 h 157"/>
                            <a:gd name="T60" fmla="*/ 55 w 87"/>
                            <a:gd name="T61" fmla="*/ 15 h 157"/>
                            <a:gd name="T62" fmla="*/ 43 w 87"/>
                            <a:gd name="T63" fmla="*/ 15 h 157"/>
                            <a:gd name="T64" fmla="*/ 32 w 87"/>
                            <a:gd name="T65" fmla="*/ 20 h 157"/>
                            <a:gd name="T66" fmla="*/ 23 w 87"/>
                            <a:gd name="T67" fmla="*/ 88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7" h="157">
                              <a:moveTo>
                                <a:pt x="10" y="0"/>
                              </a:moveTo>
                              <a:lnTo>
                                <a:pt x="12" y="0"/>
                              </a:lnTo>
                              <a:lnTo>
                                <a:pt x="17" y="3"/>
                              </a:lnTo>
                              <a:lnTo>
                                <a:pt x="20" y="13"/>
                              </a:lnTo>
                              <a:lnTo>
                                <a:pt x="30" y="7"/>
                              </a:lnTo>
                              <a:lnTo>
                                <a:pt x="37" y="3"/>
                              </a:lnTo>
                              <a:lnTo>
                                <a:pt x="45" y="0"/>
                              </a:lnTo>
                              <a:lnTo>
                                <a:pt x="53" y="0"/>
                              </a:lnTo>
                              <a:lnTo>
                                <a:pt x="62" y="2"/>
                              </a:lnTo>
                              <a:lnTo>
                                <a:pt x="68" y="3"/>
                              </a:lnTo>
                              <a:lnTo>
                                <a:pt x="75" y="8"/>
                              </a:lnTo>
                              <a:lnTo>
                                <a:pt x="80" y="15"/>
                              </a:lnTo>
                              <a:lnTo>
                                <a:pt x="82" y="23"/>
                              </a:lnTo>
                              <a:lnTo>
                                <a:pt x="85" y="32"/>
                              </a:lnTo>
                              <a:lnTo>
                                <a:pt x="87" y="43"/>
                              </a:lnTo>
                              <a:lnTo>
                                <a:pt x="87" y="53"/>
                              </a:lnTo>
                              <a:lnTo>
                                <a:pt x="87" y="67"/>
                              </a:lnTo>
                              <a:lnTo>
                                <a:pt x="83" y="78"/>
                              </a:lnTo>
                              <a:lnTo>
                                <a:pt x="82" y="88"/>
                              </a:lnTo>
                              <a:lnTo>
                                <a:pt x="77" y="97"/>
                              </a:lnTo>
                              <a:lnTo>
                                <a:pt x="72" y="103"/>
                              </a:lnTo>
                              <a:lnTo>
                                <a:pt x="65" y="108"/>
                              </a:lnTo>
                              <a:lnTo>
                                <a:pt x="58" y="112"/>
                              </a:lnTo>
                              <a:lnTo>
                                <a:pt x="50" y="113"/>
                              </a:lnTo>
                              <a:lnTo>
                                <a:pt x="43" y="112"/>
                              </a:lnTo>
                              <a:lnTo>
                                <a:pt x="37" y="110"/>
                              </a:lnTo>
                              <a:lnTo>
                                <a:pt x="30" y="107"/>
                              </a:lnTo>
                              <a:lnTo>
                                <a:pt x="23" y="103"/>
                              </a:lnTo>
                              <a:lnTo>
                                <a:pt x="23" y="150"/>
                              </a:lnTo>
                              <a:lnTo>
                                <a:pt x="23" y="152"/>
                              </a:lnTo>
                              <a:lnTo>
                                <a:pt x="22" y="153"/>
                              </a:lnTo>
                              <a:lnTo>
                                <a:pt x="10" y="157"/>
                              </a:lnTo>
                              <a:lnTo>
                                <a:pt x="8" y="157"/>
                              </a:lnTo>
                              <a:lnTo>
                                <a:pt x="7" y="157"/>
                              </a:lnTo>
                              <a:lnTo>
                                <a:pt x="7" y="153"/>
                              </a:lnTo>
                              <a:lnTo>
                                <a:pt x="7" y="33"/>
                              </a:lnTo>
                              <a:lnTo>
                                <a:pt x="7" y="22"/>
                              </a:lnTo>
                              <a:lnTo>
                                <a:pt x="3" y="12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2" y="7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3" y="88"/>
                              </a:moveTo>
                              <a:lnTo>
                                <a:pt x="30" y="93"/>
                              </a:lnTo>
                              <a:lnTo>
                                <a:pt x="37" y="95"/>
                              </a:lnTo>
                              <a:lnTo>
                                <a:pt x="42" y="97"/>
                              </a:lnTo>
                              <a:lnTo>
                                <a:pt x="48" y="97"/>
                              </a:lnTo>
                              <a:lnTo>
                                <a:pt x="53" y="97"/>
                              </a:lnTo>
                              <a:lnTo>
                                <a:pt x="57" y="95"/>
                              </a:lnTo>
                              <a:lnTo>
                                <a:pt x="62" y="92"/>
                              </a:lnTo>
                              <a:lnTo>
                                <a:pt x="63" y="88"/>
                              </a:lnTo>
                              <a:lnTo>
                                <a:pt x="67" y="82"/>
                              </a:lnTo>
                              <a:lnTo>
                                <a:pt x="68" y="75"/>
                              </a:lnTo>
                              <a:lnTo>
                                <a:pt x="68" y="65"/>
                              </a:lnTo>
                              <a:lnTo>
                                <a:pt x="68" y="55"/>
                              </a:lnTo>
                              <a:lnTo>
                                <a:pt x="68" y="38"/>
                              </a:lnTo>
                              <a:lnTo>
                                <a:pt x="65" y="27"/>
                              </a:lnTo>
                              <a:lnTo>
                                <a:pt x="63" y="22"/>
                              </a:lnTo>
                              <a:lnTo>
                                <a:pt x="58" y="18"/>
                              </a:lnTo>
                              <a:lnTo>
                                <a:pt x="55" y="15"/>
                              </a:lnTo>
                              <a:lnTo>
                                <a:pt x="50" y="15"/>
                              </a:lnTo>
                              <a:lnTo>
                                <a:pt x="43" y="15"/>
                              </a:lnTo>
                              <a:lnTo>
                                <a:pt x="38" y="17"/>
                              </a:lnTo>
                              <a:lnTo>
                                <a:pt x="32" y="20"/>
                              </a:lnTo>
                              <a:lnTo>
                                <a:pt x="23" y="25"/>
                              </a:lnTo>
                              <a:lnTo>
                                <a:pt x="23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703"/>
                      <wps:cNvSpPr>
                        <a:spLocks noChangeAspect="1" noEditPoints="1"/>
                      </wps:cNvSpPr>
                      <wps:spPr bwMode="auto">
                        <a:xfrm>
                          <a:off x="2677" y="1941"/>
                          <a:ext cx="44" cy="56"/>
                        </a:xfrm>
                        <a:custGeom>
                          <a:avLst/>
                          <a:gdLst>
                            <a:gd name="T0" fmla="*/ 87 w 88"/>
                            <a:gd name="T1" fmla="*/ 68 h 113"/>
                            <a:gd name="T2" fmla="*/ 80 w 88"/>
                            <a:gd name="T3" fmla="*/ 90 h 113"/>
                            <a:gd name="T4" fmla="*/ 68 w 88"/>
                            <a:gd name="T5" fmla="*/ 103 h 113"/>
                            <a:gd name="T6" fmla="*/ 52 w 88"/>
                            <a:gd name="T7" fmla="*/ 112 h 113"/>
                            <a:gd name="T8" fmla="*/ 32 w 88"/>
                            <a:gd name="T9" fmla="*/ 112 h 113"/>
                            <a:gd name="T10" fmla="*/ 17 w 88"/>
                            <a:gd name="T11" fmla="*/ 105 h 113"/>
                            <a:gd name="T12" fmla="*/ 5 w 88"/>
                            <a:gd name="T13" fmla="*/ 90 h 113"/>
                            <a:gd name="T14" fmla="*/ 0 w 88"/>
                            <a:gd name="T15" fmla="*/ 70 h 113"/>
                            <a:gd name="T16" fmla="*/ 0 w 88"/>
                            <a:gd name="T17" fmla="*/ 43 h 113"/>
                            <a:gd name="T18" fmla="*/ 7 w 88"/>
                            <a:gd name="T19" fmla="*/ 23 h 113"/>
                            <a:gd name="T20" fmla="*/ 18 w 88"/>
                            <a:gd name="T21" fmla="*/ 8 h 113"/>
                            <a:gd name="T22" fmla="*/ 35 w 88"/>
                            <a:gd name="T23" fmla="*/ 2 h 113"/>
                            <a:gd name="T24" fmla="*/ 53 w 88"/>
                            <a:gd name="T25" fmla="*/ 2 h 113"/>
                            <a:gd name="T26" fmla="*/ 70 w 88"/>
                            <a:gd name="T27" fmla="*/ 8 h 113"/>
                            <a:gd name="T28" fmla="*/ 82 w 88"/>
                            <a:gd name="T29" fmla="*/ 23 h 113"/>
                            <a:gd name="T30" fmla="*/ 87 w 88"/>
                            <a:gd name="T31" fmla="*/ 43 h 113"/>
                            <a:gd name="T32" fmla="*/ 17 w 88"/>
                            <a:gd name="T33" fmla="*/ 55 h 113"/>
                            <a:gd name="T34" fmla="*/ 18 w 88"/>
                            <a:gd name="T35" fmla="*/ 75 h 113"/>
                            <a:gd name="T36" fmla="*/ 25 w 88"/>
                            <a:gd name="T37" fmla="*/ 88 h 113"/>
                            <a:gd name="T38" fmla="*/ 32 w 88"/>
                            <a:gd name="T39" fmla="*/ 97 h 113"/>
                            <a:gd name="T40" fmla="*/ 43 w 88"/>
                            <a:gd name="T41" fmla="*/ 98 h 113"/>
                            <a:gd name="T42" fmla="*/ 55 w 88"/>
                            <a:gd name="T43" fmla="*/ 97 h 113"/>
                            <a:gd name="T44" fmla="*/ 62 w 88"/>
                            <a:gd name="T45" fmla="*/ 88 h 113"/>
                            <a:gd name="T46" fmla="*/ 68 w 88"/>
                            <a:gd name="T47" fmla="*/ 75 h 113"/>
                            <a:gd name="T48" fmla="*/ 70 w 88"/>
                            <a:gd name="T49" fmla="*/ 55 h 113"/>
                            <a:gd name="T50" fmla="*/ 68 w 88"/>
                            <a:gd name="T51" fmla="*/ 38 h 113"/>
                            <a:gd name="T52" fmla="*/ 63 w 88"/>
                            <a:gd name="T53" fmla="*/ 25 h 113"/>
                            <a:gd name="T54" fmla="*/ 55 w 88"/>
                            <a:gd name="T55" fmla="*/ 17 h 113"/>
                            <a:gd name="T56" fmla="*/ 43 w 88"/>
                            <a:gd name="T57" fmla="*/ 13 h 113"/>
                            <a:gd name="T58" fmla="*/ 32 w 88"/>
                            <a:gd name="T59" fmla="*/ 17 h 113"/>
                            <a:gd name="T60" fmla="*/ 23 w 88"/>
                            <a:gd name="T61" fmla="*/ 25 h 113"/>
                            <a:gd name="T62" fmla="*/ 18 w 88"/>
                            <a:gd name="T63" fmla="*/ 37 h 113"/>
                            <a:gd name="T64" fmla="*/ 17 w 88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8" h="113">
                              <a:moveTo>
                                <a:pt x="88" y="57"/>
                              </a:moveTo>
                              <a:lnTo>
                                <a:pt x="87" y="68"/>
                              </a:lnTo>
                              <a:lnTo>
                                <a:pt x="85" y="80"/>
                              </a:lnTo>
                              <a:lnTo>
                                <a:pt x="80" y="90"/>
                              </a:lnTo>
                              <a:lnTo>
                                <a:pt x="75" y="98"/>
                              </a:lnTo>
                              <a:lnTo>
                                <a:pt x="68" y="103"/>
                              </a:lnTo>
                              <a:lnTo>
                                <a:pt x="62" y="108"/>
                              </a:lnTo>
                              <a:lnTo>
                                <a:pt x="52" y="112"/>
                              </a:lnTo>
                              <a:lnTo>
                                <a:pt x="42" y="113"/>
                              </a:lnTo>
                              <a:lnTo>
                                <a:pt x="32" y="112"/>
                              </a:lnTo>
                              <a:lnTo>
                                <a:pt x="23" y="108"/>
                              </a:lnTo>
                              <a:lnTo>
                                <a:pt x="17" y="105"/>
                              </a:lnTo>
                              <a:lnTo>
                                <a:pt x="10" y="98"/>
                              </a:lnTo>
                              <a:lnTo>
                                <a:pt x="5" y="90"/>
                              </a:lnTo>
                              <a:lnTo>
                                <a:pt x="2" y="80"/>
                              </a:lnTo>
                              <a:lnTo>
                                <a:pt x="0" y="70"/>
                              </a:lnTo>
                              <a:lnTo>
                                <a:pt x="0" y="57"/>
                              </a:lnTo>
                              <a:lnTo>
                                <a:pt x="0" y="43"/>
                              </a:lnTo>
                              <a:lnTo>
                                <a:pt x="2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8" y="8"/>
                              </a:lnTo>
                              <a:lnTo>
                                <a:pt x="25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3" y="2"/>
                              </a:lnTo>
                              <a:lnTo>
                                <a:pt x="63" y="3"/>
                              </a:lnTo>
                              <a:lnTo>
                                <a:pt x="70" y="8"/>
                              </a:lnTo>
                              <a:lnTo>
                                <a:pt x="77" y="15"/>
                              </a:lnTo>
                              <a:lnTo>
                                <a:pt x="82" y="23"/>
                              </a:lnTo>
                              <a:lnTo>
                                <a:pt x="85" y="32"/>
                              </a:lnTo>
                              <a:lnTo>
                                <a:pt x="87" y="43"/>
                              </a:lnTo>
                              <a:lnTo>
                                <a:pt x="88" y="57"/>
                              </a:lnTo>
                              <a:close/>
                              <a:moveTo>
                                <a:pt x="17" y="55"/>
                              </a:moveTo>
                              <a:lnTo>
                                <a:pt x="18" y="65"/>
                              </a:lnTo>
                              <a:lnTo>
                                <a:pt x="18" y="75"/>
                              </a:lnTo>
                              <a:lnTo>
                                <a:pt x="22" y="82"/>
                              </a:lnTo>
                              <a:lnTo>
                                <a:pt x="25" y="88"/>
                              </a:lnTo>
                              <a:lnTo>
                                <a:pt x="28" y="93"/>
                              </a:lnTo>
                              <a:lnTo>
                                <a:pt x="32" y="97"/>
                              </a:lnTo>
                              <a:lnTo>
                                <a:pt x="38" y="98"/>
                              </a:lnTo>
                              <a:lnTo>
                                <a:pt x="43" y="98"/>
                              </a:lnTo>
                              <a:lnTo>
                                <a:pt x="50" y="98"/>
                              </a:lnTo>
                              <a:lnTo>
                                <a:pt x="55" y="97"/>
                              </a:lnTo>
                              <a:lnTo>
                                <a:pt x="58" y="93"/>
                              </a:lnTo>
                              <a:lnTo>
                                <a:pt x="62" y="88"/>
                              </a:lnTo>
                              <a:lnTo>
                                <a:pt x="65" y="83"/>
                              </a:lnTo>
                              <a:lnTo>
                                <a:pt x="68" y="75"/>
                              </a:lnTo>
                              <a:lnTo>
                                <a:pt x="68" y="65"/>
                              </a:lnTo>
                              <a:lnTo>
                                <a:pt x="70" y="55"/>
                              </a:lnTo>
                              <a:lnTo>
                                <a:pt x="68" y="47"/>
                              </a:lnTo>
                              <a:lnTo>
                                <a:pt x="68" y="38"/>
                              </a:lnTo>
                              <a:lnTo>
                                <a:pt x="65" y="30"/>
                              </a:lnTo>
                              <a:lnTo>
                                <a:pt x="63" y="25"/>
                              </a:lnTo>
                              <a:lnTo>
                                <a:pt x="58" y="20"/>
                              </a:lnTo>
                              <a:lnTo>
                                <a:pt x="55" y="17"/>
                              </a:lnTo>
                              <a:lnTo>
                                <a:pt x="50" y="15"/>
                              </a:lnTo>
                              <a:lnTo>
                                <a:pt x="43" y="13"/>
                              </a:lnTo>
                              <a:lnTo>
                                <a:pt x="37" y="15"/>
                              </a:lnTo>
                              <a:lnTo>
                                <a:pt x="32" y="17"/>
                              </a:lnTo>
                              <a:lnTo>
                                <a:pt x="28" y="20"/>
                              </a:lnTo>
                              <a:lnTo>
                                <a:pt x="23" y="25"/>
                              </a:lnTo>
                              <a:lnTo>
                                <a:pt x="22" y="30"/>
                              </a:lnTo>
                              <a:lnTo>
                                <a:pt x="18" y="37"/>
                              </a:lnTo>
                              <a:lnTo>
                                <a:pt x="18" y="45"/>
                              </a:lnTo>
                              <a:lnTo>
                                <a:pt x="17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704"/>
                      <wps:cNvSpPr>
                        <a:spLocks noChangeAspect="1"/>
                      </wps:cNvSpPr>
                      <wps:spPr bwMode="auto">
                        <a:xfrm>
                          <a:off x="2735" y="1915"/>
                          <a:ext cx="22" cy="81"/>
                        </a:xfrm>
                        <a:custGeom>
                          <a:avLst/>
                          <a:gdLst>
                            <a:gd name="T0" fmla="*/ 16 w 43"/>
                            <a:gd name="T1" fmla="*/ 119 h 163"/>
                            <a:gd name="T2" fmla="*/ 16 w 43"/>
                            <a:gd name="T3" fmla="*/ 133 h 163"/>
                            <a:gd name="T4" fmla="*/ 16 w 43"/>
                            <a:gd name="T5" fmla="*/ 141 h 163"/>
                            <a:gd name="T6" fmla="*/ 18 w 43"/>
                            <a:gd name="T7" fmla="*/ 144 h 163"/>
                            <a:gd name="T8" fmla="*/ 20 w 43"/>
                            <a:gd name="T9" fmla="*/ 146 h 163"/>
                            <a:gd name="T10" fmla="*/ 23 w 43"/>
                            <a:gd name="T11" fmla="*/ 148 h 163"/>
                            <a:gd name="T12" fmla="*/ 26 w 43"/>
                            <a:gd name="T13" fmla="*/ 149 h 163"/>
                            <a:gd name="T14" fmla="*/ 30 w 43"/>
                            <a:gd name="T15" fmla="*/ 148 h 163"/>
                            <a:gd name="T16" fmla="*/ 36 w 43"/>
                            <a:gd name="T17" fmla="*/ 146 h 163"/>
                            <a:gd name="T18" fmla="*/ 36 w 43"/>
                            <a:gd name="T19" fmla="*/ 146 h 163"/>
                            <a:gd name="T20" fmla="*/ 38 w 43"/>
                            <a:gd name="T21" fmla="*/ 146 h 163"/>
                            <a:gd name="T22" fmla="*/ 38 w 43"/>
                            <a:gd name="T23" fmla="*/ 146 h 163"/>
                            <a:gd name="T24" fmla="*/ 40 w 43"/>
                            <a:gd name="T25" fmla="*/ 148 h 163"/>
                            <a:gd name="T26" fmla="*/ 41 w 43"/>
                            <a:gd name="T27" fmla="*/ 156 h 163"/>
                            <a:gd name="T28" fmla="*/ 43 w 43"/>
                            <a:gd name="T29" fmla="*/ 156 h 163"/>
                            <a:gd name="T30" fmla="*/ 43 w 43"/>
                            <a:gd name="T31" fmla="*/ 158 h 163"/>
                            <a:gd name="T32" fmla="*/ 36 w 43"/>
                            <a:gd name="T33" fmla="*/ 161 h 163"/>
                            <a:gd name="T34" fmla="*/ 23 w 43"/>
                            <a:gd name="T35" fmla="*/ 163 h 163"/>
                            <a:gd name="T36" fmla="*/ 15 w 43"/>
                            <a:gd name="T37" fmla="*/ 161 h 163"/>
                            <a:gd name="T38" fmla="*/ 8 w 43"/>
                            <a:gd name="T39" fmla="*/ 158 h 163"/>
                            <a:gd name="T40" fmla="*/ 3 w 43"/>
                            <a:gd name="T41" fmla="*/ 154 h 163"/>
                            <a:gd name="T42" fmla="*/ 1 w 43"/>
                            <a:gd name="T43" fmla="*/ 148 h 163"/>
                            <a:gd name="T44" fmla="*/ 0 w 43"/>
                            <a:gd name="T45" fmla="*/ 139 h 163"/>
                            <a:gd name="T46" fmla="*/ 0 w 43"/>
                            <a:gd name="T47" fmla="*/ 119 h 163"/>
                            <a:gd name="T48" fmla="*/ 0 w 43"/>
                            <a:gd name="T49" fmla="*/ 6 h 163"/>
                            <a:gd name="T50" fmla="*/ 0 w 43"/>
                            <a:gd name="T51" fmla="*/ 4 h 163"/>
                            <a:gd name="T52" fmla="*/ 3 w 43"/>
                            <a:gd name="T53" fmla="*/ 3 h 163"/>
                            <a:gd name="T54" fmla="*/ 13 w 43"/>
                            <a:gd name="T55" fmla="*/ 0 h 163"/>
                            <a:gd name="T56" fmla="*/ 15 w 43"/>
                            <a:gd name="T57" fmla="*/ 0 h 163"/>
                            <a:gd name="T58" fmla="*/ 15 w 43"/>
                            <a:gd name="T59" fmla="*/ 0 h 163"/>
                            <a:gd name="T60" fmla="*/ 16 w 43"/>
                            <a:gd name="T61" fmla="*/ 1 h 163"/>
                            <a:gd name="T62" fmla="*/ 16 w 43"/>
                            <a:gd name="T63" fmla="*/ 3 h 163"/>
                            <a:gd name="T64" fmla="*/ 16 w 43"/>
                            <a:gd name="T65" fmla="*/ 119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3" h="163">
                              <a:moveTo>
                                <a:pt x="16" y="119"/>
                              </a:moveTo>
                              <a:lnTo>
                                <a:pt x="16" y="133"/>
                              </a:lnTo>
                              <a:lnTo>
                                <a:pt x="16" y="141"/>
                              </a:lnTo>
                              <a:lnTo>
                                <a:pt x="18" y="144"/>
                              </a:lnTo>
                              <a:lnTo>
                                <a:pt x="20" y="146"/>
                              </a:lnTo>
                              <a:lnTo>
                                <a:pt x="23" y="148"/>
                              </a:lnTo>
                              <a:lnTo>
                                <a:pt x="26" y="149"/>
                              </a:lnTo>
                              <a:lnTo>
                                <a:pt x="30" y="148"/>
                              </a:lnTo>
                              <a:lnTo>
                                <a:pt x="36" y="146"/>
                              </a:lnTo>
                              <a:lnTo>
                                <a:pt x="38" y="146"/>
                              </a:lnTo>
                              <a:lnTo>
                                <a:pt x="40" y="148"/>
                              </a:lnTo>
                              <a:lnTo>
                                <a:pt x="41" y="156"/>
                              </a:lnTo>
                              <a:lnTo>
                                <a:pt x="43" y="156"/>
                              </a:lnTo>
                              <a:lnTo>
                                <a:pt x="43" y="158"/>
                              </a:lnTo>
                              <a:lnTo>
                                <a:pt x="36" y="161"/>
                              </a:lnTo>
                              <a:lnTo>
                                <a:pt x="23" y="163"/>
                              </a:lnTo>
                              <a:lnTo>
                                <a:pt x="15" y="161"/>
                              </a:lnTo>
                              <a:lnTo>
                                <a:pt x="8" y="158"/>
                              </a:lnTo>
                              <a:lnTo>
                                <a:pt x="3" y="154"/>
                              </a:lnTo>
                              <a:lnTo>
                                <a:pt x="1" y="148"/>
                              </a:lnTo>
                              <a:lnTo>
                                <a:pt x="0" y="139"/>
                              </a:lnTo>
                              <a:lnTo>
                                <a:pt x="0" y="119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3" y="3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16" y="1"/>
                              </a:lnTo>
                              <a:lnTo>
                                <a:pt x="16" y="3"/>
                              </a:lnTo>
                              <a:lnTo>
                                <a:pt x="16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705"/>
                      <wps:cNvSpPr>
                        <a:spLocks noChangeAspect="1" noEditPoints="1"/>
                      </wps:cNvSpPr>
                      <wps:spPr bwMode="auto">
                        <a:xfrm>
                          <a:off x="2761" y="1941"/>
                          <a:ext cx="42" cy="56"/>
                        </a:xfrm>
                        <a:custGeom>
                          <a:avLst/>
                          <a:gdLst>
                            <a:gd name="T0" fmla="*/ 19 w 84"/>
                            <a:gd name="T1" fmla="*/ 68 h 113"/>
                            <a:gd name="T2" fmla="*/ 22 w 84"/>
                            <a:gd name="T3" fmla="*/ 82 h 113"/>
                            <a:gd name="T4" fmla="*/ 30 w 84"/>
                            <a:gd name="T5" fmla="*/ 92 h 113"/>
                            <a:gd name="T6" fmla="*/ 40 w 84"/>
                            <a:gd name="T7" fmla="*/ 97 h 113"/>
                            <a:gd name="T8" fmla="*/ 52 w 84"/>
                            <a:gd name="T9" fmla="*/ 97 h 113"/>
                            <a:gd name="T10" fmla="*/ 65 w 84"/>
                            <a:gd name="T11" fmla="*/ 93 h 113"/>
                            <a:gd name="T12" fmla="*/ 74 w 84"/>
                            <a:gd name="T13" fmla="*/ 88 h 113"/>
                            <a:gd name="T14" fmla="*/ 75 w 84"/>
                            <a:gd name="T15" fmla="*/ 88 h 113"/>
                            <a:gd name="T16" fmla="*/ 80 w 84"/>
                            <a:gd name="T17" fmla="*/ 98 h 113"/>
                            <a:gd name="T18" fmla="*/ 80 w 84"/>
                            <a:gd name="T19" fmla="*/ 100 h 113"/>
                            <a:gd name="T20" fmla="*/ 74 w 84"/>
                            <a:gd name="T21" fmla="*/ 107 h 113"/>
                            <a:gd name="T22" fmla="*/ 60 w 84"/>
                            <a:gd name="T23" fmla="*/ 112 h 113"/>
                            <a:gd name="T24" fmla="*/ 45 w 84"/>
                            <a:gd name="T25" fmla="*/ 113 h 113"/>
                            <a:gd name="T26" fmla="*/ 27 w 84"/>
                            <a:gd name="T27" fmla="*/ 108 h 113"/>
                            <a:gd name="T28" fmla="*/ 12 w 84"/>
                            <a:gd name="T29" fmla="*/ 97 h 113"/>
                            <a:gd name="T30" fmla="*/ 2 w 84"/>
                            <a:gd name="T31" fmla="*/ 80 h 113"/>
                            <a:gd name="T32" fmla="*/ 0 w 84"/>
                            <a:gd name="T33" fmla="*/ 57 h 113"/>
                            <a:gd name="T34" fmla="*/ 2 w 84"/>
                            <a:gd name="T35" fmla="*/ 33 h 113"/>
                            <a:gd name="T36" fmla="*/ 12 w 84"/>
                            <a:gd name="T37" fmla="*/ 15 h 113"/>
                            <a:gd name="T38" fmla="*/ 25 w 84"/>
                            <a:gd name="T39" fmla="*/ 3 h 113"/>
                            <a:gd name="T40" fmla="*/ 44 w 84"/>
                            <a:gd name="T41" fmla="*/ 0 h 113"/>
                            <a:gd name="T42" fmla="*/ 55 w 84"/>
                            <a:gd name="T43" fmla="*/ 2 h 113"/>
                            <a:gd name="T44" fmla="*/ 65 w 84"/>
                            <a:gd name="T45" fmla="*/ 7 h 113"/>
                            <a:gd name="T46" fmla="*/ 74 w 84"/>
                            <a:gd name="T47" fmla="*/ 15 h 113"/>
                            <a:gd name="T48" fmla="*/ 80 w 84"/>
                            <a:gd name="T49" fmla="*/ 25 h 113"/>
                            <a:gd name="T50" fmla="*/ 84 w 84"/>
                            <a:gd name="T51" fmla="*/ 57 h 113"/>
                            <a:gd name="T52" fmla="*/ 82 w 84"/>
                            <a:gd name="T53" fmla="*/ 60 h 113"/>
                            <a:gd name="T54" fmla="*/ 65 w 84"/>
                            <a:gd name="T55" fmla="*/ 47 h 113"/>
                            <a:gd name="T56" fmla="*/ 64 w 84"/>
                            <a:gd name="T57" fmla="*/ 32 h 113"/>
                            <a:gd name="T58" fmla="*/ 59 w 84"/>
                            <a:gd name="T59" fmla="*/ 22 h 113"/>
                            <a:gd name="T60" fmla="*/ 52 w 84"/>
                            <a:gd name="T61" fmla="*/ 15 h 113"/>
                            <a:gd name="T62" fmla="*/ 42 w 84"/>
                            <a:gd name="T63" fmla="*/ 13 h 113"/>
                            <a:gd name="T64" fmla="*/ 32 w 84"/>
                            <a:gd name="T65" fmla="*/ 15 h 113"/>
                            <a:gd name="T66" fmla="*/ 25 w 84"/>
                            <a:gd name="T67" fmla="*/ 22 h 113"/>
                            <a:gd name="T68" fmla="*/ 20 w 84"/>
                            <a:gd name="T69" fmla="*/ 32 h 113"/>
                            <a:gd name="T70" fmla="*/ 19 w 84"/>
                            <a:gd name="T71" fmla="*/ 47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4" h="113">
                              <a:moveTo>
                                <a:pt x="17" y="60"/>
                              </a:moveTo>
                              <a:lnTo>
                                <a:pt x="19" y="68"/>
                              </a:lnTo>
                              <a:lnTo>
                                <a:pt x="20" y="77"/>
                              </a:lnTo>
                              <a:lnTo>
                                <a:pt x="22" y="82"/>
                              </a:lnTo>
                              <a:lnTo>
                                <a:pt x="25" y="88"/>
                              </a:lnTo>
                              <a:lnTo>
                                <a:pt x="30" y="92"/>
                              </a:lnTo>
                              <a:lnTo>
                                <a:pt x="35" y="95"/>
                              </a:lnTo>
                              <a:lnTo>
                                <a:pt x="40" y="97"/>
                              </a:lnTo>
                              <a:lnTo>
                                <a:pt x="47" y="97"/>
                              </a:lnTo>
                              <a:lnTo>
                                <a:pt x="52" y="97"/>
                              </a:lnTo>
                              <a:lnTo>
                                <a:pt x="59" y="97"/>
                              </a:lnTo>
                              <a:lnTo>
                                <a:pt x="65" y="93"/>
                              </a:lnTo>
                              <a:lnTo>
                                <a:pt x="72" y="90"/>
                              </a:lnTo>
                              <a:lnTo>
                                <a:pt x="74" y="88"/>
                              </a:lnTo>
                              <a:lnTo>
                                <a:pt x="75" y="88"/>
                              </a:lnTo>
                              <a:lnTo>
                                <a:pt x="77" y="90"/>
                              </a:lnTo>
                              <a:lnTo>
                                <a:pt x="80" y="98"/>
                              </a:lnTo>
                              <a:lnTo>
                                <a:pt x="80" y="100"/>
                              </a:lnTo>
                              <a:lnTo>
                                <a:pt x="79" y="103"/>
                              </a:lnTo>
                              <a:lnTo>
                                <a:pt x="74" y="107"/>
                              </a:lnTo>
                              <a:lnTo>
                                <a:pt x="67" y="108"/>
                              </a:lnTo>
                              <a:lnTo>
                                <a:pt x="60" y="112"/>
                              </a:lnTo>
                              <a:lnTo>
                                <a:pt x="52" y="112"/>
                              </a:lnTo>
                              <a:lnTo>
                                <a:pt x="45" y="113"/>
                              </a:lnTo>
                              <a:lnTo>
                                <a:pt x="35" y="112"/>
                              </a:lnTo>
                              <a:lnTo>
                                <a:pt x="27" y="108"/>
                              </a:lnTo>
                              <a:lnTo>
                                <a:pt x="19" y="103"/>
                              </a:lnTo>
                              <a:lnTo>
                                <a:pt x="12" y="97"/>
                              </a:lnTo>
                              <a:lnTo>
                                <a:pt x="7" y="90"/>
                              </a:lnTo>
                              <a:lnTo>
                                <a:pt x="2" y="80"/>
                              </a:lnTo>
                              <a:lnTo>
                                <a:pt x="0" y="68"/>
                              </a:lnTo>
                              <a:lnTo>
                                <a:pt x="0" y="57"/>
                              </a:lnTo>
                              <a:lnTo>
                                <a:pt x="0" y="43"/>
                              </a:lnTo>
                              <a:lnTo>
                                <a:pt x="2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7" y="8"/>
                              </a:lnTo>
                              <a:lnTo>
                                <a:pt x="25" y="3"/>
                              </a:lnTo>
                              <a:lnTo>
                                <a:pt x="34" y="2"/>
                              </a:lnTo>
                              <a:lnTo>
                                <a:pt x="44" y="0"/>
                              </a:lnTo>
                              <a:lnTo>
                                <a:pt x="50" y="0"/>
                              </a:lnTo>
                              <a:lnTo>
                                <a:pt x="55" y="2"/>
                              </a:lnTo>
                              <a:lnTo>
                                <a:pt x="60" y="3"/>
                              </a:lnTo>
                              <a:lnTo>
                                <a:pt x="65" y="7"/>
                              </a:lnTo>
                              <a:lnTo>
                                <a:pt x="70" y="10"/>
                              </a:lnTo>
                              <a:lnTo>
                                <a:pt x="74" y="15"/>
                              </a:lnTo>
                              <a:lnTo>
                                <a:pt x="77" y="20"/>
                              </a:lnTo>
                              <a:lnTo>
                                <a:pt x="80" y="25"/>
                              </a:lnTo>
                              <a:lnTo>
                                <a:pt x="84" y="38"/>
                              </a:lnTo>
                              <a:lnTo>
                                <a:pt x="84" y="57"/>
                              </a:lnTo>
                              <a:lnTo>
                                <a:pt x="84" y="60"/>
                              </a:lnTo>
                              <a:lnTo>
                                <a:pt x="82" y="60"/>
                              </a:lnTo>
                              <a:lnTo>
                                <a:pt x="17" y="60"/>
                              </a:lnTo>
                              <a:close/>
                              <a:moveTo>
                                <a:pt x="65" y="47"/>
                              </a:moveTo>
                              <a:lnTo>
                                <a:pt x="65" y="38"/>
                              </a:lnTo>
                              <a:lnTo>
                                <a:pt x="64" y="32"/>
                              </a:lnTo>
                              <a:lnTo>
                                <a:pt x="62" y="27"/>
                              </a:lnTo>
                              <a:lnTo>
                                <a:pt x="59" y="22"/>
                              </a:lnTo>
                              <a:lnTo>
                                <a:pt x="55" y="18"/>
                              </a:lnTo>
                              <a:lnTo>
                                <a:pt x="52" y="15"/>
                              </a:lnTo>
                              <a:lnTo>
                                <a:pt x="47" y="13"/>
                              </a:lnTo>
                              <a:lnTo>
                                <a:pt x="42" y="13"/>
                              </a:lnTo>
                              <a:lnTo>
                                <a:pt x="37" y="13"/>
                              </a:lnTo>
                              <a:lnTo>
                                <a:pt x="32" y="15"/>
                              </a:lnTo>
                              <a:lnTo>
                                <a:pt x="29" y="18"/>
                              </a:lnTo>
                              <a:lnTo>
                                <a:pt x="25" y="22"/>
                              </a:lnTo>
                              <a:lnTo>
                                <a:pt x="22" y="27"/>
                              </a:lnTo>
                              <a:lnTo>
                                <a:pt x="20" y="32"/>
                              </a:lnTo>
                              <a:lnTo>
                                <a:pt x="19" y="38"/>
                              </a:lnTo>
                              <a:lnTo>
                                <a:pt x="19" y="47"/>
                              </a:lnTo>
                              <a:lnTo>
                                <a:pt x="6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706"/>
                      <wps:cNvSpPr>
                        <a:spLocks noChangeAspect="1" noEditPoints="1"/>
                      </wps:cNvSpPr>
                      <wps:spPr bwMode="auto">
                        <a:xfrm>
                          <a:off x="2812" y="1918"/>
                          <a:ext cx="38" cy="79"/>
                        </a:xfrm>
                        <a:custGeom>
                          <a:avLst/>
                          <a:gdLst>
                            <a:gd name="T0" fmla="*/ 71 w 76"/>
                            <a:gd name="T1" fmla="*/ 70 h 158"/>
                            <a:gd name="T2" fmla="*/ 70 w 76"/>
                            <a:gd name="T3" fmla="*/ 70 h 158"/>
                            <a:gd name="T4" fmla="*/ 61 w 76"/>
                            <a:gd name="T5" fmla="*/ 65 h 158"/>
                            <a:gd name="T6" fmla="*/ 51 w 76"/>
                            <a:gd name="T7" fmla="*/ 60 h 158"/>
                            <a:gd name="T8" fmla="*/ 40 w 76"/>
                            <a:gd name="T9" fmla="*/ 60 h 158"/>
                            <a:gd name="T10" fmla="*/ 30 w 76"/>
                            <a:gd name="T11" fmla="*/ 65 h 158"/>
                            <a:gd name="T12" fmla="*/ 23 w 76"/>
                            <a:gd name="T13" fmla="*/ 73 h 158"/>
                            <a:gd name="T14" fmla="*/ 20 w 76"/>
                            <a:gd name="T15" fmla="*/ 90 h 158"/>
                            <a:gd name="T16" fmla="*/ 20 w 76"/>
                            <a:gd name="T17" fmla="*/ 110 h 158"/>
                            <a:gd name="T18" fmla="*/ 22 w 76"/>
                            <a:gd name="T19" fmla="*/ 127 h 158"/>
                            <a:gd name="T20" fmla="*/ 28 w 76"/>
                            <a:gd name="T21" fmla="*/ 137 h 158"/>
                            <a:gd name="T22" fmla="*/ 38 w 76"/>
                            <a:gd name="T23" fmla="*/ 142 h 158"/>
                            <a:gd name="T24" fmla="*/ 50 w 76"/>
                            <a:gd name="T25" fmla="*/ 142 h 158"/>
                            <a:gd name="T26" fmla="*/ 61 w 76"/>
                            <a:gd name="T27" fmla="*/ 137 h 158"/>
                            <a:gd name="T28" fmla="*/ 70 w 76"/>
                            <a:gd name="T29" fmla="*/ 132 h 158"/>
                            <a:gd name="T30" fmla="*/ 71 w 76"/>
                            <a:gd name="T31" fmla="*/ 132 h 158"/>
                            <a:gd name="T32" fmla="*/ 76 w 76"/>
                            <a:gd name="T33" fmla="*/ 140 h 158"/>
                            <a:gd name="T34" fmla="*/ 76 w 76"/>
                            <a:gd name="T35" fmla="*/ 143 h 158"/>
                            <a:gd name="T36" fmla="*/ 73 w 76"/>
                            <a:gd name="T37" fmla="*/ 147 h 158"/>
                            <a:gd name="T38" fmla="*/ 58 w 76"/>
                            <a:gd name="T39" fmla="*/ 155 h 158"/>
                            <a:gd name="T40" fmla="*/ 41 w 76"/>
                            <a:gd name="T41" fmla="*/ 158 h 158"/>
                            <a:gd name="T42" fmla="*/ 25 w 76"/>
                            <a:gd name="T43" fmla="*/ 153 h 158"/>
                            <a:gd name="T44" fmla="*/ 12 w 76"/>
                            <a:gd name="T45" fmla="*/ 143 h 158"/>
                            <a:gd name="T46" fmla="*/ 3 w 76"/>
                            <a:gd name="T47" fmla="*/ 127 h 158"/>
                            <a:gd name="T48" fmla="*/ 0 w 76"/>
                            <a:gd name="T49" fmla="*/ 103 h 158"/>
                            <a:gd name="T50" fmla="*/ 3 w 76"/>
                            <a:gd name="T51" fmla="*/ 78 h 158"/>
                            <a:gd name="T52" fmla="*/ 12 w 76"/>
                            <a:gd name="T53" fmla="*/ 60 h 158"/>
                            <a:gd name="T54" fmla="*/ 27 w 76"/>
                            <a:gd name="T55" fmla="*/ 48 h 158"/>
                            <a:gd name="T56" fmla="*/ 45 w 76"/>
                            <a:gd name="T57" fmla="*/ 45 h 158"/>
                            <a:gd name="T58" fmla="*/ 58 w 76"/>
                            <a:gd name="T59" fmla="*/ 47 h 158"/>
                            <a:gd name="T60" fmla="*/ 71 w 76"/>
                            <a:gd name="T61" fmla="*/ 53 h 158"/>
                            <a:gd name="T62" fmla="*/ 76 w 76"/>
                            <a:gd name="T63" fmla="*/ 58 h 158"/>
                            <a:gd name="T64" fmla="*/ 76 w 76"/>
                            <a:gd name="T65" fmla="*/ 60 h 158"/>
                            <a:gd name="T66" fmla="*/ 65 w 76"/>
                            <a:gd name="T67" fmla="*/ 0 h 158"/>
                            <a:gd name="T68" fmla="*/ 66 w 76"/>
                            <a:gd name="T69" fmla="*/ 0 h 158"/>
                            <a:gd name="T70" fmla="*/ 70 w 76"/>
                            <a:gd name="T71" fmla="*/ 2 h 158"/>
                            <a:gd name="T72" fmla="*/ 73 w 76"/>
                            <a:gd name="T73" fmla="*/ 7 h 158"/>
                            <a:gd name="T74" fmla="*/ 73 w 76"/>
                            <a:gd name="T75" fmla="*/ 8 h 158"/>
                            <a:gd name="T76" fmla="*/ 46 w 76"/>
                            <a:gd name="T77" fmla="*/ 28 h 158"/>
                            <a:gd name="T78" fmla="*/ 45 w 76"/>
                            <a:gd name="T79" fmla="*/ 30 h 158"/>
                            <a:gd name="T80" fmla="*/ 43 w 76"/>
                            <a:gd name="T81" fmla="*/ 28 h 158"/>
                            <a:gd name="T82" fmla="*/ 17 w 76"/>
                            <a:gd name="T83" fmla="*/ 8 h 158"/>
                            <a:gd name="T84" fmla="*/ 17 w 76"/>
                            <a:gd name="T85" fmla="*/ 7 h 158"/>
                            <a:gd name="T86" fmla="*/ 20 w 76"/>
                            <a:gd name="T87" fmla="*/ 2 h 158"/>
                            <a:gd name="T88" fmla="*/ 22 w 76"/>
                            <a:gd name="T89" fmla="*/ 0 h 158"/>
                            <a:gd name="T90" fmla="*/ 25 w 76"/>
                            <a:gd name="T91" fmla="*/ 0 h 158"/>
                            <a:gd name="T92" fmla="*/ 65 w 76"/>
                            <a:gd name="T93" fmla="*/ 0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6" h="158">
                              <a:moveTo>
                                <a:pt x="71" y="68"/>
                              </a:moveTo>
                              <a:lnTo>
                                <a:pt x="71" y="70"/>
                              </a:lnTo>
                              <a:lnTo>
                                <a:pt x="70" y="70"/>
                              </a:lnTo>
                              <a:lnTo>
                                <a:pt x="68" y="70"/>
                              </a:lnTo>
                              <a:lnTo>
                                <a:pt x="61" y="65"/>
                              </a:lnTo>
                              <a:lnTo>
                                <a:pt x="56" y="62"/>
                              </a:lnTo>
                              <a:lnTo>
                                <a:pt x="51" y="60"/>
                              </a:lnTo>
                              <a:lnTo>
                                <a:pt x="45" y="60"/>
                              </a:lnTo>
                              <a:lnTo>
                                <a:pt x="40" y="60"/>
                              </a:lnTo>
                              <a:lnTo>
                                <a:pt x="35" y="62"/>
                              </a:lnTo>
                              <a:lnTo>
                                <a:pt x="30" y="65"/>
                              </a:lnTo>
                              <a:lnTo>
                                <a:pt x="27" y="68"/>
                              </a:lnTo>
                              <a:lnTo>
                                <a:pt x="23" y="73"/>
                              </a:lnTo>
                              <a:lnTo>
                                <a:pt x="20" y="82"/>
                              </a:lnTo>
                              <a:lnTo>
                                <a:pt x="20" y="90"/>
                              </a:lnTo>
                              <a:lnTo>
                                <a:pt x="18" y="102"/>
                              </a:lnTo>
                              <a:lnTo>
                                <a:pt x="20" y="110"/>
                              </a:lnTo>
                              <a:lnTo>
                                <a:pt x="20" y="118"/>
                              </a:lnTo>
                              <a:lnTo>
                                <a:pt x="22" y="127"/>
                              </a:lnTo>
                              <a:lnTo>
                                <a:pt x="25" y="132"/>
                              </a:lnTo>
                              <a:lnTo>
                                <a:pt x="28" y="137"/>
                              </a:lnTo>
                              <a:lnTo>
                                <a:pt x="33" y="140"/>
                              </a:lnTo>
                              <a:lnTo>
                                <a:pt x="38" y="142"/>
                              </a:lnTo>
                              <a:lnTo>
                                <a:pt x="43" y="142"/>
                              </a:lnTo>
                              <a:lnTo>
                                <a:pt x="50" y="142"/>
                              </a:lnTo>
                              <a:lnTo>
                                <a:pt x="55" y="140"/>
                              </a:lnTo>
                              <a:lnTo>
                                <a:pt x="61" y="137"/>
                              </a:lnTo>
                              <a:lnTo>
                                <a:pt x="70" y="132"/>
                              </a:lnTo>
                              <a:lnTo>
                                <a:pt x="71" y="130"/>
                              </a:lnTo>
                              <a:lnTo>
                                <a:pt x="71" y="132"/>
                              </a:lnTo>
                              <a:lnTo>
                                <a:pt x="73" y="132"/>
                              </a:lnTo>
                              <a:lnTo>
                                <a:pt x="76" y="140"/>
                              </a:lnTo>
                              <a:lnTo>
                                <a:pt x="76" y="142"/>
                              </a:lnTo>
                              <a:lnTo>
                                <a:pt x="76" y="143"/>
                              </a:lnTo>
                              <a:lnTo>
                                <a:pt x="76" y="145"/>
                              </a:lnTo>
                              <a:lnTo>
                                <a:pt x="73" y="147"/>
                              </a:lnTo>
                              <a:lnTo>
                                <a:pt x="66" y="152"/>
                              </a:lnTo>
                              <a:lnTo>
                                <a:pt x="58" y="155"/>
                              </a:lnTo>
                              <a:lnTo>
                                <a:pt x="50" y="157"/>
                              </a:lnTo>
                              <a:lnTo>
                                <a:pt x="41" y="158"/>
                              </a:lnTo>
                              <a:lnTo>
                                <a:pt x="33" y="157"/>
                              </a:lnTo>
                              <a:lnTo>
                                <a:pt x="25" y="153"/>
                              </a:lnTo>
                              <a:lnTo>
                                <a:pt x="17" y="150"/>
                              </a:lnTo>
                              <a:lnTo>
                                <a:pt x="12" y="143"/>
                              </a:lnTo>
                              <a:lnTo>
                                <a:pt x="7" y="135"/>
                              </a:lnTo>
                              <a:lnTo>
                                <a:pt x="3" y="127"/>
                              </a:lnTo>
                              <a:lnTo>
                                <a:pt x="2" y="115"/>
                              </a:lnTo>
                              <a:lnTo>
                                <a:pt x="0" y="103"/>
                              </a:lnTo>
                              <a:lnTo>
                                <a:pt x="2" y="90"/>
                              </a:lnTo>
                              <a:lnTo>
                                <a:pt x="3" y="78"/>
                              </a:lnTo>
                              <a:lnTo>
                                <a:pt x="7" y="68"/>
                              </a:lnTo>
                              <a:lnTo>
                                <a:pt x="12" y="60"/>
                              </a:lnTo>
                              <a:lnTo>
                                <a:pt x="18" y="53"/>
                              </a:lnTo>
                              <a:lnTo>
                                <a:pt x="27" y="48"/>
                              </a:lnTo>
                              <a:lnTo>
                                <a:pt x="35" y="47"/>
                              </a:lnTo>
                              <a:lnTo>
                                <a:pt x="45" y="45"/>
                              </a:lnTo>
                              <a:lnTo>
                                <a:pt x="51" y="45"/>
                              </a:lnTo>
                              <a:lnTo>
                                <a:pt x="58" y="47"/>
                              </a:lnTo>
                              <a:lnTo>
                                <a:pt x="65" y="50"/>
                              </a:lnTo>
                              <a:lnTo>
                                <a:pt x="71" y="53"/>
                              </a:lnTo>
                              <a:lnTo>
                                <a:pt x="76" y="57"/>
                              </a:lnTo>
                              <a:lnTo>
                                <a:pt x="76" y="58"/>
                              </a:lnTo>
                              <a:lnTo>
                                <a:pt x="76" y="60"/>
                              </a:lnTo>
                              <a:lnTo>
                                <a:pt x="71" y="68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66" y="0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1" y="5"/>
                              </a:lnTo>
                              <a:lnTo>
                                <a:pt x="73" y="7"/>
                              </a:lnTo>
                              <a:lnTo>
                                <a:pt x="73" y="8"/>
                              </a:lnTo>
                              <a:lnTo>
                                <a:pt x="71" y="10"/>
                              </a:lnTo>
                              <a:lnTo>
                                <a:pt x="46" y="28"/>
                              </a:lnTo>
                              <a:lnTo>
                                <a:pt x="45" y="30"/>
                              </a:lnTo>
                              <a:lnTo>
                                <a:pt x="43" y="30"/>
                              </a:lnTo>
                              <a:lnTo>
                                <a:pt x="43" y="28"/>
                              </a:lnTo>
                              <a:lnTo>
                                <a:pt x="18" y="10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8" y="5"/>
                              </a:lnTo>
                              <a:lnTo>
                                <a:pt x="20" y="2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0"/>
                              </a:lnTo>
                              <a:lnTo>
                                <a:pt x="45" y="1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707"/>
                      <wps:cNvSpPr>
                        <a:spLocks noChangeAspect="1"/>
                      </wps:cNvSpPr>
                      <wps:spPr bwMode="auto">
                        <a:xfrm>
                          <a:off x="2859" y="1941"/>
                          <a:ext cx="41" cy="55"/>
                        </a:xfrm>
                        <a:custGeom>
                          <a:avLst/>
                          <a:gdLst>
                            <a:gd name="T0" fmla="*/ 10 w 81"/>
                            <a:gd name="T1" fmla="*/ 2 h 110"/>
                            <a:gd name="T2" fmla="*/ 11 w 81"/>
                            <a:gd name="T3" fmla="*/ 0 h 110"/>
                            <a:gd name="T4" fmla="*/ 11 w 81"/>
                            <a:gd name="T5" fmla="*/ 0 h 110"/>
                            <a:gd name="T6" fmla="*/ 15 w 81"/>
                            <a:gd name="T7" fmla="*/ 5 h 110"/>
                            <a:gd name="T8" fmla="*/ 18 w 81"/>
                            <a:gd name="T9" fmla="*/ 15 h 110"/>
                            <a:gd name="T10" fmla="*/ 28 w 81"/>
                            <a:gd name="T11" fmla="*/ 8 h 110"/>
                            <a:gd name="T12" fmla="*/ 36 w 81"/>
                            <a:gd name="T13" fmla="*/ 3 h 110"/>
                            <a:gd name="T14" fmla="*/ 46 w 81"/>
                            <a:gd name="T15" fmla="*/ 0 h 110"/>
                            <a:gd name="T16" fmla="*/ 55 w 81"/>
                            <a:gd name="T17" fmla="*/ 0 h 110"/>
                            <a:gd name="T18" fmla="*/ 61 w 81"/>
                            <a:gd name="T19" fmla="*/ 0 h 110"/>
                            <a:gd name="T20" fmla="*/ 68 w 81"/>
                            <a:gd name="T21" fmla="*/ 3 h 110"/>
                            <a:gd name="T22" fmla="*/ 73 w 81"/>
                            <a:gd name="T23" fmla="*/ 7 h 110"/>
                            <a:gd name="T24" fmla="*/ 76 w 81"/>
                            <a:gd name="T25" fmla="*/ 10 h 110"/>
                            <a:gd name="T26" fmla="*/ 80 w 81"/>
                            <a:gd name="T27" fmla="*/ 18 h 110"/>
                            <a:gd name="T28" fmla="*/ 81 w 81"/>
                            <a:gd name="T29" fmla="*/ 33 h 110"/>
                            <a:gd name="T30" fmla="*/ 81 w 81"/>
                            <a:gd name="T31" fmla="*/ 107 h 110"/>
                            <a:gd name="T32" fmla="*/ 80 w 81"/>
                            <a:gd name="T33" fmla="*/ 108 h 110"/>
                            <a:gd name="T34" fmla="*/ 78 w 81"/>
                            <a:gd name="T35" fmla="*/ 110 h 110"/>
                            <a:gd name="T36" fmla="*/ 66 w 81"/>
                            <a:gd name="T37" fmla="*/ 110 h 110"/>
                            <a:gd name="T38" fmla="*/ 65 w 81"/>
                            <a:gd name="T39" fmla="*/ 108 h 110"/>
                            <a:gd name="T40" fmla="*/ 65 w 81"/>
                            <a:gd name="T41" fmla="*/ 107 h 110"/>
                            <a:gd name="T42" fmla="*/ 65 w 81"/>
                            <a:gd name="T43" fmla="*/ 33 h 110"/>
                            <a:gd name="T44" fmla="*/ 63 w 81"/>
                            <a:gd name="T45" fmla="*/ 25 h 110"/>
                            <a:gd name="T46" fmla="*/ 61 w 81"/>
                            <a:gd name="T47" fmla="*/ 18 h 110"/>
                            <a:gd name="T48" fmla="*/ 56 w 81"/>
                            <a:gd name="T49" fmla="*/ 15 h 110"/>
                            <a:gd name="T50" fmla="*/ 50 w 81"/>
                            <a:gd name="T51" fmla="*/ 15 h 110"/>
                            <a:gd name="T52" fmla="*/ 41 w 81"/>
                            <a:gd name="T53" fmla="*/ 15 h 110"/>
                            <a:gd name="T54" fmla="*/ 35 w 81"/>
                            <a:gd name="T55" fmla="*/ 18 h 110"/>
                            <a:gd name="T56" fmla="*/ 28 w 81"/>
                            <a:gd name="T57" fmla="*/ 22 h 110"/>
                            <a:gd name="T58" fmla="*/ 20 w 81"/>
                            <a:gd name="T59" fmla="*/ 28 h 110"/>
                            <a:gd name="T60" fmla="*/ 20 w 81"/>
                            <a:gd name="T61" fmla="*/ 107 h 110"/>
                            <a:gd name="T62" fmla="*/ 20 w 81"/>
                            <a:gd name="T63" fmla="*/ 108 h 110"/>
                            <a:gd name="T64" fmla="*/ 18 w 81"/>
                            <a:gd name="T65" fmla="*/ 110 h 110"/>
                            <a:gd name="T66" fmla="*/ 6 w 81"/>
                            <a:gd name="T67" fmla="*/ 110 h 110"/>
                            <a:gd name="T68" fmla="*/ 5 w 81"/>
                            <a:gd name="T69" fmla="*/ 108 h 110"/>
                            <a:gd name="T70" fmla="*/ 3 w 81"/>
                            <a:gd name="T71" fmla="*/ 107 h 110"/>
                            <a:gd name="T72" fmla="*/ 3 w 81"/>
                            <a:gd name="T73" fmla="*/ 30 h 110"/>
                            <a:gd name="T74" fmla="*/ 3 w 81"/>
                            <a:gd name="T75" fmla="*/ 18 h 110"/>
                            <a:gd name="T76" fmla="*/ 0 w 81"/>
                            <a:gd name="T77" fmla="*/ 10 h 110"/>
                            <a:gd name="T78" fmla="*/ 0 w 81"/>
                            <a:gd name="T79" fmla="*/ 8 h 110"/>
                            <a:gd name="T80" fmla="*/ 0 w 81"/>
                            <a:gd name="T81" fmla="*/ 8 h 110"/>
                            <a:gd name="T82" fmla="*/ 0 w 81"/>
                            <a:gd name="T83" fmla="*/ 7 h 110"/>
                            <a:gd name="T84" fmla="*/ 0 w 81"/>
                            <a:gd name="T85" fmla="*/ 7 h 110"/>
                            <a:gd name="T86" fmla="*/ 10 w 81"/>
                            <a:gd name="T87" fmla="*/ 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1" h="110">
                              <a:moveTo>
                                <a:pt x="10" y="2"/>
                              </a:moveTo>
                              <a:lnTo>
                                <a:pt x="11" y="0"/>
                              </a:lnTo>
                              <a:lnTo>
                                <a:pt x="15" y="5"/>
                              </a:lnTo>
                              <a:lnTo>
                                <a:pt x="18" y="15"/>
                              </a:lnTo>
                              <a:lnTo>
                                <a:pt x="28" y="8"/>
                              </a:lnTo>
                              <a:lnTo>
                                <a:pt x="36" y="3"/>
                              </a:lnTo>
                              <a:lnTo>
                                <a:pt x="46" y="0"/>
                              </a:lnTo>
                              <a:lnTo>
                                <a:pt x="55" y="0"/>
                              </a:lnTo>
                              <a:lnTo>
                                <a:pt x="61" y="0"/>
                              </a:lnTo>
                              <a:lnTo>
                                <a:pt x="68" y="3"/>
                              </a:lnTo>
                              <a:lnTo>
                                <a:pt x="73" y="7"/>
                              </a:lnTo>
                              <a:lnTo>
                                <a:pt x="76" y="10"/>
                              </a:lnTo>
                              <a:lnTo>
                                <a:pt x="80" y="18"/>
                              </a:lnTo>
                              <a:lnTo>
                                <a:pt x="81" y="33"/>
                              </a:lnTo>
                              <a:lnTo>
                                <a:pt x="81" y="107"/>
                              </a:lnTo>
                              <a:lnTo>
                                <a:pt x="80" y="108"/>
                              </a:lnTo>
                              <a:lnTo>
                                <a:pt x="78" y="110"/>
                              </a:lnTo>
                              <a:lnTo>
                                <a:pt x="66" y="110"/>
                              </a:lnTo>
                              <a:lnTo>
                                <a:pt x="65" y="108"/>
                              </a:lnTo>
                              <a:lnTo>
                                <a:pt x="65" y="107"/>
                              </a:lnTo>
                              <a:lnTo>
                                <a:pt x="65" y="33"/>
                              </a:lnTo>
                              <a:lnTo>
                                <a:pt x="63" y="25"/>
                              </a:lnTo>
                              <a:lnTo>
                                <a:pt x="61" y="18"/>
                              </a:lnTo>
                              <a:lnTo>
                                <a:pt x="56" y="15"/>
                              </a:lnTo>
                              <a:lnTo>
                                <a:pt x="50" y="15"/>
                              </a:lnTo>
                              <a:lnTo>
                                <a:pt x="41" y="15"/>
                              </a:lnTo>
                              <a:lnTo>
                                <a:pt x="35" y="18"/>
                              </a:lnTo>
                              <a:lnTo>
                                <a:pt x="28" y="22"/>
                              </a:lnTo>
                              <a:lnTo>
                                <a:pt x="20" y="28"/>
                              </a:lnTo>
                              <a:lnTo>
                                <a:pt x="20" y="107"/>
                              </a:lnTo>
                              <a:lnTo>
                                <a:pt x="20" y="108"/>
                              </a:lnTo>
                              <a:lnTo>
                                <a:pt x="18" y="110"/>
                              </a:lnTo>
                              <a:lnTo>
                                <a:pt x="6" y="110"/>
                              </a:lnTo>
                              <a:lnTo>
                                <a:pt x="5" y="108"/>
                              </a:lnTo>
                              <a:lnTo>
                                <a:pt x="3" y="107"/>
                              </a:lnTo>
                              <a:lnTo>
                                <a:pt x="3" y="30"/>
                              </a:lnTo>
                              <a:lnTo>
                                <a:pt x="3" y="18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1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708"/>
                      <wps:cNvSpPr>
                        <a:spLocks noChangeAspect="1" noEditPoints="1"/>
                      </wps:cNvSpPr>
                      <wps:spPr bwMode="auto">
                        <a:xfrm>
                          <a:off x="2914" y="1941"/>
                          <a:ext cx="44" cy="56"/>
                        </a:xfrm>
                        <a:custGeom>
                          <a:avLst/>
                          <a:gdLst>
                            <a:gd name="T0" fmla="*/ 88 w 88"/>
                            <a:gd name="T1" fmla="*/ 68 h 113"/>
                            <a:gd name="T2" fmla="*/ 81 w 88"/>
                            <a:gd name="T3" fmla="*/ 90 h 113"/>
                            <a:gd name="T4" fmla="*/ 70 w 88"/>
                            <a:gd name="T5" fmla="*/ 103 h 113"/>
                            <a:gd name="T6" fmla="*/ 53 w 88"/>
                            <a:gd name="T7" fmla="*/ 112 h 113"/>
                            <a:gd name="T8" fmla="*/ 33 w 88"/>
                            <a:gd name="T9" fmla="*/ 112 h 113"/>
                            <a:gd name="T10" fmla="*/ 18 w 88"/>
                            <a:gd name="T11" fmla="*/ 105 h 113"/>
                            <a:gd name="T12" fmla="*/ 6 w 88"/>
                            <a:gd name="T13" fmla="*/ 90 h 113"/>
                            <a:gd name="T14" fmla="*/ 1 w 88"/>
                            <a:gd name="T15" fmla="*/ 70 h 113"/>
                            <a:gd name="T16" fmla="*/ 1 w 88"/>
                            <a:gd name="T17" fmla="*/ 43 h 113"/>
                            <a:gd name="T18" fmla="*/ 8 w 88"/>
                            <a:gd name="T19" fmla="*/ 23 h 113"/>
                            <a:gd name="T20" fmla="*/ 18 w 88"/>
                            <a:gd name="T21" fmla="*/ 8 h 113"/>
                            <a:gd name="T22" fmla="*/ 35 w 88"/>
                            <a:gd name="T23" fmla="*/ 2 h 113"/>
                            <a:gd name="T24" fmla="*/ 55 w 88"/>
                            <a:gd name="T25" fmla="*/ 2 h 113"/>
                            <a:gd name="T26" fmla="*/ 71 w 88"/>
                            <a:gd name="T27" fmla="*/ 8 h 113"/>
                            <a:gd name="T28" fmla="*/ 83 w 88"/>
                            <a:gd name="T29" fmla="*/ 23 h 113"/>
                            <a:gd name="T30" fmla="*/ 88 w 88"/>
                            <a:gd name="T31" fmla="*/ 43 h 113"/>
                            <a:gd name="T32" fmla="*/ 18 w 88"/>
                            <a:gd name="T33" fmla="*/ 55 h 113"/>
                            <a:gd name="T34" fmla="*/ 20 w 88"/>
                            <a:gd name="T35" fmla="*/ 75 h 113"/>
                            <a:gd name="T36" fmla="*/ 25 w 88"/>
                            <a:gd name="T37" fmla="*/ 88 h 113"/>
                            <a:gd name="T38" fmla="*/ 33 w 88"/>
                            <a:gd name="T39" fmla="*/ 97 h 113"/>
                            <a:gd name="T40" fmla="*/ 45 w 88"/>
                            <a:gd name="T41" fmla="*/ 98 h 113"/>
                            <a:gd name="T42" fmla="*/ 56 w 88"/>
                            <a:gd name="T43" fmla="*/ 97 h 113"/>
                            <a:gd name="T44" fmla="*/ 63 w 88"/>
                            <a:gd name="T45" fmla="*/ 88 h 113"/>
                            <a:gd name="T46" fmla="*/ 68 w 88"/>
                            <a:gd name="T47" fmla="*/ 75 h 113"/>
                            <a:gd name="T48" fmla="*/ 71 w 88"/>
                            <a:gd name="T49" fmla="*/ 55 h 113"/>
                            <a:gd name="T50" fmla="*/ 70 w 88"/>
                            <a:gd name="T51" fmla="*/ 38 h 113"/>
                            <a:gd name="T52" fmla="*/ 65 w 88"/>
                            <a:gd name="T53" fmla="*/ 25 h 113"/>
                            <a:gd name="T54" fmla="*/ 56 w 88"/>
                            <a:gd name="T55" fmla="*/ 17 h 113"/>
                            <a:gd name="T56" fmla="*/ 45 w 88"/>
                            <a:gd name="T57" fmla="*/ 13 h 113"/>
                            <a:gd name="T58" fmla="*/ 33 w 88"/>
                            <a:gd name="T59" fmla="*/ 17 h 113"/>
                            <a:gd name="T60" fmla="*/ 25 w 88"/>
                            <a:gd name="T61" fmla="*/ 25 h 113"/>
                            <a:gd name="T62" fmla="*/ 20 w 88"/>
                            <a:gd name="T63" fmla="*/ 37 h 113"/>
                            <a:gd name="T64" fmla="*/ 18 w 88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8" h="113">
                              <a:moveTo>
                                <a:pt x="88" y="57"/>
                              </a:moveTo>
                              <a:lnTo>
                                <a:pt x="88" y="68"/>
                              </a:lnTo>
                              <a:lnTo>
                                <a:pt x="86" y="80"/>
                              </a:lnTo>
                              <a:lnTo>
                                <a:pt x="81" y="90"/>
                              </a:lnTo>
                              <a:lnTo>
                                <a:pt x="76" y="98"/>
                              </a:lnTo>
                              <a:lnTo>
                                <a:pt x="70" y="103"/>
                              </a:lnTo>
                              <a:lnTo>
                                <a:pt x="63" y="108"/>
                              </a:lnTo>
                              <a:lnTo>
                                <a:pt x="53" y="112"/>
                              </a:lnTo>
                              <a:lnTo>
                                <a:pt x="43" y="113"/>
                              </a:lnTo>
                              <a:lnTo>
                                <a:pt x="33" y="112"/>
                              </a:lnTo>
                              <a:lnTo>
                                <a:pt x="25" y="108"/>
                              </a:lnTo>
                              <a:lnTo>
                                <a:pt x="18" y="105"/>
                              </a:lnTo>
                              <a:lnTo>
                                <a:pt x="11" y="98"/>
                              </a:lnTo>
                              <a:lnTo>
                                <a:pt x="6" y="90"/>
                              </a:lnTo>
                              <a:lnTo>
                                <a:pt x="3" y="80"/>
                              </a:lnTo>
                              <a:lnTo>
                                <a:pt x="1" y="70"/>
                              </a:lnTo>
                              <a:lnTo>
                                <a:pt x="0" y="57"/>
                              </a:lnTo>
                              <a:lnTo>
                                <a:pt x="1" y="43"/>
                              </a:lnTo>
                              <a:lnTo>
                                <a:pt x="3" y="33"/>
                              </a:lnTo>
                              <a:lnTo>
                                <a:pt x="8" y="23"/>
                              </a:lnTo>
                              <a:lnTo>
                                <a:pt x="13" y="15"/>
                              </a:lnTo>
                              <a:lnTo>
                                <a:pt x="18" y="8"/>
                              </a:lnTo>
                              <a:lnTo>
                                <a:pt x="26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3" y="3"/>
                              </a:lnTo>
                              <a:lnTo>
                                <a:pt x="71" y="8"/>
                              </a:lnTo>
                              <a:lnTo>
                                <a:pt x="78" y="15"/>
                              </a:lnTo>
                              <a:lnTo>
                                <a:pt x="83" y="23"/>
                              </a:lnTo>
                              <a:lnTo>
                                <a:pt x="86" y="32"/>
                              </a:lnTo>
                              <a:lnTo>
                                <a:pt x="88" y="43"/>
                              </a:lnTo>
                              <a:lnTo>
                                <a:pt x="88" y="57"/>
                              </a:lnTo>
                              <a:close/>
                              <a:moveTo>
                                <a:pt x="18" y="55"/>
                              </a:moveTo>
                              <a:lnTo>
                                <a:pt x="18" y="65"/>
                              </a:lnTo>
                              <a:lnTo>
                                <a:pt x="20" y="75"/>
                              </a:lnTo>
                              <a:lnTo>
                                <a:pt x="23" y="82"/>
                              </a:lnTo>
                              <a:lnTo>
                                <a:pt x="25" y="88"/>
                              </a:lnTo>
                              <a:lnTo>
                                <a:pt x="28" y="93"/>
                              </a:lnTo>
                              <a:lnTo>
                                <a:pt x="33" y="97"/>
                              </a:lnTo>
                              <a:lnTo>
                                <a:pt x="38" y="98"/>
                              </a:lnTo>
                              <a:lnTo>
                                <a:pt x="45" y="98"/>
                              </a:lnTo>
                              <a:lnTo>
                                <a:pt x="51" y="98"/>
                              </a:lnTo>
                              <a:lnTo>
                                <a:pt x="56" y="97"/>
                              </a:lnTo>
                              <a:lnTo>
                                <a:pt x="60" y="93"/>
                              </a:lnTo>
                              <a:lnTo>
                                <a:pt x="63" y="88"/>
                              </a:lnTo>
                              <a:lnTo>
                                <a:pt x="66" y="83"/>
                              </a:lnTo>
                              <a:lnTo>
                                <a:pt x="68" y="75"/>
                              </a:lnTo>
                              <a:lnTo>
                                <a:pt x="70" y="65"/>
                              </a:lnTo>
                              <a:lnTo>
                                <a:pt x="71" y="55"/>
                              </a:lnTo>
                              <a:lnTo>
                                <a:pt x="70" y="47"/>
                              </a:lnTo>
                              <a:lnTo>
                                <a:pt x="70" y="38"/>
                              </a:lnTo>
                              <a:lnTo>
                                <a:pt x="66" y="30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56" y="17"/>
                              </a:lnTo>
                              <a:lnTo>
                                <a:pt x="50" y="15"/>
                              </a:lnTo>
                              <a:lnTo>
                                <a:pt x="45" y="13"/>
                              </a:lnTo>
                              <a:lnTo>
                                <a:pt x="38" y="15"/>
                              </a:lnTo>
                              <a:lnTo>
                                <a:pt x="33" y="17"/>
                              </a:ln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1" y="30"/>
                              </a:lnTo>
                              <a:lnTo>
                                <a:pt x="20" y="37"/>
                              </a:lnTo>
                              <a:lnTo>
                                <a:pt x="18" y="45"/>
                              </a:lnTo>
                              <a:lnTo>
                                <a:pt x="1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709"/>
                      <wps:cNvSpPr>
                        <a:spLocks noChangeAspect="1"/>
                      </wps:cNvSpPr>
                      <wps:spPr bwMode="auto">
                        <a:xfrm>
                          <a:off x="2968" y="1941"/>
                          <a:ext cx="35" cy="56"/>
                        </a:xfrm>
                        <a:custGeom>
                          <a:avLst/>
                          <a:gdLst>
                            <a:gd name="T0" fmla="*/ 5 w 68"/>
                            <a:gd name="T1" fmla="*/ 90 h 113"/>
                            <a:gd name="T2" fmla="*/ 7 w 68"/>
                            <a:gd name="T3" fmla="*/ 90 h 113"/>
                            <a:gd name="T4" fmla="*/ 22 w 68"/>
                            <a:gd name="T5" fmla="*/ 97 h 113"/>
                            <a:gd name="T6" fmla="*/ 42 w 68"/>
                            <a:gd name="T7" fmla="*/ 97 h 113"/>
                            <a:gd name="T8" fmla="*/ 50 w 68"/>
                            <a:gd name="T9" fmla="*/ 88 h 113"/>
                            <a:gd name="T10" fmla="*/ 52 w 68"/>
                            <a:gd name="T11" fmla="*/ 77 h 113"/>
                            <a:gd name="T12" fmla="*/ 45 w 68"/>
                            <a:gd name="T13" fmla="*/ 70 h 113"/>
                            <a:gd name="T14" fmla="*/ 22 w 68"/>
                            <a:gd name="T15" fmla="*/ 58 h 113"/>
                            <a:gd name="T16" fmla="*/ 8 w 68"/>
                            <a:gd name="T17" fmla="*/ 47 h 113"/>
                            <a:gd name="T18" fmla="*/ 3 w 68"/>
                            <a:gd name="T19" fmla="*/ 37 h 113"/>
                            <a:gd name="T20" fmla="*/ 3 w 68"/>
                            <a:gd name="T21" fmla="*/ 25 h 113"/>
                            <a:gd name="T22" fmla="*/ 8 w 68"/>
                            <a:gd name="T23" fmla="*/ 13 h 113"/>
                            <a:gd name="T24" fmla="*/ 17 w 68"/>
                            <a:gd name="T25" fmla="*/ 5 h 113"/>
                            <a:gd name="T26" fmla="*/ 30 w 68"/>
                            <a:gd name="T27" fmla="*/ 0 h 113"/>
                            <a:gd name="T28" fmla="*/ 45 w 68"/>
                            <a:gd name="T29" fmla="*/ 2 h 113"/>
                            <a:gd name="T30" fmla="*/ 62 w 68"/>
                            <a:gd name="T31" fmla="*/ 7 h 113"/>
                            <a:gd name="T32" fmla="*/ 65 w 68"/>
                            <a:gd name="T33" fmla="*/ 10 h 113"/>
                            <a:gd name="T34" fmla="*/ 60 w 68"/>
                            <a:gd name="T35" fmla="*/ 18 h 113"/>
                            <a:gd name="T36" fmla="*/ 58 w 68"/>
                            <a:gd name="T37" fmla="*/ 20 h 113"/>
                            <a:gd name="T38" fmla="*/ 57 w 68"/>
                            <a:gd name="T39" fmla="*/ 20 h 113"/>
                            <a:gd name="T40" fmla="*/ 37 w 68"/>
                            <a:gd name="T41" fmla="*/ 13 h 113"/>
                            <a:gd name="T42" fmla="*/ 23 w 68"/>
                            <a:gd name="T43" fmla="*/ 18 h 113"/>
                            <a:gd name="T44" fmla="*/ 20 w 68"/>
                            <a:gd name="T45" fmla="*/ 28 h 113"/>
                            <a:gd name="T46" fmla="*/ 23 w 68"/>
                            <a:gd name="T47" fmla="*/ 40 h 113"/>
                            <a:gd name="T48" fmla="*/ 47 w 68"/>
                            <a:gd name="T49" fmla="*/ 52 h 113"/>
                            <a:gd name="T50" fmla="*/ 65 w 68"/>
                            <a:gd name="T51" fmla="*/ 65 h 113"/>
                            <a:gd name="T52" fmla="*/ 68 w 68"/>
                            <a:gd name="T53" fmla="*/ 82 h 113"/>
                            <a:gd name="T54" fmla="*/ 67 w 68"/>
                            <a:gd name="T55" fmla="*/ 93 h 113"/>
                            <a:gd name="T56" fmla="*/ 60 w 68"/>
                            <a:gd name="T57" fmla="*/ 103 h 113"/>
                            <a:gd name="T58" fmla="*/ 48 w 68"/>
                            <a:gd name="T59" fmla="*/ 110 h 113"/>
                            <a:gd name="T60" fmla="*/ 33 w 68"/>
                            <a:gd name="T61" fmla="*/ 113 h 113"/>
                            <a:gd name="T62" fmla="*/ 17 w 68"/>
                            <a:gd name="T63" fmla="*/ 110 h 113"/>
                            <a:gd name="T64" fmla="*/ 2 w 68"/>
                            <a:gd name="T65" fmla="*/ 103 h 113"/>
                            <a:gd name="T66" fmla="*/ 0 w 68"/>
                            <a:gd name="T67" fmla="*/ 102 h 113"/>
                            <a:gd name="T68" fmla="*/ 0 w 68"/>
                            <a:gd name="T69" fmla="*/ 10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8" h="113">
                              <a:moveTo>
                                <a:pt x="3" y="92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22" y="97"/>
                              </a:lnTo>
                              <a:lnTo>
                                <a:pt x="35" y="98"/>
                              </a:lnTo>
                              <a:lnTo>
                                <a:pt x="42" y="97"/>
                              </a:lnTo>
                              <a:lnTo>
                                <a:pt x="47" y="93"/>
                              </a:lnTo>
                              <a:lnTo>
                                <a:pt x="50" y="88"/>
                              </a:lnTo>
                              <a:lnTo>
                                <a:pt x="52" y="82"/>
                              </a:lnTo>
                              <a:lnTo>
                                <a:pt x="52" y="77"/>
                              </a:lnTo>
                              <a:lnTo>
                                <a:pt x="48" y="73"/>
                              </a:lnTo>
                              <a:lnTo>
                                <a:pt x="45" y="70"/>
                              </a:lnTo>
                              <a:lnTo>
                                <a:pt x="38" y="65"/>
                              </a:lnTo>
                              <a:lnTo>
                                <a:pt x="22" y="58"/>
                              </a:lnTo>
                              <a:lnTo>
                                <a:pt x="13" y="52"/>
                              </a:lnTo>
                              <a:lnTo>
                                <a:pt x="8" y="47"/>
                              </a:lnTo>
                              <a:lnTo>
                                <a:pt x="5" y="42"/>
                              </a:lnTo>
                              <a:lnTo>
                                <a:pt x="3" y="37"/>
                              </a:lnTo>
                              <a:lnTo>
                                <a:pt x="3" y="30"/>
                              </a:lnTo>
                              <a:lnTo>
                                <a:pt x="3" y="25"/>
                              </a:lnTo>
                              <a:lnTo>
                                <a:pt x="5" y="18"/>
                              </a:lnTo>
                              <a:lnTo>
                                <a:pt x="8" y="13"/>
                              </a:lnTo>
                              <a:lnTo>
                                <a:pt x="12" y="8"/>
                              </a:lnTo>
                              <a:lnTo>
                                <a:pt x="17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5" y="3"/>
                              </a:lnTo>
                              <a:lnTo>
                                <a:pt x="62" y="7"/>
                              </a:lnTo>
                              <a:lnTo>
                                <a:pt x="65" y="10"/>
                              </a:lnTo>
                              <a:lnTo>
                                <a:pt x="60" y="18"/>
                              </a:lnTo>
                              <a:lnTo>
                                <a:pt x="60" y="20"/>
                              </a:lnTo>
                              <a:lnTo>
                                <a:pt x="58" y="20"/>
                              </a:lnTo>
                              <a:lnTo>
                                <a:pt x="57" y="20"/>
                              </a:lnTo>
                              <a:lnTo>
                                <a:pt x="47" y="15"/>
                              </a:lnTo>
                              <a:lnTo>
                                <a:pt x="37" y="13"/>
                              </a:lnTo>
                              <a:lnTo>
                                <a:pt x="28" y="15"/>
                              </a:lnTo>
                              <a:lnTo>
                                <a:pt x="23" y="18"/>
                              </a:lnTo>
                              <a:lnTo>
                                <a:pt x="20" y="23"/>
                              </a:lnTo>
                              <a:lnTo>
                                <a:pt x="20" y="28"/>
                              </a:lnTo>
                              <a:lnTo>
                                <a:pt x="20" y="35"/>
                              </a:lnTo>
                              <a:lnTo>
                                <a:pt x="23" y="40"/>
                              </a:lnTo>
                              <a:lnTo>
                                <a:pt x="28" y="43"/>
                              </a:lnTo>
                              <a:lnTo>
                                <a:pt x="47" y="52"/>
                              </a:lnTo>
                              <a:lnTo>
                                <a:pt x="57" y="58"/>
                              </a:lnTo>
                              <a:lnTo>
                                <a:pt x="65" y="65"/>
                              </a:lnTo>
                              <a:lnTo>
                                <a:pt x="68" y="72"/>
                              </a:lnTo>
                              <a:lnTo>
                                <a:pt x="68" y="82"/>
                              </a:lnTo>
                              <a:lnTo>
                                <a:pt x="68" y="88"/>
                              </a:lnTo>
                              <a:lnTo>
                                <a:pt x="67" y="93"/>
                              </a:lnTo>
                              <a:lnTo>
                                <a:pt x="63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8" y="110"/>
                              </a:lnTo>
                              <a:lnTo>
                                <a:pt x="42" y="112"/>
                              </a:lnTo>
                              <a:lnTo>
                                <a:pt x="33" y="113"/>
                              </a:lnTo>
                              <a:lnTo>
                                <a:pt x="25" y="112"/>
                              </a:lnTo>
                              <a:lnTo>
                                <a:pt x="17" y="110"/>
                              </a:lnTo>
                              <a:lnTo>
                                <a:pt x="8" y="107"/>
                              </a:lnTo>
                              <a:lnTo>
                                <a:pt x="2" y="103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3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Freeform 710"/>
                      <wps:cNvSpPr>
                        <a:spLocks noChangeAspect="1"/>
                      </wps:cNvSpPr>
                      <wps:spPr bwMode="auto">
                        <a:xfrm>
                          <a:off x="3010" y="1924"/>
                          <a:ext cx="38" cy="72"/>
                        </a:xfrm>
                        <a:custGeom>
                          <a:avLst/>
                          <a:gdLst>
                            <a:gd name="T0" fmla="*/ 19 w 75"/>
                            <a:gd name="T1" fmla="*/ 6 h 145"/>
                            <a:gd name="T2" fmla="*/ 20 w 75"/>
                            <a:gd name="T3" fmla="*/ 5 h 145"/>
                            <a:gd name="T4" fmla="*/ 20 w 75"/>
                            <a:gd name="T5" fmla="*/ 3 h 145"/>
                            <a:gd name="T6" fmla="*/ 32 w 75"/>
                            <a:gd name="T7" fmla="*/ 0 h 145"/>
                            <a:gd name="T8" fmla="*/ 34 w 75"/>
                            <a:gd name="T9" fmla="*/ 0 h 145"/>
                            <a:gd name="T10" fmla="*/ 34 w 75"/>
                            <a:gd name="T11" fmla="*/ 0 h 145"/>
                            <a:gd name="T12" fmla="*/ 35 w 75"/>
                            <a:gd name="T13" fmla="*/ 0 h 145"/>
                            <a:gd name="T14" fmla="*/ 35 w 75"/>
                            <a:gd name="T15" fmla="*/ 1 h 145"/>
                            <a:gd name="T16" fmla="*/ 35 w 75"/>
                            <a:gd name="T17" fmla="*/ 36 h 145"/>
                            <a:gd name="T18" fmla="*/ 68 w 75"/>
                            <a:gd name="T19" fmla="*/ 36 h 145"/>
                            <a:gd name="T20" fmla="*/ 70 w 75"/>
                            <a:gd name="T21" fmla="*/ 36 h 145"/>
                            <a:gd name="T22" fmla="*/ 70 w 75"/>
                            <a:gd name="T23" fmla="*/ 38 h 145"/>
                            <a:gd name="T24" fmla="*/ 70 w 75"/>
                            <a:gd name="T25" fmla="*/ 38 h 145"/>
                            <a:gd name="T26" fmla="*/ 70 w 75"/>
                            <a:gd name="T27" fmla="*/ 40 h 145"/>
                            <a:gd name="T28" fmla="*/ 68 w 75"/>
                            <a:gd name="T29" fmla="*/ 48 h 145"/>
                            <a:gd name="T30" fmla="*/ 67 w 75"/>
                            <a:gd name="T31" fmla="*/ 50 h 145"/>
                            <a:gd name="T32" fmla="*/ 65 w 75"/>
                            <a:gd name="T33" fmla="*/ 50 h 145"/>
                            <a:gd name="T34" fmla="*/ 35 w 75"/>
                            <a:gd name="T35" fmla="*/ 50 h 145"/>
                            <a:gd name="T36" fmla="*/ 35 w 75"/>
                            <a:gd name="T37" fmla="*/ 113 h 145"/>
                            <a:gd name="T38" fmla="*/ 35 w 75"/>
                            <a:gd name="T39" fmla="*/ 121 h 145"/>
                            <a:gd name="T40" fmla="*/ 37 w 75"/>
                            <a:gd name="T41" fmla="*/ 126 h 145"/>
                            <a:gd name="T42" fmla="*/ 42 w 75"/>
                            <a:gd name="T43" fmla="*/ 130 h 145"/>
                            <a:gd name="T44" fmla="*/ 49 w 75"/>
                            <a:gd name="T45" fmla="*/ 130 h 145"/>
                            <a:gd name="T46" fmla="*/ 57 w 75"/>
                            <a:gd name="T47" fmla="*/ 130 h 145"/>
                            <a:gd name="T48" fmla="*/ 68 w 75"/>
                            <a:gd name="T49" fmla="*/ 125 h 145"/>
                            <a:gd name="T50" fmla="*/ 70 w 75"/>
                            <a:gd name="T51" fmla="*/ 125 h 145"/>
                            <a:gd name="T52" fmla="*/ 70 w 75"/>
                            <a:gd name="T53" fmla="*/ 125 h 145"/>
                            <a:gd name="T54" fmla="*/ 72 w 75"/>
                            <a:gd name="T55" fmla="*/ 125 h 145"/>
                            <a:gd name="T56" fmla="*/ 72 w 75"/>
                            <a:gd name="T57" fmla="*/ 126 h 145"/>
                            <a:gd name="T58" fmla="*/ 73 w 75"/>
                            <a:gd name="T59" fmla="*/ 135 h 145"/>
                            <a:gd name="T60" fmla="*/ 75 w 75"/>
                            <a:gd name="T61" fmla="*/ 136 h 145"/>
                            <a:gd name="T62" fmla="*/ 75 w 75"/>
                            <a:gd name="T63" fmla="*/ 136 h 145"/>
                            <a:gd name="T64" fmla="*/ 72 w 75"/>
                            <a:gd name="T65" fmla="*/ 138 h 145"/>
                            <a:gd name="T66" fmla="*/ 63 w 75"/>
                            <a:gd name="T67" fmla="*/ 141 h 145"/>
                            <a:gd name="T68" fmla="*/ 55 w 75"/>
                            <a:gd name="T69" fmla="*/ 143 h 145"/>
                            <a:gd name="T70" fmla="*/ 45 w 75"/>
                            <a:gd name="T71" fmla="*/ 145 h 145"/>
                            <a:gd name="T72" fmla="*/ 39 w 75"/>
                            <a:gd name="T73" fmla="*/ 145 h 145"/>
                            <a:gd name="T74" fmla="*/ 32 w 75"/>
                            <a:gd name="T75" fmla="*/ 141 h 145"/>
                            <a:gd name="T76" fmla="*/ 25 w 75"/>
                            <a:gd name="T77" fmla="*/ 138 h 145"/>
                            <a:gd name="T78" fmla="*/ 22 w 75"/>
                            <a:gd name="T79" fmla="*/ 133 h 145"/>
                            <a:gd name="T80" fmla="*/ 20 w 75"/>
                            <a:gd name="T81" fmla="*/ 125 h 145"/>
                            <a:gd name="T82" fmla="*/ 19 w 75"/>
                            <a:gd name="T83" fmla="*/ 113 h 145"/>
                            <a:gd name="T84" fmla="*/ 19 w 75"/>
                            <a:gd name="T85" fmla="*/ 50 h 145"/>
                            <a:gd name="T86" fmla="*/ 4 w 75"/>
                            <a:gd name="T87" fmla="*/ 50 h 145"/>
                            <a:gd name="T88" fmla="*/ 0 w 75"/>
                            <a:gd name="T89" fmla="*/ 50 h 145"/>
                            <a:gd name="T90" fmla="*/ 0 w 75"/>
                            <a:gd name="T91" fmla="*/ 48 h 145"/>
                            <a:gd name="T92" fmla="*/ 0 w 75"/>
                            <a:gd name="T93" fmla="*/ 38 h 145"/>
                            <a:gd name="T94" fmla="*/ 0 w 75"/>
                            <a:gd name="T95" fmla="*/ 36 h 145"/>
                            <a:gd name="T96" fmla="*/ 4 w 75"/>
                            <a:gd name="T97" fmla="*/ 36 h 145"/>
                            <a:gd name="T98" fmla="*/ 19 w 75"/>
                            <a:gd name="T99" fmla="*/ 36 h 145"/>
                            <a:gd name="T100" fmla="*/ 19 w 75"/>
                            <a:gd name="T101" fmla="*/ 6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5" h="145">
                              <a:moveTo>
                                <a:pt x="19" y="6"/>
                              </a:moveTo>
                              <a:lnTo>
                                <a:pt x="20" y="5"/>
                              </a:lnTo>
                              <a:lnTo>
                                <a:pt x="20" y="3"/>
                              </a:lnTo>
                              <a:lnTo>
                                <a:pt x="32" y="0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1"/>
                              </a:lnTo>
                              <a:lnTo>
                                <a:pt x="35" y="36"/>
                              </a:lnTo>
                              <a:lnTo>
                                <a:pt x="68" y="36"/>
                              </a:lnTo>
                              <a:lnTo>
                                <a:pt x="70" y="36"/>
                              </a:lnTo>
                              <a:lnTo>
                                <a:pt x="70" y="38"/>
                              </a:lnTo>
                              <a:lnTo>
                                <a:pt x="70" y="40"/>
                              </a:lnTo>
                              <a:lnTo>
                                <a:pt x="68" y="48"/>
                              </a:lnTo>
                              <a:lnTo>
                                <a:pt x="67" y="50"/>
                              </a:lnTo>
                              <a:lnTo>
                                <a:pt x="65" y="50"/>
                              </a:lnTo>
                              <a:lnTo>
                                <a:pt x="35" y="50"/>
                              </a:lnTo>
                              <a:lnTo>
                                <a:pt x="35" y="113"/>
                              </a:lnTo>
                              <a:lnTo>
                                <a:pt x="35" y="121"/>
                              </a:lnTo>
                              <a:lnTo>
                                <a:pt x="37" y="126"/>
                              </a:lnTo>
                              <a:lnTo>
                                <a:pt x="42" y="130"/>
                              </a:lnTo>
                              <a:lnTo>
                                <a:pt x="49" y="130"/>
                              </a:lnTo>
                              <a:lnTo>
                                <a:pt x="57" y="130"/>
                              </a:lnTo>
                              <a:lnTo>
                                <a:pt x="68" y="125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lnTo>
                                <a:pt x="72" y="126"/>
                              </a:lnTo>
                              <a:lnTo>
                                <a:pt x="73" y="135"/>
                              </a:lnTo>
                              <a:lnTo>
                                <a:pt x="75" y="136"/>
                              </a:lnTo>
                              <a:lnTo>
                                <a:pt x="72" y="138"/>
                              </a:lnTo>
                              <a:lnTo>
                                <a:pt x="63" y="141"/>
                              </a:lnTo>
                              <a:lnTo>
                                <a:pt x="55" y="143"/>
                              </a:lnTo>
                              <a:lnTo>
                                <a:pt x="45" y="145"/>
                              </a:lnTo>
                              <a:lnTo>
                                <a:pt x="39" y="145"/>
                              </a:lnTo>
                              <a:lnTo>
                                <a:pt x="32" y="141"/>
                              </a:lnTo>
                              <a:lnTo>
                                <a:pt x="25" y="138"/>
                              </a:lnTo>
                              <a:lnTo>
                                <a:pt x="22" y="133"/>
                              </a:lnTo>
                              <a:lnTo>
                                <a:pt x="20" y="125"/>
                              </a:lnTo>
                              <a:lnTo>
                                <a:pt x="19" y="113"/>
                              </a:lnTo>
                              <a:lnTo>
                                <a:pt x="19" y="50"/>
                              </a:lnTo>
                              <a:lnTo>
                                <a:pt x="4" y="50"/>
                              </a:lnTo>
                              <a:lnTo>
                                <a:pt x="0" y="50"/>
                              </a:lnTo>
                              <a:lnTo>
                                <a:pt x="0" y="48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4" y="36"/>
                              </a:lnTo>
                              <a:lnTo>
                                <a:pt x="19" y="36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711"/>
                      <wps:cNvSpPr>
                        <a:spLocks noChangeAspect="1" noEditPoints="1"/>
                      </wps:cNvSpPr>
                      <wps:spPr bwMode="auto">
                        <a:xfrm>
                          <a:off x="3047" y="1917"/>
                          <a:ext cx="32" cy="79"/>
                        </a:xfrm>
                        <a:custGeom>
                          <a:avLst/>
                          <a:gdLst>
                            <a:gd name="T0" fmla="*/ 4 w 65"/>
                            <a:gd name="T1" fmla="*/ 64 h 157"/>
                            <a:gd name="T2" fmla="*/ 2 w 65"/>
                            <a:gd name="T3" fmla="*/ 64 h 157"/>
                            <a:gd name="T4" fmla="*/ 0 w 65"/>
                            <a:gd name="T5" fmla="*/ 62 h 157"/>
                            <a:gd name="T6" fmla="*/ 0 w 65"/>
                            <a:gd name="T7" fmla="*/ 52 h 157"/>
                            <a:gd name="T8" fmla="*/ 2 w 65"/>
                            <a:gd name="T9" fmla="*/ 50 h 157"/>
                            <a:gd name="T10" fmla="*/ 4 w 65"/>
                            <a:gd name="T11" fmla="*/ 50 h 157"/>
                            <a:gd name="T12" fmla="*/ 35 w 65"/>
                            <a:gd name="T13" fmla="*/ 50 h 157"/>
                            <a:gd name="T14" fmla="*/ 37 w 65"/>
                            <a:gd name="T15" fmla="*/ 50 h 157"/>
                            <a:gd name="T16" fmla="*/ 39 w 65"/>
                            <a:gd name="T17" fmla="*/ 52 h 157"/>
                            <a:gd name="T18" fmla="*/ 39 w 65"/>
                            <a:gd name="T19" fmla="*/ 154 h 157"/>
                            <a:gd name="T20" fmla="*/ 37 w 65"/>
                            <a:gd name="T21" fmla="*/ 155 h 157"/>
                            <a:gd name="T22" fmla="*/ 35 w 65"/>
                            <a:gd name="T23" fmla="*/ 157 h 157"/>
                            <a:gd name="T24" fmla="*/ 24 w 65"/>
                            <a:gd name="T25" fmla="*/ 157 h 157"/>
                            <a:gd name="T26" fmla="*/ 22 w 65"/>
                            <a:gd name="T27" fmla="*/ 155 h 157"/>
                            <a:gd name="T28" fmla="*/ 22 w 65"/>
                            <a:gd name="T29" fmla="*/ 154 h 157"/>
                            <a:gd name="T30" fmla="*/ 22 w 65"/>
                            <a:gd name="T31" fmla="*/ 64 h 157"/>
                            <a:gd name="T32" fmla="*/ 4 w 65"/>
                            <a:gd name="T33" fmla="*/ 64 h 157"/>
                            <a:gd name="T34" fmla="*/ 54 w 65"/>
                            <a:gd name="T35" fmla="*/ 0 h 157"/>
                            <a:gd name="T36" fmla="*/ 55 w 65"/>
                            <a:gd name="T37" fmla="*/ 0 h 157"/>
                            <a:gd name="T38" fmla="*/ 55 w 65"/>
                            <a:gd name="T39" fmla="*/ 0 h 157"/>
                            <a:gd name="T40" fmla="*/ 57 w 65"/>
                            <a:gd name="T41" fmla="*/ 0 h 157"/>
                            <a:gd name="T42" fmla="*/ 57 w 65"/>
                            <a:gd name="T43" fmla="*/ 2 h 157"/>
                            <a:gd name="T44" fmla="*/ 64 w 65"/>
                            <a:gd name="T45" fmla="*/ 10 h 157"/>
                            <a:gd name="T46" fmla="*/ 65 w 65"/>
                            <a:gd name="T47" fmla="*/ 12 h 157"/>
                            <a:gd name="T48" fmla="*/ 65 w 65"/>
                            <a:gd name="T49" fmla="*/ 14 h 157"/>
                            <a:gd name="T50" fmla="*/ 65 w 65"/>
                            <a:gd name="T51" fmla="*/ 14 h 157"/>
                            <a:gd name="T52" fmla="*/ 64 w 65"/>
                            <a:gd name="T53" fmla="*/ 15 h 157"/>
                            <a:gd name="T54" fmla="*/ 27 w 65"/>
                            <a:gd name="T55" fmla="*/ 34 h 157"/>
                            <a:gd name="T56" fmla="*/ 25 w 65"/>
                            <a:gd name="T57" fmla="*/ 35 h 157"/>
                            <a:gd name="T58" fmla="*/ 24 w 65"/>
                            <a:gd name="T59" fmla="*/ 35 h 157"/>
                            <a:gd name="T60" fmla="*/ 24 w 65"/>
                            <a:gd name="T61" fmla="*/ 34 h 157"/>
                            <a:gd name="T62" fmla="*/ 22 w 65"/>
                            <a:gd name="T63" fmla="*/ 34 h 157"/>
                            <a:gd name="T64" fmla="*/ 20 w 65"/>
                            <a:gd name="T65" fmla="*/ 30 h 157"/>
                            <a:gd name="T66" fmla="*/ 20 w 65"/>
                            <a:gd name="T67" fmla="*/ 29 h 157"/>
                            <a:gd name="T68" fmla="*/ 19 w 65"/>
                            <a:gd name="T69" fmla="*/ 27 h 157"/>
                            <a:gd name="T70" fmla="*/ 20 w 65"/>
                            <a:gd name="T71" fmla="*/ 27 h 157"/>
                            <a:gd name="T72" fmla="*/ 20 w 65"/>
                            <a:gd name="T73" fmla="*/ 25 h 157"/>
                            <a:gd name="T74" fmla="*/ 54 w 65"/>
                            <a:gd name="T75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5" h="157">
                              <a:moveTo>
                                <a:pt x="4" y="64"/>
                              </a:moveTo>
                              <a:lnTo>
                                <a:pt x="2" y="64"/>
                              </a:lnTo>
                              <a:lnTo>
                                <a:pt x="0" y="62"/>
                              </a:lnTo>
                              <a:lnTo>
                                <a:pt x="0" y="52"/>
                              </a:lnTo>
                              <a:lnTo>
                                <a:pt x="2" y="50"/>
                              </a:lnTo>
                              <a:lnTo>
                                <a:pt x="4" y="50"/>
                              </a:lnTo>
                              <a:lnTo>
                                <a:pt x="35" y="50"/>
                              </a:lnTo>
                              <a:lnTo>
                                <a:pt x="37" y="50"/>
                              </a:lnTo>
                              <a:lnTo>
                                <a:pt x="39" y="52"/>
                              </a:lnTo>
                              <a:lnTo>
                                <a:pt x="39" y="154"/>
                              </a:lnTo>
                              <a:lnTo>
                                <a:pt x="37" y="155"/>
                              </a:lnTo>
                              <a:lnTo>
                                <a:pt x="35" y="157"/>
                              </a:lnTo>
                              <a:lnTo>
                                <a:pt x="24" y="157"/>
                              </a:lnTo>
                              <a:lnTo>
                                <a:pt x="22" y="155"/>
                              </a:lnTo>
                              <a:lnTo>
                                <a:pt x="22" y="154"/>
                              </a:lnTo>
                              <a:lnTo>
                                <a:pt x="22" y="64"/>
                              </a:lnTo>
                              <a:lnTo>
                                <a:pt x="4" y="64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7" y="2"/>
                              </a:lnTo>
                              <a:lnTo>
                                <a:pt x="64" y="10"/>
                              </a:lnTo>
                              <a:lnTo>
                                <a:pt x="65" y="12"/>
                              </a:lnTo>
                              <a:lnTo>
                                <a:pt x="65" y="14"/>
                              </a:lnTo>
                              <a:lnTo>
                                <a:pt x="64" y="15"/>
                              </a:lnTo>
                              <a:lnTo>
                                <a:pt x="27" y="34"/>
                              </a:lnTo>
                              <a:lnTo>
                                <a:pt x="25" y="35"/>
                              </a:lnTo>
                              <a:lnTo>
                                <a:pt x="24" y="35"/>
                              </a:lnTo>
                              <a:lnTo>
                                <a:pt x="24" y="34"/>
                              </a:lnTo>
                              <a:lnTo>
                                <a:pt x="22" y="34"/>
                              </a:lnTo>
                              <a:lnTo>
                                <a:pt x="20" y="30"/>
                              </a:lnTo>
                              <a:lnTo>
                                <a:pt x="20" y="29"/>
                              </a:lnTo>
                              <a:lnTo>
                                <a:pt x="19" y="27"/>
                              </a:lnTo>
                              <a:lnTo>
                                <a:pt x="20" y="27"/>
                              </a:lnTo>
                              <a:lnTo>
                                <a:pt x="20" y="25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712"/>
                      <wps:cNvSpPr>
                        <a:spLocks noChangeAspect="1"/>
                      </wps:cNvSpPr>
                      <wps:spPr bwMode="auto">
                        <a:xfrm>
                          <a:off x="3106" y="1941"/>
                          <a:ext cx="41" cy="56"/>
                        </a:xfrm>
                        <a:custGeom>
                          <a:avLst/>
                          <a:gdLst>
                            <a:gd name="T0" fmla="*/ 60 w 83"/>
                            <a:gd name="T1" fmla="*/ 7 h 113"/>
                            <a:gd name="T2" fmla="*/ 61 w 83"/>
                            <a:gd name="T3" fmla="*/ 5 h 113"/>
                            <a:gd name="T4" fmla="*/ 63 w 83"/>
                            <a:gd name="T5" fmla="*/ 3 h 113"/>
                            <a:gd name="T6" fmla="*/ 75 w 83"/>
                            <a:gd name="T7" fmla="*/ 0 h 113"/>
                            <a:gd name="T8" fmla="*/ 75 w 83"/>
                            <a:gd name="T9" fmla="*/ 0 h 113"/>
                            <a:gd name="T10" fmla="*/ 75 w 83"/>
                            <a:gd name="T11" fmla="*/ 0 h 113"/>
                            <a:gd name="T12" fmla="*/ 76 w 83"/>
                            <a:gd name="T13" fmla="*/ 0 h 113"/>
                            <a:gd name="T14" fmla="*/ 76 w 83"/>
                            <a:gd name="T15" fmla="*/ 3 h 113"/>
                            <a:gd name="T16" fmla="*/ 76 w 83"/>
                            <a:gd name="T17" fmla="*/ 80 h 113"/>
                            <a:gd name="T18" fmla="*/ 76 w 83"/>
                            <a:gd name="T19" fmla="*/ 87 h 113"/>
                            <a:gd name="T20" fmla="*/ 78 w 83"/>
                            <a:gd name="T21" fmla="*/ 93 h 113"/>
                            <a:gd name="T22" fmla="*/ 80 w 83"/>
                            <a:gd name="T23" fmla="*/ 98 h 113"/>
                            <a:gd name="T24" fmla="*/ 83 w 83"/>
                            <a:gd name="T25" fmla="*/ 103 h 113"/>
                            <a:gd name="T26" fmla="*/ 83 w 83"/>
                            <a:gd name="T27" fmla="*/ 103 h 113"/>
                            <a:gd name="T28" fmla="*/ 83 w 83"/>
                            <a:gd name="T29" fmla="*/ 103 h 113"/>
                            <a:gd name="T30" fmla="*/ 83 w 83"/>
                            <a:gd name="T31" fmla="*/ 105 h 113"/>
                            <a:gd name="T32" fmla="*/ 83 w 83"/>
                            <a:gd name="T33" fmla="*/ 105 h 113"/>
                            <a:gd name="T34" fmla="*/ 73 w 83"/>
                            <a:gd name="T35" fmla="*/ 112 h 113"/>
                            <a:gd name="T36" fmla="*/ 71 w 83"/>
                            <a:gd name="T37" fmla="*/ 112 h 113"/>
                            <a:gd name="T38" fmla="*/ 71 w 83"/>
                            <a:gd name="T39" fmla="*/ 113 h 113"/>
                            <a:gd name="T40" fmla="*/ 66 w 83"/>
                            <a:gd name="T41" fmla="*/ 108 h 113"/>
                            <a:gd name="T42" fmla="*/ 63 w 83"/>
                            <a:gd name="T43" fmla="*/ 100 h 113"/>
                            <a:gd name="T44" fmla="*/ 55 w 83"/>
                            <a:gd name="T45" fmla="*/ 105 h 113"/>
                            <a:gd name="T46" fmla="*/ 46 w 83"/>
                            <a:gd name="T47" fmla="*/ 110 h 113"/>
                            <a:gd name="T48" fmla="*/ 38 w 83"/>
                            <a:gd name="T49" fmla="*/ 112 h 113"/>
                            <a:gd name="T50" fmla="*/ 30 w 83"/>
                            <a:gd name="T51" fmla="*/ 113 h 113"/>
                            <a:gd name="T52" fmla="*/ 23 w 83"/>
                            <a:gd name="T53" fmla="*/ 112 h 113"/>
                            <a:gd name="T54" fmla="*/ 16 w 83"/>
                            <a:gd name="T55" fmla="*/ 110 h 113"/>
                            <a:gd name="T56" fmla="*/ 11 w 83"/>
                            <a:gd name="T57" fmla="*/ 108 h 113"/>
                            <a:gd name="T58" fmla="*/ 8 w 83"/>
                            <a:gd name="T59" fmla="*/ 105 h 113"/>
                            <a:gd name="T60" fmla="*/ 5 w 83"/>
                            <a:gd name="T61" fmla="*/ 100 h 113"/>
                            <a:gd name="T62" fmla="*/ 1 w 83"/>
                            <a:gd name="T63" fmla="*/ 95 h 113"/>
                            <a:gd name="T64" fmla="*/ 0 w 83"/>
                            <a:gd name="T65" fmla="*/ 90 h 113"/>
                            <a:gd name="T66" fmla="*/ 0 w 83"/>
                            <a:gd name="T67" fmla="*/ 83 h 113"/>
                            <a:gd name="T68" fmla="*/ 0 w 83"/>
                            <a:gd name="T69" fmla="*/ 7 h 113"/>
                            <a:gd name="T70" fmla="*/ 0 w 83"/>
                            <a:gd name="T71" fmla="*/ 5 h 113"/>
                            <a:gd name="T72" fmla="*/ 1 w 83"/>
                            <a:gd name="T73" fmla="*/ 3 h 113"/>
                            <a:gd name="T74" fmla="*/ 13 w 83"/>
                            <a:gd name="T75" fmla="*/ 0 h 113"/>
                            <a:gd name="T76" fmla="*/ 15 w 83"/>
                            <a:gd name="T77" fmla="*/ 0 h 113"/>
                            <a:gd name="T78" fmla="*/ 15 w 83"/>
                            <a:gd name="T79" fmla="*/ 0 h 113"/>
                            <a:gd name="T80" fmla="*/ 16 w 83"/>
                            <a:gd name="T81" fmla="*/ 0 h 113"/>
                            <a:gd name="T82" fmla="*/ 16 w 83"/>
                            <a:gd name="T83" fmla="*/ 3 h 113"/>
                            <a:gd name="T84" fmla="*/ 16 w 83"/>
                            <a:gd name="T85" fmla="*/ 72 h 113"/>
                            <a:gd name="T86" fmla="*/ 16 w 83"/>
                            <a:gd name="T87" fmla="*/ 83 h 113"/>
                            <a:gd name="T88" fmla="*/ 20 w 83"/>
                            <a:gd name="T89" fmla="*/ 92 h 113"/>
                            <a:gd name="T90" fmla="*/ 21 w 83"/>
                            <a:gd name="T91" fmla="*/ 95 h 113"/>
                            <a:gd name="T92" fmla="*/ 25 w 83"/>
                            <a:gd name="T93" fmla="*/ 97 h 113"/>
                            <a:gd name="T94" fmla="*/ 28 w 83"/>
                            <a:gd name="T95" fmla="*/ 97 h 113"/>
                            <a:gd name="T96" fmla="*/ 33 w 83"/>
                            <a:gd name="T97" fmla="*/ 97 h 113"/>
                            <a:gd name="T98" fmla="*/ 40 w 83"/>
                            <a:gd name="T99" fmla="*/ 97 h 113"/>
                            <a:gd name="T100" fmla="*/ 46 w 83"/>
                            <a:gd name="T101" fmla="*/ 95 h 113"/>
                            <a:gd name="T102" fmla="*/ 53 w 83"/>
                            <a:gd name="T103" fmla="*/ 92 h 113"/>
                            <a:gd name="T104" fmla="*/ 60 w 83"/>
                            <a:gd name="T105" fmla="*/ 87 h 113"/>
                            <a:gd name="T106" fmla="*/ 60 w 83"/>
                            <a:gd name="T107" fmla="*/ 7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3" h="113">
                              <a:moveTo>
                                <a:pt x="60" y="7"/>
                              </a:moveTo>
                              <a:lnTo>
                                <a:pt x="61" y="5"/>
                              </a:lnTo>
                              <a:lnTo>
                                <a:pt x="63" y="3"/>
                              </a:lnTo>
                              <a:lnTo>
                                <a:pt x="75" y="0"/>
                              </a:lnTo>
                              <a:lnTo>
                                <a:pt x="76" y="0"/>
                              </a:lnTo>
                              <a:lnTo>
                                <a:pt x="76" y="3"/>
                              </a:lnTo>
                              <a:lnTo>
                                <a:pt x="76" y="80"/>
                              </a:lnTo>
                              <a:lnTo>
                                <a:pt x="76" y="87"/>
                              </a:lnTo>
                              <a:lnTo>
                                <a:pt x="78" y="93"/>
                              </a:lnTo>
                              <a:lnTo>
                                <a:pt x="80" y="98"/>
                              </a:lnTo>
                              <a:lnTo>
                                <a:pt x="83" y="103"/>
                              </a:lnTo>
                              <a:lnTo>
                                <a:pt x="83" y="105"/>
                              </a:lnTo>
                              <a:lnTo>
                                <a:pt x="73" y="112"/>
                              </a:lnTo>
                              <a:lnTo>
                                <a:pt x="71" y="112"/>
                              </a:lnTo>
                              <a:lnTo>
                                <a:pt x="71" y="113"/>
                              </a:lnTo>
                              <a:lnTo>
                                <a:pt x="66" y="108"/>
                              </a:lnTo>
                              <a:lnTo>
                                <a:pt x="63" y="100"/>
                              </a:lnTo>
                              <a:lnTo>
                                <a:pt x="55" y="105"/>
                              </a:lnTo>
                              <a:lnTo>
                                <a:pt x="46" y="110"/>
                              </a:lnTo>
                              <a:lnTo>
                                <a:pt x="38" y="112"/>
                              </a:lnTo>
                              <a:lnTo>
                                <a:pt x="30" y="113"/>
                              </a:lnTo>
                              <a:lnTo>
                                <a:pt x="23" y="112"/>
                              </a:lnTo>
                              <a:lnTo>
                                <a:pt x="16" y="110"/>
                              </a:lnTo>
                              <a:lnTo>
                                <a:pt x="11" y="108"/>
                              </a:lnTo>
                              <a:lnTo>
                                <a:pt x="8" y="105"/>
                              </a:lnTo>
                              <a:lnTo>
                                <a:pt x="5" y="100"/>
                              </a:lnTo>
                              <a:lnTo>
                                <a:pt x="1" y="95"/>
                              </a:lnTo>
                              <a:lnTo>
                                <a:pt x="0" y="90"/>
                              </a:lnTo>
                              <a:lnTo>
                                <a:pt x="0" y="83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1" y="3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16" y="72"/>
                              </a:lnTo>
                              <a:lnTo>
                                <a:pt x="16" y="83"/>
                              </a:lnTo>
                              <a:lnTo>
                                <a:pt x="20" y="92"/>
                              </a:lnTo>
                              <a:lnTo>
                                <a:pt x="21" y="95"/>
                              </a:lnTo>
                              <a:lnTo>
                                <a:pt x="25" y="97"/>
                              </a:lnTo>
                              <a:lnTo>
                                <a:pt x="28" y="97"/>
                              </a:lnTo>
                              <a:lnTo>
                                <a:pt x="33" y="97"/>
                              </a:lnTo>
                              <a:lnTo>
                                <a:pt x="40" y="97"/>
                              </a:lnTo>
                              <a:lnTo>
                                <a:pt x="46" y="95"/>
                              </a:lnTo>
                              <a:lnTo>
                                <a:pt x="53" y="92"/>
                              </a:lnTo>
                              <a:lnTo>
                                <a:pt x="60" y="87"/>
                              </a:lnTo>
                              <a:lnTo>
                                <a:pt x="6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713"/>
                      <wps:cNvSpPr>
                        <a:spLocks noChangeAspect="1"/>
                      </wps:cNvSpPr>
                      <wps:spPr bwMode="auto">
                        <a:xfrm>
                          <a:off x="3187" y="1918"/>
                          <a:ext cx="45" cy="78"/>
                        </a:xfrm>
                        <a:custGeom>
                          <a:avLst/>
                          <a:gdLst>
                            <a:gd name="T0" fmla="*/ 75 w 90"/>
                            <a:gd name="T1" fmla="*/ 2 h 157"/>
                            <a:gd name="T2" fmla="*/ 77 w 90"/>
                            <a:gd name="T3" fmla="*/ 0 h 157"/>
                            <a:gd name="T4" fmla="*/ 77 w 90"/>
                            <a:gd name="T5" fmla="*/ 0 h 157"/>
                            <a:gd name="T6" fmla="*/ 79 w 90"/>
                            <a:gd name="T7" fmla="*/ 0 h 157"/>
                            <a:gd name="T8" fmla="*/ 79 w 90"/>
                            <a:gd name="T9" fmla="*/ 2 h 157"/>
                            <a:gd name="T10" fmla="*/ 87 w 90"/>
                            <a:gd name="T11" fmla="*/ 7 h 157"/>
                            <a:gd name="T12" fmla="*/ 89 w 90"/>
                            <a:gd name="T13" fmla="*/ 8 h 157"/>
                            <a:gd name="T14" fmla="*/ 89 w 90"/>
                            <a:gd name="T15" fmla="*/ 10 h 157"/>
                            <a:gd name="T16" fmla="*/ 89 w 90"/>
                            <a:gd name="T17" fmla="*/ 10 h 157"/>
                            <a:gd name="T18" fmla="*/ 89 w 90"/>
                            <a:gd name="T19" fmla="*/ 12 h 157"/>
                            <a:gd name="T20" fmla="*/ 37 w 90"/>
                            <a:gd name="T21" fmla="*/ 78 h 157"/>
                            <a:gd name="T22" fmla="*/ 89 w 90"/>
                            <a:gd name="T23" fmla="*/ 145 h 157"/>
                            <a:gd name="T24" fmla="*/ 90 w 90"/>
                            <a:gd name="T25" fmla="*/ 145 h 157"/>
                            <a:gd name="T26" fmla="*/ 90 w 90"/>
                            <a:gd name="T27" fmla="*/ 147 h 157"/>
                            <a:gd name="T28" fmla="*/ 90 w 90"/>
                            <a:gd name="T29" fmla="*/ 147 h 157"/>
                            <a:gd name="T30" fmla="*/ 89 w 90"/>
                            <a:gd name="T31" fmla="*/ 148 h 157"/>
                            <a:gd name="T32" fmla="*/ 79 w 90"/>
                            <a:gd name="T33" fmla="*/ 155 h 157"/>
                            <a:gd name="T34" fmla="*/ 77 w 90"/>
                            <a:gd name="T35" fmla="*/ 157 h 157"/>
                            <a:gd name="T36" fmla="*/ 77 w 90"/>
                            <a:gd name="T37" fmla="*/ 157 h 157"/>
                            <a:gd name="T38" fmla="*/ 75 w 90"/>
                            <a:gd name="T39" fmla="*/ 157 h 157"/>
                            <a:gd name="T40" fmla="*/ 75 w 90"/>
                            <a:gd name="T41" fmla="*/ 155 h 157"/>
                            <a:gd name="T42" fmla="*/ 19 w 90"/>
                            <a:gd name="T43" fmla="*/ 82 h 157"/>
                            <a:gd name="T44" fmla="*/ 19 w 90"/>
                            <a:gd name="T45" fmla="*/ 152 h 157"/>
                            <a:gd name="T46" fmla="*/ 17 w 90"/>
                            <a:gd name="T47" fmla="*/ 153 h 157"/>
                            <a:gd name="T48" fmla="*/ 15 w 90"/>
                            <a:gd name="T49" fmla="*/ 155 h 157"/>
                            <a:gd name="T50" fmla="*/ 4 w 90"/>
                            <a:gd name="T51" fmla="*/ 155 h 157"/>
                            <a:gd name="T52" fmla="*/ 0 w 90"/>
                            <a:gd name="T53" fmla="*/ 153 h 157"/>
                            <a:gd name="T54" fmla="*/ 0 w 90"/>
                            <a:gd name="T55" fmla="*/ 152 h 157"/>
                            <a:gd name="T56" fmla="*/ 0 w 90"/>
                            <a:gd name="T57" fmla="*/ 5 h 157"/>
                            <a:gd name="T58" fmla="*/ 0 w 90"/>
                            <a:gd name="T59" fmla="*/ 3 h 157"/>
                            <a:gd name="T60" fmla="*/ 4 w 90"/>
                            <a:gd name="T61" fmla="*/ 2 h 157"/>
                            <a:gd name="T62" fmla="*/ 15 w 90"/>
                            <a:gd name="T63" fmla="*/ 2 h 157"/>
                            <a:gd name="T64" fmla="*/ 17 w 90"/>
                            <a:gd name="T65" fmla="*/ 3 h 157"/>
                            <a:gd name="T66" fmla="*/ 19 w 90"/>
                            <a:gd name="T67" fmla="*/ 5 h 157"/>
                            <a:gd name="T68" fmla="*/ 19 w 90"/>
                            <a:gd name="T69" fmla="*/ 78 h 157"/>
                            <a:gd name="T70" fmla="*/ 75 w 90"/>
                            <a:gd name="T71" fmla="*/ 2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90" h="157">
                              <a:moveTo>
                                <a:pt x="75" y="2"/>
                              </a:move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79" y="2"/>
                              </a:lnTo>
                              <a:lnTo>
                                <a:pt x="87" y="7"/>
                              </a:lnTo>
                              <a:lnTo>
                                <a:pt x="89" y="8"/>
                              </a:lnTo>
                              <a:lnTo>
                                <a:pt x="89" y="10"/>
                              </a:lnTo>
                              <a:lnTo>
                                <a:pt x="89" y="12"/>
                              </a:lnTo>
                              <a:lnTo>
                                <a:pt x="37" y="78"/>
                              </a:lnTo>
                              <a:lnTo>
                                <a:pt x="89" y="145"/>
                              </a:lnTo>
                              <a:lnTo>
                                <a:pt x="90" y="145"/>
                              </a:lnTo>
                              <a:lnTo>
                                <a:pt x="90" y="147"/>
                              </a:lnTo>
                              <a:lnTo>
                                <a:pt x="89" y="148"/>
                              </a:lnTo>
                              <a:lnTo>
                                <a:pt x="79" y="155"/>
                              </a:lnTo>
                              <a:lnTo>
                                <a:pt x="77" y="157"/>
                              </a:lnTo>
                              <a:lnTo>
                                <a:pt x="75" y="157"/>
                              </a:lnTo>
                              <a:lnTo>
                                <a:pt x="75" y="155"/>
                              </a:lnTo>
                              <a:lnTo>
                                <a:pt x="19" y="82"/>
                              </a:lnTo>
                              <a:lnTo>
                                <a:pt x="19" y="152"/>
                              </a:lnTo>
                              <a:lnTo>
                                <a:pt x="17" y="153"/>
                              </a:lnTo>
                              <a:lnTo>
                                <a:pt x="15" y="155"/>
                              </a:lnTo>
                              <a:lnTo>
                                <a:pt x="4" y="155"/>
                              </a:lnTo>
                              <a:lnTo>
                                <a:pt x="0" y="153"/>
                              </a:lnTo>
                              <a:lnTo>
                                <a:pt x="0" y="152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4" y="2"/>
                              </a:lnTo>
                              <a:lnTo>
                                <a:pt x="15" y="2"/>
                              </a:lnTo>
                              <a:lnTo>
                                <a:pt x="17" y="3"/>
                              </a:lnTo>
                              <a:lnTo>
                                <a:pt x="19" y="5"/>
                              </a:lnTo>
                              <a:lnTo>
                                <a:pt x="19" y="78"/>
                              </a:lnTo>
                              <a:lnTo>
                                <a:pt x="7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714"/>
                      <wps:cNvSpPr>
                        <a:spLocks noChangeAspect="1"/>
                      </wps:cNvSpPr>
                      <wps:spPr bwMode="auto">
                        <a:xfrm>
                          <a:off x="3241" y="1941"/>
                          <a:ext cx="29" cy="55"/>
                        </a:xfrm>
                        <a:custGeom>
                          <a:avLst/>
                          <a:gdLst>
                            <a:gd name="T0" fmla="*/ 9 w 58"/>
                            <a:gd name="T1" fmla="*/ 0 h 110"/>
                            <a:gd name="T2" fmla="*/ 11 w 58"/>
                            <a:gd name="T3" fmla="*/ 0 h 110"/>
                            <a:gd name="T4" fmla="*/ 11 w 58"/>
                            <a:gd name="T5" fmla="*/ 0 h 110"/>
                            <a:gd name="T6" fmla="*/ 13 w 58"/>
                            <a:gd name="T7" fmla="*/ 2 h 110"/>
                            <a:gd name="T8" fmla="*/ 16 w 58"/>
                            <a:gd name="T9" fmla="*/ 5 h 110"/>
                            <a:gd name="T10" fmla="*/ 18 w 58"/>
                            <a:gd name="T11" fmla="*/ 12 h 110"/>
                            <a:gd name="T12" fmla="*/ 19 w 58"/>
                            <a:gd name="T13" fmla="*/ 18 h 110"/>
                            <a:gd name="T14" fmla="*/ 28 w 58"/>
                            <a:gd name="T15" fmla="*/ 8 h 110"/>
                            <a:gd name="T16" fmla="*/ 34 w 58"/>
                            <a:gd name="T17" fmla="*/ 3 h 110"/>
                            <a:gd name="T18" fmla="*/ 41 w 58"/>
                            <a:gd name="T19" fmla="*/ 0 h 110"/>
                            <a:gd name="T20" fmla="*/ 48 w 58"/>
                            <a:gd name="T21" fmla="*/ 0 h 110"/>
                            <a:gd name="T22" fmla="*/ 54 w 58"/>
                            <a:gd name="T23" fmla="*/ 2 h 110"/>
                            <a:gd name="T24" fmla="*/ 58 w 58"/>
                            <a:gd name="T25" fmla="*/ 3 h 110"/>
                            <a:gd name="T26" fmla="*/ 58 w 58"/>
                            <a:gd name="T27" fmla="*/ 5 h 110"/>
                            <a:gd name="T28" fmla="*/ 58 w 58"/>
                            <a:gd name="T29" fmla="*/ 5 h 110"/>
                            <a:gd name="T30" fmla="*/ 53 w 58"/>
                            <a:gd name="T31" fmla="*/ 17 h 110"/>
                            <a:gd name="T32" fmla="*/ 53 w 58"/>
                            <a:gd name="T33" fmla="*/ 18 h 110"/>
                            <a:gd name="T34" fmla="*/ 51 w 58"/>
                            <a:gd name="T35" fmla="*/ 18 h 110"/>
                            <a:gd name="T36" fmla="*/ 51 w 58"/>
                            <a:gd name="T37" fmla="*/ 18 h 110"/>
                            <a:gd name="T38" fmla="*/ 48 w 58"/>
                            <a:gd name="T39" fmla="*/ 17 h 110"/>
                            <a:gd name="T40" fmla="*/ 46 w 58"/>
                            <a:gd name="T41" fmla="*/ 17 h 110"/>
                            <a:gd name="T42" fmla="*/ 43 w 58"/>
                            <a:gd name="T43" fmla="*/ 17 h 110"/>
                            <a:gd name="T44" fmla="*/ 39 w 58"/>
                            <a:gd name="T45" fmla="*/ 17 h 110"/>
                            <a:gd name="T46" fmla="*/ 34 w 58"/>
                            <a:gd name="T47" fmla="*/ 20 h 110"/>
                            <a:gd name="T48" fmla="*/ 29 w 58"/>
                            <a:gd name="T49" fmla="*/ 25 h 110"/>
                            <a:gd name="T50" fmla="*/ 21 w 58"/>
                            <a:gd name="T51" fmla="*/ 33 h 110"/>
                            <a:gd name="T52" fmla="*/ 21 w 58"/>
                            <a:gd name="T53" fmla="*/ 107 h 110"/>
                            <a:gd name="T54" fmla="*/ 21 w 58"/>
                            <a:gd name="T55" fmla="*/ 108 h 110"/>
                            <a:gd name="T56" fmla="*/ 19 w 58"/>
                            <a:gd name="T57" fmla="*/ 110 h 110"/>
                            <a:gd name="T58" fmla="*/ 8 w 58"/>
                            <a:gd name="T59" fmla="*/ 110 h 110"/>
                            <a:gd name="T60" fmla="*/ 6 w 58"/>
                            <a:gd name="T61" fmla="*/ 108 h 110"/>
                            <a:gd name="T62" fmla="*/ 5 w 58"/>
                            <a:gd name="T63" fmla="*/ 107 h 110"/>
                            <a:gd name="T64" fmla="*/ 5 w 58"/>
                            <a:gd name="T65" fmla="*/ 40 h 110"/>
                            <a:gd name="T66" fmla="*/ 5 w 58"/>
                            <a:gd name="T67" fmla="*/ 30 h 110"/>
                            <a:gd name="T68" fmla="*/ 5 w 58"/>
                            <a:gd name="T69" fmla="*/ 22 h 110"/>
                            <a:gd name="T70" fmla="*/ 3 w 58"/>
                            <a:gd name="T71" fmla="*/ 17 h 110"/>
                            <a:gd name="T72" fmla="*/ 0 w 58"/>
                            <a:gd name="T73" fmla="*/ 10 h 110"/>
                            <a:gd name="T74" fmla="*/ 0 w 58"/>
                            <a:gd name="T75" fmla="*/ 8 h 110"/>
                            <a:gd name="T76" fmla="*/ 0 w 58"/>
                            <a:gd name="T77" fmla="*/ 8 h 110"/>
                            <a:gd name="T78" fmla="*/ 0 w 58"/>
                            <a:gd name="T79" fmla="*/ 7 h 110"/>
                            <a:gd name="T80" fmla="*/ 0 w 58"/>
                            <a:gd name="T81" fmla="*/ 7 h 110"/>
                            <a:gd name="T82" fmla="*/ 9 w 58"/>
                            <a:gd name="T83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8" h="110">
                              <a:moveTo>
                                <a:pt x="9" y="0"/>
                              </a:moveTo>
                              <a:lnTo>
                                <a:pt x="11" y="0"/>
                              </a:lnTo>
                              <a:lnTo>
                                <a:pt x="13" y="2"/>
                              </a:lnTo>
                              <a:lnTo>
                                <a:pt x="16" y="5"/>
                              </a:lnTo>
                              <a:lnTo>
                                <a:pt x="18" y="12"/>
                              </a:lnTo>
                              <a:lnTo>
                                <a:pt x="19" y="18"/>
                              </a:lnTo>
                              <a:lnTo>
                                <a:pt x="28" y="8"/>
                              </a:lnTo>
                              <a:lnTo>
                                <a:pt x="34" y="3"/>
                              </a:lnTo>
                              <a:lnTo>
                                <a:pt x="41" y="0"/>
                              </a:lnTo>
                              <a:lnTo>
                                <a:pt x="48" y="0"/>
                              </a:lnTo>
                              <a:lnTo>
                                <a:pt x="54" y="2"/>
                              </a:lnTo>
                              <a:lnTo>
                                <a:pt x="58" y="3"/>
                              </a:lnTo>
                              <a:lnTo>
                                <a:pt x="58" y="5"/>
                              </a:lnTo>
                              <a:lnTo>
                                <a:pt x="53" y="17"/>
                              </a:lnTo>
                              <a:lnTo>
                                <a:pt x="53" y="18"/>
                              </a:lnTo>
                              <a:lnTo>
                                <a:pt x="51" y="18"/>
                              </a:lnTo>
                              <a:lnTo>
                                <a:pt x="48" y="17"/>
                              </a:lnTo>
                              <a:lnTo>
                                <a:pt x="46" y="17"/>
                              </a:lnTo>
                              <a:lnTo>
                                <a:pt x="43" y="17"/>
                              </a:lnTo>
                              <a:lnTo>
                                <a:pt x="39" y="17"/>
                              </a:lnTo>
                              <a:lnTo>
                                <a:pt x="34" y="20"/>
                              </a:lnTo>
                              <a:lnTo>
                                <a:pt x="29" y="25"/>
                              </a:lnTo>
                              <a:lnTo>
                                <a:pt x="21" y="33"/>
                              </a:lnTo>
                              <a:lnTo>
                                <a:pt x="21" y="107"/>
                              </a:lnTo>
                              <a:lnTo>
                                <a:pt x="21" y="108"/>
                              </a:lnTo>
                              <a:lnTo>
                                <a:pt x="19" y="110"/>
                              </a:lnTo>
                              <a:lnTo>
                                <a:pt x="8" y="110"/>
                              </a:lnTo>
                              <a:lnTo>
                                <a:pt x="6" y="108"/>
                              </a:lnTo>
                              <a:lnTo>
                                <a:pt x="5" y="107"/>
                              </a:lnTo>
                              <a:lnTo>
                                <a:pt x="5" y="40"/>
                              </a:lnTo>
                              <a:lnTo>
                                <a:pt x="5" y="30"/>
                              </a:lnTo>
                              <a:lnTo>
                                <a:pt x="5" y="22"/>
                              </a:ln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715"/>
                      <wps:cNvSpPr>
                        <a:spLocks noChangeAspect="1" noEditPoints="1"/>
                      </wps:cNvSpPr>
                      <wps:spPr bwMode="auto">
                        <a:xfrm>
                          <a:off x="3276" y="1941"/>
                          <a:ext cx="41" cy="55"/>
                        </a:xfrm>
                        <a:custGeom>
                          <a:avLst/>
                          <a:gdLst>
                            <a:gd name="T0" fmla="*/ 59 w 82"/>
                            <a:gd name="T1" fmla="*/ 27 h 112"/>
                            <a:gd name="T2" fmla="*/ 49 w 82"/>
                            <a:gd name="T3" fmla="*/ 17 h 112"/>
                            <a:gd name="T4" fmla="*/ 27 w 82"/>
                            <a:gd name="T5" fmla="*/ 17 h 112"/>
                            <a:gd name="T6" fmla="*/ 12 w 82"/>
                            <a:gd name="T7" fmla="*/ 22 h 112"/>
                            <a:gd name="T8" fmla="*/ 10 w 82"/>
                            <a:gd name="T9" fmla="*/ 22 h 112"/>
                            <a:gd name="T10" fmla="*/ 5 w 82"/>
                            <a:gd name="T11" fmla="*/ 13 h 112"/>
                            <a:gd name="T12" fmla="*/ 9 w 82"/>
                            <a:gd name="T13" fmla="*/ 7 h 112"/>
                            <a:gd name="T14" fmla="*/ 29 w 82"/>
                            <a:gd name="T15" fmla="*/ 2 h 112"/>
                            <a:gd name="T16" fmla="*/ 49 w 82"/>
                            <a:gd name="T17" fmla="*/ 0 h 112"/>
                            <a:gd name="T18" fmla="*/ 62 w 82"/>
                            <a:gd name="T19" fmla="*/ 5 h 112"/>
                            <a:gd name="T20" fmla="*/ 70 w 82"/>
                            <a:gd name="T21" fmla="*/ 12 h 112"/>
                            <a:gd name="T22" fmla="*/ 75 w 82"/>
                            <a:gd name="T23" fmla="*/ 25 h 112"/>
                            <a:gd name="T24" fmla="*/ 75 w 82"/>
                            <a:gd name="T25" fmla="*/ 73 h 112"/>
                            <a:gd name="T26" fmla="*/ 77 w 82"/>
                            <a:gd name="T27" fmla="*/ 90 h 112"/>
                            <a:gd name="T28" fmla="*/ 82 w 82"/>
                            <a:gd name="T29" fmla="*/ 103 h 112"/>
                            <a:gd name="T30" fmla="*/ 82 w 82"/>
                            <a:gd name="T31" fmla="*/ 103 h 112"/>
                            <a:gd name="T32" fmla="*/ 82 w 82"/>
                            <a:gd name="T33" fmla="*/ 105 h 112"/>
                            <a:gd name="T34" fmla="*/ 70 w 82"/>
                            <a:gd name="T35" fmla="*/ 112 h 112"/>
                            <a:gd name="T36" fmla="*/ 65 w 82"/>
                            <a:gd name="T37" fmla="*/ 108 h 112"/>
                            <a:gd name="T38" fmla="*/ 54 w 82"/>
                            <a:gd name="T39" fmla="*/ 103 h 112"/>
                            <a:gd name="T40" fmla="*/ 39 w 82"/>
                            <a:gd name="T41" fmla="*/ 112 h 112"/>
                            <a:gd name="T42" fmla="*/ 24 w 82"/>
                            <a:gd name="T43" fmla="*/ 112 h 112"/>
                            <a:gd name="T44" fmla="*/ 12 w 82"/>
                            <a:gd name="T45" fmla="*/ 107 h 112"/>
                            <a:gd name="T46" fmla="*/ 5 w 82"/>
                            <a:gd name="T47" fmla="*/ 98 h 112"/>
                            <a:gd name="T48" fmla="*/ 0 w 82"/>
                            <a:gd name="T49" fmla="*/ 88 h 112"/>
                            <a:gd name="T50" fmla="*/ 2 w 82"/>
                            <a:gd name="T51" fmla="*/ 72 h 112"/>
                            <a:gd name="T52" fmla="*/ 9 w 82"/>
                            <a:gd name="T53" fmla="*/ 58 h 112"/>
                            <a:gd name="T54" fmla="*/ 24 w 82"/>
                            <a:gd name="T55" fmla="*/ 48 h 112"/>
                            <a:gd name="T56" fmla="*/ 45 w 82"/>
                            <a:gd name="T57" fmla="*/ 43 h 112"/>
                            <a:gd name="T58" fmla="*/ 59 w 82"/>
                            <a:gd name="T59" fmla="*/ 35 h 112"/>
                            <a:gd name="T60" fmla="*/ 49 w 82"/>
                            <a:gd name="T61" fmla="*/ 57 h 112"/>
                            <a:gd name="T62" fmla="*/ 34 w 82"/>
                            <a:gd name="T63" fmla="*/ 60 h 112"/>
                            <a:gd name="T64" fmla="*/ 24 w 82"/>
                            <a:gd name="T65" fmla="*/ 65 h 112"/>
                            <a:gd name="T66" fmla="*/ 19 w 82"/>
                            <a:gd name="T67" fmla="*/ 75 h 112"/>
                            <a:gd name="T68" fmla="*/ 19 w 82"/>
                            <a:gd name="T69" fmla="*/ 87 h 112"/>
                            <a:gd name="T70" fmla="*/ 27 w 82"/>
                            <a:gd name="T71" fmla="*/ 97 h 112"/>
                            <a:gd name="T72" fmla="*/ 40 w 82"/>
                            <a:gd name="T73" fmla="*/ 97 h 112"/>
                            <a:gd name="T74" fmla="*/ 52 w 82"/>
                            <a:gd name="T75" fmla="*/ 90 h 112"/>
                            <a:gd name="T76" fmla="*/ 59 w 82"/>
                            <a:gd name="T77" fmla="*/ 5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2" h="112">
                              <a:moveTo>
                                <a:pt x="59" y="35"/>
                              </a:moveTo>
                              <a:lnTo>
                                <a:pt x="59" y="27"/>
                              </a:lnTo>
                              <a:lnTo>
                                <a:pt x="54" y="20"/>
                              </a:lnTo>
                              <a:lnTo>
                                <a:pt x="49" y="17"/>
                              </a:lnTo>
                              <a:lnTo>
                                <a:pt x="39" y="15"/>
                              </a:lnTo>
                              <a:lnTo>
                                <a:pt x="27" y="17"/>
                              </a:lnTo>
                              <a:lnTo>
                                <a:pt x="12" y="22"/>
                              </a:lnTo>
                              <a:lnTo>
                                <a:pt x="10" y="23"/>
                              </a:lnTo>
                              <a:lnTo>
                                <a:pt x="10" y="22"/>
                              </a:lnTo>
                              <a:lnTo>
                                <a:pt x="9" y="22"/>
                              </a:lnTo>
                              <a:lnTo>
                                <a:pt x="5" y="13"/>
                              </a:lnTo>
                              <a:lnTo>
                                <a:pt x="5" y="10"/>
                              </a:lnTo>
                              <a:lnTo>
                                <a:pt x="9" y="7"/>
                              </a:lnTo>
                              <a:lnTo>
                                <a:pt x="19" y="3"/>
                              </a:lnTo>
                              <a:lnTo>
                                <a:pt x="29" y="2"/>
                              </a:lnTo>
                              <a:lnTo>
                                <a:pt x="40" y="0"/>
                              </a:lnTo>
                              <a:lnTo>
                                <a:pt x="49" y="0"/>
                              </a:lnTo>
                              <a:lnTo>
                                <a:pt x="57" y="2"/>
                              </a:lnTo>
                              <a:lnTo>
                                <a:pt x="62" y="5"/>
                              </a:lnTo>
                              <a:lnTo>
                                <a:pt x="67" y="8"/>
                              </a:lnTo>
                              <a:lnTo>
                                <a:pt x="70" y="12"/>
                              </a:lnTo>
                              <a:lnTo>
                                <a:pt x="74" y="18"/>
                              </a:lnTo>
                              <a:lnTo>
                                <a:pt x="75" y="25"/>
                              </a:lnTo>
                              <a:lnTo>
                                <a:pt x="75" y="32"/>
                              </a:lnTo>
                              <a:lnTo>
                                <a:pt x="75" y="73"/>
                              </a:lnTo>
                              <a:lnTo>
                                <a:pt x="75" y="83"/>
                              </a:lnTo>
                              <a:lnTo>
                                <a:pt x="77" y="90"/>
                              </a:lnTo>
                              <a:lnTo>
                                <a:pt x="79" y="97"/>
                              </a:lnTo>
                              <a:lnTo>
                                <a:pt x="82" y="103"/>
                              </a:lnTo>
                              <a:lnTo>
                                <a:pt x="82" y="105"/>
                              </a:lnTo>
                              <a:lnTo>
                                <a:pt x="72" y="112"/>
                              </a:lnTo>
                              <a:lnTo>
                                <a:pt x="70" y="112"/>
                              </a:lnTo>
                              <a:lnTo>
                                <a:pt x="65" y="108"/>
                              </a:lnTo>
                              <a:lnTo>
                                <a:pt x="62" y="98"/>
                              </a:lnTo>
                              <a:lnTo>
                                <a:pt x="54" y="103"/>
                              </a:lnTo>
                              <a:lnTo>
                                <a:pt x="47" y="108"/>
                              </a:lnTo>
                              <a:lnTo>
                                <a:pt x="39" y="112"/>
                              </a:lnTo>
                              <a:lnTo>
                                <a:pt x="30" y="112"/>
                              </a:lnTo>
                              <a:lnTo>
                                <a:pt x="24" y="112"/>
                              </a:lnTo>
                              <a:lnTo>
                                <a:pt x="17" y="110"/>
                              </a:lnTo>
                              <a:lnTo>
                                <a:pt x="12" y="107"/>
                              </a:lnTo>
                              <a:lnTo>
                                <a:pt x="9" y="103"/>
                              </a:lnTo>
                              <a:lnTo>
                                <a:pt x="5" y="98"/>
                              </a:lnTo>
                              <a:lnTo>
                                <a:pt x="2" y="93"/>
                              </a:lnTo>
                              <a:lnTo>
                                <a:pt x="0" y="88"/>
                              </a:lnTo>
                              <a:lnTo>
                                <a:pt x="0" y="82"/>
                              </a:lnTo>
                              <a:lnTo>
                                <a:pt x="2" y="72"/>
                              </a:lnTo>
                              <a:lnTo>
                                <a:pt x="4" y="65"/>
                              </a:lnTo>
                              <a:lnTo>
                                <a:pt x="9" y="58"/>
                              </a:lnTo>
                              <a:lnTo>
                                <a:pt x="15" y="53"/>
                              </a:lnTo>
                              <a:lnTo>
                                <a:pt x="24" y="48"/>
                              </a:lnTo>
                              <a:lnTo>
                                <a:pt x="34" y="45"/>
                              </a:lnTo>
                              <a:lnTo>
                                <a:pt x="45" y="43"/>
                              </a:lnTo>
                              <a:lnTo>
                                <a:pt x="59" y="43"/>
                              </a:lnTo>
                              <a:lnTo>
                                <a:pt x="59" y="35"/>
                              </a:lnTo>
                              <a:close/>
                              <a:moveTo>
                                <a:pt x="59" y="57"/>
                              </a:moveTo>
                              <a:lnTo>
                                <a:pt x="49" y="57"/>
                              </a:lnTo>
                              <a:lnTo>
                                <a:pt x="40" y="58"/>
                              </a:lnTo>
                              <a:lnTo>
                                <a:pt x="34" y="60"/>
                              </a:lnTo>
                              <a:lnTo>
                                <a:pt x="29" y="62"/>
                              </a:lnTo>
                              <a:lnTo>
                                <a:pt x="24" y="65"/>
                              </a:lnTo>
                              <a:lnTo>
                                <a:pt x="20" y="70"/>
                              </a:lnTo>
                              <a:lnTo>
                                <a:pt x="19" y="75"/>
                              </a:lnTo>
                              <a:lnTo>
                                <a:pt x="17" y="80"/>
                              </a:lnTo>
                              <a:lnTo>
                                <a:pt x="19" y="87"/>
                              </a:lnTo>
                              <a:lnTo>
                                <a:pt x="22" y="93"/>
                              </a:lnTo>
                              <a:lnTo>
                                <a:pt x="27" y="97"/>
                              </a:lnTo>
                              <a:lnTo>
                                <a:pt x="34" y="98"/>
                              </a:lnTo>
                              <a:lnTo>
                                <a:pt x="40" y="97"/>
                              </a:lnTo>
                              <a:lnTo>
                                <a:pt x="45" y="95"/>
                              </a:lnTo>
                              <a:lnTo>
                                <a:pt x="52" y="90"/>
                              </a:lnTo>
                              <a:lnTo>
                                <a:pt x="59" y="85"/>
                              </a:lnTo>
                              <a:lnTo>
                                <a:pt x="59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716"/>
                      <wps:cNvSpPr>
                        <a:spLocks noChangeAspect="1" noEditPoints="1"/>
                      </wps:cNvSpPr>
                      <wps:spPr bwMode="auto">
                        <a:xfrm>
                          <a:off x="3312" y="1916"/>
                          <a:ext cx="32" cy="103"/>
                        </a:xfrm>
                        <a:custGeom>
                          <a:avLst/>
                          <a:gdLst>
                            <a:gd name="T0" fmla="*/ 25 w 63"/>
                            <a:gd name="T1" fmla="*/ 67 h 207"/>
                            <a:gd name="T2" fmla="*/ 23 w 63"/>
                            <a:gd name="T3" fmla="*/ 67 h 207"/>
                            <a:gd name="T4" fmla="*/ 23 w 63"/>
                            <a:gd name="T5" fmla="*/ 65 h 207"/>
                            <a:gd name="T6" fmla="*/ 23 w 63"/>
                            <a:gd name="T7" fmla="*/ 55 h 207"/>
                            <a:gd name="T8" fmla="*/ 23 w 63"/>
                            <a:gd name="T9" fmla="*/ 53 h 207"/>
                            <a:gd name="T10" fmla="*/ 25 w 63"/>
                            <a:gd name="T11" fmla="*/ 53 h 207"/>
                            <a:gd name="T12" fmla="*/ 58 w 63"/>
                            <a:gd name="T13" fmla="*/ 53 h 207"/>
                            <a:gd name="T14" fmla="*/ 60 w 63"/>
                            <a:gd name="T15" fmla="*/ 53 h 207"/>
                            <a:gd name="T16" fmla="*/ 60 w 63"/>
                            <a:gd name="T17" fmla="*/ 55 h 207"/>
                            <a:gd name="T18" fmla="*/ 60 w 63"/>
                            <a:gd name="T19" fmla="*/ 172 h 207"/>
                            <a:gd name="T20" fmla="*/ 60 w 63"/>
                            <a:gd name="T21" fmla="*/ 180 h 207"/>
                            <a:gd name="T22" fmla="*/ 58 w 63"/>
                            <a:gd name="T23" fmla="*/ 187 h 207"/>
                            <a:gd name="T24" fmla="*/ 56 w 63"/>
                            <a:gd name="T25" fmla="*/ 192 h 207"/>
                            <a:gd name="T26" fmla="*/ 53 w 63"/>
                            <a:gd name="T27" fmla="*/ 197 h 207"/>
                            <a:gd name="T28" fmla="*/ 48 w 63"/>
                            <a:gd name="T29" fmla="*/ 200 h 207"/>
                            <a:gd name="T30" fmla="*/ 41 w 63"/>
                            <a:gd name="T31" fmla="*/ 203 h 207"/>
                            <a:gd name="T32" fmla="*/ 35 w 63"/>
                            <a:gd name="T33" fmla="*/ 205 h 207"/>
                            <a:gd name="T34" fmla="*/ 28 w 63"/>
                            <a:gd name="T35" fmla="*/ 207 h 207"/>
                            <a:gd name="T36" fmla="*/ 18 w 63"/>
                            <a:gd name="T37" fmla="*/ 205 h 207"/>
                            <a:gd name="T38" fmla="*/ 10 w 63"/>
                            <a:gd name="T39" fmla="*/ 203 h 207"/>
                            <a:gd name="T40" fmla="*/ 3 w 63"/>
                            <a:gd name="T41" fmla="*/ 200 h 207"/>
                            <a:gd name="T42" fmla="*/ 0 w 63"/>
                            <a:gd name="T43" fmla="*/ 198 h 207"/>
                            <a:gd name="T44" fmla="*/ 1 w 63"/>
                            <a:gd name="T45" fmla="*/ 197 h 207"/>
                            <a:gd name="T46" fmla="*/ 1 w 63"/>
                            <a:gd name="T47" fmla="*/ 197 h 207"/>
                            <a:gd name="T48" fmla="*/ 5 w 63"/>
                            <a:gd name="T49" fmla="*/ 187 h 207"/>
                            <a:gd name="T50" fmla="*/ 6 w 63"/>
                            <a:gd name="T51" fmla="*/ 187 h 207"/>
                            <a:gd name="T52" fmla="*/ 6 w 63"/>
                            <a:gd name="T53" fmla="*/ 185 h 207"/>
                            <a:gd name="T54" fmla="*/ 8 w 63"/>
                            <a:gd name="T55" fmla="*/ 187 h 207"/>
                            <a:gd name="T56" fmla="*/ 8 w 63"/>
                            <a:gd name="T57" fmla="*/ 187 h 207"/>
                            <a:gd name="T58" fmla="*/ 20 w 63"/>
                            <a:gd name="T59" fmla="*/ 190 h 207"/>
                            <a:gd name="T60" fmla="*/ 28 w 63"/>
                            <a:gd name="T61" fmla="*/ 192 h 207"/>
                            <a:gd name="T62" fmla="*/ 33 w 63"/>
                            <a:gd name="T63" fmla="*/ 192 h 207"/>
                            <a:gd name="T64" fmla="*/ 36 w 63"/>
                            <a:gd name="T65" fmla="*/ 190 h 207"/>
                            <a:gd name="T66" fmla="*/ 40 w 63"/>
                            <a:gd name="T67" fmla="*/ 188 h 207"/>
                            <a:gd name="T68" fmla="*/ 41 w 63"/>
                            <a:gd name="T69" fmla="*/ 185 h 207"/>
                            <a:gd name="T70" fmla="*/ 43 w 63"/>
                            <a:gd name="T71" fmla="*/ 178 h 207"/>
                            <a:gd name="T72" fmla="*/ 43 w 63"/>
                            <a:gd name="T73" fmla="*/ 167 h 207"/>
                            <a:gd name="T74" fmla="*/ 43 w 63"/>
                            <a:gd name="T75" fmla="*/ 67 h 207"/>
                            <a:gd name="T76" fmla="*/ 25 w 63"/>
                            <a:gd name="T77" fmla="*/ 67 h 207"/>
                            <a:gd name="T78" fmla="*/ 63 w 63"/>
                            <a:gd name="T79" fmla="*/ 13 h 207"/>
                            <a:gd name="T80" fmla="*/ 61 w 63"/>
                            <a:gd name="T81" fmla="*/ 18 h 207"/>
                            <a:gd name="T82" fmla="*/ 60 w 63"/>
                            <a:gd name="T83" fmla="*/ 23 h 207"/>
                            <a:gd name="T84" fmla="*/ 55 w 63"/>
                            <a:gd name="T85" fmla="*/ 27 h 207"/>
                            <a:gd name="T86" fmla="*/ 50 w 63"/>
                            <a:gd name="T87" fmla="*/ 27 h 207"/>
                            <a:gd name="T88" fmla="*/ 45 w 63"/>
                            <a:gd name="T89" fmla="*/ 27 h 207"/>
                            <a:gd name="T90" fmla="*/ 40 w 63"/>
                            <a:gd name="T91" fmla="*/ 23 h 207"/>
                            <a:gd name="T92" fmla="*/ 38 w 63"/>
                            <a:gd name="T93" fmla="*/ 18 h 207"/>
                            <a:gd name="T94" fmla="*/ 36 w 63"/>
                            <a:gd name="T95" fmla="*/ 13 h 207"/>
                            <a:gd name="T96" fmla="*/ 38 w 63"/>
                            <a:gd name="T97" fmla="*/ 8 h 207"/>
                            <a:gd name="T98" fmla="*/ 40 w 63"/>
                            <a:gd name="T99" fmla="*/ 3 h 207"/>
                            <a:gd name="T100" fmla="*/ 45 w 63"/>
                            <a:gd name="T101" fmla="*/ 2 h 207"/>
                            <a:gd name="T102" fmla="*/ 50 w 63"/>
                            <a:gd name="T103" fmla="*/ 0 h 207"/>
                            <a:gd name="T104" fmla="*/ 55 w 63"/>
                            <a:gd name="T105" fmla="*/ 2 h 207"/>
                            <a:gd name="T106" fmla="*/ 60 w 63"/>
                            <a:gd name="T107" fmla="*/ 5 h 207"/>
                            <a:gd name="T108" fmla="*/ 61 w 63"/>
                            <a:gd name="T109" fmla="*/ 8 h 207"/>
                            <a:gd name="T110" fmla="*/ 63 w 63"/>
                            <a:gd name="T111" fmla="*/ 13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3" h="207">
                              <a:moveTo>
                                <a:pt x="25" y="67"/>
                              </a:moveTo>
                              <a:lnTo>
                                <a:pt x="23" y="67"/>
                              </a:lnTo>
                              <a:lnTo>
                                <a:pt x="23" y="65"/>
                              </a:lnTo>
                              <a:lnTo>
                                <a:pt x="23" y="55"/>
                              </a:lnTo>
                              <a:lnTo>
                                <a:pt x="23" y="53"/>
                              </a:lnTo>
                              <a:lnTo>
                                <a:pt x="25" y="53"/>
                              </a:lnTo>
                              <a:lnTo>
                                <a:pt x="58" y="53"/>
                              </a:lnTo>
                              <a:lnTo>
                                <a:pt x="60" y="53"/>
                              </a:lnTo>
                              <a:lnTo>
                                <a:pt x="60" y="55"/>
                              </a:lnTo>
                              <a:lnTo>
                                <a:pt x="60" y="172"/>
                              </a:lnTo>
                              <a:lnTo>
                                <a:pt x="60" y="180"/>
                              </a:lnTo>
                              <a:lnTo>
                                <a:pt x="58" y="187"/>
                              </a:lnTo>
                              <a:lnTo>
                                <a:pt x="56" y="192"/>
                              </a:lnTo>
                              <a:lnTo>
                                <a:pt x="53" y="197"/>
                              </a:lnTo>
                              <a:lnTo>
                                <a:pt x="48" y="200"/>
                              </a:lnTo>
                              <a:lnTo>
                                <a:pt x="41" y="203"/>
                              </a:lnTo>
                              <a:lnTo>
                                <a:pt x="35" y="205"/>
                              </a:lnTo>
                              <a:lnTo>
                                <a:pt x="28" y="207"/>
                              </a:lnTo>
                              <a:lnTo>
                                <a:pt x="18" y="205"/>
                              </a:lnTo>
                              <a:lnTo>
                                <a:pt x="10" y="203"/>
                              </a:lnTo>
                              <a:lnTo>
                                <a:pt x="3" y="200"/>
                              </a:lnTo>
                              <a:lnTo>
                                <a:pt x="0" y="198"/>
                              </a:lnTo>
                              <a:lnTo>
                                <a:pt x="1" y="197"/>
                              </a:lnTo>
                              <a:lnTo>
                                <a:pt x="5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8" y="187"/>
                              </a:lnTo>
                              <a:lnTo>
                                <a:pt x="20" y="190"/>
                              </a:lnTo>
                              <a:lnTo>
                                <a:pt x="28" y="192"/>
                              </a:lnTo>
                              <a:lnTo>
                                <a:pt x="33" y="192"/>
                              </a:lnTo>
                              <a:lnTo>
                                <a:pt x="36" y="190"/>
                              </a:lnTo>
                              <a:lnTo>
                                <a:pt x="40" y="188"/>
                              </a:lnTo>
                              <a:lnTo>
                                <a:pt x="41" y="185"/>
                              </a:lnTo>
                              <a:lnTo>
                                <a:pt x="43" y="178"/>
                              </a:lnTo>
                              <a:lnTo>
                                <a:pt x="43" y="167"/>
                              </a:lnTo>
                              <a:lnTo>
                                <a:pt x="43" y="67"/>
                              </a:lnTo>
                              <a:lnTo>
                                <a:pt x="25" y="67"/>
                              </a:lnTo>
                              <a:close/>
                              <a:moveTo>
                                <a:pt x="63" y="13"/>
                              </a:moveTo>
                              <a:lnTo>
                                <a:pt x="61" y="18"/>
                              </a:lnTo>
                              <a:lnTo>
                                <a:pt x="60" y="23"/>
                              </a:lnTo>
                              <a:lnTo>
                                <a:pt x="55" y="27"/>
                              </a:lnTo>
                              <a:lnTo>
                                <a:pt x="50" y="27"/>
                              </a:lnTo>
                              <a:lnTo>
                                <a:pt x="45" y="27"/>
                              </a:lnTo>
                              <a:lnTo>
                                <a:pt x="40" y="23"/>
                              </a:lnTo>
                              <a:lnTo>
                                <a:pt x="38" y="18"/>
                              </a:lnTo>
                              <a:lnTo>
                                <a:pt x="36" y="13"/>
                              </a:lnTo>
                              <a:lnTo>
                                <a:pt x="38" y="8"/>
                              </a:lnTo>
                              <a:lnTo>
                                <a:pt x="40" y="3"/>
                              </a:lnTo>
                              <a:lnTo>
                                <a:pt x="45" y="2"/>
                              </a:lnTo>
                              <a:lnTo>
                                <a:pt x="50" y="0"/>
                              </a:lnTo>
                              <a:lnTo>
                                <a:pt x="55" y="2"/>
                              </a:lnTo>
                              <a:lnTo>
                                <a:pt x="60" y="5"/>
                              </a:lnTo>
                              <a:lnTo>
                                <a:pt x="61" y="8"/>
                              </a:lnTo>
                              <a:lnTo>
                                <a:pt x="6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717"/>
                      <wps:cNvSpPr>
                        <a:spLocks noChangeAspect="1"/>
                      </wps:cNvSpPr>
                      <wps:spPr bwMode="auto">
                        <a:xfrm>
                          <a:off x="3356" y="1941"/>
                          <a:ext cx="35" cy="56"/>
                        </a:xfrm>
                        <a:custGeom>
                          <a:avLst/>
                          <a:gdLst>
                            <a:gd name="T0" fmla="*/ 5 w 70"/>
                            <a:gd name="T1" fmla="*/ 90 h 113"/>
                            <a:gd name="T2" fmla="*/ 7 w 70"/>
                            <a:gd name="T3" fmla="*/ 90 h 113"/>
                            <a:gd name="T4" fmla="*/ 22 w 70"/>
                            <a:gd name="T5" fmla="*/ 97 h 113"/>
                            <a:gd name="T6" fmla="*/ 42 w 70"/>
                            <a:gd name="T7" fmla="*/ 97 h 113"/>
                            <a:gd name="T8" fmla="*/ 52 w 70"/>
                            <a:gd name="T9" fmla="*/ 88 h 113"/>
                            <a:gd name="T10" fmla="*/ 52 w 70"/>
                            <a:gd name="T11" fmla="*/ 77 h 113"/>
                            <a:gd name="T12" fmla="*/ 45 w 70"/>
                            <a:gd name="T13" fmla="*/ 70 h 113"/>
                            <a:gd name="T14" fmla="*/ 22 w 70"/>
                            <a:gd name="T15" fmla="*/ 58 h 113"/>
                            <a:gd name="T16" fmla="*/ 9 w 70"/>
                            <a:gd name="T17" fmla="*/ 47 h 113"/>
                            <a:gd name="T18" fmla="*/ 4 w 70"/>
                            <a:gd name="T19" fmla="*/ 37 h 113"/>
                            <a:gd name="T20" fmla="*/ 4 w 70"/>
                            <a:gd name="T21" fmla="*/ 25 h 113"/>
                            <a:gd name="T22" fmla="*/ 9 w 70"/>
                            <a:gd name="T23" fmla="*/ 13 h 113"/>
                            <a:gd name="T24" fmla="*/ 17 w 70"/>
                            <a:gd name="T25" fmla="*/ 5 h 113"/>
                            <a:gd name="T26" fmla="*/ 30 w 70"/>
                            <a:gd name="T27" fmla="*/ 0 h 113"/>
                            <a:gd name="T28" fmla="*/ 47 w 70"/>
                            <a:gd name="T29" fmla="*/ 2 h 113"/>
                            <a:gd name="T30" fmla="*/ 62 w 70"/>
                            <a:gd name="T31" fmla="*/ 7 h 113"/>
                            <a:gd name="T32" fmla="*/ 65 w 70"/>
                            <a:gd name="T33" fmla="*/ 10 h 113"/>
                            <a:gd name="T34" fmla="*/ 62 w 70"/>
                            <a:gd name="T35" fmla="*/ 18 h 113"/>
                            <a:gd name="T36" fmla="*/ 59 w 70"/>
                            <a:gd name="T37" fmla="*/ 20 h 113"/>
                            <a:gd name="T38" fmla="*/ 57 w 70"/>
                            <a:gd name="T39" fmla="*/ 20 h 113"/>
                            <a:gd name="T40" fmla="*/ 37 w 70"/>
                            <a:gd name="T41" fmla="*/ 13 h 113"/>
                            <a:gd name="T42" fmla="*/ 24 w 70"/>
                            <a:gd name="T43" fmla="*/ 18 h 113"/>
                            <a:gd name="T44" fmla="*/ 20 w 70"/>
                            <a:gd name="T45" fmla="*/ 28 h 113"/>
                            <a:gd name="T46" fmla="*/ 24 w 70"/>
                            <a:gd name="T47" fmla="*/ 40 h 113"/>
                            <a:gd name="T48" fmla="*/ 47 w 70"/>
                            <a:gd name="T49" fmla="*/ 52 h 113"/>
                            <a:gd name="T50" fmla="*/ 65 w 70"/>
                            <a:gd name="T51" fmla="*/ 65 h 113"/>
                            <a:gd name="T52" fmla="*/ 70 w 70"/>
                            <a:gd name="T53" fmla="*/ 82 h 113"/>
                            <a:gd name="T54" fmla="*/ 67 w 70"/>
                            <a:gd name="T55" fmla="*/ 93 h 113"/>
                            <a:gd name="T56" fmla="*/ 60 w 70"/>
                            <a:gd name="T57" fmla="*/ 103 h 113"/>
                            <a:gd name="T58" fmla="*/ 49 w 70"/>
                            <a:gd name="T59" fmla="*/ 110 h 113"/>
                            <a:gd name="T60" fmla="*/ 34 w 70"/>
                            <a:gd name="T61" fmla="*/ 113 h 113"/>
                            <a:gd name="T62" fmla="*/ 17 w 70"/>
                            <a:gd name="T63" fmla="*/ 110 h 113"/>
                            <a:gd name="T64" fmla="*/ 2 w 70"/>
                            <a:gd name="T65" fmla="*/ 103 h 113"/>
                            <a:gd name="T66" fmla="*/ 0 w 70"/>
                            <a:gd name="T67" fmla="*/ 102 h 113"/>
                            <a:gd name="T68" fmla="*/ 0 w 70"/>
                            <a:gd name="T69" fmla="*/ 10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113">
                              <a:moveTo>
                                <a:pt x="5" y="92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22" y="97"/>
                              </a:lnTo>
                              <a:lnTo>
                                <a:pt x="35" y="98"/>
                              </a:lnTo>
                              <a:lnTo>
                                <a:pt x="42" y="97"/>
                              </a:lnTo>
                              <a:lnTo>
                                <a:pt x="47" y="93"/>
                              </a:lnTo>
                              <a:lnTo>
                                <a:pt x="52" y="88"/>
                              </a:lnTo>
                              <a:lnTo>
                                <a:pt x="52" y="82"/>
                              </a:lnTo>
                              <a:lnTo>
                                <a:pt x="52" y="77"/>
                              </a:lnTo>
                              <a:lnTo>
                                <a:pt x="49" y="73"/>
                              </a:lnTo>
                              <a:lnTo>
                                <a:pt x="45" y="70"/>
                              </a:lnTo>
                              <a:lnTo>
                                <a:pt x="39" y="65"/>
                              </a:lnTo>
                              <a:lnTo>
                                <a:pt x="22" y="58"/>
                              </a:lnTo>
                              <a:lnTo>
                                <a:pt x="14" y="52"/>
                              </a:lnTo>
                              <a:lnTo>
                                <a:pt x="9" y="47"/>
                              </a:lnTo>
                              <a:lnTo>
                                <a:pt x="5" y="42"/>
                              </a:lnTo>
                              <a:lnTo>
                                <a:pt x="4" y="37"/>
                              </a:lnTo>
                              <a:lnTo>
                                <a:pt x="4" y="30"/>
                              </a:lnTo>
                              <a:lnTo>
                                <a:pt x="4" y="25"/>
                              </a:lnTo>
                              <a:lnTo>
                                <a:pt x="5" y="18"/>
                              </a:lnTo>
                              <a:lnTo>
                                <a:pt x="9" y="13"/>
                              </a:lnTo>
                              <a:lnTo>
                                <a:pt x="14" y="8"/>
                              </a:lnTo>
                              <a:lnTo>
                                <a:pt x="17" y="5"/>
                              </a:lnTo>
                              <a:lnTo>
                                <a:pt x="24" y="2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7" y="2"/>
                              </a:lnTo>
                              <a:lnTo>
                                <a:pt x="55" y="3"/>
                              </a:lnTo>
                              <a:lnTo>
                                <a:pt x="62" y="7"/>
                              </a:lnTo>
                              <a:lnTo>
                                <a:pt x="65" y="10"/>
                              </a:lnTo>
                              <a:lnTo>
                                <a:pt x="62" y="18"/>
                              </a:lnTo>
                              <a:lnTo>
                                <a:pt x="60" y="20"/>
                              </a:lnTo>
                              <a:lnTo>
                                <a:pt x="59" y="20"/>
                              </a:lnTo>
                              <a:lnTo>
                                <a:pt x="57" y="20"/>
                              </a:lnTo>
                              <a:lnTo>
                                <a:pt x="47" y="15"/>
                              </a:lnTo>
                              <a:lnTo>
                                <a:pt x="37" y="13"/>
                              </a:lnTo>
                              <a:lnTo>
                                <a:pt x="30" y="15"/>
                              </a:lnTo>
                              <a:lnTo>
                                <a:pt x="24" y="18"/>
                              </a:lnTo>
                              <a:lnTo>
                                <a:pt x="20" y="23"/>
                              </a:lnTo>
                              <a:lnTo>
                                <a:pt x="20" y="28"/>
                              </a:lnTo>
                              <a:lnTo>
                                <a:pt x="20" y="35"/>
                              </a:lnTo>
                              <a:lnTo>
                                <a:pt x="24" y="40"/>
                              </a:lnTo>
                              <a:lnTo>
                                <a:pt x="30" y="43"/>
                              </a:lnTo>
                              <a:lnTo>
                                <a:pt x="47" y="52"/>
                              </a:lnTo>
                              <a:lnTo>
                                <a:pt x="59" y="58"/>
                              </a:lnTo>
                              <a:lnTo>
                                <a:pt x="65" y="65"/>
                              </a:lnTo>
                              <a:lnTo>
                                <a:pt x="69" y="72"/>
                              </a:lnTo>
                              <a:lnTo>
                                <a:pt x="70" y="82"/>
                              </a:lnTo>
                              <a:lnTo>
                                <a:pt x="69" y="88"/>
                              </a:lnTo>
                              <a:lnTo>
                                <a:pt x="67" y="93"/>
                              </a:lnTo>
                              <a:lnTo>
                                <a:pt x="64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9" y="110"/>
                              </a:lnTo>
                              <a:lnTo>
                                <a:pt x="42" y="112"/>
                              </a:lnTo>
                              <a:lnTo>
                                <a:pt x="34" y="113"/>
                              </a:lnTo>
                              <a:lnTo>
                                <a:pt x="25" y="112"/>
                              </a:lnTo>
                              <a:lnTo>
                                <a:pt x="17" y="110"/>
                              </a:lnTo>
                              <a:lnTo>
                                <a:pt x="9" y="107"/>
                              </a:lnTo>
                              <a:lnTo>
                                <a:pt x="2" y="103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718"/>
                      <wps:cNvSpPr>
                        <a:spLocks noChangeAspect="1"/>
                      </wps:cNvSpPr>
                      <wps:spPr bwMode="auto">
                        <a:xfrm>
                          <a:off x="3403" y="1915"/>
                          <a:ext cx="38" cy="81"/>
                        </a:xfrm>
                        <a:custGeom>
                          <a:avLst/>
                          <a:gdLst>
                            <a:gd name="T0" fmla="*/ 60 w 75"/>
                            <a:gd name="T1" fmla="*/ 53 h 163"/>
                            <a:gd name="T2" fmla="*/ 62 w 75"/>
                            <a:gd name="T3" fmla="*/ 51 h 163"/>
                            <a:gd name="T4" fmla="*/ 64 w 75"/>
                            <a:gd name="T5" fmla="*/ 51 h 163"/>
                            <a:gd name="T6" fmla="*/ 64 w 75"/>
                            <a:gd name="T7" fmla="*/ 51 h 163"/>
                            <a:gd name="T8" fmla="*/ 65 w 75"/>
                            <a:gd name="T9" fmla="*/ 53 h 163"/>
                            <a:gd name="T10" fmla="*/ 74 w 75"/>
                            <a:gd name="T11" fmla="*/ 58 h 163"/>
                            <a:gd name="T12" fmla="*/ 75 w 75"/>
                            <a:gd name="T13" fmla="*/ 59 h 163"/>
                            <a:gd name="T14" fmla="*/ 75 w 75"/>
                            <a:gd name="T15" fmla="*/ 59 h 163"/>
                            <a:gd name="T16" fmla="*/ 75 w 75"/>
                            <a:gd name="T17" fmla="*/ 61 h 163"/>
                            <a:gd name="T18" fmla="*/ 74 w 75"/>
                            <a:gd name="T19" fmla="*/ 61 h 163"/>
                            <a:gd name="T20" fmla="*/ 35 w 75"/>
                            <a:gd name="T21" fmla="*/ 103 h 163"/>
                            <a:gd name="T22" fmla="*/ 75 w 75"/>
                            <a:gd name="T23" fmla="*/ 151 h 163"/>
                            <a:gd name="T24" fmla="*/ 75 w 75"/>
                            <a:gd name="T25" fmla="*/ 151 h 163"/>
                            <a:gd name="T26" fmla="*/ 75 w 75"/>
                            <a:gd name="T27" fmla="*/ 153 h 163"/>
                            <a:gd name="T28" fmla="*/ 75 w 75"/>
                            <a:gd name="T29" fmla="*/ 153 h 163"/>
                            <a:gd name="T30" fmla="*/ 75 w 75"/>
                            <a:gd name="T31" fmla="*/ 154 h 163"/>
                            <a:gd name="T32" fmla="*/ 65 w 75"/>
                            <a:gd name="T33" fmla="*/ 161 h 163"/>
                            <a:gd name="T34" fmla="*/ 65 w 75"/>
                            <a:gd name="T35" fmla="*/ 163 h 163"/>
                            <a:gd name="T36" fmla="*/ 64 w 75"/>
                            <a:gd name="T37" fmla="*/ 163 h 163"/>
                            <a:gd name="T38" fmla="*/ 64 w 75"/>
                            <a:gd name="T39" fmla="*/ 161 h 163"/>
                            <a:gd name="T40" fmla="*/ 62 w 75"/>
                            <a:gd name="T41" fmla="*/ 161 h 163"/>
                            <a:gd name="T42" fmla="*/ 17 w 75"/>
                            <a:gd name="T43" fmla="*/ 106 h 163"/>
                            <a:gd name="T44" fmla="*/ 17 w 75"/>
                            <a:gd name="T45" fmla="*/ 158 h 163"/>
                            <a:gd name="T46" fmla="*/ 15 w 75"/>
                            <a:gd name="T47" fmla="*/ 159 h 163"/>
                            <a:gd name="T48" fmla="*/ 14 w 75"/>
                            <a:gd name="T49" fmla="*/ 161 h 163"/>
                            <a:gd name="T50" fmla="*/ 2 w 75"/>
                            <a:gd name="T51" fmla="*/ 161 h 163"/>
                            <a:gd name="T52" fmla="*/ 0 w 75"/>
                            <a:gd name="T53" fmla="*/ 159 h 163"/>
                            <a:gd name="T54" fmla="*/ 0 w 75"/>
                            <a:gd name="T55" fmla="*/ 158 h 163"/>
                            <a:gd name="T56" fmla="*/ 0 w 75"/>
                            <a:gd name="T57" fmla="*/ 6 h 163"/>
                            <a:gd name="T58" fmla="*/ 0 w 75"/>
                            <a:gd name="T59" fmla="*/ 4 h 163"/>
                            <a:gd name="T60" fmla="*/ 2 w 75"/>
                            <a:gd name="T61" fmla="*/ 3 h 163"/>
                            <a:gd name="T62" fmla="*/ 14 w 75"/>
                            <a:gd name="T63" fmla="*/ 0 h 163"/>
                            <a:gd name="T64" fmla="*/ 14 w 75"/>
                            <a:gd name="T65" fmla="*/ 0 h 163"/>
                            <a:gd name="T66" fmla="*/ 14 w 75"/>
                            <a:gd name="T67" fmla="*/ 0 h 163"/>
                            <a:gd name="T68" fmla="*/ 15 w 75"/>
                            <a:gd name="T69" fmla="*/ 0 h 163"/>
                            <a:gd name="T70" fmla="*/ 15 w 75"/>
                            <a:gd name="T71" fmla="*/ 1 h 163"/>
                            <a:gd name="T72" fmla="*/ 17 w 75"/>
                            <a:gd name="T73" fmla="*/ 3 h 163"/>
                            <a:gd name="T74" fmla="*/ 17 w 75"/>
                            <a:gd name="T75" fmla="*/ 103 h 163"/>
                            <a:gd name="T76" fmla="*/ 60 w 75"/>
                            <a:gd name="T77" fmla="*/ 53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75" h="163">
                              <a:moveTo>
                                <a:pt x="60" y="53"/>
                              </a:moveTo>
                              <a:lnTo>
                                <a:pt x="62" y="51"/>
                              </a:lnTo>
                              <a:lnTo>
                                <a:pt x="64" y="51"/>
                              </a:lnTo>
                              <a:lnTo>
                                <a:pt x="65" y="53"/>
                              </a:lnTo>
                              <a:lnTo>
                                <a:pt x="74" y="58"/>
                              </a:lnTo>
                              <a:lnTo>
                                <a:pt x="75" y="59"/>
                              </a:lnTo>
                              <a:lnTo>
                                <a:pt x="75" y="61"/>
                              </a:lnTo>
                              <a:lnTo>
                                <a:pt x="74" y="61"/>
                              </a:lnTo>
                              <a:lnTo>
                                <a:pt x="35" y="103"/>
                              </a:lnTo>
                              <a:lnTo>
                                <a:pt x="75" y="151"/>
                              </a:lnTo>
                              <a:lnTo>
                                <a:pt x="75" y="153"/>
                              </a:lnTo>
                              <a:lnTo>
                                <a:pt x="75" y="154"/>
                              </a:lnTo>
                              <a:lnTo>
                                <a:pt x="65" y="161"/>
                              </a:lnTo>
                              <a:lnTo>
                                <a:pt x="65" y="163"/>
                              </a:lnTo>
                              <a:lnTo>
                                <a:pt x="64" y="163"/>
                              </a:lnTo>
                              <a:lnTo>
                                <a:pt x="64" y="161"/>
                              </a:lnTo>
                              <a:lnTo>
                                <a:pt x="62" y="161"/>
                              </a:lnTo>
                              <a:lnTo>
                                <a:pt x="17" y="106"/>
                              </a:lnTo>
                              <a:lnTo>
                                <a:pt x="17" y="158"/>
                              </a:lnTo>
                              <a:lnTo>
                                <a:pt x="15" y="159"/>
                              </a:lnTo>
                              <a:lnTo>
                                <a:pt x="14" y="161"/>
                              </a:lnTo>
                              <a:lnTo>
                                <a:pt x="2" y="161"/>
                              </a:lnTo>
                              <a:lnTo>
                                <a:pt x="0" y="159"/>
                              </a:lnTo>
                              <a:lnTo>
                                <a:pt x="0" y="158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2" y="3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5" y="1"/>
                              </a:lnTo>
                              <a:lnTo>
                                <a:pt x="17" y="3"/>
                              </a:lnTo>
                              <a:lnTo>
                                <a:pt x="17" y="103"/>
                              </a:lnTo>
                              <a:lnTo>
                                <a:pt x="6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719"/>
                      <wps:cNvSpPr>
                        <a:spLocks noChangeAspect="1" noEditPoints="1"/>
                      </wps:cNvSpPr>
                      <wps:spPr bwMode="auto">
                        <a:xfrm>
                          <a:off x="3448" y="1917"/>
                          <a:ext cx="43" cy="80"/>
                        </a:xfrm>
                        <a:custGeom>
                          <a:avLst/>
                          <a:gdLst>
                            <a:gd name="T0" fmla="*/ 20 w 85"/>
                            <a:gd name="T1" fmla="*/ 115 h 160"/>
                            <a:gd name="T2" fmla="*/ 23 w 85"/>
                            <a:gd name="T3" fmla="*/ 129 h 160"/>
                            <a:gd name="T4" fmla="*/ 32 w 85"/>
                            <a:gd name="T5" fmla="*/ 139 h 160"/>
                            <a:gd name="T6" fmla="*/ 42 w 85"/>
                            <a:gd name="T7" fmla="*/ 144 h 160"/>
                            <a:gd name="T8" fmla="*/ 53 w 85"/>
                            <a:gd name="T9" fmla="*/ 144 h 160"/>
                            <a:gd name="T10" fmla="*/ 65 w 85"/>
                            <a:gd name="T11" fmla="*/ 140 h 160"/>
                            <a:gd name="T12" fmla="*/ 75 w 85"/>
                            <a:gd name="T13" fmla="*/ 135 h 160"/>
                            <a:gd name="T14" fmla="*/ 77 w 85"/>
                            <a:gd name="T15" fmla="*/ 135 h 160"/>
                            <a:gd name="T16" fmla="*/ 82 w 85"/>
                            <a:gd name="T17" fmla="*/ 145 h 160"/>
                            <a:gd name="T18" fmla="*/ 82 w 85"/>
                            <a:gd name="T19" fmla="*/ 147 h 160"/>
                            <a:gd name="T20" fmla="*/ 75 w 85"/>
                            <a:gd name="T21" fmla="*/ 154 h 160"/>
                            <a:gd name="T22" fmla="*/ 60 w 85"/>
                            <a:gd name="T23" fmla="*/ 159 h 160"/>
                            <a:gd name="T24" fmla="*/ 47 w 85"/>
                            <a:gd name="T25" fmla="*/ 160 h 160"/>
                            <a:gd name="T26" fmla="*/ 27 w 85"/>
                            <a:gd name="T27" fmla="*/ 155 h 160"/>
                            <a:gd name="T28" fmla="*/ 13 w 85"/>
                            <a:gd name="T29" fmla="*/ 144 h 160"/>
                            <a:gd name="T30" fmla="*/ 4 w 85"/>
                            <a:gd name="T31" fmla="*/ 127 h 160"/>
                            <a:gd name="T32" fmla="*/ 0 w 85"/>
                            <a:gd name="T33" fmla="*/ 104 h 160"/>
                            <a:gd name="T34" fmla="*/ 4 w 85"/>
                            <a:gd name="T35" fmla="*/ 80 h 160"/>
                            <a:gd name="T36" fmla="*/ 12 w 85"/>
                            <a:gd name="T37" fmla="*/ 62 h 160"/>
                            <a:gd name="T38" fmla="*/ 27 w 85"/>
                            <a:gd name="T39" fmla="*/ 50 h 160"/>
                            <a:gd name="T40" fmla="*/ 43 w 85"/>
                            <a:gd name="T41" fmla="*/ 47 h 160"/>
                            <a:gd name="T42" fmla="*/ 57 w 85"/>
                            <a:gd name="T43" fmla="*/ 49 h 160"/>
                            <a:gd name="T44" fmla="*/ 67 w 85"/>
                            <a:gd name="T45" fmla="*/ 54 h 160"/>
                            <a:gd name="T46" fmla="*/ 75 w 85"/>
                            <a:gd name="T47" fmla="*/ 62 h 160"/>
                            <a:gd name="T48" fmla="*/ 82 w 85"/>
                            <a:gd name="T49" fmla="*/ 72 h 160"/>
                            <a:gd name="T50" fmla="*/ 85 w 85"/>
                            <a:gd name="T51" fmla="*/ 104 h 160"/>
                            <a:gd name="T52" fmla="*/ 82 w 85"/>
                            <a:gd name="T53" fmla="*/ 107 h 160"/>
                            <a:gd name="T54" fmla="*/ 67 w 85"/>
                            <a:gd name="T55" fmla="*/ 94 h 160"/>
                            <a:gd name="T56" fmla="*/ 65 w 85"/>
                            <a:gd name="T57" fmla="*/ 79 h 160"/>
                            <a:gd name="T58" fmla="*/ 60 w 85"/>
                            <a:gd name="T59" fmla="*/ 69 h 160"/>
                            <a:gd name="T60" fmla="*/ 53 w 85"/>
                            <a:gd name="T61" fmla="*/ 62 h 160"/>
                            <a:gd name="T62" fmla="*/ 43 w 85"/>
                            <a:gd name="T63" fmla="*/ 60 h 160"/>
                            <a:gd name="T64" fmla="*/ 33 w 85"/>
                            <a:gd name="T65" fmla="*/ 62 h 160"/>
                            <a:gd name="T66" fmla="*/ 25 w 85"/>
                            <a:gd name="T67" fmla="*/ 69 h 160"/>
                            <a:gd name="T68" fmla="*/ 22 w 85"/>
                            <a:gd name="T69" fmla="*/ 79 h 160"/>
                            <a:gd name="T70" fmla="*/ 18 w 85"/>
                            <a:gd name="T71" fmla="*/ 94 h 160"/>
                            <a:gd name="T72" fmla="*/ 70 w 85"/>
                            <a:gd name="T73" fmla="*/ 0 h 160"/>
                            <a:gd name="T74" fmla="*/ 72 w 85"/>
                            <a:gd name="T75" fmla="*/ 0 h 160"/>
                            <a:gd name="T76" fmla="*/ 75 w 85"/>
                            <a:gd name="T77" fmla="*/ 2 h 160"/>
                            <a:gd name="T78" fmla="*/ 82 w 85"/>
                            <a:gd name="T79" fmla="*/ 12 h 160"/>
                            <a:gd name="T80" fmla="*/ 82 w 85"/>
                            <a:gd name="T81" fmla="*/ 14 h 160"/>
                            <a:gd name="T82" fmla="*/ 43 w 85"/>
                            <a:gd name="T83" fmla="*/ 34 h 160"/>
                            <a:gd name="T84" fmla="*/ 42 w 85"/>
                            <a:gd name="T85" fmla="*/ 35 h 160"/>
                            <a:gd name="T86" fmla="*/ 40 w 85"/>
                            <a:gd name="T87" fmla="*/ 34 h 160"/>
                            <a:gd name="T88" fmla="*/ 37 w 85"/>
                            <a:gd name="T89" fmla="*/ 29 h 160"/>
                            <a:gd name="T90" fmla="*/ 37 w 85"/>
                            <a:gd name="T91" fmla="*/ 27 h 160"/>
                            <a:gd name="T92" fmla="*/ 70 w 85"/>
                            <a:gd name="T93" fmla="*/ 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85" h="160">
                              <a:moveTo>
                                <a:pt x="18" y="107"/>
                              </a:moveTo>
                              <a:lnTo>
                                <a:pt x="20" y="115"/>
                              </a:lnTo>
                              <a:lnTo>
                                <a:pt x="22" y="124"/>
                              </a:lnTo>
                              <a:lnTo>
                                <a:pt x="23" y="129"/>
                              </a:lnTo>
                              <a:lnTo>
                                <a:pt x="27" y="135"/>
                              </a:lnTo>
                              <a:lnTo>
                                <a:pt x="32" y="139"/>
                              </a:lnTo>
                              <a:lnTo>
                                <a:pt x="37" y="142"/>
                              </a:lnTo>
                              <a:lnTo>
                                <a:pt x="42" y="144"/>
                              </a:lnTo>
                              <a:lnTo>
                                <a:pt x="48" y="144"/>
                              </a:lnTo>
                              <a:lnTo>
                                <a:pt x="53" y="144"/>
                              </a:lnTo>
                              <a:lnTo>
                                <a:pt x="58" y="144"/>
                              </a:lnTo>
                              <a:lnTo>
                                <a:pt x="65" y="140"/>
                              </a:lnTo>
                              <a:lnTo>
                                <a:pt x="73" y="137"/>
                              </a:lnTo>
                              <a:lnTo>
                                <a:pt x="75" y="135"/>
                              </a:lnTo>
                              <a:lnTo>
                                <a:pt x="77" y="135"/>
                              </a:lnTo>
                              <a:lnTo>
                                <a:pt x="77" y="137"/>
                              </a:lnTo>
                              <a:lnTo>
                                <a:pt x="82" y="145"/>
                              </a:lnTo>
                              <a:lnTo>
                                <a:pt x="82" y="147"/>
                              </a:lnTo>
                              <a:lnTo>
                                <a:pt x="80" y="150"/>
                              </a:lnTo>
                              <a:lnTo>
                                <a:pt x="75" y="154"/>
                              </a:lnTo>
                              <a:lnTo>
                                <a:pt x="68" y="155"/>
                              </a:lnTo>
                              <a:lnTo>
                                <a:pt x="60" y="159"/>
                              </a:lnTo>
                              <a:lnTo>
                                <a:pt x="53" y="159"/>
                              </a:lnTo>
                              <a:lnTo>
                                <a:pt x="47" y="160"/>
                              </a:lnTo>
                              <a:lnTo>
                                <a:pt x="37" y="159"/>
                              </a:lnTo>
                              <a:lnTo>
                                <a:pt x="27" y="155"/>
                              </a:lnTo>
                              <a:lnTo>
                                <a:pt x="20" y="150"/>
                              </a:lnTo>
                              <a:lnTo>
                                <a:pt x="13" y="144"/>
                              </a:lnTo>
                              <a:lnTo>
                                <a:pt x="9" y="137"/>
                              </a:lnTo>
                              <a:lnTo>
                                <a:pt x="4" y="127"/>
                              </a:lnTo>
                              <a:lnTo>
                                <a:pt x="2" y="115"/>
                              </a:lnTo>
                              <a:lnTo>
                                <a:pt x="0" y="104"/>
                              </a:lnTo>
                              <a:lnTo>
                                <a:pt x="2" y="90"/>
                              </a:lnTo>
                              <a:lnTo>
                                <a:pt x="4" y="80"/>
                              </a:lnTo>
                              <a:lnTo>
                                <a:pt x="7" y="70"/>
                              </a:lnTo>
                              <a:lnTo>
                                <a:pt x="12" y="62"/>
                              </a:lnTo>
                              <a:lnTo>
                                <a:pt x="18" y="55"/>
                              </a:lnTo>
                              <a:lnTo>
                                <a:pt x="27" y="50"/>
                              </a:lnTo>
                              <a:lnTo>
                                <a:pt x="35" y="49"/>
                              </a:lnTo>
                              <a:lnTo>
                                <a:pt x="43" y="47"/>
                              </a:lnTo>
                              <a:lnTo>
                                <a:pt x="50" y="47"/>
                              </a:lnTo>
                              <a:lnTo>
                                <a:pt x="57" y="49"/>
                              </a:lnTo>
                              <a:lnTo>
                                <a:pt x="62" y="50"/>
                              </a:lnTo>
                              <a:lnTo>
                                <a:pt x="67" y="54"/>
                              </a:lnTo>
                              <a:lnTo>
                                <a:pt x="72" y="57"/>
                              </a:lnTo>
                              <a:lnTo>
                                <a:pt x="75" y="62"/>
                              </a:lnTo>
                              <a:lnTo>
                                <a:pt x="78" y="67"/>
                              </a:lnTo>
                              <a:lnTo>
                                <a:pt x="82" y="72"/>
                              </a:lnTo>
                              <a:lnTo>
                                <a:pt x="83" y="85"/>
                              </a:lnTo>
                              <a:lnTo>
                                <a:pt x="85" y="104"/>
                              </a:lnTo>
                              <a:lnTo>
                                <a:pt x="83" y="107"/>
                              </a:lnTo>
                              <a:lnTo>
                                <a:pt x="82" y="107"/>
                              </a:lnTo>
                              <a:lnTo>
                                <a:pt x="18" y="107"/>
                              </a:lnTo>
                              <a:close/>
                              <a:moveTo>
                                <a:pt x="67" y="94"/>
                              </a:moveTo>
                              <a:lnTo>
                                <a:pt x="67" y="85"/>
                              </a:lnTo>
                              <a:lnTo>
                                <a:pt x="65" y="79"/>
                              </a:lnTo>
                              <a:lnTo>
                                <a:pt x="63" y="74"/>
                              </a:lnTo>
                              <a:lnTo>
                                <a:pt x="60" y="69"/>
                              </a:lnTo>
                              <a:lnTo>
                                <a:pt x="57" y="65"/>
                              </a:lnTo>
                              <a:lnTo>
                                <a:pt x="53" y="62"/>
                              </a:lnTo>
                              <a:lnTo>
                                <a:pt x="48" y="60"/>
                              </a:lnTo>
                              <a:lnTo>
                                <a:pt x="43" y="60"/>
                              </a:lnTo>
                              <a:lnTo>
                                <a:pt x="38" y="60"/>
                              </a:lnTo>
                              <a:lnTo>
                                <a:pt x="33" y="62"/>
                              </a:lnTo>
                              <a:lnTo>
                                <a:pt x="28" y="65"/>
                              </a:lnTo>
                              <a:lnTo>
                                <a:pt x="25" y="69"/>
                              </a:lnTo>
                              <a:lnTo>
                                <a:pt x="23" y="74"/>
                              </a:lnTo>
                              <a:lnTo>
                                <a:pt x="22" y="79"/>
                              </a:lnTo>
                              <a:lnTo>
                                <a:pt x="20" y="85"/>
                              </a:lnTo>
                              <a:lnTo>
                                <a:pt x="18" y="94"/>
                              </a:lnTo>
                              <a:lnTo>
                                <a:pt x="67" y="94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72" y="0"/>
                              </a:lnTo>
                              <a:lnTo>
                                <a:pt x="73" y="0"/>
                              </a:lnTo>
                              <a:lnTo>
                                <a:pt x="75" y="2"/>
                              </a:lnTo>
                              <a:lnTo>
                                <a:pt x="82" y="10"/>
                              </a:lnTo>
                              <a:lnTo>
                                <a:pt x="82" y="12"/>
                              </a:lnTo>
                              <a:lnTo>
                                <a:pt x="82" y="14"/>
                              </a:lnTo>
                              <a:lnTo>
                                <a:pt x="80" y="15"/>
                              </a:lnTo>
                              <a:lnTo>
                                <a:pt x="43" y="34"/>
                              </a:lnTo>
                              <a:lnTo>
                                <a:pt x="42" y="35"/>
                              </a:lnTo>
                              <a:lnTo>
                                <a:pt x="40" y="34"/>
                              </a:lnTo>
                              <a:lnTo>
                                <a:pt x="37" y="30"/>
                              </a:lnTo>
                              <a:lnTo>
                                <a:pt x="37" y="29"/>
                              </a:lnTo>
                              <a:lnTo>
                                <a:pt x="37" y="27"/>
                              </a:lnTo>
                              <a:lnTo>
                                <a:pt x="38" y="25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720"/>
                      <wps:cNvSpPr>
                        <a:spLocks noChangeAspect="1"/>
                      </wps:cNvSpPr>
                      <wps:spPr bwMode="auto">
                        <a:xfrm>
                          <a:off x="3503" y="1915"/>
                          <a:ext cx="39" cy="81"/>
                        </a:xfrm>
                        <a:custGeom>
                          <a:avLst/>
                          <a:gdLst>
                            <a:gd name="T0" fmla="*/ 17 w 78"/>
                            <a:gd name="T1" fmla="*/ 66 h 161"/>
                            <a:gd name="T2" fmla="*/ 25 w 78"/>
                            <a:gd name="T3" fmla="*/ 59 h 161"/>
                            <a:gd name="T4" fmla="*/ 33 w 78"/>
                            <a:gd name="T5" fmla="*/ 54 h 161"/>
                            <a:gd name="T6" fmla="*/ 42 w 78"/>
                            <a:gd name="T7" fmla="*/ 51 h 161"/>
                            <a:gd name="T8" fmla="*/ 52 w 78"/>
                            <a:gd name="T9" fmla="*/ 51 h 161"/>
                            <a:gd name="T10" fmla="*/ 58 w 78"/>
                            <a:gd name="T11" fmla="*/ 51 h 161"/>
                            <a:gd name="T12" fmla="*/ 65 w 78"/>
                            <a:gd name="T13" fmla="*/ 53 h 161"/>
                            <a:gd name="T14" fmla="*/ 68 w 78"/>
                            <a:gd name="T15" fmla="*/ 56 h 161"/>
                            <a:gd name="T16" fmla="*/ 73 w 78"/>
                            <a:gd name="T17" fmla="*/ 59 h 161"/>
                            <a:gd name="T18" fmla="*/ 75 w 78"/>
                            <a:gd name="T19" fmla="*/ 64 h 161"/>
                            <a:gd name="T20" fmla="*/ 77 w 78"/>
                            <a:gd name="T21" fmla="*/ 69 h 161"/>
                            <a:gd name="T22" fmla="*/ 78 w 78"/>
                            <a:gd name="T23" fmla="*/ 76 h 161"/>
                            <a:gd name="T24" fmla="*/ 78 w 78"/>
                            <a:gd name="T25" fmla="*/ 84 h 161"/>
                            <a:gd name="T26" fmla="*/ 78 w 78"/>
                            <a:gd name="T27" fmla="*/ 158 h 161"/>
                            <a:gd name="T28" fmla="*/ 78 w 78"/>
                            <a:gd name="T29" fmla="*/ 159 h 161"/>
                            <a:gd name="T30" fmla="*/ 77 w 78"/>
                            <a:gd name="T31" fmla="*/ 161 h 161"/>
                            <a:gd name="T32" fmla="*/ 65 w 78"/>
                            <a:gd name="T33" fmla="*/ 161 h 161"/>
                            <a:gd name="T34" fmla="*/ 62 w 78"/>
                            <a:gd name="T35" fmla="*/ 159 h 161"/>
                            <a:gd name="T36" fmla="*/ 62 w 78"/>
                            <a:gd name="T37" fmla="*/ 158 h 161"/>
                            <a:gd name="T38" fmla="*/ 62 w 78"/>
                            <a:gd name="T39" fmla="*/ 84 h 161"/>
                            <a:gd name="T40" fmla="*/ 62 w 78"/>
                            <a:gd name="T41" fmla="*/ 74 h 161"/>
                            <a:gd name="T42" fmla="*/ 58 w 78"/>
                            <a:gd name="T43" fmla="*/ 69 h 161"/>
                            <a:gd name="T44" fmla="*/ 53 w 78"/>
                            <a:gd name="T45" fmla="*/ 66 h 161"/>
                            <a:gd name="T46" fmla="*/ 47 w 78"/>
                            <a:gd name="T47" fmla="*/ 66 h 161"/>
                            <a:gd name="T48" fmla="*/ 40 w 78"/>
                            <a:gd name="T49" fmla="*/ 66 h 161"/>
                            <a:gd name="T50" fmla="*/ 33 w 78"/>
                            <a:gd name="T51" fmla="*/ 68 h 161"/>
                            <a:gd name="T52" fmla="*/ 25 w 78"/>
                            <a:gd name="T53" fmla="*/ 73 h 161"/>
                            <a:gd name="T54" fmla="*/ 17 w 78"/>
                            <a:gd name="T55" fmla="*/ 79 h 161"/>
                            <a:gd name="T56" fmla="*/ 17 w 78"/>
                            <a:gd name="T57" fmla="*/ 158 h 161"/>
                            <a:gd name="T58" fmla="*/ 17 w 78"/>
                            <a:gd name="T59" fmla="*/ 159 h 161"/>
                            <a:gd name="T60" fmla="*/ 15 w 78"/>
                            <a:gd name="T61" fmla="*/ 161 h 161"/>
                            <a:gd name="T62" fmla="*/ 3 w 78"/>
                            <a:gd name="T63" fmla="*/ 161 h 161"/>
                            <a:gd name="T64" fmla="*/ 2 w 78"/>
                            <a:gd name="T65" fmla="*/ 159 h 161"/>
                            <a:gd name="T66" fmla="*/ 0 w 78"/>
                            <a:gd name="T67" fmla="*/ 158 h 161"/>
                            <a:gd name="T68" fmla="*/ 0 w 78"/>
                            <a:gd name="T69" fmla="*/ 6 h 161"/>
                            <a:gd name="T70" fmla="*/ 2 w 78"/>
                            <a:gd name="T71" fmla="*/ 4 h 161"/>
                            <a:gd name="T72" fmla="*/ 3 w 78"/>
                            <a:gd name="T73" fmla="*/ 3 h 161"/>
                            <a:gd name="T74" fmla="*/ 15 w 78"/>
                            <a:gd name="T75" fmla="*/ 0 h 161"/>
                            <a:gd name="T76" fmla="*/ 17 w 78"/>
                            <a:gd name="T77" fmla="*/ 0 h 161"/>
                            <a:gd name="T78" fmla="*/ 17 w 78"/>
                            <a:gd name="T79" fmla="*/ 1 h 161"/>
                            <a:gd name="T80" fmla="*/ 17 w 78"/>
                            <a:gd name="T81" fmla="*/ 3 h 161"/>
                            <a:gd name="T82" fmla="*/ 17 w 78"/>
                            <a:gd name="T83" fmla="*/ 66 h 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8" h="161">
                              <a:moveTo>
                                <a:pt x="17" y="66"/>
                              </a:moveTo>
                              <a:lnTo>
                                <a:pt x="25" y="59"/>
                              </a:lnTo>
                              <a:lnTo>
                                <a:pt x="33" y="54"/>
                              </a:lnTo>
                              <a:lnTo>
                                <a:pt x="42" y="51"/>
                              </a:lnTo>
                              <a:lnTo>
                                <a:pt x="52" y="51"/>
                              </a:lnTo>
                              <a:lnTo>
                                <a:pt x="58" y="51"/>
                              </a:lnTo>
                              <a:lnTo>
                                <a:pt x="65" y="53"/>
                              </a:lnTo>
                              <a:lnTo>
                                <a:pt x="68" y="56"/>
                              </a:lnTo>
                              <a:lnTo>
                                <a:pt x="73" y="59"/>
                              </a:lnTo>
                              <a:lnTo>
                                <a:pt x="75" y="64"/>
                              </a:lnTo>
                              <a:lnTo>
                                <a:pt x="77" y="69"/>
                              </a:lnTo>
                              <a:lnTo>
                                <a:pt x="78" y="76"/>
                              </a:lnTo>
                              <a:lnTo>
                                <a:pt x="78" y="84"/>
                              </a:lnTo>
                              <a:lnTo>
                                <a:pt x="78" y="158"/>
                              </a:lnTo>
                              <a:lnTo>
                                <a:pt x="78" y="159"/>
                              </a:lnTo>
                              <a:lnTo>
                                <a:pt x="77" y="161"/>
                              </a:lnTo>
                              <a:lnTo>
                                <a:pt x="65" y="161"/>
                              </a:lnTo>
                              <a:lnTo>
                                <a:pt x="62" y="159"/>
                              </a:lnTo>
                              <a:lnTo>
                                <a:pt x="62" y="158"/>
                              </a:lnTo>
                              <a:lnTo>
                                <a:pt x="62" y="84"/>
                              </a:lnTo>
                              <a:lnTo>
                                <a:pt x="62" y="74"/>
                              </a:lnTo>
                              <a:lnTo>
                                <a:pt x="58" y="69"/>
                              </a:lnTo>
                              <a:lnTo>
                                <a:pt x="53" y="66"/>
                              </a:lnTo>
                              <a:lnTo>
                                <a:pt x="47" y="66"/>
                              </a:lnTo>
                              <a:lnTo>
                                <a:pt x="40" y="66"/>
                              </a:lnTo>
                              <a:lnTo>
                                <a:pt x="33" y="68"/>
                              </a:lnTo>
                              <a:lnTo>
                                <a:pt x="25" y="73"/>
                              </a:lnTo>
                              <a:lnTo>
                                <a:pt x="17" y="79"/>
                              </a:lnTo>
                              <a:lnTo>
                                <a:pt x="17" y="158"/>
                              </a:lnTo>
                              <a:lnTo>
                                <a:pt x="17" y="159"/>
                              </a:lnTo>
                              <a:lnTo>
                                <a:pt x="15" y="161"/>
                              </a:lnTo>
                              <a:lnTo>
                                <a:pt x="3" y="161"/>
                              </a:lnTo>
                              <a:lnTo>
                                <a:pt x="2" y="159"/>
                              </a:lnTo>
                              <a:lnTo>
                                <a:pt x="0" y="158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3" y="3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7" y="1"/>
                              </a:lnTo>
                              <a:lnTo>
                                <a:pt x="17" y="3"/>
                              </a:lnTo>
                              <a:lnTo>
                                <a:pt x="1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721"/>
                      <wps:cNvSpPr>
                        <a:spLocks noChangeAspect="1" noEditPoints="1"/>
                      </wps:cNvSpPr>
                      <wps:spPr bwMode="auto">
                        <a:xfrm>
                          <a:off x="3557" y="1941"/>
                          <a:ext cx="44" cy="56"/>
                        </a:xfrm>
                        <a:custGeom>
                          <a:avLst/>
                          <a:gdLst>
                            <a:gd name="T0" fmla="*/ 87 w 89"/>
                            <a:gd name="T1" fmla="*/ 68 h 113"/>
                            <a:gd name="T2" fmla="*/ 82 w 89"/>
                            <a:gd name="T3" fmla="*/ 90 h 113"/>
                            <a:gd name="T4" fmla="*/ 70 w 89"/>
                            <a:gd name="T5" fmla="*/ 103 h 113"/>
                            <a:gd name="T6" fmla="*/ 54 w 89"/>
                            <a:gd name="T7" fmla="*/ 112 h 113"/>
                            <a:gd name="T8" fmla="*/ 34 w 89"/>
                            <a:gd name="T9" fmla="*/ 112 h 113"/>
                            <a:gd name="T10" fmla="*/ 17 w 89"/>
                            <a:gd name="T11" fmla="*/ 105 h 113"/>
                            <a:gd name="T12" fmla="*/ 7 w 89"/>
                            <a:gd name="T13" fmla="*/ 90 h 113"/>
                            <a:gd name="T14" fmla="*/ 0 w 89"/>
                            <a:gd name="T15" fmla="*/ 70 h 113"/>
                            <a:gd name="T16" fmla="*/ 0 w 89"/>
                            <a:gd name="T17" fmla="*/ 43 h 113"/>
                            <a:gd name="T18" fmla="*/ 7 w 89"/>
                            <a:gd name="T19" fmla="*/ 23 h 113"/>
                            <a:gd name="T20" fmla="*/ 19 w 89"/>
                            <a:gd name="T21" fmla="*/ 8 h 113"/>
                            <a:gd name="T22" fmla="*/ 35 w 89"/>
                            <a:gd name="T23" fmla="*/ 2 h 113"/>
                            <a:gd name="T24" fmla="*/ 55 w 89"/>
                            <a:gd name="T25" fmla="*/ 2 h 113"/>
                            <a:gd name="T26" fmla="*/ 70 w 89"/>
                            <a:gd name="T27" fmla="*/ 8 h 113"/>
                            <a:gd name="T28" fmla="*/ 82 w 89"/>
                            <a:gd name="T29" fmla="*/ 23 h 113"/>
                            <a:gd name="T30" fmla="*/ 87 w 89"/>
                            <a:gd name="T31" fmla="*/ 43 h 113"/>
                            <a:gd name="T32" fmla="*/ 19 w 89"/>
                            <a:gd name="T33" fmla="*/ 55 h 113"/>
                            <a:gd name="T34" fmla="*/ 20 w 89"/>
                            <a:gd name="T35" fmla="*/ 75 h 113"/>
                            <a:gd name="T36" fmla="*/ 25 w 89"/>
                            <a:gd name="T37" fmla="*/ 88 h 113"/>
                            <a:gd name="T38" fmla="*/ 34 w 89"/>
                            <a:gd name="T39" fmla="*/ 97 h 113"/>
                            <a:gd name="T40" fmla="*/ 44 w 89"/>
                            <a:gd name="T41" fmla="*/ 98 h 113"/>
                            <a:gd name="T42" fmla="*/ 55 w 89"/>
                            <a:gd name="T43" fmla="*/ 97 h 113"/>
                            <a:gd name="T44" fmla="*/ 64 w 89"/>
                            <a:gd name="T45" fmla="*/ 88 h 113"/>
                            <a:gd name="T46" fmla="*/ 69 w 89"/>
                            <a:gd name="T47" fmla="*/ 75 h 113"/>
                            <a:gd name="T48" fmla="*/ 70 w 89"/>
                            <a:gd name="T49" fmla="*/ 55 h 113"/>
                            <a:gd name="T50" fmla="*/ 69 w 89"/>
                            <a:gd name="T51" fmla="*/ 38 h 113"/>
                            <a:gd name="T52" fmla="*/ 64 w 89"/>
                            <a:gd name="T53" fmla="*/ 25 h 113"/>
                            <a:gd name="T54" fmla="*/ 55 w 89"/>
                            <a:gd name="T55" fmla="*/ 17 h 113"/>
                            <a:gd name="T56" fmla="*/ 44 w 89"/>
                            <a:gd name="T57" fmla="*/ 13 h 113"/>
                            <a:gd name="T58" fmla="*/ 34 w 89"/>
                            <a:gd name="T59" fmla="*/ 17 h 113"/>
                            <a:gd name="T60" fmla="*/ 25 w 89"/>
                            <a:gd name="T61" fmla="*/ 25 h 113"/>
                            <a:gd name="T62" fmla="*/ 20 w 89"/>
                            <a:gd name="T63" fmla="*/ 37 h 113"/>
                            <a:gd name="T64" fmla="*/ 19 w 89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113">
                              <a:moveTo>
                                <a:pt x="89" y="57"/>
                              </a:moveTo>
                              <a:lnTo>
                                <a:pt x="87" y="68"/>
                              </a:lnTo>
                              <a:lnTo>
                                <a:pt x="85" y="80"/>
                              </a:lnTo>
                              <a:lnTo>
                                <a:pt x="82" y="90"/>
                              </a:lnTo>
                              <a:lnTo>
                                <a:pt x="77" y="98"/>
                              </a:lnTo>
                              <a:lnTo>
                                <a:pt x="70" y="103"/>
                              </a:lnTo>
                              <a:lnTo>
                                <a:pt x="62" y="108"/>
                              </a:lnTo>
                              <a:lnTo>
                                <a:pt x="54" y="112"/>
                              </a:lnTo>
                              <a:lnTo>
                                <a:pt x="44" y="113"/>
                              </a:lnTo>
                              <a:lnTo>
                                <a:pt x="34" y="112"/>
                              </a:lnTo>
                              <a:lnTo>
                                <a:pt x="25" y="108"/>
                              </a:lnTo>
                              <a:lnTo>
                                <a:pt x="17" y="105"/>
                              </a:lnTo>
                              <a:lnTo>
                                <a:pt x="12" y="98"/>
                              </a:lnTo>
                              <a:lnTo>
                                <a:pt x="7" y="90"/>
                              </a:lnTo>
                              <a:lnTo>
                                <a:pt x="4" y="80"/>
                              </a:lnTo>
                              <a:lnTo>
                                <a:pt x="0" y="70"/>
                              </a:lnTo>
                              <a:lnTo>
                                <a:pt x="0" y="57"/>
                              </a:lnTo>
                              <a:lnTo>
                                <a:pt x="0" y="43"/>
                              </a:lnTo>
                              <a:lnTo>
                                <a:pt x="4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9" y="8"/>
                              </a:lnTo>
                              <a:lnTo>
                                <a:pt x="27" y="3"/>
                              </a:lnTo>
                              <a:lnTo>
                                <a:pt x="35" y="2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4" y="3"/>
                              </a:lnTo>
                              <a:lnTo>
                                <a:pt x="70" y="8"/>
                              </a:lnTo>
                              <a:lnTo>
                                <a:pt x="77" y="15"/>
                              </a:lnTo>
                              <a:lnTo>
                                <a:pt x="82" y="23"/>
                              </a:lnTo>
                              <a:lnTo>
                                <a:pt x="85" y="32"/>
                              </a:lnTo>
                              <a:lnTo>
                                <a:pt x="87" y="43"/>
                              </a:lnTo>
                              <a:lnTo>
                                <a:pt x="89" y="57"/>
                              </a:lnTo>
                              <a:close/>
                              <a:moveTo>
                                <a:pt x="19" y="55"/>
                              </a:moveTo>
                              <a:lnTo>
                                <a:pt x="19" y="65"/>
                              </a:lnTo>
                              <a:lnTo>
                                <a:pt x="20" y="75"/>
                              </a:lnTo>
                              <a:lnTo>
                                <a:pt x="22" y="82"/>
                              </a:lnTo>
                              <a:lnTo>
                                <a:pt x="25" y="88"/>
                              </a:lnTo>
                              <a:lnTo>
                                <a:pt x="29" y="93"/>
                              </a:lnTo>
                              <a:lnTo>
                                <a:pt x="34" y="9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50" y="98"/>
                              </a:lnTo>
                              <a:lnTo>
                                <a:pt x="55" y="97"/>
                              </a:lnTo>
                              <a:lnTo>
                                <a:pt x="60" y="93"/>
                              </a:lnTo>
                              <a:lnTo>
                                <a:pt x="64" y="88"/>
                              </a:lnTo>
                              <a:lnTo>
                                <a:pt x="67" y="83"/>
                              </a:lnTo>
                              <a:lnTo>
                                <a:pt x="69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47"/>
                              </a:lnTo>
                              <a:lnTo>
                                <a:pt x="69" y="38"/>
                              </a:lnTo>
                              <a:lnTo>
                                <a:pt x="67" y="30"/>
                              </a:lnTo>
                              <a:lnTo>
                                <a:pt x="64" y="25"/>
                              </a:lnTo>
                              <a:lnTo>
                                <a:pt x="60" y="20"/>
                              </a:lnTo>
                              <a:lnTo>
                                <a:pt x="55" y="17"/>
                              </a:lnTo>
                              <a:lnTo>
                                <a:pt x="50" y="15"/>
                              </a:lnTo>
                              <a:lnTo>
                                <a:pt x="44" y="13"/>
                              </a:lnTo>
                              <a:lnTo>
                                <a:pt x="39" y="15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5" y="25"/>
                              </a:lnTo>
                              <a:lnTo>
                                <a:pt x="22" y="30"/>
                              </a:lnTo>
                              <a:lnTo>
                                <a:pt x="20" y="37"/>
                              </a:lnTo>
                              <a:lnTo>
                                <a:pt x="19" y="45"/>
                              </a:lnTo>
                              <a:lnTo>
                                <a:pt x="19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722"/>
                      <wps:cNvSpPr>
                        <a:spLocks noChangeAspect="1"/>
                      </wps:cNvSpPr>
                      <wps:spPr bwMode="auto">
                        <a:xfrm>
                          <a:off x="721" y="2083"/>
                          <a:ext cx="35" cy="57"/>
                        </a:xfrm>
                        <a:custGeom>
                          <a:avLst/>
                          <a:gdLst>
                            <a:gd name="T0" fmla="*/ 5 w 70"/>
                            <a:gd name="T1" fmla="*/ 90 h 113"/>
                            <a:gd name="T2" fmla="*/ 7 w 70"/>
                            <a:gd name="T3" fmla="*/ 90 h 113"/>
                            <a:gd name="T4" fmla="*/ 22 w 70"/>
                            <a:gd name="T5" fmla="*/ 96 h 113"/>
                            <a:gd name="T6" fmla="*/ 42 w 70"/>
                            <a:gd name="T7" fmla="*/ 96 h 113"/>
                            <a:gd name="T8" fmla="*/ 52 w 70"/>
                            <a:gd name="T9" fmla="*/ 88 h 113"/>
                            <a:gd name="T10" fmla="*/ 52 w 70"/>
                            <a:gd name="T11" fmla="*/ 76 h 113"/>
                            <a:gd name="T12" fmla="*/ 45 w 70"/>
                            <a:gd name="T13" fmla="*/ 70 h 113"/>
                            <a:gd name="T14" fmla="*/ 23 w 70"/>
                            <a:gd name="T15" fmla="*/ 58 h 113"/>
                            <a:gd name="T16" fmla="*/ 10 w 70"/>
                            <a:gd name="T17" fmla="*/ 46 h 113"/>
                            <a:gd name="T18" fmla="*/ 5 w 70"/>
                            <a:gd name="T19" fmla="*/ 36 h 113"/>
                            <a:gd name="T20" fmla="*/ 5 w 70"/>
                            <a:gd name="T21" fmla="*/ 25 h 113"/>
                            <a:gd name="T22" fmla="*/ 9 w 70"/>
                            <a:gd name="T23" fmla="*/ 13 h 113"/>
                            <a:gd name="T24" fmla="*/ 19 w 70"/>
                            <a:gd name="T25" fmla="*/ 5 h 113"/>
                            <a:gd name="T26" fmla="*/ 30 w 70"/>
                            <a:gd name="T27" fmla="*/ 0 h 113"/>
                            <a:gd name="T28" fmla="*/ 47 w 70"/>
                            <a:gd name="T29" fmla="*/ 1 h 113"/>
                            <a:gd name="T30" fmla="*/ 63 w 70"/>
                            <a:gd name="T31" fmla="*/ 6 h 113"/>
                            <a:gd name="T32" fmla="*/ 67 w 70"/>
                            <a:gd name="T33" fmla="*/ 10 h 113"/>
                            <a:gd name="T34" fmla="*/ 62 w 70"/>
                            <a:gd name="T35" fmla="*/ 18 h 113"/>
                            <a:gd name="T36" fmla="*/ 60 w 70"/>
                            <a:gd name="T37" fmla="*/ 20 h 113"/>
                            <a:gd name="T38" fmla="*/ 58 w 70"/>
                            <a:gd name="T39" fmla="*/ 20 h 113"/>
                            <a:gd name="T40" fmla="*/ 37 w 70"/>
                            <a:gd name="T41" fmla="*/ 15 h 113"/>
                            <a:gd name="T42" fmla="*/ 25 w 70"/>
                            <a:gd name="T43" fmla="*/ 18 h 113"/>
                            <a:gd name="T44" fmla="*/ 20 w 70"/>
                            <a:gd name="T45" fmla="*/ 28 h 113"/>
                            <a:gd name="T46" fmla="*/ 25 w 70"/>
                            <a:gd name="T47" fmla="*/ 40 h 113"/>
                            <a:gd name="T48" fmla="*/ 48 w 70"/>
                            <a:gd name="T49" fmla="*/ 53 h 113"/>
                            <a:gd name="T50" fmla="*/ 65 w 70"/>
                            <a:gd name="T51" fmla="*/ 65 h 113"/>
                            <a:gd name="T52" fmla="*/ 70 w 70"/>
                            <a:gd name="T53" fmla="*/ 81 h 113"/>
                            <a:gd name="T54" fmla="*/ 67 w 70"/>
                            <a:gd name="T55" fmla="*/ 93 h 113"/>
                            <a:gd name="T56" fmla="*/ 60 w 70"/>
                            <a:gd name="T57" fmla="*/ 103 h 113"/>
                            <a:gd name="T58" fmla="*/ 48 w 70"/>
                            <a:gd name="T59" fmla="*/ 110 h 113"/>
                            <a:gd name="T60" fmla="*/ 35 w 70"/>
                            <a:gd name="T61" fmla="*/ 113 h 113"/>
                            <a:gd name="T62" fmla="*/ 19 w 70"/>
                            <a:gd name="T63" fmla="*/ 110 h 113"/>
                            <a:gd name="T64" fmla="*/ 2 w 70"/>
                            <a:gd name="T65" fmla="*/ 103 h 113"/>
                            <a:gd name="T66" fmla="*/ 0 w 70"/>
                            <a:gd name="T67" fmla="*/ 101 h 113"/>
                            <a:gd name="T68" fmla="*/ 0 w 70"/>
                            <a:gd name="T69" fmla="*/ 101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113">
                              <a:moveTo>
                                <a:pt x="5" y="91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9" y="91"/>
                              </a:lnTo>
                              <a:lnTo>
                                <a:pt x="22" y="96"/>
                              </a:lnTo>
                              <a:lnTo>
                                <a:pt x="35" y="98"/>
                              </a:lnTo>
                              <a:lnTo>
                                <a:pt x="42" y="96"/>
                              </a:lnTo>
                              <a:lnTo>
                                <a:pt x="48" y="93"/>
                              </a:lnTo>
                              <a:lnTo>
                                <a:pt x="52" y="88"/>
                              </a:lnTo>
                              <a:lnTo>
                                <a:pt x="53" y="81"/>
                              </a:lnTo>
                              <a:lnTo>
                                <a:pt x="52" y="76"/>
                              </a:lnTo>
                              <a:lnTo>
                                <a:pt x="50" y="73"/>
                              </a:lnTo>
                              <a:lnTo>
                                <a:pt x="45" y="70"/>
                              </a:lnTo>
                              <a:lnTo>
                                <a:pt x="38" y="65"/>
                              </a:lnTo>
                              <a:lnTo>
                                <a:pt x="23" y="58"/>
                              </a:lnTo>
                              <a:lnTo>
                                <a:pt x="14" y="51"/>
                              </a:lnTo>
                              <a:lnTo>
                                <a:pt x="10" y="46"/>
                              </a:lnTo>
                              <a:lnTo>
                                <a:pt x="7" y="41"/>
                              </a:lnTo>
                              <a:lnTo>
                                <a:pt x="5" y="36"/>
                              </a:lnTo>
                              <a:lnTo>
                                <a:pt x="4" y="30"/>
                              </a:lnTo>
                              <a:lnTo>
                                <a:pt x="5" y="25"/>
                              </a:lnTo>
                              <a:lnTo>
                                <a:pt x="7" y="18"/>
                              </a:lnTo>
                              <a:lnTo>
                                <a:pt x="9" y="13"/>
                              </a:lnTo>
                              <a:lnTo>
                                <a:pt x="14" y="8"/>
                              </a:lnTo>
                              <a:lnTo>
                                <a:pt x="19" y="5"/>
                              </a:lnTo>
                              <a:lnTo>
                                <a:pt x="23" y="1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7" y="1"/>
                              </a:lnTo>
                              <a:lnTo>
                                <a:pt x="57" y="3"/>
                              </a:lnTo>
                              <a:lnTo>
                                <a:pt x="63" y="6"/>
                              </a:lnTo>
                              <a:lnTo>
                                <a:pt x="67" y="10"/>
                              </a:lnTo>
                              <a:lnTo>
                                <a:pt x="65" y="11"/>
                              </a:lnTo>
                              <a:lnTo>
                                <a:pt x="62" y="18"/>
                              </a:lnTo>
                              <a:lnTo>
                                <a:pt x="60" y="20"/>
                              </a:lnTo>
                              <a:lnTo>
                                <a:pt x="58" y="20"/>
                              </a:lnTo>
                              <a:lnTo>
                                <a:pt x="47" y="15"/>
                              </a:lnTo>
                              <a:lnTo>
                                <a:pt x="37" y="15"/>
                              </a:lnTo>
                              <a:lnTo>
                                <a:pt x="30" y="15"/>
                              </a:lnTo>
                              <a:lnTo>
                                <a:pt x="25" y="18"/>
                              </a:lnTo>
                              <a:lnTo>
                                <a:pt x="22" y="23"/>
                              </a:lnTo>
                              <a:lnTo>
                                <a:pt x="20" y="28"/>
                              </a:lnTo>
                              <a:lnTo>
                                <a:pt x="22" y="35"/>
                              </a:lnTo>
                              <a:lnTo>
                                <a:pt x="25" y="40"/>
                              </a:lnTo>
                              <a:lnTo>
                                <a:pt x="30" y="43"/>
                              </a:lnTo>
                              <a:lnTo>
                                <a:pt x="48" y="53"/>
                              </a:lnTo>
                              <a:lnTo>
                                <a:pt x="58" y="58"/>
                              </a:lnTo>
                              <a:lnTo>
                                <a:pt x="65" y="65"/>
                              </a:lnTo>
                              <a:lnTo>
                                <a:pt x="68" y="71"/>
                              </a:lnTo>
                              <a:lnTo>
                                <a:pt x="70" y="81"/>
                              </a:lnTo>
                              <a:lnTo>
                                <a:pt x="70" y="88"/>
                              </a:lnTo>
                              <a:lnTo>
                                <a:pt x="67" y="93"/>
                              </a:lnTo>
                              <a:lnTo>
                                <a:pt x="65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8" y="110"/>
                              </a:lnTo>
                              <a:lnTo>
                                <a:pt x="42" y="111"/>
                              </a:lnTo>
                              <a:lnTo>
                                <a:pt x="35" y="113"/>
                              </a:lnTo>
                              <a:lnTo>
                                <a:pt x="27" y="111"/>
                              </a:lnTo>
                              <a:lnTo>
                                <a:pt x="19" y="110"/>
                              </a:lnTo>
                              <a:lnTo>
                                <a:pt x="10" y="108"/>
                              </a:lnTo>
                              <a:lnTo>
                                <a:pt x="2" y="103"/>
                              </a:lnTo>
                              <a:lnTo>
                                <a:pt x="0" y="103"/>
                              </a:lnTo>
                              <a:lnTo>
                                <a:pt x="0" y="101"/>
                              </a:lnTo>
                              <a:lnTo>
                                <a:pt x="5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723"/>
                      <wps:cNvSpPr>
                        <a:spLocks noChangeAspect="1" noEditPoints="1"/>
                      </wps:cNvSpPr>
                      <wps:spPr bwMode="auto">
                        <a:xfrm>
                          <a:off x="766" y="2083"/>
                          <a:ext cx="44" cy="57"/>
                        </a:xfrm>
                        <a:custGeom>
                          <a:avLst/>
                          <a:gdLst>
                            <a:gd name="T0" fmla="*/ 88 w 88"/>
                            <a:gd name="T1" fmla="*/ 68 h 113"/>
                            <a:gd name="T2" fmla="*/ 82 w 88"/>
                            <a:gd name="T3" fmla="*/ 90 h 113"/>
                            <a:gd name="T4" fmla="*/ 70 w 88"/>
                            <a:gd name="T5" fmla="*/ 103 h 113"/>
                            <a:gd name="T6" fmla="*/ 53 w 88"/>
                            <a:gd name="T7" fmla="*/ 111 h 113"/>
                            <a:gd name="T8" fmla="*/ 33 w 88"/>
                            <a:gd name="T9" fmla="*/ 111 h 113"/>
                            <a:gd name="T10" fmla="*/ 18 w 88"/>
                            <a:gd name="T11" fmla="*/ 105 h 113"/>
                            <a:gd name="T12" fmla="*/ 7 w 88"/>
                            <a:gd name="T13" fmla="*/ 90 h 113"/>
                            <a:gd name="T14" fmla="*/ 2 w 88"/>
                            <a:gd name="T15" fmla="*/ 70 h 113"/>
                            <a:gd name="T16" fmla="*/ 2 w 88"/>
                            <a:gd name="T17" fmla="*/ 43 h 113"/>
                            <a:gd name="T18" fmla="*/ 7 w 88"/>
                            <a:gd name="T19" fmla="*/ 23 h 113"/>
                            <a:gd name="T20" fmla="*/ 18 w 88"/>
                            <a:gd name="T21" fmla="*/ 8 h 113"/>
                            <a:gd name="T22" fmla="*/ 35 w 88"/>
                            <a:gd name="T23" fmla="*/ 1 h 113"/>
                            <a:gd name="T24" fmla="*/ 55 w 88"/>
                            <a:gd name="T25" fmla="*/ 1 h 113"/>
                            <a:gd name="T26" fmla="*/ 72 w 88"/>
                            <a:gd name="T27" fmla="*/ 8 h 113"/>
                            <a:gd name="T28" fmla="*/ 82 w 88"/>
                            <a:gd name="T29" fmla="*/ 23 h 113"/>
                            <a:gd name="T30" fmla="*/ 88 w 88"/>
                            <a:gd name="T31" fmla="*/ 43 h 113"/>
                            <a:gd name="T32" fmla="*/ 18 w 88"/>
                            <a:gd name="T33" fmla="*/ 55 h 113"/>
                            <a:gd name="T34" fmla="*/ 20 w 88"/>
                            <a:gd name="T35" fmla="*/ 75 h 113"/>
                            <a:gd name="T36" fmla="*/ 25 w 88"/>
                            <a:gd name="T37" fmla="*/ 88 h 113"/>
                            <a:gd name="T38" fmla="*/ 33 w 88"/>
                            <a:gd name="T39" fmla="*/ 96 h 113"/>
                            <a:gd name="T40" fmla="*/ 45 w 88"/>
                            <a:gd name="T41" fmla="*/ 98 h 113"/>
                            <a:gd name="T42" fmla="*/ 55 w 88"/>
                            <a:gd name="T43" fmla="*/ 96 h 113"/>
                            <a:gd name="T44" fmla="*/ 63 w 88"/>
                            <a:gd name="T45" fmla="*/ 88 h 113"/>
                            <a:gd name="T46" fmla="*/ 68 w 88"/>
                            <a:gd name="T47" fmla="*/ 75 h 113"/>
                            <a:gd name="T48" fmla="*/ 70 w 88"/>
                            <a:gd name="T49" fmla="*/ 55 h 113"/>
                            <a:gd name="T50" fmla="*/ 68 w 88"/>
                            <a:gd name="T51" fmla="*/ 38 h 113"/>
                            <a:gd name="T52" fmla="*/ 63 w 88"/>
                            <a:gd name="T53" fmla="*/ 25 h 113"/>
                            <a:gd name="T54" fmla="*/ 55 w 88"/>
                            <a:gd name="T55" fmla="*/ 16 h 113"/>
                            <a:gd name="T56" fmla="*/ 45 w 88"/>
                            <a:gd name="T57" fmla="*/ 13 h 113"/>
                            <a:gd name="T58" fmla="*/ 33 w 88"/>
                            <a:gd name="T59" fmla="*/ 16 h 113"/>
                            <a:gd name="T60" fmla="*/ 25 w 88"/>
                            <a:gd name="T61" fmla="*/ 25 h 113"/>
                            <a:gd name="T62" fmla="*/ 20 w 88"/>
                            <a:gd name="T63" fmla="*/ 36 h 113"/>
                            <a:gd name="T64" fmla="*/ 18 w 88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8" h="113">
                              <a:moveTo>
                                <a:pt x="88" y="56"/>
                              </a:moveTo>
                              <a:lnTo>
                                <a:pt x="88" y="68"/>
                              </a:lnTo>
                              <a:lnTo>
                                <a:pt x="85" y="80"/>
                              </a:lnTo>
                              <a:lnTo>
                                <a:pt x="82" y="90"/>
                              </a:lnTo>
                              <a:lnTo>
                                <a:pt x="77" y="98"/>
                              </a:lnTo>
                              <a:lnTo>
                                <a:pt x="70" y="103"/>
                              </a:lnTo>
                              <a:lnTo>
                                <a:pt x="62" y="108"/>
                              </a:lnTo>
                              <a:lnTo>
                                <a:pt x="53" y="111"/>
                              </a:lnTo>
                              <a:lnTo>
                                <a:pt x="43" y="113"/>
                              </a:lnTo>
                              <a:lnTo>
                                <a:pt x="33" y="111"/>
                              </a:lnTo>
                              <a:lnTo>
                                <a:pt x="25" y="108"/>
                              </a:lnTo>
                              <a:lnTo>
                                <a:pt x="18" y="105"/>
                              </a:lnTo>
                              <a:lnTo>
                                <a:pt x="12" y="98"/>
                              </a:lnTo>
                              <a:lnTo>
                                <a:pt x="7" y="90"/>
                              </a:lnTo>
                              <a:lnTo>
                                <a:pt x="3" y="80"/>
                              </a:lnTo>
                              <a:lnTo>
                                <a:pt x="2" y="70"/>
                              </a:lnTo>
                              <a:lnTo>
                                <a:pt x="0" y="56"/>
                              </a:lnTo>
                              <a:lnTo>
                                <a:pt x="2" y="43"/>
                              </a:lnTo>
                              <a:lnTo>
                                <a:pt x="3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8" y="8"/>
                              </a:lnTo>
                              <a:lnTo>
                                <a:pt x="27" y="3"/>
                              </a:lnTo>
                              <a:lnTo>
                                <a:pt x="35" y="1"/>
                              </a:lnTo>
                              <a:lnTo>
                                <a:pt x="45" y="0"/>
                              </a:lnTo>
                              <a:lnTo>
                                <a:pt x="55" y="1"/>
                              </a:lnTo>
                              <a:lnTo>
                                <a:pt x="63" y="3"/>
                              </a:lnTo>
                              <a:lnTo>
                                <a:pt x="72" y="8"/>
                              </a:lnTo>
                              <a:lnTo>
                                <a:pt x="77" y="15"/>
                              </a:lnTo>
                              <a:lnTo>
                                <a:pt x="82" y="23"/>
                              </a:lnTo>
                              <a:lnTo>
                                <a:pt x="85" y="31"/>
                              </a:lnTo>
                              <a:lnTo>
                                <a:pt x="88" y="43"/>
                              </a:lnTo>
                              <a:lnTo>
                                <a:pt x="88" y="56"/>
                              </a:lnTo>
                              <a:close/>
                              <a:moveTo>
                                <a:pt x="18" y="55"/>
                              </a:moveTo>
                              <a:lnTo>
                                <a:pt x="18" y="65"/>
                              </a:lnTo>
                              <a:lnTo>
                                <a:pt x="20" y="75"/>
                              </a:lnTo>
                              <a:lnTo>
                                <a:pt x="22" y="81"/>
                              </a:lnTo>
                              <a:lnTo>
                                <a:pt x="25" y="88"/>
                              </a:lnTo>
                              <a:lnTo>
                                <a:pt x="28" y="93"/>
                              </a:lnTo>
                              <a:lnTo>
                                <a:pt x="33" y="96"/>
                              </a:lnTo>
                              <a:lnTo>
                                <a:pt x="38" y="98"/>
                              </a:lnTo>
                              <a:lnTo>
                                <a:pt x="45" y="98"/>
                              </a:lnTo>
                              <a:lnTo>
                                <a:pt x="50" y="98"/>
                              </a:lnTo>
                              <a:lnTo>
                                <a:pt x="55" y="96"/>
                              </a:lnTo>
                              <a:lnTo>
                                <a:pt x="60" y="93"/>
                              </a:lnTo>
                              <a:lnTo>
                                <a:pt x="63" y="88"/>
                              </a:lnTo>
                              <a:lnTo>
                                <a:pt x="67" y="83"/>
                              </a:lnTo>
                              <a:lnTo>
                                <a:pt x="68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46"/>
                              </a:lnTo>
                              <a:lnTo>
                                <a:pt x="68" y="38"/>
                              </a:lnTo>
                              <a:lnTo>
                                <a:pt x="67" y="30"/>
                              </a:lnTo>
                              <a:lnTo>
                                <a:pt x="63" y="25"/>
                              </a:lnTo>
                              <a:lnTo>
                                <a:pt x="60" y="20"/>
                              </a:lnTo>
                              <a:lnTo>
                                <a:pt x="55" y="16"/>
                              </a:lnTo>
                              <a:lnTo>
                                <a:pt x="50" y="15"/>
                              </a:lnTo>
                              <a:lnTo>
                                <a:pt x="45" y="13"/>
                              </a:lnTo>
                              <a:lnTo>
                                <a:pt x="38" y="15"/>
                              </a:lnTo>
                              <a:lnTo>
                                <a:pt x="33" y="16"/>
                              </a:ln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2" y="30"/>
                              </a:lnTo>
                              <a:lnTo>
                                <a:pt x="20" y="36"/>
                              </a:lnTo>
                              <a:lnTo>
                                <a:pt x="18" y="45"/>
                              </a:lnTo>
                              <a:lnTo>
                                <a:pt x="1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724"/>
                      <wps:cNvSpPr>
                        <a:spLocks noChangeAspect="1"/>
                      </wps:cNvSpPr>
                      <wps:spPr bwMode="auto">
                        <a:xfrm>
                          <a:off x="824" y="2083"/>
                          <a:ext cx="42" cy="57"/>
                        </a:xfrm>
                        <a:custGeom>
                          <a:avLst/>
                          <a:gdLst>
                            <a:gd name="T0" fmla="*/ 60 w 83"/>
                            <a:gd name="T1" fmla="*/ 6 h 113"/>
                            <a:gd name="T2" fmla="*/ 60 w 83"/>
                            <a:gd name="T3" fmla="*/ 5 h 113"/>
                            <a:gd name="T4" fmla="*/ 61 w 83"/>
                            <a:gd name="T5" fmla="*/ 3 h 113"/>
                            <a:gd name="T6" fmla="*/ 73 w 83"/>
                            <a:gd name="T7" fmla="*/ 0 h 113"/>
                            <a:gd name="T8" fmla="*/ 75 w 83"/>
                            <a:gd name="T9" fmla="*/ 0 h 113"/>
                            <a:gd name="T10" fmla="*/ 75 w 83"/>
                            <a:gd name="T11" fmla="*/ 0 h 113"/>
                            <a:gd name="T12" fmla="*/ 76 w 83"/>
                            <a:gd name="T13" fmla="*/ 0 h 113"/>
                            <a:gd name="T14" fmla="*/ 76 w 83"/>
                            <a:gd name="T15" fmla="*/ 3 h 113"/>
                            <a:gd name="T16" fmla="*/ 76 w 83"/>
                            <a:gd name="T17" fmla="*/ 80 h 113"/>
                            <a:gd name="T18" fmla="*/ 76 w 83"/>
                            <a:gd name="T19" fmla="*/ 86 h 113"/>
                            <a:gd name="T20" fmla="*/ 78 w 83"/>
                            <a:gd name="T21" fmla="*/ 93 h 113"/>
                            <a:gd name="T22" fmla="*/ 80 w 83"/>
                            <a:gd name="T23" fmla="*/ 98 h 113"/>
                            <a:gd name="T24" fmla="*/ 83 w 83"/>
                            <a:gd name="T25" fmla="*/ 103 h 113"/>
                            <a:gd name="T26" fmla="*/ 83 w 83"/>
                            <a:gd name="T27" fmla="*/ 103 h 113"/>
                            <a:gd name="T28" fmla="*/ 83 w 83"/>
                            <a:gd name="T29" fmla="*/ 105 h 113"/>
                            <a:gd name="T30" fmla="*/ 83 w 83"/>
                            <a:gd name="T31" fmla="*/ 105 h 113"/>
                            <a:gd name="T32" fmla="*/ 81 w 83"/>
                            <a:gd name="T33" fmla="*/ 105 h 113"/>
                            <a:gd name="T34" fmla="*/ 71 w 83"/>
                            <a:gd name="T35" fmla="*/ 111 h 113"/>
                            <a:gd name="T36" fmla="*/ 71 w 83"/>
                            <a:gd name="T37" fmla="*/ 111 h 113"/>
                            <a:gd name="T38" fmla="*/ 70 w 83"/>
                            <a:gd name="T39" fmla="*/ 113 h 113"/>
                            <a:gd name="T40" fmla="*/ 66 w 83"/>
                            <a:gd name="T41" fmla="*/ 108 h 113"/>
                            <a:gd name="T42" fmla="*/ 63 w 83"/>
                            <a:gd name="T43" fmla="*/ 100 h 113"/>
                            <a:gd name="T44" fmla="*/ 55 w 83"/>
                            <a:gd name="T45" fmla="*/ 105 h 113"/>
                            <a:gd name="T46" fmla="*/ 46 w 83"/>
                            <a:gd name="T47" fmla="*/ 110 h 113"/>
                            <a:gd name="T48" fmla="*/ 38 w 83"/>
                            <a:gd name="T49" fmla="*/ 111 h 113"/>
                            <a:gd name="T50" fmla="*/ 30 w 83"/>
                            <a:gd name="T51" fmla="*/ 113 h 113"/>
                            <a:gd name="T52" fmla="*/ 23 w 83"/>
                            <a:gd name="T53" fmla="*/ 111 h 113"/>
                            <a:gd name="T54" fmla="*/ 16 w 83"/>
                            <a:gd name="T55" fmla="*/ 110 h 113"/>
                            <a:gd name="T56" fmla="*/ 11 w 83"/>
                            <a:gd name="T57" fmla="*/ 108 h 113"/>
                            <a:gd name="T58" fmla="*/ 6 w 83"/>
                            <a:gd name="T59" fmla="*/ 105 h 113"/>
                            <a:gd name="T60" fmla="*/ 3 w 83"/>
                            <a:gd name="T61" fmla="*/ 101 h 113"/>
                            <a:gd name="T62" fmla="*/ 1 w 83"/>
                            <a:gd name="T63" fmla="*/ 95 h 113"/>
                            <a:gd name="T64" fmla="*/ 0 w 83"/>
                            <a:gd name="T65" fmla="*/ 90 h 113"/>
                            <a:gd name="T66" fmla="*/ 0 w 83"/>
                            <a:gd name="T67" fmla="*/ 83 h 113"/>
                            <a:gd name="T68" fmla="*/ 0 w 83"/>
                            <a:gd name="T69" fmla="*/ 6 h 113"/>
                            <a:gd name="T70" fmla="*/ 0 w 83"/>
                            <a:gd name="T71" fmla="*/ 5 h 113"/>
                            <a:gd name="T72" fmla="*/ 1 w 83"/>
                            <a:gd name="T73" fmla="*/ 3 h 113"/>
                            <a:gd name="T74" fmla="*/ 13 w 83"/>
                            <a:gd name="T75" fmla="*/ 0 h 113"/>
                            <a:gd name="T76" fmla="*/ 13 w 83"/>
                            <a:gd name="T77" fmla="*/ 0 h 113"/>
                            <a:gd name="T78" fmla="*/ 15 w 83"/>
                            <a:gd name="T79" fmla="*/ 0 h 113"/>
                            <a:gd name="T80" fmla="*/ 15 w 83"/>
                            <a:gd name="T81" fmla="*/ 0 h 113"/>
                            <a:gd name="T82" fmla="*/ 16 w 83"/>
                            <a:gd name="T83" fmla="*/ 3 h 113"/>
                            <a:gd name="T84" fmla="*/ 16 w 83"/>
                            <a:gd name="T85" fmla="*/ 71 h 113"/>
                            <a:gd name="T86" fmla="*/ 16 w 83"/>
                            <a:gd name="T87" fmla="*/ 83 h 113"/>
                            <a:gd name="T88" fmla="*/ 20 w 83"/>
                            <a:gd name="T89" fmla="*/ 91 h 113"/>
                            <a:gd name="T90" fmla="*/ 21 w 83"/>
                            <a:gd name="T91" fmla="*/ 95 h 113"/>
                            <a:gd name="T92" fmla="*/ 25 w 83"/>
                            <a:gd name="T93" fmla="*/ 96 h 113"/>
                            <a:gd name="T94" fmla="*/ 28 w 83"/>
                            <a:gd name="T95" fmla="*/ 96 h 113"/>
                            <a:gd name="T96" fmla="*/ 31 w 83"/>
                            <a:gd name="T97" fmla="*/ 98 h 113"/>
                            <a:gd name="T98" fmla="*/ 38 w 83"/>
                            <a:gd name="T99" fmla="*/ 96 h 113"/>
                            <a:gd name="T100" fmla="*/ 46 w 83"/>
                            <a:gd name="T101" fmla="*/ 95 h 113"/>
                            <a:gd name="T102" fmla="*/ 53 w 83"/>
                            <a:gd name="T103" fmla="*/ 91 h 113"/>
                            <a:gd name="T104" fmla="*/ 60 w 83"/>
                            <a:gd name="T105" fmla="*/ 86 h 113"/>
                            <a:gd name="T106" fmla="*/ 60 w 83"/>
                            <a:gd name="T107" fmla="*/ 6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3" h="113">
                              <a:moveTo>
                                <a:pt x="60" y="6"/>
                              </a:moveTo>
                              <a:lnTo>
                                <a:pt x="60" y="5"/>
                              </a:lnTo>
                              <a:lnTo>
                                <a:pt x="61" y="3"/>
                              </a:lnTo>
                              <a:lnTo>
                                <a:pt x="73" y="0"/>
                              </a:lnTo>
                              <a:lnTo>
                                <a:pt x="75" y="0"/>
                              </a:lnTo>
                              <a:lnTo>
                                <a:pt x="76" y="0"/>
                              </a:lnTo>
                              <a:lnTo>
                                <a:pt x="76" y="3"/>
                              </a:lnTo>
                              <a:lnTo>
                                <a:pt x="76" y="80"/>
                              </a:lnTo>
                              <a:lnTo>
                                <a:pt x="76" y="86"/>
                              </a:lnTo>
                              <a:lnTo>
                                <a:pt x="78" y="93"/>
                              </a:lnTo>
                              <a:lnTo>
                                <a:pt x="80" y="98"/>
                              </a:lnTo>
                              <a:lnTo>
                                <a:pt x="83" y="103"/>
                              </a:lnTo>
                              <a:lnTo>
                                <a:pt x="83" y="105"/>
                              </a:lnTo>
                              <a:lnTo>
                                <a:pt x="81" y="105"/>
                              </a:lnTo>
                              <a:lnTo>
                                <a:pt x="71" y="111"/>
                              </a:lnTo>
                              <a:lnTo>
                                <a:pt x="70" y="113"/>
                              </a:lnTo>
                              <a:lnTo>
                                <a:pt x="66" y="108"/>
                              </a:lnTo>
                              <a:lnTo>
                                <a:pt x="63" y="100"/>
                              </a:lnTo>
                              <a:lnTo>
                                <a:pt x="55" y="105"/>
                              </a:lnTo>
                              <a:lnTo>
                                <a:pt x="46" y="110"/>
                              </a:lnTo>
                              <a:lnTo>
                                <a:pt x="38" y="111"/>
                              </a:lnTo>
                              <a:lnTo>
                                <a:pt x="30" y="113"/>
                              </a:lnTo>
                              <a:lnTo>
                                <a:pt x="23" y="111"/>
                              </a:lnTo>
                              <a:lnTo>
                                <a:pt x="16" y="110"/>
                              </a:lnTo>
                              <a:lnTo>
                                <a:pt x="11" y="108"/>
                              </a:lnTo>
                              <a:lnTo>
                                <a:pt x="6" y="105"/>
                              </a:lnTo>
                              <a:lnTo>
                                <a:pt x="3" y="101"/>
                              </a:lnTo>
                              <a:lnTo>
                                <a:pt x="1" y="95"/>
                              </a:lnTo>
                              <a:lnTo>
                                <a:pt x="0" y="90"/>
                              </a:lnTo>
                              <a:lnTo>
                                <a:pt x="0" y="83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1" y="3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16" y="3"/>
                              </a:lnTo>
                              <a:lnTo>
                                <a:pt x="16" y="71"/>
                              </a:lnTo>
                              <a:lnTo>
                                <a:pt x="16" y="83"/>
                              </a:lnTo>
                              <a:lnTo>
                                <a:pt x="20" y="91"/>
                              </a:lnTo>
                              <a:lnTo>
                                <a:pt x="21" y="95"/>
                              </a:lnTo>
                              <a:lnTo>
                                <a:pt x="25" y="96"/>
                              </a:lnTo>
                              <a:lnTo>
                                <a:pt x="28" y="96"/>
                              </a:lnTo>
                              <a:lnTo>
                                <a:pt x="31" y="98"/>
                              </a:lnTo>
                              <a:lnTo>
                                <a:pt x="38" y="96"/>
                              </a:lnTo>
                              <a:lnTo>
                                <a:pt x="46" y="95"/>
                              </a:lnTo>
                              <a:lnTo>
                                <a:pt x="53" y="91"/>
                              </a:lnTo>
                              <a:lnTo>
                                <a:pt x="60" y="86"/>
                              </a:lnTo>
                              <a:lnTo>
                                <a:pt x="6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725"/>
                      <wps:cNvSpPr>
                        <a:spLocks noChangeAspect="1" noEditPoints="1"/>
                      </wps:cNvSpPr>
                      <wps:spPr bwMode="auto">
                        <a:xfrm>
                          <a:off x="877" y="2057"/>
                          <a:ext cx="44" cy="83"/>
                        </a:xfrm>
                        <a:custGeom>
                          <a:avLst/>
                          <a:gdLst>
                            <a:gd name="T0" fmla="*/ 76 w 88"/>
                            <a:gd name="T1" fmla="*/ 163 h 165"/>
                            <a:gd name="T2" fmla="*/ 71 w 88"/>
                            <a:gd name="T3" fmla="*/ 160 h 165"/>
                            <a:gd name="T4" fmla="*/ 58 w 88"/>
                            <a:gd name="T5" fmla="*/ 157 h 165"/>
                            <a:gd name="T6" fmla="*/ 43 w 88"/>
                            <a:gd name="T7" fmla="*/ 163 h 165"/>
                            <a:gd name="T8" fmla="*/ 26 w 88"/>
                            <a:gd name="T9" fmla="*/ 163 h 165"/>
                            <a:gd name="T10" fmla="*/ 15 w 88"/>
                            <a:gd name="T11" fmla="*/ 155 h 165"/>
                            <a:gd name="T12" fmla="*/ 5 w 88"/>
                            <a:gd name="T13" fmla="*/ 140 h 165"/>
                            <a:gd name="T14" fmla="*/ 1 w 88"/>
                            <a:gd name="T15" fmla="*/ 120 h 165"/>
                            <a:gd name="T16" fmla="*/ 1 w 88"/>
                            <a:gd name="T17" fmla="*/ 95 h 165"/>
                            <a:gd name="T18" fmla="*/ 6 w 88"/>
                            <a:gd name="T19" fmla="*/ 75 h 165"/>
                            <a:gd name="T20" fmla="*/ 16 w 88"/>
                            <a:gd name="T21" fmla="*/ 60 h 165"/>
                            <a:gd name="T22" fmla="*/ 31 w 88"/>
                            <a:gd name="T23" fmla="*/ 53 h 165"/>
                            <a:gd name="T24" fmla="*/ 46 w 88"/>
                            <a:gd name="T25" fmla="*/ 52 h 165"/>
                            <a:gd name="T26" fmla="*/ 58 w 88"/>
                            <a:gd name="T27" fmla="*/ 55 h 165"/>
                            <a:gd name="T28" fmla="*/ 65 w 88"/>
                            <a:gd name="T29" fmla="*/ 7 h 165"/>
                            <a:gd name="T30" fmla="*/ 66 w 88"/>
                            <a:gd name="T31" fmla="*/ 4 h 165"/>
                            <a:gd name="T32" fmla="*/ 78 w 88"/>
                            <a:gd name="T33" fmla="*/ 0 h 165"/>
                            <a:gd name="T34" fmla="*/ 80 w 88"/>
                            <a:gd name="T35" fmla="*/ 2 h 165"/>
                            <a:gd name="T36" fmla="*/ 81 w 88"/>
                            <a:gd name="T37" fmla="*/ 127 h 165"/>
                            <a:gd name="T38" fmla="*/ 81 w 88"/>
                            <a:gd name="T39" fmla="*/ 142 h 165"/>
                            <a:gd name="T40" fmla="*/ 86 w 88"/>
                            <a:gd name="T41" fmla="*/ 152 h 165"/>
                            <a:gd name="T42" fmla="*/ 88 w 88"/>
                            <a:gd name="T43" fmla="*/ 157 h 165"/>
                            <a:gd name="T44" fmla="*/ 86 w 88"/>
                            <a:gd name="T45" fmla="*/ 157 h 165"/>
                            <a:gd name="T46" fmla="*/ 65 w 88"/>
                            <a:gd name="T47" fmla="*/ 73 h 165"/>
                            <a:gd name="T48" fmla="*/ 53 w 88"/>
                            <a:gd name="T49" fmla="*/ 68 h 165"/>
                            <a:gd name="T50" fmla="*/ 41 w 88"/>
                            <a:gd name="T51" fmla="*/ 67 h 165"/>
                            <a:gd name="T52" fmla="*/ 31 w 88"/>
                            <a:gd name="T53" fmla="*/ 68 h 165"/>
                            <a:gd name="T54" fmla="*/ 23 w 88"/>
                            <a:gd name="T55" fmla="*/ 75 h 165"/>
                            <a:gd name="T56" fmla="*/ 20 w 88"/>
                            <a:gd name="T57" fmla="*/ 88 h 165"/>
                            <a:gd name="T58" fmla="*/ 18 w 88"/>
                            <a:gd name="T59" fmla="*/ 107 h 165"/>
                            <a:gd name="T60" fmla="*/ 20 w 88"/>
                            <a:gd name="T61" fmla="*/ 125 h 165"/>
                            <a:gd name="T62" fmla="*/ 23 w 88"/>
                            <a:gd name="T63" fmla="*/ 138 h 165"/>
                            <a:gd name="T64" fmla="*/ 30 w 88"/>
                            <a:gd name="T65" fmla="*/ 147 h 165"/>
                            <a:gd name="T66" fmla="*/ 38 w 88"/>
                            <a:gd name="T67" fmla="*/ 150 h 165"/>
                            <a:gd name="T68" fmla="*/ 51 w 88"/>
                            <a:gd name="T69" fmla="*/ 147 h 165"/>
                            <a:gd name="T70" fmla="*/ 65 w 88"/>
                            <a:gd name="T71" fmla="*/ 137 h 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8" h="165">
                              <a:moveTo>
                                <a:pt x="76" y="163"/>
                              </a:moveTo>
                              <a:lnTo>
                                <a:pt x="76" y="163"/>
                              </a:lnTo>
                              <a:lnTo>
                                <a:pt x="75" y="163"/>
                              </a:lnTo>
                              <a:lnTo>
                                <a:pt x="71" y="160"/>
                              </a:lnTo>
                              <a:lnTo>
                                <a:pt x="68" y="150"/>
                              </a:lnTo>
                              <a:lnTo>
                                <a:pt x="58" y="157"/>
                              </a:lnTo>
                              <a:lnTo>
                                <a:pt x="50" y="162"/>
                              </a:lnTo>
                              <a:lnTo>
                                <a:pt x="43" y="163"/>
                              </a:lnTo>
                              <a:lnTo>
                                <a:pt x="35" y="165"/>
                              </a:lnTo>
                              <a:lnTo>
                                <a:pt x="26" y="163"/>
                              </a:lnTo>
                              <a:lnTo>
                                <a:pt x="20" y="160"/>
                              </a:lnTo>
                              <a:lnTo>
                                <a:pt x="15" y="155"/>
                              </a:lnTo>
                              <a:lnTo>
                                <a:pt x="10" y="148"/>
                              </a:lnTo>
                              <a:lnTo>
                                <a:pt x="5" y="140"/>
                              </a:lnTo>
                              <a:lnTo>
                                <a:pt x="3" y="132"/>
                              </a:lnTo>
                              <a:lnTo>
                                <a:pt x="1" y="120"/>
                              </a:lnTo>
                              <a:lnTo>
                                <a:pt x="0" y="107"/>
                              </a:lnTo>
                              <a:lnTo>
                                <a:pt x="1" y="95"/>
                              </a:lnTo>
                              <a:lnTo>
                                <a:pt x="3" y="83"/>
                              </a:lnTo>
                              <a:lnTo>
                                <a:pt x="6" y="75"/>
                              </a:lnTo>
                              <a:lnTo>
                                <a:pt x="11" y="67"/>
                              </a:lnTo>
                              <a:lnTo>
                                <a:pt x="16" y="60"/>
                              </a:lnTo>
                              <a:lnTo>
                                <a:pt x="23" y="55"/>
                              </a:lnTo>
                              <a:lnTo>
                                <a:pt x="31" y="53"/>
                              </a:lnTo>
                              <a:lnTo>
                                <a:pt x="40" y="52"/>
                              </a:lnTo>
                              <a:lnTo>
                                <a:pt x="46" y="52"/>
                              </a:lnTo>
                              <a:lnTo>
                                <a:pt x="51" y="53"/>
                              </a:lnTo>
                              <a:lnTo>
                                <a:pt x="58" y="55"/>
                              </a:lnTo>
                              <a:lnTo>
                                <a:pt x="65" y="58"/>
                              </a:lnTo>
                              <a:lnTo>
                                <a:pt x="65" y="7"/>
                              </a:lnTo>
                              <a:lnTo>
                                <a:pt x="65" y="5"/>
                              </a:lnTo>
                              <a:lnTo>
                                <a:pt x="66" y="4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2"/>
                              </a:lnTo>
                              <a:lnTo>
                                <a:pt x="81" y="4"/>
                              </a:lnTo>
                              <a:lnTo>
                                <a:pt x="81" y="127"/>
                              </a:lnTo>
                              <a:lnTo>
                                <a:pt x="81" y="135"/>
                              </a:lnTo>
                              <a:lnTo>
                                <a:pt x="81" y="142"/>
                              </a:lnTo>
                              <a:lnTo>
                                <a:pt x="83" y="147"/>
                              </a:lnTo>
                              <a:lnTo>
                                <a:pt x="86" y="152"/>
                              </a:lnTo>
                              <a:lnTo>
                                <a:pt x="88" y="155"/>
                              </a:lnTo>
                              <a:lnTo>
                                <a:pt x="88" y="157"/>
                              </a:lnTo>
                              <a:lnTo>
                                <a:pt x="86" y="157"/>
                              </a:lnTo>
                              <a:lnTo>
                                <a:pt x="76" y="163"/>
                              </a:lnTo>
                              <a:close/>
                              <a:moveTo>
                                <a:pt x="65" y="73"/>
                              </a:moveTo>
                              <a:lnTo>
                                <a:pt x="58" y="70"/>
                              </a:lnTo>
                              <a:lnTo>
                                <a:pt x="53" y="68"/>
                              </a:lnTo>
                              <a:lnTo>
                                <a:pt x="46" y="67"/>
                              </a:lnTo>
                              <a:lnTo>
                                <a:pt x="41" y="67"/>
                              </a:lnTo>
                              <a:lnTo>
                                <a:pt x="36" y="67"/>
                              </a:lnTo>
                              <a:lnTo>
                                <a:pt x="31" y="68"/>
                              </a:lnTo>
                              <a:lnTo>
                                <a:pt x="26" y="72"/>
                              </a:lnTo>
                              <a:lnTo>
                                <a:pt x="23" y="75"/>
                              </a:lnTo>
                              <a:lnTo>
                                <a:pt x="21" y="82"/>
                              </a:lnTo>
                              <a:lnTo>
                                <a:pt x="20" y="88"/>
                              </a:lnTo>
                              <a:lnTo>
                                <a:pt x="18" y="97"/>
                              </a:lnTo>
                              <a:lnTo>
                                <a:pt x="18" y="107"/>
                              </a:lnTo>
                              <a:lnTo>
                                <a:pt x="18" y="117"/>
                              </a:lnTo>
                              <a:lnTo>
                                <a:pt x="20" y="125"/>
                              </a:lnTo>
                              <a:lnTo>
                                <a:pt x="21" y="133"/>
                              </a:lnTo>
                              <a:lnTo>
                                <a:pt x="23" y="138"/>
                              </a:lnTo>
                              <a:lnTo>
                                <a:pt x="26" y="143"/>
                              </a:lnTo>
                              <a:lnTo>
                                <a:pt x="30" y="147"/>
                              </a:lnTo>
                              <a:lnTo>
                                <a:pt x="33" y="148"/>
                              </a:lnTo>
                              <a:lnTo>
                                <a:pt x="38" y="150"/>
                              </a:lnTo>
                              <a:lnTo>
                                <a:pt x="45" y="148"/>
                              </a:lnTo>
                              <a:lnTo>
                                <a:pt x="51" y="147"/>
                              </a:lnTo>
                              <a:lnTo>
                                <a:pt x="58" y="142"/>
                              </a:lnTo>
                              <a:lnTo>
                                <a:pt x="65" y="137"/>
                              </a:lnTo>
                              <a:lnTo>
                                <a:pt x="65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726"/>
                      <wps:cNvSpPr>
                        <a:spLocks noChangeAspect="1"/>
                      </wps:cNvSpPr>
                      <wps:spPr bwMode="auto">
                        <a:xfrm>
                          <a:off x="935" y="2083"/>
                          <a:ext cx="42" cy="57"/>
                        </a:xfrm>
                        <a:custGeom>
                          <a:avLst/>
                          <a:gdLst>
                            <a:gd name="T0" fmla="*/ 60 w 83"/>
                            <a:gd name="T1" fmla="*/ 6 h 113"/>
                            <a:gd name="T2" fmla="*/ 60 w 83"/>
                            <a:gd name="T3" fmla="*/ 5 h 113"/>
                            <a:gd name="T4" fmla="*/ 62 w 83"/>
                            <a:gd name="T5" fmla="*/ 3 h 113"/>
                            <a:gd name="T6" fmla="*/ 73 w 83"/>
                            <a:gd name="T7" fmla="*/ 0 h 113"/>
                            <a:gd name="T8" fmla="*/ 75 w 83"/>
                            <a:gd name="T9" fmla="*/ 0 h 113"/>
                            <a:gd name="T10" fmla="*/ 75 w 83"/>
                            <a:gd name="T11" fmla="*/ 0 h 113"/>
                            <a:gd name="T12" fmla="*/ 77 w 83"/>
                            <a:gd name="T13" fmla="*/ 0 h 113"/>
                            <a:gd name="T14" fmla="*/ 77 w 83"/>
                            <a:gd name="T15" fmla="*/ 3 h 113"/>
                            <a:gd name="T16" fmla="*/ 77 w 83"/>
                            <a:gd name="T17" fmla="*/ 80 h 113"/>
                            <a:gd name="T18" fmla="*/ 77 w 83"/>
                            <a:gd name="T19" fmla="*/ 86 h 113"/>
                            <a:gd name="T20" fmla="*/ 78 w 83"/>
                            <a:gd name="T21" fmla="*/ 93 h 113"/>
                            <a:gd name="T22" fmla="*/ 80 w 83"/>
                            <a:gd name="T23" fmla="*/ 98 h 113"/>
                            <a:gd name="T24" fmla="*/ 83 w 83"/>
                            <a:gd name="T25" fmla="*/ 103 h 113"/>
                            <a:gd name="T26" fmla="*/ 83 w 83"/>
                            <a:gd name="T27" fmla="*/ 103 h 113"/>
                            <a:gd name="T28" fmla="*/ 83 w 83"/>
                            <a:gd name="T29" fmla="*/ 105 h 113"/>
                            <a:gd name="T30" fmla="*/ 83 w 83"/>
                            <a:gd name="T31" fmla="*/ 105 h 113"/>
                            <a:gd name="T32" fmla="*/ 82 w 83"/>
                            <a:gd name="T33" fmla="*/ 105 h 113"/>
                            <a:gd name="T34" fmla="*/ 72 w 83"/>
                            <a:gd name="T35" fmla="*/ 111 h 113"/>
                            <a:gd name="T36" fmla="*/ 72 w 83"/>
                            <a:gd name="T37" fmla="*/ 111 h 113"/>
                            <a:gd name="T38" fmla="*/ 72 w 83"/>
                            <a:gd name="T39" fmla="*/ 113 h 113"/>
                            <a:gd name="T40" fmla="*/ 67 w 83"/>
                            <a:gd name="T41" fmla="*/ 108 h 113"/>
                            <a:gd name="T42" fmla="*/ 63 w 83"/>
                            <a:gd name="T43" fmla="*/ 100 h 113"/>
                            <a:gd name="T44" fmla="*/ 55 w 83"/>
                            <a:gd name="T45" fmla="*/ 105 h 113"/>
                            <a:gd name="T46" fmla="*/ 47 w 83"/>
                            <a:gd name="T47" fmla="*/ 110 h 113"/>
                            <a:gd name="T48" fmla="*/ 38 w 83"/>
                            <a:gd name="T49" fmla="*/ 111 h 113"/>
                            <a:gd name="T50" fmla="*/ 30 w 83"/>
                            <a:gd name="T51" fmla="*/ 113 h 113"/>
                            <a:gd name="T52" fmla="*/ 23 w 83"/>
                            <a:gd name="T53" fmla="*/ 111 h 113"/>
                            <a:gd name="T54" fmla="*/ 17 w 83"/>
                            <a:gd name="T55" fmla="*/ 110 h 113"/>
                            <a:gd name="T56" fmla="*/ 12 w 83"/>
                            <a:gd name="T57" fmla="*/ 108 h 113"/>
                            <a:gd name="T58" fmla="*/ 7 w 83"/>
                            <a:gd name="T59" fmla="*/ 105 h 113"/>
                            <a:gd name="T60" fmla="*/ 4 w 83"/>
                            <a:gd name="T61" fmla="*/ 101 h 113"/>
                            <a:gd name="T62" fmla="*/ 2 w 83"/>
                            <a:gd name="T63" fmla="*/ 95 h 113"/>
                            <a:gd name="T64" fmla="*/ 0 w 83"/>
                            <a:gd name="T65" fmla="*/ 90 h 113"/>
                            <a:gd name="T66" fmla="*/ 0 w 83"/>
                            <a:gd name="T67" fmla="*/ 83 h 113"/>
                            <a:gd name="T68" fmla="*/ 0 w 83"/>
                            <a:gd name="T69" fmla="*/ 6 h 113"/>
                            <a:gd name="T70" fmla="*/ 0 w 83"/>
                            <a:gd name="T71" fmla="*/ 5 h 113"/>
                            <a:gd name="T72" fmla="*/ 2 w 83"/>
                            <a:gd name="T73" fmla="*/ 3 h 113"/>
                            <a:gd name="T74" fmla="*/ 14 w 83"/>
                            <a:gd name="T75" fmla="*/ 0 h 113"/>
                            <a:gd name="T76" fmla="*/ 14 w 83"/>
                            <a:gd name="T77" fmla="*/ 0 h 113"/>
                            <a:gd name="T78" fmla="*/ 15 w 83"/>
                            <a:gd name="T79" fmla="*/ 0 h 113"/>
                            <a:gd name="T80" fmla="*/ 15 w 83"/>
                            <a:gd name="T81" fmla="*/ 0 h 113"/>
                            <a:gd name="T82" fmla="*/ 17 w 83"/>
                            <a:gd name="T83" fmla="*/ 3 h 113"/>
                            <a:gd name="T84" fmla="*/ 17 w 83"/>
                            <a:gd name="T85" fmla="*/ 71 h 113"/>
                            <a:gd name="T86" fmla="*/ 17 w 83"/>
                            <a:gd name="T87" fmla="*/ 83 h 113"/>
                            <a:gd name="T88" fmla="*/ 20 w 83"/>
                            <a:gd name="T89" fmla="*/ 91 h 113"/>
                            <a:gd name="T90" fmla="*/ 22 w 83"/>
                            <a:gd name="T91" fmla="*/ 95 h 113"/>
                            <a:gd name="T92" fmla="*/ 25 w 83"/>
                            <a:gd name="T93" fmla="*/ 96 h 113"/>
                            <a:gd name="T94" fmla="*/ 28 w 83"/>
                            <a:gd name="T95" fmla="*/ 96 h 113"/>
                            <a:gd name="T96" fmla="*/ 32 w 83"/>
                            <a:gd name="T97" fmla="*/ 98 h 113"/>
                            <a:gd name="T98" fmla="*/ 40 w 83"/>
                            <a:gd name="T99" fmla="*/ 96 h 113"/>
                            <a:gd name="T100" fmla="*/ 47 w 83"/>
                            <a:gd name="T101" fmla="*/ 95 h 113"/>
                            <a:gd name="T102" fmla="*/ 53 w 83"/>
                            <a:gd name="T103" fmla="*/ 91 h 113"/>
                            <a:gd name="T104" fmla="*/ 60 w 83"/>
                            <a:gd name="T105" fmla="*/ 86 h 113"/>
                            <a:gd name="T106" fmla="*/ 60 w 83"/>
                            <a:gd name="T107" fmla="*/ 6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3" h="113">
                              <a:moveTo>
                                <a:pt x="60" y="6"/>
                              </a:moveTo>
                              <a:lnTo>
                                <a:pt x="60" y="5"/>
                              </a:lnTo>
                              <a:lnTo>
                                <a:pt x="62" y="3"/>
                              </a:lnTo>
                              <a:lnTo>
                                <a:pt x="73" y="0"/>
                              </a:lnTo>
                              <a:lnTo>
                                <a:pt x="75" y="0"/>
                              </a:lnTo>
                              <a:lnTo>
                                <a:pt x="77" y="0"/>
                              </a:lnTo>
                              <a:lnTo>
                                <a:pt x="77" y="3"/>
                              </a:lnTo>
                              <a:lnTo>
                                <a:pt x="77" y="80"/>
                              </a:lnTo>
                              <a:lnTo>
                                <a:pt x="77" y="86"/>
                              </a:lnTo>
                              <a:lnTo>
                                <a:pt x="78" y="93"/>
                              </a:lnTo>
                              <a:lnTo>
                                <a:pt x="80" y="98"/>
                              </a:lnTo>
                              <a:lnTo>
                                <a:pt x="83" y="103"/>
                              </a:lnTo>
                              <a:lnTo>
                                <a:pt x="83" y="105"/>
                              </a:lnTo>
                              <a:lnTo>
                                <a:pt x="82" y="105"/>
                              </a:lnTo>
                              <a:lnTo>
                                <a:pt x="72" y="111"/>
                              </a:lnTo>
                              <a:lnTo>
                                <a:pt x="72" y="113"/>
                              </a:lnTo>
                              <a:lnTo>
                                <a:pt x="67" y="108"/>
                              </a:lnTo>
                              <a:lnTo>
                                <a:pt x="63" y="100"/>
                              </a:lnTo>
                              <a:lnTo>
                                <a:pt x="55" y="105"/>
                              </a:lnTo>
                              <a:lnTo>
                                <a:pt x="47" y="110"/>
                              </a:lnTo>
                              <a:lnTo>
                                <a:pt x="38" y="111"/>
                              </a:lnTo>
                              <a:lnTo>
                                <a:pt x="30" y="113"/>
                              </a:lnTo>
                              <a:lnTo>
                                <a:pt x="23" y="111"/>
                              </a:lnTo>
                              <a:lnTo>
                                <a:pt x="17" y="110"/>
                              </a:lnTo>
                              <a:lnTo>
                                <a:pt x="12" y="108"/>
                              </a:lnTo>
                              <a:lnTo>
                                <a:pt x="7" y="105"/>
                              </a:lnTo>
                              <a:lnTo>
                                <a:pt x="4" y="101"/>
                              </a:lnTo>
                              <a:lnTo>
                                <a:pt x="2" y="95"/>
                              </a:lnTo>
                              <a:lnTo>
                                <a:pt x="0" y="90"/>
                              </a:lnTo>
                              <a:lnTo>
                                <a:pt x="0" y="83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7" y="3"/>
                              </a:lnTo>
                              <a:lnTo>
                                <a:pt x="17" y="71"/>
                              </a:lnTo>
                              <a:lnTo>
                                <a:pt x="17" y="83"/>
                              </a:lnTo>
                              <a:lnTo>
                                <a:pt x="20" y="91"/>
                              </a:lnTo>
                              <a:lnTo>
                                <a:pt x="22" y="95"/>
                              </a:lnTo>
                              <a:lnTo>
                                <a:pt x="25" y="96"/>
                              </a:lnTo>
                              <a:lnTo>
                                <a:pt x="28" y="96"/>
                              </a:lnTo>
                              <a:lnTo>
                                <a:pt x="32" y="98"/>
                              </a:lnTo>
                              <a:lnTo>
                                <a:pt x="40" y="96"/>
                              </a:lnTo>
                              <a:lnTo>
                                <a:pt x="47" y="95"/>
                              </a:lnTo>
                              <a:lnTo>
                                <a:pt x="53" y="91"/>
                              </a:lnTo>
                              <a:lnTo>
                                <a:pt x="60" y="86"/>
                              </a:lnTo>
                              <a:lnTo>
                                <a:pt x="6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727"/>
                      <wps:cNvSpPr>
                        <a:spLocks noChangeAspect="1"/>
                      </wps:cNvSpPr>
                      <wps:spPr bwMode="auto">
                        <a:xfrm>
                          <a:off x="1005" y="2083"/>
                          <a:ext cx="47" cy="56"/>
                        </a:xfrm>
                        <a:custGeom>
                          <a:avLst/>
                          <a:gdLst>
                            <a:gd name="T0" fmla="*/ 42 w 93"/>
                            <a:gd name="T1" fmla="*/ 75 h 111"/>
                            <a:gd name="T2" fmla="*/ 43 w 93"/>
                            <a:gd name="T3" fmla="*/ 78 h 111"/>
                            <a:gd name="T4" fmla="*/ 43 w 93"/>
                            <a:gd name="T5" fmla="*/ 80 h 111"/>
                            <a:gd name="T6" fmla="*/ 45 w 93"/>
                            <a:gd name="T7" fmla="*/ 81 h 111"/>
                            <a:gd name="T8" fmla="*/ 45 w 93"/>
                            <a:gd name="T9" fmla="*/ 85 h 111"/>
                            <a:gd name="T10" fmla="*/ 47 w 93"/>
                            <a:gd name="T11" fmla="*/ 88 h 111"/>
                            <a:gd name="T12" fmla="*/ 47 w 93"/>
                            <a:gd name="T13" fmla="*/ 90 h 111"/>
                            <a:gd name="T14" fmla="*/ 48 w 93"/>
                            <a:gd name="T15" fmla="*/ 81 h 111"/>
                            <a:gd name="T16" fmla="*/ 50 w 93"/>
                            <a:gd name="T17" fmla="*/ 75 h 111"/>
                            <a:gd name="T18" fmla="*/ 77 w 93"/>
                            <a:gd name="T19" fmla="*/ 3 h 111"/>
                            <a:gd name="T20" fmla="*/ 78 w 93"/>
                            <a:gd name="T21" fmla="*/ 1 h 111"/>
                            <a:gd name="T22" fmla="*/ 78 w 93"/>
                            <a:gd name="T23" fmla="*/ 0 h 111"/>
                            <a:gd name="T24" fmla="*/ 78 w 93"/>
                            <a:gd name="T25" fmla="*/ 0 h 111"/>
                            <a:gd name="T26" fmla="*/ 80 w 93"/>
                            <a:gd name="T27" fmla="*/ 1 h 111"/>
                            <a:gd name="T28" fmla="*/ 92 w 93"/>
                            <a:gd name="T29" fmla="*/ 3 h 111"/>
                            <a:gd name="T30" fmla="*/ 93 w 93"/>
                            <a:gd name="T31" fmla="*/ 5 h 111"/>
                            <a:gd name="T32" fmla="*/ 93 w 93"/>
                            <a:gd name="T33" fmla="*/ 5 h 111"/>
                            <a:gd name="T34" fmla="*/ 93 w 93"/>
                            <a:gd name="T35" fmla="*/ 6 h 111"/>
                            <a:gd name="T36" fmla="*/ 93 w 93"/>
                            <a:gd name="T37" fmla="*/ 6 h 111"/>
                            <a:gd name="T38" fmla="*/ 53 w 93"/>
                            <a:gd name="T39" fmla="*/ 108 h 111"/>
                            <a:gd name="T40" fmla="*/ 52 w 93"/>
                            <a:gd name="T41" fmla="*/ 110 h 111"/>
                            <a:gd name="T42" fmla="*/ 50 w 93"/>
                            <a:gd name="T43" fmla="*/ 111 h 111"/>
                            <a:gd name="T44" fmla="*/ 42 w 93"/>
                            <a:gd name="T45" fmla="*/ 111 h 111"/>
                            <a:gd name="T46" fmla="*/ 40 w 93"/>
                            <a:gd name="T47" fmla="*/ 110 h 111"/>
                            <a:gd name="T48" fmla="*/ 38 w 93"/>
                            <a:gd name="T49" fmla="*/ 108 h 111"/>
                            <a:gd name="T50" fmla="*/ 2 w 93"/>
                            <a:gd name="T51" fmla="*/ 6 h 111"/>
                            <a:gd name="T52" fmla="*/ 0 w 93"/>
                            <a:gd name="T53" fmla="*/ 6 h 111"/>
                            <a:gd name="T54" fmla="*/ 0 w 93"/>
                            <a:gd name="T55" fmla="*/ 5 h 111"/>
                            <a:gd name="T56" fmla="*/ 2 w 93"/>
                            <a:gd name="T57" fmla="*/ 5 h 111"/>
                            <a:gd name="T58" fmla="*/ 3 w 93"/>
                            <a:gd name="T59" fmla="*/ 3 h 111"/>
                            <a:gd name="T60" fmla="*/ 15 w 93"/>
                            <a:gd name="T61" fmla="*/ 1 h 111"/>
                            <a:gd name="T62" fmla="*/ 17 w 93"/>
                            <a:gd name="T63" fmla="*/ 1 h 111"/>
                            <a:gd name="T64" fmla="*/ 17 w 93"/>
                            <a:gd name="T65" fmla="*/ 1 h 111"/>
                            <a:gd name="T66" fmla="*/ 17 w 93"/>
                            <a:gd name="T67" fmla="*/ 1 h 111"/>
                            <a:gd name="T68" fmla="*/ 18 w 93"/>
                            <a:gd name="T69" fmla="*/ 1 h 111"/>
                            <a:gd name="T70" fmla="*/ 18 w 93"/>
                            <a:gd name="T71" fmla="*/ 3 h 111"/>
                            <a:gd name="T72" fmla="*/ 42 w 93"/>
                            <a:gd name="T73" fmla="*/ 75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3" h="111">
                              <a:moveTo>
                                <a:pt x="42" y="75"/>
                              </a:moveTo>
                              <a:lnTo>
                                <a:pt x="43" y="78"/>
                              </a:lnTo>
                              <a:lnTo>
                                <a:pt x="43" y="80"/>
                              </a:lnTo>
                              <a:lnTo>
                                <a:pt x="45" y="81"/>
                              </a:lnTo>
                              <a:lnTo>
                                <a:pt x="45" y="85"/>
                              </a:lnTo>
                              <a:lnTo>
                                <a:pt x="47" y="88"/>
                              </a:lnTo>
                              <a:lnTo>
                                <a:pt x="47" y="90"/>
                              </a:lnTo>
                              <a:lnTo>
                                <a:pt x="48" y="81"/>
                              </a:lnTo>
                              <a:lnTo>
                                <a:pt x="50" y="75"/>
                              </a:lnTo>
                              <a:lnTo>
                                <a:pt x="77" y="3"/>
                              </a:lnTo>
                              <a:lnTo>
                                <a:pt x="78" y="1"/>
                              </a:lnTo>
                              <a:lnTo>
                                <a:pt x="78" y="0"/>
                              </a:lnTo>
                              <a:lnTo>
                                <a:pt x="80" y="1"/>
                              </a:lnTo>
                              <a:lnTo>
                                <a:pt x="92" y="3"/>
                              </a:lnTo>
                              <a:lnTo>
                                <a:pt x="93" y="5"/>
                              </a:lnTo>
                              <a:lnTo>
                                <a:pt x="93" y="6"/>
                              </a:lnTo>
                              <a:lnTo>
                                <a:pt x="53" y="108"/>
                              </a:lnTo>
                              <a:lnTo>
                                <a:pt x="52" y="110"/>
                              </a:lnTo>
                              <a:lnTo>
                                <a:pt x="50" y="111"/>
                              </a:lnTo>
                              <a:lnTo>
                                <a:pt x="42" y="111"/>
                              </a:lnTo>
                              <a:lnTo>
                                <a:pt x="40" y="110"/>
                              </a:lnTo>
                              <a:lnTo>
                                <a:pt x="38" y="108"/>
                              </a:lnTo>
                              <a:lnTo>
                                <a:pt x="2" y="6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2" y="5"/>
                              </a:lnTo>
                              <a:lnTo>
                                <a:pt x="3" y="3"/>
                              </a:lnTo>
                              <a:lnTo>
                                <a:pt x="15" y="1"/>
                              </a:lnTo>
                              <a:lnTo>
                                <a:pt x="17" y="1"/>
                              </a:lnTo>
                              <a:lnTo>
                                <a:pt x="18" y="1"/>
                              </a:lnTo>
                              <a:lnTo>
                                <a:pt x="18" y="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728"/>
                      <wps:cNvSpPr>
                        <a:spLocks noChangeAspect="1" noEditPoints="1"/>
                      </wps:cNvSpPr>
                      <wps:spPr bwMode="auto">
                        <a:xfrm>
                          <a:off x="1084" y="2039"/>
                          <a:ext cx="48" cy="101"/>
                        </a:xfrm>
                        <a:custGeom>
                          <a:avLst/>
                          <a:gdLst>
                            <a:gd name="T0" fmla="*/ 19 w 95"/>
                            <a:gd name="T1" fmla="*/ 46 h 201"/>
                            <a:gd name="T2" fmla="*/ 19 w 95"/>
                            <a:gd name="T3" fmla="*/ 156 h 201"/>
                            <a:gd name="T4" fmla="*/ 20 w 95"/>
                            <a:gd name="T5" fmla="*/ 169 h 201"/>
                            <a:gd name="T6" fmla="*/ 25 w 95"/>
                            <a:gd name="T7" fmla="*/ 179 h 201"/>
                            <a:gd name="T8" fmla="*/ 34 w 95"/>
                            <a:gd name="T9" fmla="*/ 184 h 201"/>
                            <a:gd name="T10" fmla="*/ 47 w 95"/>
                            <a:gd name="T11" fmla="*/ 186 h 201"/>
                            <a:gd name="T12" fmla="*/ 60 w 95"/>
                            <a:gd name="T13" fmla="*/ 184 h 201"/>
                            <a:gd name="T14" fmla="*/ 70 w 95"/>
                            <a:gd name="T15" fmla="*/ 178 h 201"/>
                            <a:gd name="T16" fmla="*/ 75 w 95"/>
                            <a:gd name="T17" fmla="*/ 169 h 201"/>
                            <a:gd name="T18" fmla="*/ 77 w 95"/>
                            <a:gd name="T19" fmla="*/ 156 h 201"/>
                            <a:gd name="T20" fmla="*/ 77 w 95"/>
                            <a:gd name="T21" fmla="*/ 46 h 201"/>
                            <a:gd name="T22" fmla="*/ 92 w 95"/>
                            <a:gd name="T23" fmla="*/ 45 h 201"/>
                            <a:gd name="T24" fmla="*/ 95 w 95"/>
                            <a:gd name="T25" fmla="*/ 48 h 201"/>
                            <a:gd name="T26" fmla="*/ 94 w 95"/>
                            <a:gd name="T27" fmla="*/ 166 h 201"/>
                            <a:gd name="T28" fmla="*/ 89 w 95"/>
                            <a:gd name="T29" fmla="*/ 181 h 201"/>
                            <a:gd name="T30" fmla="*/ 77 w 95"/>
                            <a:gd name="T31" fmla="*/ 193 h 201"/>
                            <a:gd name="T32" fmla="*/ 59 w 95"/>
                            <a:gd name="T33" fmla="*/ 199 h 201"/>
                            <a:gd name="T34" fmla="*/ 35 w 95"/>
                            <a:gd name="T35" fmla="*/ 199 h 201"/>
                            <a:gd name="T36" fmla="*/ 19 w 95"/>
                            <a:gd name="T37" fmla="*/ 194 h 201"/>
                            <a:gd name="T38" fmla="*/ 7 w 95"/>
                            <a:gd name="T39" fmla="*/ 183 h 201"/>
                            <a:gd name="T40" fmla="*/ 2 w 95"/>
                            <a:gd name="T41" fmla="*/ 166 h 201"/>
                            <a:gd name="T42" fmla="*/ 0 w 95"/>
                            <a:gd name="T43" fmla="*/ 48 h 201"/>
                            <a:gd name="T44" fmla="*/ 4 w 95"/>
                            <a:gd name="T45" fmla="*/ 45 h 201"/>
                            <a:gd name="T46" fmla="*/ 72 w 95"/>
                            <a:gd name="T47" fmla="*/ 1 h 201"/>
                            <a:gd name="T48" fmla="*/ 75 w 95"/>
                            <a:gd name="T49" fmla="*/ 0 h 201"/>
                            <a:gd name="T50" fmla="*/ 77 w 95"/>
                            <a:gd name="T51" fmla="*/ 1 h 201"/>
                            <a:gd name="T52" fmla="*/ 84 w 95"/>
                            <a:gd name="T53" fmla="*/ 13 h 201"/>
                            <a:gd name="T54" fmla="*/ 84 w 95"/>
                            <a:gd name="T55" fmla="*/ 15 h 201"/>
                            <a:gd name="T56" fmla="*/ 42 w 95"/>
                            <a:gd name="T57" fmla="*/ 31 h 201"/>
                            <a:gd name="T58" fmla="*/ 40 w 95"/>
                            <a:gd name="T59" fmla="*/ 31 h 201"/>
                            <a:gd name="T60" fmla="*/ 39 w 95"/>
                            <a:gd name="T61" fmla="*/ 30 h 201"/>
                            <a:gd name="T62" fmla="*/ 35 w 95"/>
                            <a:gd name="T63" fmla="*/ 25 h 201"/>
                            <a:gd name="T64" fmla="*/ 35 w 95"/>
                            <a:gd name="T65" fmla="*/ 23 h 201"/>
                            <a:gd name="T66" fmla="*/ 72 w 95"/>
                            <a:gd name="T67" fmla="*/ 1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5" h="201">
                              <a:moveTo>
                                <a:pt x="15" y="45"/>
                              </a:moveTo>
                              <a:lnTo>
                                <a:pt x="19" y="46"/>
                              </a:lnTo>
                              <a:lnTo>
                                <a:pt x="19" y="48"/>
                              </a:lnTo>
                              <a:lnTo>
                                <a:pt x="19" y="156"/>
                              </a:lnTo>
                              <a:lnTo>
                                <a:pt x="19" y="163"/>
                              </a:lnTo>
                              <a:lnTo>
                                <a:pt x="20" y="169"/>
                              </a:lnTo>
                              <a:lnTo>
                                <a:pt x="22" y="174"/>
                              </a:lnTo>
                              <a:lnTo>
                                <a:pt x="25" y="179"/>
                              </a:lnTo>
                              <a:lnTo>
                                <a:pt x="29" y="181"/>
                              </a:lnTo>
                              <a:lnTo>
                                <a:pt x="34" y="184"/>
                              </a:lnTo>
                              <a:lnTo>
                                <a:pt x="40" y="184"/>
                              </a:lnTo>
                              <a:lnTo>
                                <a:pt x="47" y="186"/>
                              </a:lnTo>
                              <a:lnTo>
                                <a:pt x="54" y="184"/>
                              </a:lnTo>
                              <a:lnTo>
                                <a:pt x="60" y="184"/>
                              </a:lnTo>
                              <a:lnTo>
                                <a:pt x="65" y="181"/>
                              </a:lnTo>
                              <a:lnTo>
                                <a:pt x="70" y="178"/>
                              </a:lnTo>
                              <a:lnTo>
                                <a:pt x="74" y="174"/>
                              </a:lnTo>
                              <a:lnTo>
                                <a:pt x="75" y="169"/>
                              </a:lnTo>
                              <a:lnTo>
                                <a:pt x="77" y="163"/>
                              </a:lnTo>
                              <a:lnTo>
                                <a:pt x="77" y="156"/>
                              </a:lnTo>
                              <a:lnTo>
                                <a:pt x="77" y="48"/>
                              </a:lnTo>
                              <a:lnTo>
                                <a:pt x="77" y="46"/>
                              </a:lnTo>
                              <a:lnTo>
                                <a:pt x="80" y="45"/>
                              </a:lnTo>
                              <a:lnTo>
                                <a:pt x="92" y="45"/>
                              </a:lnTo>
                              <a:lnTo>
                                <a:pt x="94" y="46"/>
                              </a:lnTo>
                              <a:lnTo>
                                <a:pt x="95" y="48"/>
                              </a:lnTo>
                              <a:lnTo>
                                <a:pt x="95" y="156"/>
                              </a:lnTo>
                              <a:lnTo>
                                <a:pt x="94" y="166"/>
                              </a:lnTo>
                              <a:lnTo>
                                <a:pt x="92" y="174"/>
                              </a:lnTo>
                              <a:lnTo>
                                <a:pt x="89" y="181"/>
                              </a:lnTo>
                              <a:lnTo>
                                <a:pt x="84" y="188"/>
                              </a:lnTo>
                              <a:lnTo>
                                <a:pt x="77" y="193"/>
                              </a:lnTo>
                              <a:lnTo>
                                <a:pt x="69" y="198"/>
                              </a:lnTo>
                              <a:lnTo>
                                <a:pt x="59" y="199"/>
                              </a:lnTo>
                              <a:lnTo>
                                <a:pt x="45" y="201"/>
                              </a:lnTo>
                              <a:lnTo>
                                <a:pt x="35" y="199"/>
                              </a:lnTo>
                              <a:lnTo>
                                <a:pt x="25" y="198"/>
                              </a:lnTo>
                              <a:lnTo>
                                <a:pt x="19" y="194"/>
                              </a:lnTo>
                              <a:lnTo>
                                <a:pt x="12" y="189"/>
                              </a:lnTo>
                              <a:lnTo>
                                <a:pt x="7" y="183"/>
                              </a:lnTo>
                              <a:lnTo>
                                <a:pt x="4" y="176"/>
                              </a:lnTo>
                              <a:lnTo>
                                <a:pt x="2" y="166"/>
                              </a:lnTo>
                              <a:lnTo>
                                <a:pt x="0" y="156"/>
                              </a:lnTo>
                              <a:lnTo>
                                <a:pt x="0" y="48"/>
                              </a:lnTo>
                              <a:lnTo>
                                <a:pt x="0" y="46"/>
                              </a:lnTo>
                              <a:lnTo>
                                <a:pt x="4" y="45"/>
                              </a:lnTo>
                              <a:lnTo>
                                <a:pt x="15" y="45"/>
                              </a:lnTo>
                              <a:close/>
                              <a:moveTo>
                                <a:pt x="72" y="1"/>
                              </a:move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7" y="1"/>
                              </a:lnTo>
                              <a:lnTo>
                                <a:pt x="82" y="11"/>
                              </a:lnTo>
                              <a:lnTo>
                                <a:pt x="84" y="13"/>
                              </a:lnTo>
                              <a:lnTo>
                                <a:pt x="84" y="15"/>
                              </a:lnTo>
                              <a:lnTo>
                                <a:pt x="82" y="16"/>
                              </a:lnTo>
                              <a:lnTo>
                                <a:pt x="42" y="31"/>
                              </a:lnTo>
                              <a:lnTo>
                                <a:pt x="40" y="31"/>
                              </a:lnTo>
                              <a:lnTo>
                                <a:pt x="39" y="31"/>
                              </a:lnTo>
                              <a:lnTo>
                                <a:pt x="39" y="30"/>
                              </a:lnTo>
                              <a:lnTo>
                                <a:pt x="37" y="26"/>
                              </a:lnTo>
                              <a:lnTo>
                                <a:pt x="35" y="25"/>
                              </a:lnTo>
                              <a:lnTo>
                                <a:pt x="35" y="23"/>
                              </a:lnTo>
                              <a:lnTo>
                                <a:pt x="37" y="21"/>
                              </a:lnTo>
                              <a:lnTo>
                                <a:pt x="7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729"/>
                      <wps:cNvSpPr>
                        <a:spLocks noChangeAspect="1"/>
                      </wps:cNvSpPr>
                      <wps:spPr bwMode="auto">
                        <a:xfrm>
                          <a:off x="1144" y="2083"/>
                          <a:ext cx="35" cy="57"/>
                        </a:xfrm>
                        <a:custGeom>
                          <a:avLst/>
                          <a:gdLst>
                            <a:gd name="T0" fmla="*/ 5 w 70"/>
                            <a:gd name="T1" fmla="*/ 90 h 113"/>
                            <a:gd name="T2" fmla="*/ 7 w 70"/>
                            <a:gd name="T3" fmla="*/ 90 h 113"/>
                            <a:gd name="T4" fmla="*/ 22 w 70"/>
                            <a:gd name="T5" fmla="*/ 96 h 113"/>
                            <a:gd name="T6" fmla="*/ 42 w 70"/>
                            <a:gd name="T7" fmla="*/ 96 h 113"/>
                            <a:gd name="T8" fmla="*/ 52 w 70"/>
                            <a:gd name="T9" fmla="*/ 88 h 113"/>
                            <a:gd name="T10" fmla="*/ 52 w 70"/>
                            <a:gd name="T11" fmla="*/ 76 h 113"/>
                            <a:gd name="T12" fmla="*/ 45 w 70"/>
                            <a:gd name="T13" fmla="*/ 70 h 113"/>
                            <a:gd name="T14" fmla="*/ 23 w 70"/>
                            <a:gd name="T15" fmla="*/ 58 h 113"/>
                            <a:gd name="T16" fmla="*/ 10 w 70"/>
                            <a:gd name="T17" fmla="*/ 46 h 113"/>
                            <a:gd name="T18" fmla="*/ 5 w 70"/>
                            <a:gd name="T19" fmla="*/ 36 h 113"/>
                            <a:gd name="T20" fmla="*/ 5 w 70"/>
                            <a:gd name="T21" fmla="*/ 25 h 113"/>
                            <a:gd name="T22" fmla="*/ 10 w 70"/>
                            <a:gd name="T23" fmla="*/ 13 h 113"/>
                            <a:gd name="T24" fmla="*/ 18 w 70"/>
                            <a:gd name="T25" fmla="*/ 5 h 113"/>
                            <a:gd name="T26" fmla="*/ 30 w 70"/>
                            <a:gd name="T27" fmla="*/ 0 h 113"/>
                            <a:gd name="T28" fmla="*/ 47 w 70"/>
                            <a:gd name="T29" fmla="*/ 1 h 113"/>
                            <a:gd name="T30" fmla="*/ 63 w 70"/>
                            <a:gd name="T31" fmla="*/ 6 h 113"/>
                            <a:gd name="T32" fmla="*/ 67 w 70"/>
                            <a:gd name="T33" fmla="*/ 10 h 113"/>
                            <a:gd name="T34" fmla="*/ 62 w 70"/>
                            <a:gd name="T35" fmla="*/ 18 h 113"/>
                            <a:gd name="T36" fmla="*/ 60 w 70"/>
                            <a:gd name="T37" fmla="*/ 20 h 113"/>
                            <a:gd name="T38" fmla="*/ 58 w 70"/>
                            <a:gd name="T39" fmla="*/ 20 h 113"/>
                            <a:gd name="T40" fmla="*/ 37 w 70"/>
                            <a:gd name="T41" fmla="*/ 15 h 113"/>
                            <a:gd name="T42" fmla="*/ 25 w 70"/>
                            <a:gd name="T43" fmla="*/ 18 h 113"/>
                            <a:gd name="T44" fmla="*/ 20 w 70"/>
                            <a:gd name="T45" fmla="*/ 28 h 113"/>
                            <a:gd name="T46" fmla="*/ 25 w 70"/>
                            <a:gd name="T47" fmla="*/ 40 h 113"/>
                            <a:gd name="T48" fmla="*/ 48 w 70"/>
                            <a:gd name="T49" fmla="*/ 53 h 113"/>
                            <a:gd name="T50" fmla="*/ 65 w 70"/>
                            <a:gd name="T51" fmla="*/ 65 h 113"/>
                            <a:gd name="T52" fmla="*/ 70 w 70"/>
                            <a:gd name="T53" fmla="*/ 81 h 113"/>
                            <a:gd name="T54" fmla="*/ 67 w 70"/>
                            <a:gd name="T55" fmla="*/ 93 h 113"/>
                            <a:gd name="T56" fmla="*/ 60 w 70"/>
                            <a:gd name="T57" fmla="*/ 103 h 113"/>
                            <a:gd name="T58" fmla="*/ 48 w 70"/>
                            <a:gd name="T59" fmla="*/ 110 h 113"/>
                            <a:gd name="T60" fmla="*/ 35 w 70"/>
                            <a:gd name="T61" fmla="*/ 113 h 113"/>
                            <a:gd name="T62" fmla="*/ 18 w 70"/>
                            <a:gd name="T63" fmla="*/ 110 h 113"/>
                            <a:gd name="T64" fmla="*/ 2 w 70"/>
                            <a:gd name="T65" fmla="*/ 103 h 113"/>
                            <a:gd name="T66" fmla="*/ 0 w 70"/>
                            <a:gd name="T67" fmla="*/ 101 h 113"/>
                            <a:gd name="T68" fmla="*/ 2 w 70"/>
                            <a:gd name="T69" fmla="*/ 101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113">
                              <a:moveTo>
                                <a:pt x="5" y="91"/>
                              </a:moveTo>
                              <a:lnTo>
                                <a:pt x="5" y="90"/>
                              </a:lnTo>
                              <a:lnTo>
                                <a:pt x="7" y="90"/>
                              </a:lnTo>
                              <a:lnTo>
                                <a:pt x="9" y="91"/>
                              </a:lnTo>
                              <a:lnTo>
                                <a:pt x="22" y="96"/>
                              </a:lnTo>
                              <a:lnTo>
                                <a:pt x="35" y="98"/>
                              </a:lnTo>
                              <a:lnTo>
                                <a:pt x="42" y="96"/>
                              </a:lnTo>
                              <a:lnTo>
                                <a:pt x="48" y="93"/>
                              </a:lnTo>
                              <a:lnTo>
                                <a:pt x="52" y="88"/>
                              </a:lnTo>
                              <a:lnTo>
                                <a:pt x="53" y="81"/>
                              </a:lnTo>
                              <a:lnTo>
                                <a:pt x="52" y="76"/>
                              </a:lnTo>
                              <a:lnTo>
                                <a:pt x="50" y="73"/>
                              </a:lnTo>
                              <a:lnTo>
                                <a:pt x="45" y="70"/>
                              </a:lnTo>
                              <a:lnTo>
                                <a:pt x="38" y="65"/>
                              </a:lnTo>
                              <a:lnTo>
                                <a:pt x="23" y="58"/>
                              </a:lnTo>
                              <a:lnTo>
                                <a:pt x="14" y="51"/>
                              </a:lnTo>
                              <a:lnTo>
                                <a:pt x="10" y="46"/>
                              </a:lnTo>
                              <a:lnTo>
                                <a:pt x="7" y="41"/>
                              </a:lnTo>
                              <a:lnTo>
                                <a:pt x="5" y="36"/>
                              </a:lnTo>
                              <a:lnTo>
                                <a:pt x="4" y="30"/>
                              </a:lnTo>
                              <a:lnTo>
                                <a:pt x="5" y="25"/>
                              </a:lnTo>
                              <a:lnTo>
                                <a:pt x="7" y="18"/>
                              </a:lnTo>
                              <a:lnTo>
                                <a:pt x="10" y="13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1"/>
                              </a:lnTo>
                              <a:lnTo>
                                <a:pt x="30" y="0"/>
                              </a:lnTo>
                              <a:lnTo>
                                <a:pt x="37" y="0"/>
                              </a:lnTo>
                              <a:lnTo>
                                <a:pt x="47" y="1"/>
                              </a:lnTo>
                              <a:lnTo>
                                <a:pt x="57" y="3"/>
                              </a:lnTo>
                              <a:lnTo>
                                <a:pt x="63" y="6"/>
                              </a:lnTo>
                              <a:lnTo>
                                <a:pt x="67" y="10"/>
                              </a:lnTo>
                              <a:lnTo>
                                <a:pt x="65" y="11"/>
                              </a:lnTo>
                              <a:lnTo>
                                <a:pt x="62" y="18"/>
                              </a:lnTo>
                              <a:lnTo>
                                <a:pt x="60" y="20"/>
                              </a:lnTo>
                              <a:lnTo>
                                <a:pt x="58" y="20"/>
                              </a:lnTo>
                              <a:lnTo>
                                <a:pt x="47" y="15"/>
                              </a:lnTo>
                              <a:lnTo>
                                <a:pt x="37" y="15"/>
                              </a:lnTo>
                              <a:lnTo>
                                <a:pt x="30" y="15"/>
                              </a:lnTo>
                              <a:lnTo>
                                <a:pt x="25" y="18"/>
                              </a:lnTo>
                              <a:lnTo>
                                <a:pt x="22" y="23"/>
                              </a:lnTo>
                              <a:lnTo>
                                <a:pt x="20" y="28"/>
                              </a:lnTo>
                              <a:lnTo>
                                <a:pt x="22" y="35"/>
                              </a:lnTo>
                              <a:lnTo>
                                <a:pt x="25" y="40"/>
                              </a:lnTo>
                              <a:lnTo>
                                <a:pt x="30" y="43"/>
                              </a:lnTo>
                              <a:lnTo>
                                <a:pt x="48" y="53"/>
                              </a:lnTo>
                              <a:lnTo>
                                <a:pt x="58" y="58"/>
                              </a:lnTo>
                              <a:lnTo>
                                <a:pt x="65" y="65"/>
                              </a:lnTo>
                              <a:lnTo>
                                <a:pt x="68" y="71"/>
                              </a:lnTo>
                              <a:lnTo>
                                <a:pt x="70" y="81"/>
                              </a:lnTo>
                              <a:lnTo>
                                <a:pt x="70" y="88"/>
                              </a:lnTo>
                              <a:lnTo>
                                <a:pt x="67" y="93"/>
                              </a:lnTo>
                              <a:lnTo>
                                <a:pt x="65" y="100"/>
                              </a:lnTo>
                              <a:lnTo>
                                <a:pt x="60" y="103"/>
                              </a:lnTo>
                              <a:lnTo>
                                <a:pt x="55" y="108"/>
                              </a:lnTo>
                              <a:lnTo>
                                <a:pt x="48" y="110"/>
                              </a:lnTo>
                              <a:lnTo>
                                <a:pt x="42" y="111"/>
                              </a:lnTo>
                              <a:lnTo>
                                <a:pt x="35" y="113"/>
                              </a:lnTo>
                              <a:lnTo>
                                <a:pt x="27" y="111"/>
                              </a:lnTo>
                              <a:lnTo>
                                <a:pt x="18" y="110"/>
                              </a:lnTo>
                              <a:lnTo>
                                <a:pt x="10" y="108"/>
                              </a:lnTo>
                              <a:lnTo>
                                <a:pt x="2" y="103"/>
                              </a:lnTo>
                              <a:lnTo>
                                <a:pt x="0" y="101"/>
                              </a:lnTo>
                              <a:lnTo>
                                <a:pt x="2" y="101"/>
                              </a:lnTo>
                              <a:lnTo>
                                <a:pt x="5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730"/>
                      <wps:cNvSpPr>
                        <a:spLocks noChangeAspect="1"/>
                      </wps:cNvSpPr>
                      <wps:spPr bwMode="auto">
                        <a:xfrm>
                          <a:off x="1187" y="2066"/>
                          <a:ext cx="36" cy="73"/>
                        </a:xfrm>
                        <a:custGeom>
                          <a:avLst/>
                          <a:gdLst>
                            <a:gd name="T0" fmla="*/ 18 w 73"/>
                            <a:gd name="T1" fmla="*/ 6 h 144"/>
                            <a:gd name="T2" fmla="*/ 18 w 73"/>
                            <a:gd name="T3" fmla="*/ 5 h 144"/>
                            <a:gd name="T4" fmla="*/ 20 w 73"/>
                            <a:gd name="T5" fmla="*/ 3 h 144"/>
                            <a:gd name="T6" fmla="*/ 32 w 73"/>
                            <a:gd name="T7" fmla="*/ 0 h 144"/>
                            <a:gd name="T8" fmla="*/ 33 w 73"/>
                            <a:gd name="T9" fmla="*/ 0 h 144"/>
                            <a:gd name="T10" fmla="*/ 33 w 73"/>
                            <a:gd name="T11" fmla="*/ 0 h 144"/>
                            <a:gd name="T12" fmla="*/ 35 w 73"/>
                            <a:gd name="T13" fmla="*/ 0 h 144"/>
                            <a:gd name="T14" fmla="*/ 35 w 73"/>
                            <a:gd name="T15" fmla="*/ 1 h 144"/>
                            <a:gd name="T16" fmla="*/ 35 w 73"/>
                            <a:gd name="T17" fmla="*/ 36 h 144"/>
                            <a:gd name="T18" fmla="*/ 68 w 73"/>
                            <a:gd name="T19" fmla="*/ 36 h 144"/>
                            <a:gd name="T20" fmla="*/ 70 w 73"/>
                            <a:gd name="T21" fmla="*/ 36 h 144"/>
                            <a:gd name="T22" fmla="*/ 70 w 73"/>
                            <a:gd name="T23" fmla="*/ 38 h 144"/>
                            <a:gd name="T24" fmla="*/ 70 w 73"/>
                            <a:gd name="T25" fmla="*/ 38 h 144"/>
                            <a:gd name="T26" fmla="*/ 70 w 73"/>
                            <a:gd name="T27" fmla="*/ 39 h 144"/>
                            <a:gd name="T28" fmla="*/ 67 w 73"/>
                            <a:gd name="T29" fmla="*/ 48 h 144"/>
                            <a:gd name="T30" fmla="*/ 67 w 73"/>
                            <a:gd name="T31" fmla="*/ 49 h 144"/>
                            <a:gd name="T32" fmla="*/ 63 w 73"/>
                            <a:gd name="T33" fmla="*/ 49 h 144"/>
                            <a:gd name="T34" fmla="*/ 35 w 73"/>
                            <a:gd name="T35" fmla="*/ 49 h 144"/>
                            <a:gd name="T36" fmla="*/ 35 w 73"/>
                            <a:gd name="T37" fmla="*/ 113 h 144"/>
                            <a:gd name="T38" fmla="*/ 35 w 73"/>
                            <a:gd name="T39" fmla="*/ 121 h 144"/>
                            <a:gd name="T40" fmla="*/ 37 w 73"/>
                            <a:gd name="T41" fmla="*/ 126 h 144"/>
                            <a:gd name="T42" fmla="*/ 42 w 73"/>
                            <a:gd name="T43" fmla="*/ 129 h 144"/>
                            <a:gd name="T44" fmla="*/ 48 w 73"/>
                            <a:gd name="T45" fmla="*/ 129 h 144"/>
                            <a:gd name="T46" fmla="*/ 57 w 73"/>
                            <a:gd name="T47" fmla="*/ 129 h 144"/>
                            <a:gd name="T48" fmla="*/ 68 w 73"/>
                            <a:gd name="T49" fmla="*/ 124 h 144"/>
                            <a:gd name="T50" fmla="*/ 68 w 73"/>
                            <a:gd name="T51" fmla="*/ 124 h 144"/>
                            <a:gd name="T52" fmla="*/ 70 w 73"/>
                            <a:gd name="T53" fmla="*/ 124 h 144"/>
                            <a:gd name="T54" fmla="*/ 70 w 73"/>
                            <a:gd name="T55" fmla="*/ 124 h 144"/>
                            <a:gd name="T56" fmla="*/ 70 w 73"/>
                            <a:gd name="T57" fmla="*/ 126 h 144"/>
                            <a:gd name="T58" fmla="*/ 73 w 73"/>
                            <a:gd name="T59" fmla="*/ 134 h 144"/>
                            <a:gd name="T60" fmla="*/ 73 w 73"/>
                            <a:gd name="T61" fmla="*/ 136 h 144"/>
                            <a:gd name="T62" fmla="*/ 73 w 73"/>
                            <a:gd name="T63" fmla="*/ 136 h 144"/>
                            <a:gd name="T64" fmla="*/ 70 w 73"/>
                            <a:gd name="T65" fmla="*/ 139 h 144"/>
                            <a:gd name="T66" fmla="*/ 63 w 73"/>
                            <a:gd name="T67" fmla="*/ 141 h 144"/>
                            <a:gd name="T68" fmla="*/ 53 w 73"/>
                            <a:gd name="T69" fmla="*/ 144 h 144"/>
                            <a:gd name="T70" fmla="*/ 45 w 73"/>
                            <a:gd name="T71" fmla="*/ 144 h 144"/>
                            <a:gd name="T72" fmla="*/ 37 w 73"/>
                            <a:gd name="T73" fmla="*/ 144 h 144"/>
                            <a:gd name="T74" fmla="*/ 30 w 73"/>
                            <a:gd name="T75" fmla="*/ 141 h 144"/>
                            <a:gd name="T76" fmla="*/ 25 w 73"/>
                            <a:gd name="T77" fmla="*/ 138 h 144"/>
                            <a:gd name="T78" fmla="*/ 22 w 73"/>
                            <a:gd name="T79" fmla="*/ 133 h 144"/>
                            <a:gd name="T80" fmla="*/ 18 w 73"/>
                            <a:gd name="T81" fmla="*/ 124 h 144"/>
                            <a:gd name="T82" fmla="*/ 18 w 73"/>
                            <a:gd name="T83" fmla="*/ 113 h 144"/>
                            <a:gd name="T84" fmla="*/ 18 w 73"/>
                            <a:gd name="T85" fmla="*/ 49 h 144"/>
                            <a:gd name="T86" fmla="*/ 2 w 73"/>
                            <a:gd name="T87" fmla="*/ 49 h 144"/>
                            <a:gd name="T88" fmla="*/ 0 w 73"/>
                            <a:gd name="T89" fmla="*/ 49 h 144"/>
                            <a:gd name="T90" fmla="*/ 0 w 73"/>
                            <a:gd name="T91" fmla="*/ 48 h 144"/>
                            <a:gd name="T92" fmla="*/ 0 w 73"/>
                            <a:gd name="T93" fmla="*/ 38 h 144"/>
                            <a:gd name="T94" fmla="*/ 0 w 73"/>
                            <a:gd name="T95" fmla="*/ 36 h 144"/>
                            <a:gd name="T96" fmla="*/ 2 w 73"/>
                            <a:gd name="T97" fmla="*/ 36 h 144"/>
                            <a:gd name="T98" fmla="*/ 18 w 73"/>
                            <a:gd name="T99" fmla="*/ 36 h 144"/>
                            <a:gd name="T100" fmla="*/ 18 w 73"/>
                            <a:gd name="T101" fmla="*/ 6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3" h="144">
                              <a:moveTo>
                                <a:pt x="18" y="6"/>
                              </a:moveTo>
                              <a:lnTo>
                                <a:pt x="18" y="5"/>
                              </a:lnTo>
                              <a:lnTo>
                                <a:pt x="20" y="3"/>
                              </a:lnTo>
                              <a:lnTo>
                                <a:pt x="32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35" y="1"/>
                              </a:lnTo>
                              <a:lnTo>
                                <a:pt x="35" y="36"/>
                              </a:lnTo>
                              <a:lnTo>
                                <a:pt x="68" y="36"/>
                              </a:lnTo>
                              <a:lnTo>
                                <a:pt x="70" y="36"/>
                              </a:lnTo>
                              <a:lnTo>
                                <a:pt x="70" y="38"/>
                              </a:lnTo>
                              <a:lnTo>
                                <a:pt x="70" y="39"/>
                              </a:lnTo>
                              <a:lnTo>
                                <a:pt x="67" y="48"/>
                              </a:lnTo>
                              <a:lnTo>
                                <a:pt x="67" y="49"/>
                              </a:lnTo>
                              <a:lnTo>
                                <a:pt x="63" y="49"/>
                              </a:lnTo>
                              <a:lnTo>
                                <a:pt x="35" y="49"/>
                              </a:lnTo>
                              <a:lnTo>
                                <a:pt x="35" y="113"/>
                              </a:lnTo>
                              <a:lnTo>
                                <a:pt x="35" y="121"/>
                              </a:lnTo>
                              <a:lnTo>
                                <a:pt x="37" y="126"/>
                              </a:lnTo>
                              <a:lnTo>
                                <a:pt x="42" y="129"/>
                              </a:lnTo>
                              <a:lnTo>
                                <a:pt x="48" y="129"/>
                              </a:lnTo>
                              <a:lnTo>
                                <a:pt x="57" y="129"/>
                              </a:lnTo>
                              <a:lnTo>
                                <a:pt x="68" y="124"/>
                              </a:lnTo>
                              <a:lnTo>
                                <a:pt x="70" y="124"/>
                              </a:lnTo>
                              <a:lnTo>
                                <a:pt x="70" y="126"/>
                              </a:lnTo>
                              <a:lnTo>
                                <a:pt x="73" y="134"/>
                              </a:lnTo>
                              <a:lnTo>
                                <a:pt x="73" y="136"/>
                              </a:lnTo>
                              <a:lnTo>
                                <a:pt x="70" y="139"/>
                              </a:lnTo>
                              <a:lnTo>
                                <a:pt x="63" y="141"/>
                              </a:lnTo>
                              <a:lnTo>
                                <a:pt x="53" y="144"/>
                              </a:lnTo>
                              <a:lnTo>
                                <a:pt x="45" y="144"/>
                              </a:lnTo>
                              <a:lnTo>
                                <a:pt x="37" y="144"/>
                              </a:lnTo>
                              <a:lnTo>
                                <a:pt x="30" y="141"/>
                              </a:lnTo>
                              <a:lnTo>
                                <a:pt x="25" y="138"/>
                              </a:lnTo>
                              <a:lnTo>
                                <a:pt x="22" y="133"/>
                              </a:lnTo>
                              <a:lnTo>
                                <a:pt x="18" y="124"/>
                              </a:lnTo>
                              <a:lnTo>
                                <a:pt x="18" y="113"/>
                              </a:lnTo>
                              <a:lnTo>
                                <a:pt x="18" y="49"/>
                              </a:lnTo>
                              <a:lnTo>
                                <a:pt x="2" y="49"/>
                              </a:lnTo>
                              <a:lnTo>
                                <a:pt x="0" y="49"/>
                              </a:lnTo>
                              <a:lnTo>
                                <a:pt x="0" y="48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2" y="36"/>
                              </a:lnTo>
                              <a:lnTo>
                                <a:pt x="18" y="36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Freeform 731"/>
                      <wps:cNvSpPr>
                        <a:spLocks noChangeAspect="1" noEditPoints="1"/>
                      </wps:cNvSpPr>
                      <wps:spPr bwMode="auto">
                        <a:xfrm>
                          <a:off x="1223" y="2060"/>
                          <a:ext cx="32" cy="78"/>
                        </a:xfrm>
                        <a:custGeom>
                          <a:avLst/>
                          <a:gdLst>
                            <a:gd name="T0" fmla="*/ 4 w 64"/>
                            <a:gd name="T1" fmla="*/ 63 h 157"/>
                            <a:gd name="T2" fmla="*/ 0 w 64"/>
                            <a:gd name="T3" fmla="*/ 63 h 157"/>
                            <a:gd name="T4" fmla="*/ 0 w 64"/>
                            <a:gd name="T5" fmla="*/ 62 h 157"/>
                            <a:gd name="T6" fmla="*/ 0 w 64"/>
                            <a:gd name="T7" fmla="*/ 52 h 157"/>
                            <a:gd name="T8" fmla="*/ 0 w 64"/>
                            <a:gd name="T9" fmla="*/ 50 h 157"/>
                            <a:gd name="T10" fmla="*/ 4 w 64"/>
                            <a:gd name="T11" fmla="*/ 50 h 157"/>
                            <a:gd name="T12" fmla="*/ 35 w 64"/>
                            <a:gd name="T13" fmla="*/ 50 h 157"/>
                            <a:gd name="T14" fmla="*/ 37 w 64"/>
                            <a:gd name="T15" fmla="*/ 50 h 157"/>
                            <a:gd name="T16" fmla="*/ 37 w 64"/>
                            <a:gd name="T17" fmla="*/ 52 h 157"/>
                            <a:gd name="T18" fmla="*/ 37 w 64"/>
                            <a:gd name="T19" fmla="*/ 153 h 157"/>
                            <a:gd name="T20" fmla="*/ 37 w 64"/>
                            <a:gd name="T21" fmla="*/ 155 h 157"/>
                            <a:gd name="T22" fmla="*/ 35 w 64"/>
                            <a:gd name="T23" fmla="*/ 157 h 157"/>
                            <a:gd name="T24" fmla="*/ 24 w 64"/>
                            <a:gd name="T25" fmla="*/ 157 h 157"/>
                            <a:gd name="T26" fmla="*/ 20 w 64"/>
                            <a:gd name="T27" fmla="*/ 155 h 157"/>
                            <a:gd name="T28" fmla="*/ 20 w 64"/>
                            <a:gd name="T29" fmla="*/ 153 h 157"/>
                            <a:gd name="T30" fmla="*/ 20 w 64"/>
                            <a:gd name="T31" fmla="*/ 63 h 157"/>
                            <a:gd name="T32" fmla="*/ 4 w 64"/>
                            <a:gd name="T33" fmla="*/ 63 h 157"/>
                            <a:gd name="T34" fmla="*/ 52 w 64"/>
                            <a:gd name="T35" fmla="*/ 0 h 157"/>
                            <a:gd name="T36" fmla="*/ 54 w 64"/>
                            <a:gd name="T37" fmla="*/ 0 h 157"/>
                            <a:gd name="T38" fmla="*/ 55 w 64"/>
                            <a:gd name="T39" fmla="*/ 0 h 157"/>
                            <a:gd name="T40" fmla="*/ 55 w 64"/>
                            <a:gd name="T41" fmla="*/ 0 h 157"/>
                            <a:gd name="T42" fmla="*/ 57 w 64"/>
                            <a:gd name="T43" fmla="*/ 2 h 157"/>
                            <a:gd name="T44" fmla="*/ 64 w 64"/>
                            <a:gd name="T45" fmla="*/ 10 h 157"/>
                            <a:gd name="T46" fmla="*/ 64 w 64"/>
                            <a:gd name="T47" fmla="*/ 12 h 157"/>
                            <a:gd name="T48" fmla="*/ 64 w 64"/>
                            <a:gd name="T49" fmla="*/ 14 h 157"/>
                            <a:gd name="T50" fmla="*/ 64 w 64"/>
                            <a:gd name="T51" fmla="*/ 14 h 157"/>
                            <a:gd name="T52" fmla="*/ 62 w 64"/>
                            <a:gd name="T53" fmla="*/ 15 h 157"/>
                            <a:gd name="T54" fmla="*/ 25 w 64"/>
                            <a:gd name="T55" fmla="*/ 34 h 157"/>
                            <a:gd name="T56" fmla="*/ 25 w 64"/>
                            <a:gd name="T57" fmla="*/ 35 h 157"/>
                            <a:gd name="T58" fmla="*/ 24 w 64"/>
                            <a:gd name="T59" fmla="*/ 35 h 157"/>
                            <a:gd name="T60" fmla="*/ 24 w 64"/>
                            <a:gd name="T61" fmla="*/ 35 h 157"/>
                            <a:gd name="T62" fmla="*/ 22 w 64"/>
                            <a:gd name="T63" fmla="*/ 34 h 157"/>
                            <a:gd name="T64" fmla="*/ 20 w 64"/>
                            <a:gd name="T65" fmla="*/ 30 h 157"/>
                            <a:gd name="T66" fmla="*/ 19 w 64"/>
                            <a:gd name="T67" fmla="*/ 29 h 157"/>
                            <a:gd name="T68" fmla="*/ 19 w 64"/>
                            <a:gd name="T69" fmla="*/ 27 h 157"/>
                            <a:gd name="T70" fmla="*/ 19 w 64"/>
                            <a:gd name="T71" fmla="*/ 27 h 157"/>
                            <a:gd name="T72" fmla="*/ 20 w 64"/>
                            <a:gd name="T73" fmla="*/ 25 h 157"/>
                            <a:gd name="T74" fmla="*/ 52 w 64"/>
                            <a:gd name="T75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4" h="157">
                              <a:moveTo>
                                <a:pt x="4" y="63"/>
                              </a:moveTo>
                              <a:lnTo>
                                <a:pt x="0" y="63"/>
                              </a:lnTo>
                              <a:lnTo>
                                <a:pt x="0" y="62"/>
                              </a:lnTo>
                              <a:lnTo>
                                <a:pt x="0" y="52"/>
                              </a:lnTo>
                              <a:lnTo>
                                <a:pt x="0" y="50"/>
                              </a:lnTo>
                              <a:lnTo>
                                <a:pt x="4" y="50"/>
                              </a:lnTo>
                              <a:lnTo>
                                <a:pt x="35" y="50"/>
                              </a:lnTo>
                              <a:lnTo>
                                <a:pt x="37" y="50"/>
                              </a:lnTo>
                              <a:lnTo>
                                <a:pt x="37" y="52"/>
                              </a:lnTo>
                              <a:lnTo>
                                <a:pt x="37" y="153"/>
                              </a:lnTo>
                              <a:lnTo>
                                <a:pt x="37" y="155"/>
                              </a:lnTo>
                              <a:lnTo>
                                <a:pt x="35" y="157"/>
                              </a:lnTo>
                              <a:lnTo>
                                <a:pt x="24" y="157"/>
                              </a:lnTo>
                              <a:lnTo>
                                <a:pt x="20" y="155"/>
                              </a:lnTo>
                              <a:lnTo>
                                <a:pt x="20" y="153"/>
                              </a:lnTo>
                              <a:lnTo>
                                <a:pt x="20" y="63"/>
                              </a:lnTo>
                              <a:lnTo>
                                <a:pt x="4" y="63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54" y="0"/>
                              </a:lnTo>
                              <a:lnTo>
                                <a:pt x="55" y="0"/>
                              </a:lnTo>
                              <a:lnTo>
                                <a:pt x="57" y="2"/>
                              </a:lnTo>
                              <a:lnTo>
                                <a:pt x="64" y="10"/>
                              </a:lnTo>
                              <a:lnTo>
                                <a:pt x="64" y="12"/>
                              </a:lnTo>
                              <a:lnTo>
                                <a:pt x="64" y="14"/>
                              </a:lnTo>
                              <a:lnTo>
                                <a:pt x="62" y="15"/>
                              </a:lnTo>
                              <a:lnTo>
                                <a:pt x="25" y="34"/>
                              </a:lnTo>
                              <a:lnTo>
                                <a:pt x="25" y="35"/>
                              </a:lnTo>
                              <a:lnTo>
                                <a:pt x="24" y="35"/>
                              </a:lnTo>
                              <a:lnTo>
                                <a:pt x="22" y="34"/>
                              </a:lnTo>
                              <a:lnTo>
                                <a:pt x="20" y="30"/>
                              </a:lnTo>
                              <a:lnTo>
                                <a:pt x="19" y="29"/>
                              </a:lnTo>
                              <a:lnTo>
                                <a:pt x="19" y="27"/>
                              </a:lnTo>
                              <a:lnTo>
                                <a:pt x="20" y="25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732"/>
                      <wps:cNvSpPr>
                        <a:spLocks noChangeAspect="1"/>
                      </wps:cNvSpPr>
                      <wps:spPr bwMode="auto">
                        <a:xfrm>
                          <a:off x="1281" y="2083"/>
                          <a:ext cx="41" cy="55"/>
                        </a:xfrm>
                        <a:custGeom>
                          <a:avLst/>
                          <a:gdLst>
                            <a:gd name="T0" fmla="*/ 10 w 82"/>
                            <a:gd name="T1" fmla="*/ 1 h 110"/>
                            <a:gd name="T2" fmla="*/ 12 w 82"/>
                            <a:gd name="T3" fmla="*/ 0 h 110"/>
                            <a:gd name="T4" fmla="*/ 12 w 82"/>
                            <a:gd name="T5" fmla="*/ 0 h 110"/>
                            <a:gd name="T6" fmla="*/ 17 w 82"/>
                            <a:gd name="T7" fmla="*/ 5 h 110"/>
                            <a:gd name="T8" fmla="*/ 18 w 82"/>
                            <a:gd name="T9" fmla="*/ 15 h 110"/>
                            <a:gd name="T10" fmla="*/ 28 w 82"/>
                            <a:gd name="T11" fmla="*/ 8 h 110"/>
                            <a:gd name="T12" fmla="*/ 38 w 82"/>
                            <a:gd name="T13" fmla="*/ 3 h 110"/>
                            <a:gd name="T14" fmla="*/ 47 w 82"/>
                            <a:gd name="T15" fmla="*/ 0 h 110"/>
                            <a:gd name="T16" fmla="*/ 55 w 82"/>
                            <a:gd name="T17" fmla="*/ 0 h 110"/>
                            <a:gd name="T18" fmla="*/ 62 w 82"/>
                            <a:gd name="T19" fmla="*/ 0 h 110"/>
                            <a:gd name="T20" fmla="*/ 68 w 82"/>
                            <a:gd name="T21" fmla="*/ 3 h 110"/>
                            <a:gd name="T22" fmla="*/ 73 w 82"/>
                            <a:gd name="T23" fmla="*/ 6 h 110"/>
                            <a:gd name="T24" fmla="*/ 77 w 82"/>
                            <a:gd name="T25" fmla="*/ 10 h 110"/>
                            <a:gd name="T26" fmla="*/ 80 w 82"/>
                            <a:gd name="T27" fmla="*/ 18 h 110"/>
                            <a:gd name="T28" fmla="*/ 82 w 82"/>
                            <a:gd name="T29" fmla="*/ 33 h 110"/>
                            <a:gd name="T30" fmla="*/ 82 w 82"/>
                            <a:gd name="T31" fmla="*/ 106 h 110"/>
                            <a:gd name="T32" fmla="*/ 80 w 82"/>
                            <a:gd name="T33" fmla="*/ 108 h 110"/>
                            <a:gd name="T34" fmla="*/ 78 w 82"/>
                            <a:gd name="T35" fmla="*/ 110 h 110"/>
                            <a:gd name="T36" fmla="*/ 67 w 82"/>
                            <a:gd name="T37" fmla="*/ 110 h 110"/>
                            <a:gd name="T38" fmla="*/ 65 w 82"/>
                            <a:gd name="T39" fmla="*/ 108 h 110"/>
                            <a:gd name="T40" fmla="*/ 65 w 82"/>
                            <a:gd name="T41" fmla="*/ 106 h 110"/>
                            <a:gd name="T42" fmla="*/ 65 w 82"/>
                            <a:gd name="T43" fmla="*/ 33 h 110"/>
                            <a:gd name="T44" fmla="*/ 63 w 82"/>
                            <a:gd name="T45" fmla="*/ 25 h 110"/>
                            <a:gd name="T46" fmla="*/ 62 w 82"/>
                            <a:gd name="T47" fmla="*/ 18 h 110"/>
                            <a:gd name="T48" fmla="*/ 57 w 82"/>
                            <a:gd name="T49" fmla="*/ 15 h 110"/>
                            <a:gd name="T50" fmla="*/ 50 w 82"/>
                            <a:gd name="T51" fmla="*/ 15 h 110"/>
                            <a:gd name="T52" fmla="*/ 43 w 82"/>
                            <a:gd name="T53" fmla="*/ 15 h 110"/>
                            <a:gd name="T54" fmla="*/ 35 w 82"/>
                            <a:gd name="T55" fmla="*/ 18 h 110"/>
                            <a:gd name="T56" fmla="*/ 28 w 82"/>
                            <a:gd name="T57" fmla="*/ 21 h 110"/>
                            <a:gd name="T58" fmla="*/ 20 w 82"/>
                            <a:gd name="T59" fmla="*/ 28 h 110"/>
                            <a:gd name="T60" fmla="*/ 20 w 82"/>
                            <a:gd name="T61" fmla="*/ 106 h 110"/>
                            <a:gd name="T62" fmla="*/ 20 w 82"/>
                            <a:gd name="T63" fmla="*/ 108 h 110"/>
                            <a:gd name="T64" fmla="*/ 18 w 82"/>
                            <a:gd name="T65" fmla="*/ 110 h 110"/>
                            <a:gd name="T66" fmla="*/ 7 w 82"/>
                            <a:gd name="T67" fmla="*/ 110 h 110"/>
                            <a:gd name="T68" fmla="*/ 5 w 82"/>
                            <a:gd name="T69" fmla="*/ 108 h 110"/>
                            <a:gd name="T70" fmla="*/ 3 w 82"/>
                            <a:gd name="T71" fmla="*/ 106 h 110"/>
                            <a:gd name="T72" fmla="*/ 3 w 82"/>
                            <a:gd name="T73" fmla="*/ 30 h 110"/>
                            <a:gd name="T74" fmla="*/ 3 w 82"/>
                            <a:gd name="T75" fmla="*/ 18 h 110"/>
                            <a:gd name="T76" fmla="*/ 0 w 82"/>
                            <a:gd name="T77" fmla="*/ 10 h 110"/>
                            <a:gd name="T78" fmla="*/ 0 w 82"/>
                            <a:gd name="T79" fmla="*/ 8 h 110"/>
                            <a:gd name="T80" fmla="*/ 0 w 82"/>
                            <a:gd name="T81" fmla="*/ 8 h 110"/>
                            <a:gd name="T82" fmla="*/ 0 w 82"/>
                            <a:gd name="T83" fmla="*/ 6 h 110"/>
                            <a:gd name="T84" fmla="*/ 0 w 82"/>
                            <a:gd name="T85" fmla="*/ 6 h 110"/>
                            <a:gd name="T86" fmla="*/ 10 w 82"/>
                            <a:gd name="T87" fmla="*/ 1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2" h="110">
                              <a:moveTo>
                                <a:pt x="10" y="1"/>
                              </a:moveTo>
                              <a:lnTo>
                                <a:pt x="12" y="0"/>
                              </a:lnTo>
                              <a:lnTo>
                                <a:pt x="17" y="5"/>
                              </a:lnTo>
                              <a:lnTo>
                                <a:pt x="18" y="15"/>
                              </a:lnTo>
                              <a:lnTo>
                                <a:pt x="28" y="8"/>
                              </a:lnTo>
                              <a:lnTo>
                                <a:pt x="38" y="3"/>
                              </a:lnTo>
                              <a:lnTo>
                                <a:pt x="47" y="0"/>
                              </a:lnTo>
                              <a:lnTo>
                                <a:pt x="55" y="0"/>
                              </a:lnTo>
                              <a:lnTo>
                                <a:pt x="62" y="0"/>
                              </a:lnTo>
                              <a:lnTo>
                                <a:pt x="68" y="3"/>
                              </a:lnTo>
                              <a:lnTo>
                                <a:pt x="73" y="6"/>
                              </a:lnTo>
                              <a:lnTo>
                                <a:pt x="77" y="10"/>
                              </a:lnTo>
                              <a:lnTo>
                                <a:pt x="80" y="18"/>
                              </a:lnTo>
                              <a:lnTo>
                                <a:pt x="82" y="33"/>
                              </a:lnTo>
                              <a:lnTo>
                                <a:pt x="82" y="106"/>
                              </a:lnTo>
                              <a:lnTo>
                                <a:pt x="80" y="108"/>
                              </a:lnTo>
                              <a:lnTo>
                                <a:pt x="78" y="110"/>
                              </a:lnTo>
                              <a:lnTo>
                                <a:pt x="67" y="110"/>
                              </a:lnTo>
                              <a:lnTo>
                                <a:pt x="65" y="108"/>
                              </a:lnTo>
                              <a:lnTo>
                                <a:pt x="65" y="106"/>
                              </a:lnTo>
                              <a:lnTo>
                                <a:pt x="65" y="33"/>
                              </a:lnTo>
                              <a:lnTo>
                                <a:pt x="63" y="25"/>
                              </a:lnTo>
                              <a:lnTo>
                                <a:pt x="62" y="18"/>
                              </a:lnTo>
                              <a:lnTo>
                                <a:pt x="57" y="15"/>
                              </a:lnTo>
                              <a:lnTo>
                                <a:pt x="50" y="15"/>
                              </a:lnTo>
                              <a:lnTo>
                                <a:pt x="43" y="15"/>
                              </a:lnTo>
                              <a:lnTo>
                                <a:pt x="35" y="18"/>
                              </a:lnTo>
                              <a:lnTo>
                                <a:pt x="28" y="21"/>
                              </a:lnTo>
                              <a:lnTo>
                                <a:pt x="20" y="28"/>
                              </a:lnTo>
                              <a:lnTo>
                                <a:pt x="20" y="106"/>
                              </a:lnTo>
                              <a:lnTo>
                                <a:pt x="20" y="108"/>
                              </a:lnTo>
                              <a:lnTo>
                                <a:pt x="18" y="110"/>
                              </a:lnTo>
                              <a:lnTo>
                                <a:pt x="7" y="110"/>
                              </a:lnTo>
                              <a:lnTo>
                                <a:pt x="5" y="108"/>
                              </a:lnTo>
                              <a:lnTo>
                                <a:pt x="3" y="106"/>
                              </a:lnTo>
                              <a:lnTo>
                                <a:pt x="3" y="30"/>
                              </a:lnTo>
                              <a:lnTo>
                                <a:pt x="3" y="18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1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733"/>
                      <wps:cNvSpPr>
                        <a:spLocks noChangeAspect="1" noEditPoints="1"/>
                      </wps:cNvSpPr>
                      <wps:spPr bwMode="auto">
                        <a:xfrm>
                          <a:off x="1336" y="2083"/>
                          <a:ext cx="40" cy="56"/>
                        </a:xfrm>
                        <a:custGeom>
                          <a:avLst/>
                          <a:gdLst>
                            <a:gd name="T0" fmla="*/ 57 w 82"/>
                            <a:gd name="T1" fmla="*/ 26 h 111"/>
                            <a:gd name="T2" fmla="*/ 47 w 82"/>
                            <a:gd name="T3" fmla="*/ 16 h 111"/>
                            <a:gd name="T4" fmla="*/ 25 w 82"/>
                            <a:gd name="T5" fmla="*/ 16 h 111"/>
                            <a:gd name="T6" fmla="*/ 10 w 82"/>
                            <a:gd name="T7" fmla="*/ 21 h 111"/>
                            <a:gd name="T8" fmla="*/ 9 w 82"/>
                            <a:gd name="T9" fmla="*/ 21 h 111"/>
                            <a:gd name="T10" fmla="*/ 5 w 82"/>
                            <a:gd name="T11" fmla="*/ 13 h 111"/>
                            <a:gd name="T12" fmla="*/ 9 w 82"/>
                            <a:gd name="T13" fmla="*/ 6 h 111"/>
                            <a:gd name="T14" fmla="*/ 29 w 82"/>
                            <a:gd name="T15" fmla="*/ 1 h 111"/>
                            <a:gd name="T16" fmla="*/ 49 w 82"/>
                            <a:gd name="T17" fmla="*/ 1 h 111"/>
                            <a:gd name="T18" fmla="*/ 62 w 82"/>
                            <a:gd name="T19" fmla="*/ 5 h 111"/>
                            <a:gd name="T20" fmla="*/ 70 w 82"/>
                            <a:gd name="T21" fmla="*/ 13 h 111"/>
                            <a:gd name="T22" fmla="*/ 73 w 82"/>
                            <a:gd name="T23" fmla="*/ 25 h 111"/>
                            <a:gd name="T24" fmla="*/ 75 w 82"/>
                            <a:gd name="T25" fmla="*/ 73 h 111"/>
                            <a:gd name="T26" fmla="*/ 75 w 82"/>
                            <a:gd name="T27" fmla="*/ 90 h 111"/>
                            <a:gd name="T28" fmla="*/ 80 w 82"/>
                            <a:gd name="T29" fmla="*/ 103 h 111"/>
                            <a:gd name="T30" fmla="*/ 82 w 82"/>
                            <a:gd name="T31" fmla="*/ 103 h 111"/>
                            <a:gd name="T32" fmla="*/ 80 w 82"/>
                            <a:gd name="T33" fmla="*/ 105 h 111"/>
                            <a:gd name="T34" fmla="*/ 70 w 82"/>
                            <a:gd name="T35" fmla="*/ 111 h 111"/>
                            <a:gd name="T36" fmla="*/ 65 w 82"/>
                            <a:gd name="T37" fmla="*/ 108 h 111"/>
                            <a:gd name="T38" fmla="*/ 53 w 82"/>
                            <a:gd name="T39" fmla="*/ 103 h 111"/>
                            <a:gd name="T40" fmla="*/ 37 w 82"/>
                            <a:gd name="T41" fmla="*/ 111 h 111"/>
                            <a:gd name="T42" fmla="*/ 22 w 82"/>
                            <a:gd name="T43" fmla="*/ 111 h 111"/>
                            <a:gd name="T44" fmla="*/ 12 w 82"/>
                            <a:gd name="T45" fmla="*/ 106 h 111"/>
                            <a:gd name="T46" fmla="*/ 4 w 82"/>
                            <a:gd name="T47" fmla="*/ 98 h 111"/>
                            <a:gd name="T48" fmla="*/ 0 w 82"/>
                            <a:gd name="T49" fmla="*/ 88 h 111"/>
                            <a:gd name="T50" fmla="*/ 0 w 82"/>
                            <a:gd name="T51" fmla="*/ 71 h 111"/>
                            <a:gd name="T52" fmla="*/ 9 w 82"/>
                            <a:gd name="T53" fmla="*/ 58 h 111"/>
                            <a:gd name="T54" fmla="*/ 22 w 82"/>
                            <a:gd name="T55" fmla="*/ 48 h 111"/>
                            <a:gd name="T56" fmla="*/ 45 w 82"/>
                            <a:gd name="T57" fmla="*/ 43 h 111"/>
                            <a:gd name="T58" fmla="*/ 58 w 82"/>
                            <a:gd name="T59" fmla="*/ 35 h 111"/>
                            <a:gd name="T60" fmla="*/ 49 w 82"/>
                            <a:gd name="T61" fmla="*/ 56 h 111"/>
                            <a:gd name="T62" fmla="*/ 34 w 82"/>
                            <a:gd name="T63" fmla="*/ 60 h 111"/>
                            <a:gd name="T64" fmla="*/ 22 w 82"/>
                            <a:gd name="T65" fmla="*/ 66 h 111"/>
                            <a:gd name="T66" fmla="*/ 17 w 82"/>
                            <a:gd name="T67" fmla="*/ 75 h 111"/>
                            <a:gd name="T68" fmla="*/ 19 w 82"/>
                            <a:gd name="T69" fmla="*/ 86 h 111"/>
                            <a:gd name="T70" fmla="*/ 27 w 82"/>
                            <a:gd name="T71" fmla="*/ 96 h 111"/>
                            <a:gd name="T72" fmla="*/ 39 w 82"/>
                            <a:gd name="T73" fmla="*/ 96 h 111"/>
                            <a:gd name="T74" fmla="*/ 52 w 82"/>
                            <a:gd name="T75" fmla="*/ 90 h 111"/>
                            <a:gd name="T76" fmla="*/ 58 w 82"/>
                            <a:gd name="T77" fmla="*/ 56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2" h="111">
                              <a:moveTo>
                                <a:pt x="58" y="35"/>
                              </a:moveTo>
                              <a:lnTo>
                                <a:pt x="57" y="26"/>
                              </a:lnTo>
                              <a:lnTo>
                                <a:pt x="53" y="20"/>
                              </a:lnTo>
                              <a:lnTo>
                                <a:pt x="47" y="16"/>
                              </a:lnTo>
                              <a:lnTo>
                                <a:pt x="39" y="15"/>
                              </a:lnTo>
                              <a:lnTo>
                                <a:pt x="25" y="16"/>
                              </a:lnTo>
                              <a:lnTo>
                                <a:pt x="12" y="21"/>
                              </a:lnTo>
                              <a:lnTo>
                                <a:pt x="10" y="21"/>
                              </a:lnTo>
                              <a:lnTo>
                                <a:pt x="10" y="23"/>
                              </a:lnTo>
                              <a:lnTo>
                                <a:pt x="9" y="21"/>
                              </a:lnTo>
                              <a:lnTo>
                                <a:pt x="5" y="13"/>
                              </a:lnTo>
                              <a:lnTo>
                                <a:pt x="5" y="11"/>
                              </a:lnTo>
                              <a:lnTo>
                                <a:pt x="9" y="6"/>
                              </a:lnTo>
                              <a:lnTo>
                                <a:pt x="17" y="3"/>
                              </a:lnTo>
                              <a:lnTo>
                                <a:pt x="29" y="1"/>
                              </a:lnTo>
                              <a:lnTo>
                                <a:pt x="40" y="0"/>
                              </a:lnTo>
                              <a:lnTo>
                                <a:pt x="49" y="1"/>
                              </a:lnTo>
                              <a:lnTo>
                                <a:pt x="55" y="1"/>
                              </a:lnTo>
                              <a:lnTo>
                                <a:pt x="62" y="5"/>
                              </a:lnTo>
                              <a:lnTo>
                                <a:pt x="67" y="8"/>
                              </a:lnTo>
                              <a:lnTo>
                                <a:pt x="70" y="13"/>
                              </a:lnTo>
                              <a:lnTo>
                                <a:pt x="73" y="18"/>
                              </a:lnTo>
                              <a:lnTo>
                                <a:pt x="73" y="25"/>
                              </a:lnTo>
                              <a:lnTo>
                                <a:pt x="75" y="31"/>
                              </a:lnTo>
                              <a:lnTo>
                                <a:pt x="75" y="73"/>
                              </a:lnTo>
                              <a:lnTo>
                                <a:pt x="75" y="83"/>
                              </a:lnTo>
                              <a:lnTo>
                                <a:pt x="75" y="90"/>
                              </a:lnTo>
                              <a:lnTo>
                                <a:pt x="78" y="96"/>
                              </a:lnTo>
                              <a:lnTo>
                                <a:pt x="80" y="103"/>
                              </a:lnTo>
                              <a:lnTo>
                                <a:pt x="82" y="103"/>
                              </a:lnTo>
                              <a:lnTo>
                                <a:pt x="80" y="105"/>
                              </a:lnTo>
                              <a:lnTo>
                                <a:pt x="70" y="111"/>
                              </a:lnTo>
                              <a:lnTo>
                                <a:pt x="68" y="111"/>
                              </a:lnTo>
                              <a:lnTo>
                                <a:pt x="65" y="108"/>
                              </a:lnTo>
                              <a:lnTo>
                                <a:pt x="60" y="98"/>
                              </a:lnTo>
                              <a:lnTo>
                                <a:pt x="53" y="103"/>
                              </a:lnTo>
                              <a:lnTo>
                                <a:pt x="45" y="108"/>
                              </a:lnTo>
                              <a:lnTo>
                                <a:pt x="37" y="111"/>
                              </a:lnTo>
                              <a:lnTo>
                                <a:pt x="29" y="111"/>
                              </a:lnTo>
                              <a:lnTo>
                                <a:pt x="22" y="111"/>
                              </a:lnTo>
                              <a:lnTo>
                                <a:pt x="17" y="110"/>
                              </a:lnTo>
                              <a:lnTo>
                                <a:pt x="12" y="106"/>
                              </a:lnTo>
                              <a:lnTo>
                                <a:pt x="7" y="103"/>
                              </a:lnTo>
                              <a:lnTo>
                                <a:pt x="4" y="98"/>
                              </a:lnTo>
                              <a:lnTo>
                                <a:pt x="2" y="93"/>
                              </a:lnTo>
                              <a:lnTo>
                                <a:pt x="0" y="88"/>
                              </a:lnTo>
                              <a:lnTo>
                                <a:pt x="0" y="81"/>
                              </a:lnTo>
                              <a:lnTo>
                                <a:pt x="0" y="71"/>
                              </a:lnTo>
                              <a:lnTo>
                                <a:pt x="4" y="65"/>
                              </a:lnTo>
                              <a:lnTo>
                                <a:pt x="9" y="58"/>
                              </a:lnTo>
                              <a:lnTo>
                                <a:pt x="14" y="53"/>
                              </a:lnTo>
                              <a:lnTo>
                                <a:pt x="22" y="48"/>
                              </a:lnTo>
                              <a:lnTo>
                                <a:pt x="32" y="45"/>
                              </a:lnTo>
                              <a:lnTo>
                                <a:pt x="45" y="43"/>
                              </a:lnTo>
                              <a:lnTo>
                                <a:pt x="58" y="43"/>
                              </a:lnTo>
                              <a:lnTo>
                                <a:pt x="58" y="35"/>
                              </a:lnTo>
                              <a:close/>
                              <a:moveTo>
                                <a:pt x="58" y="56"/>
                              </a:moveTo>
                              <a:lnTo>
                                <a:pt x="49" y="56"/>
                              </a:lnTo>
                              <a:lnTo>
                                <a:pt x="40" y="58"/>
                              </a:lnTo>
                              <a:lnTo>
                                <a:pt x="34" y="60"/>
                              </a:lnTo>
                              <a:lnTo>
                                <a:pt x="27" y="63"/>
                              </a:lnTo>
                              <a:lnTo>
                                <a:pt x="22" y="66"/>
                              </a:lnTo>
                              <a:lnTo>
                                <a:pt x="19" y="70"/>
                              </a:lnTo>
                              <a:lnTo>
                                <a:pt x="17" y="75"/>
                              </a:lnTo>
                              <a:lnTo>
                                <a:pt x="17" y="80"/>
                              </a:lnTo>
                              <a:lnTo>
                                <a:pt x="19" y="86"/>
                              </a:lnTo>
                              <a:lnTo>
                                <a:pt x="22" y="93"/>
                              </a:lnTo>
                              <a:lnTo>
                                <a:pt x="27" y="96"/>
                              </a:lnTo>
                              <a:lnTo>
                                <a:pt x="34" y="98"/>
                              </a:lnTo>
                              <a:lnTo>
                                <a:pt x="39" y="96"/>
                              </a:lnTo>
                              <a:lnTo>
                                <a:pt x="45" y="95"/>
                              </a:lnTo>
                              <a:lnTo>
                                <a:pt x="52" y="90"/>
                              </a:lnTo>
                              <a:lnTo>
                                <a:pt x="58" y="85"/>
                              </a:lnTo>
                              <a:lnTo>
                                <a:pt x="58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Freeform 734"/>
                      <wps:cNvSpPr>
                        <a:spLocks noChangeAspect="1" noEditPoints="1"/>
                      </wps:cNvSpPr>
                      <wps:spPr bwMode="auto">
                        <a:xfrm>
                          <a:off x="1388" y="2057"/>
                          <a:ext cx="44" cy="83"/>
                        </a:xfrm>
                        <a:custGeom>
                          <a:avLst/>
                          <a:gdLst>
                            <a:gd name="T0" fmla="*/ 77 w 88"/>
                            <a:gd name="T1" fmla="*/ 163 h 165"/>
                            <a:gd name="T2" fmla="*/ 72 w 88"/>
                            <a:gd name="T3" fmla="*/ 160 h 165"/>
                            <a:gd name="T4" fmla="*/ 58 w 88"/>
                            <a:gd name="T5" fmla="*/ 157 h 165"/>
                            <a:gd name="T6" fmla="*/ 43 w 88"/>
                            <a:gd name="T7" fmla="*/ 163 h 165"/>
                            <a:gd name="T8" fmla="*/ 27 w 88"/>
                            <a:gd name="T9" fmla="*/ 163 h 165"/>
                            <a:gd name="T10" fmla="*/ 15 w 88"/>
                            <a:gd name="T11" fmla="*/ 155 h 165"/>
                            <a:gd name="T12" fmla="*/ 5 w 88"/>
                            <a:gd name="T13" fmla="*/ 140 h 165"/>
                            <a:gd name="T14" fmla="*/ 2 w 88"/>
                            <a:gd name="T15" fmla="*/ 120 h 165"/>
                            <a:gd name="T16" fmla="*/ 2 w 88"/>
                            <a:gd name="T17" fmla="*/ 95 h 165"/>
                            <a:gd name="T18" fmla="*/ 7 w 88"/>
                            <a:gd name="T19" fmla="*/ 75 h 165"/>
                            <a:gd name="T20" fmla="*/ 17 w 88"/>
                            <a:gd name="T21" fmla="*/ 60 h 165"/>
                            <a:gd name="T22" fmla="*/ 32 w 88"/>
                            <a:gd name="T23" fmla="*/ 53 h 165"/>
                            <a:gd name="T24" fmla="*/ 47 w 88"/>
                            <a:gd name="T25" fmla="*/ 52 h 165"/>
                            <a:gd name="T26" fmla="*/ 58 w 88"/>
                            <a:gd name="T27" fmla="*/ 55 h 165"/>
                            <a:gd name="T28" fmla="*/ 65 w 88"/>
                            <a:gd name="T29" fmla="*/ 7 h 165"/>
                            <a:gd name="T30" fmla="*/ 67 w 88"/>
                            <a:gd name="T31" fmla="*/ 4 h 165"/>
                            <a:gd name="T32" fmla="*/ 78 w 88"/>
                            <a:gd name="T33" fmla="*/ 0 h 165"/>
                            <a:gd name="T34" fmla="*/ 80 w 88"/>
                            <a:gd name="T35" fmla="*/ 2 h 165"/>
                            <a:gd name="T36" fmla="*/ 82 w 88"/>
                            <a:gd name="T37" fmla="*/ 127 h 165"/>
                            <a:gd name="T38" fmla="*/ 82 w 88"/>
                            <a:gd name="T39" fmla="*/ 142 h 165"/>
                            <a:gd name="T40" fmla="*/ 87 w 88"/>
                            <a:gd name="T41" fmla="*/ 152 h 165"/>
                            <a:gd name="T42" fmla="*/ 88 w 88"/>
                            <a:gd name="T43" fmla="*/ 157 h 165"/>
                            <a:gd name="T44" fmla="*/ 87 w 88"/>
                            <a:gd name="T45" fmla="*/ 157 h 165"/>
                            <a:gd name="T46" fmla="*/ 65 w 88"/>
                            <a:gd name="T47" fmla="*/ 73 h 165"/>
                            <a:gd name="T48" fmla="*/ 52 w 88"/>
                            <a:gd name="T49" fmla="*/ 68 h 165"/>
                            <a:gd name="T50" fmla="*/ 42 w 88"/>
                            <a:gd name="T51" fmla="*/ 67 h 165"/>
                            <a:gd name="T52" fmla="*/ 32 w 88"/>
                            <a:gd name="T53" fmla="*/ 68 h 165"/>
                            <a:gd name="T54" fmla="*/ 23 w 88"/>
                            <a:gd name="T55" fmla="*/ 75 h 165"/>
                            <a:gd name="T56" fmla="*/ 20 w 88"/>
                            <a:gd name="T57" fmla="*/ 88 h 165"/>
                            <a:gd name="T58" fmla="*/ 18 w 88"/>
                            <a:gd name="T59" fmla="*/ 107 h 165"/>
                            <a:gd name="T60" fmla="*/ 20 w 88"/>
                            <a:gd name="T61" fmla="*/ 125 h 165"/>
                            <a:gd name="T62" fmla="*/ 23 w 88"/>
                            <a:gd name="T63" fmla="*/ 138 h 165"/>
                            <a:gd name="T64" fmla="*/ 30 w 88"/>
                            <a:gd name="T65" fmla="*/ 147 h 165"/>
                            <a:gd name="T66" fmla="*/ 38 w 88"/>
                            <a:gd name="T67" fmla="*/ 150 h 165"/>
                            <a:gd name="T68" fmla="*/ 52 w 88"/>
                            <a:gd name="T69" fmla="*/ 147 h 165"/>
                            <a:gd name="T70" fmla="*/ 65 w 88"/>
                            <a:gd name="T71" fmla="*/ 137 h 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8" h="165">
                              <a:moveTo>
                                <a:pt x="77" y="163"/>
                              </a:moveTo>
                              <a:lnTo>
                                <a:pt x="77" y="163"/>
                              </a:lnTo>
                              <a:lnTo>
                                <a:pt x="75" y="163"/>
                              </a:lnTo>
                              <a:lnTo>
                                <a:pt x="72" y="160"/>
                              </a:lnTo>
                              <a:lnTo>
                                <a:pt x="68" y="150"/>
                              </a:lnTo>
                              <a:lnTo>
                                <a:pt x="58" y="157"/>
                              </a:lnTo>
                              <a:lnTo>
                                <a:pt x="50" y="162"/>
                              </a:lnTo>
                              <a:lnTo>
                                <a:pt x="43" y="163"/>
                              </a:lnTo>
                              <a:lnTo>
                                <a:pt x="35" y="165"/>
                              </a:lnTo>
                              <a:lnTo>
                                <a:pt x="27" y="163"/>
                              </a:lnTo>
                              <a:lnTo>
                                <a:pt x="20" y="160"/>
                              </a:lnTo>
                              <a:lnTo>
                                <a:pt x="15" y="155"/>
                              </a:lnTo>
                              <a:lnTo>
                                <a:pt x="10" y="148"/>
                              </a:lnTo>
                              <a:lnTo>
                                <a:pt x="5" y="140"/>
                              </a:lnTo>
                              <a:lnTo>
                                <a:pt x="3" y="132"/>
                              </a:lnTo>
                              <a:lnTo>
                                <a:pt x="2" y="120"/>
                              </a:lnTo>
                              <a:lnTo>
                                <a:pt x="0" y="107"/>
                              </a:lnTo>
                              <a:lnTo>
                                <a:pt x="2" y="95"/>
                              </a:lnTo>
                              <a:lnTo>
                                <a:pt x="3" y="83"/>
                              </a:lnTo>
                              <a:lnTo>
                                <a:pt x="7" y="75"/>
                              </a:lnTo>
                              <a:lnTo>
                                <a:pt x="12" y="67"/>
                              </a:lnTo>
                              <a:lnTo>
                                <a:pt x="17" y="60"/>
                              </a:lnTo>
                              <a:lnTo>
                                <a:pt x="23" y="55"/>
                              </a:lnTo>
                              <a:lnTo>
                                <a:pt x="32" y="53"/>
                              </a:lnTo>
                              <a:lnTo>
                                <a:pt x="40" y="52"/>
                              </a:lnTo>
                              <a:lnTo>
                                <a:pt x="47" y="52"/>
                              </a:lnTo>
                              <a:lnTo>
                                <a:pt x="52" y="53"/>
                              </a:lnTo>
                              <a:lnTo>
                                <a:pt x="58" y="55"/>
                              </a:lnTo>
                              <a:lnTo>
                                <a:pt x="65" y="58"/>
                              </a:lnTo>
                              <a:lnTo>
                                <a:pt x="65" y="7"/>
                              </a:lnTo>
                              <a:lnTo>
                                <a:pt x="65" y="5"/>
                              </a:lnTo>
                              <a:lnTo>
                                <a:pt x="67" y="4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2"/>
                              </a:lnTo>
                              <a:lnTo>
                                <a:pt x="82" y="4"/>
                              </a:lnTo>
                              <a:lnTo>
                                <a:pt x="82" y="127"/>
                              </a:lnTo>
                              <a:lnTo>
                                <a:pt x="82" y="135"/>
                              </a:lnTo>
                              <a:lnTo>
                                <a:pt x="82" y="142"/>
                              </a:lnTo>
                              <a:lnTo>
                                <a:pt x="83" y="147"/>
                              </a:lnTo>
                              <a:lnTo>
                                <a:pt x="87" y="152"/>
                              </a:lnTo>
                              <a:lnTo>
                                <a:pt x="88" y="155"/>
                              </a:lnTo>
                              <a:lnTo>
                                <a:pt x="88" y="157"/>
                              </a:lnTo>
                              <a:lnTo>
                                <a:pt x="87" y="157"/>
                              </a:lnTo>
                              <a:lnTo>
                                <a:pt x="77" y="163"/>
                              </a:lnTo>
                              <a:close/>
                              <a:moveTo>
                                <a:pt x="65" y="73"/>
                              </a:moveTo>
                              <a:lnTo>
                                <a:pt x="58" y="70"/>
                              </a:lnTo>
                              <a:lnTo>
                                <a:pt x="52" y="68"/>
                              </a:lnTo>
                              <a:lnTo>
                                <a:pt x="47" y="67"/>
                              </a:lnTo>
                              <a:lnTo>
                                <a:pt x="42" y="67"/>
                              </a:lnTo>
                              <a:lnTo>
                                <a:pt x="37" y="67"/>
                              </a:lnTo>
                              <a:lnTo>
                                <a:pt x="32" y="68"/>
                              </a:lnTo>
                              <a:lnTo>
                                <a:pt x="27" y="72"/>
                              </a:lnTo>
                              <a:lnTo>
                                <a:pt x="23" y="75"/>
                              </a:lnTo>
                              <a:lnTo>
                                <a:pt x="22" y="82"/>
                              </a:lnTo>
                              <a:lnTo>
                                <a:pt x="20" y="88"/>
                              </a:lnTo>
                              <a:lnTo>
                                <a:pt x="18" y="97"/>
                              </a:lnTo>
                              <a:lnTo>
                                <a:pt x="18" y="107"/>
                              </a:lnTo>
                              <a:lnTo>
                                <a:pt x="18" y="117"/>
                              </a:lnTo>
                              <a:lnTo>
                                <a:pt x="20" y="125"/>
                              </a:lnTo>
                              <a:lnTo>
                                <a:pt x="22" y="133"/>
                              </a:lnTo>
                              <a:lnTo>
                                <a:pt x="23" y="138"/>
                              </a:lnTo>
                              <a:lnTo>
                                <a:pt x="27" y="143"/>
                              </a:lnTo>
                              <a:lnTo>
                                <a:pt x="30" y="147"/>
                              </a:lnTo>
                              <a:lnTo>
                                <a:pt x="33" y="148"/>
                              </a:lnTo>
                              <a:lnTo>
                                <a:pt x="38" y="150"/>
                              </a:lnTo>
                              <a:lnTo>
                                <a:pt x="45" y="148"/>
                              </a:lnTo>
                              <a:lnTo>
                                <a:pt x="52" y="147"/>
                              </a:lnTo>
                              <a:lnTo>
                                <a:pt x="57" y="142"/>
                              </a:lnTo>
                              <a:lnTo>
                                <a:pt x="65" y="137"/>
                              </a:lnTo>
                              <a:lnTo>
                                <a:pt x="65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735"/>
                      <wps:cNvSpPr>
                        <a:spLocks noChangeAspect="1"/>
                      </wps:cNvSpPr>
                      <wps:spPr bwMode="auto">
                        <a:xfrm>
                          <a:off x="1449" y="2061"/>
                          <a:ext cx="38" cy="77"/>
                        </a:xfrm>
                        <a:custGeom>
                          <a:avLst/>
                          <a:gdLst>
                            <a:gd name="T0" fmla="*/ 73 w 76"/>
                            <a:gd name="T1" fmla="*/ 136 h 153"/>
                            <a:gd name="T2" fmla="*/ 76 w 76"/>
                            <a:gd name="T3" fmla="*/ 136 h 153"/>
                            <a:gd name="T4" fmla="*/ 76 w 76"/>
                            <a:gd name="T5" fmla="*/ 138 h 153"/>
                            <a:gd name="T6" fmla="*/ 76 w 76"/>
                            <a:gd name="T7" fmla="*/ 139 h 153"/>
                            <a:gd name="T8" fmla="*/ 76 w 76"/>
                            <a:gd name="T9" fmla="*/ 139 h 153"/>
                            <a:gd name="T10" fmla="*/ 73 w 76"/>
                            <a:gd name="T11" fmla="*/ 149 h 153"/>
                            <a:gd name="T12" fmla="*/ 71 w 76"/>
                            <a:gd name="T13" fmla="*/ 151 h 153"/>
                            <a:gd name="T14" fmla="*/ 70 w 76"/>
                            <a:gd name="T15" fmla="*/ 153 h 153"/>
                            <a:gd name="T16" fmla="*/ 3 w 76"/>
                            <a:gd name="T17" fmla="*/ 153 h 153"/>
                            <a:gd name="T18" fmla="*/ 0 w 76"/>
                            <a:gd name="T19" fmla="*/ 151 h 153"/>
                            <a:gd name="T20" fmla="*/ 0 w 76"/>
                            <a:gd name="T21" fmla="*/ 149 h 153"/>
                            <a:gd name="T22" fmla="*/ 0 w 76"/>
                            <a:gd name="T23" fmla="*/ 3 h 153"/>
                            <a:gd name="T24" fmla="*/ 0 w 76"/>
                            <a:gd name="T25" fmla="*/ 1 h 153"/>
                            <a:gd name="T26" fmla="*/ 3 w 76"/>
                            <a:gd name="T27" fmla="*/ 0 h 153"/>
                            <a:gd name="T28" fmla="*/ 15 w 76"/>
                            <a:gd name="T29" fmla="*/ 0 h 153"/>
                            <a:gd name="T30" fmla="*/ 16 w 76"/>
                            <a:gd name="T31" fmla="*/ 1 h 153"/>
                            <a:gd name="T32" fmla="*/ 18 w 76"/>
                            <a:gd name="T33" fmla="*/ 3 h 153"/>
                            <a:gd name="T34" fmla="*/ 18 w 76"/>
                            <a:gd name="T35" fmla="*/ 136 h 153"/>
                            <a:gd name="T36" fmla="*/ 73 w 76"/>
                            <a:gd name="T37" fmla="*/ 13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6" h="153">
                              <a:moveTo>
                                <a:pt x="73" y="136"/>
                              </a:moveTo>
                              <a:lnTo>
                                <a:pt x="76" y="136"/>
                              </a:lnTo>
                              <a:lnTo>
                                <a:pt x="76" y="138"/>
                              </a:lnTo>
                              <a:lnTo>
                                <a:pt x="76" y="139"/>
                              </a:lnTo>
                              <a:lnTo>
                                <a:pt x="73" y="149"/>
                              </a:lnTo>
                              <a:lnTo>
                                <a:pt x="71" y="151"/>
                              </a:lnTo>
                              <a:lnTo>
                                <a:pt x="70" y="153"/>
                              </a:lnTo>
                              <a:lnTo>
                                <a:pt x="3" y="153"/>
                              </a:lnTo>
                              <a:lnTo>
                                <a:pt x="0" y="151"/>
                              </a:lnTo>
                              <a:lnTo>
                                <a:pt x="0" y="149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3" y="0"/>
                              </a:lnTo>
                              <a:lnTo>
                                <a:pt x="15" y="0"/>
                              </a:lnTo>
                              <a:lnTo>
                                <a:pt x="16" y="1"/>
                              </a:lnTo>
                              <a:lnTo>
                                <a:pt x="18" y="3"/>
                              </a:lnTo>
                              <a:lnTo>
                                <a:pt x="18" y="136"/>
                              </a:lnTo>
                              <a:lnTo>
                                <a:pt x="7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Freeform 736"/>
                      <wps:cNvSpPr>
                        <a:spLocks noChangeAspect="1" noEditPoints="1"/>
                      </wps:cNvSpPr>
                      <wps:spPr bwMode="auto">
                        <a:xfrm>
                          <a:off x="1491" y="2083"/>
                          <a:ext cx="41" cy="56"/>
                        </a:xfrm>
                        <a:custGeom>
                          <a:avLst/>
                          <a:gdLst>
                            <a:gd name="T0" fmla="*/ 56 w 81"/>
                            <a:gd name="T1" fmla="*/ 26 h 111"/>
                            <a:gd name="T2" fmla="*/ 48 w 81"/>
                            <a:gd name="T3" fmla="*/ 16 h 111"/>
                            <a:gd name="T4" fmla="*/ 25 w 81"/>
                            <a:gd name="T5" fmla="*/ 16 h 111"/>
                            <a:gd name="T6" fmla="*/ 10 w 81"/>
                            <a:gd name="T7" fmla="*/ 21 h 111"/>
                            <a:gd name="T8" fmla="*/ 10 w 81"/>
                            <a:gd name="T9" fmla="*/ 21 h 111"/>
                            <a:gd name="T10" fmla="*/ 5 w 81"/>
                            <a:gd name="T11" fmla="*/ 13 h 111"/>
                            <a:gd name="T12" fmla="*/ 8 w 81"/>
                            <a:gd name="T13" fmla="*/ 6 h 111"/>
                            <a:gd name="T14" fmla="*/ 28 w 81"/>
                            <a:gd name="T15" fmla="*/ 1 h 111"/>
                            <a:gd name="T16" fmla="*/ 48 w 81"/>
                            <a:gd name="T17" fmla="*/ 1 h 111"/>
                            <a:gd name="T18" fmla="*/ 61 w 81"/>
                            <a:gd name="T19" fmla="*/ 5 h 111"/>
                            <a:gd name="T20" fmla="*/ 70 w 81"/>
                            <a:gd name="T21" fmla="*/ 13 h 111"/>
                            <a:gd name="T22" fmla="*/ 75 w 81"/>
                            <a:gd name="T23" fmla="*/ 25 h 111"/>
                            <a:gd name="T24" fmla="*/ 75 w 81"/>
                            <a:gd name="T25" fmla="*/ 73 h 111"/>
                            <a:gd name="T26" fmla="*/ 76 w 81"/>
                            <a:gd name="T27" fmla="*/ 90 h 111"/>
                            <a:gd name="T28" fmla="*/ 81 w 81"/>
                            <a:gd name="T29" fmla="*/ 103 h 111"/>
                            <a:gd name="T30" fmla="*/ 81 w 81"/>
                            <a:gd name="T31" fmla="*/ 103 h 111"/>
                            <a:gd name="T32" fmla="*/ 80 w 81"/>
                            <a:gd name="T33" fmla="*/ 105 h 111"/>
                            <a:gd name="T34" fmla="*/ 70 w 81"/>
                            <a:gd name="T35" fmla="*/ 111 h 111"/>
                            <a:gd name="T36" fmla="*/ 65 w 81"/>
                            <a:gd name="T37" fmla="*/ 108 h 111"/>
                            <a:gd name="T38" fmla="*/ 53 w 81"/>
                            <a:gd name="T39" fmla="*/ 103 h 111"/>
                            <a:gd name="T40" fmla="*/ 38 w 81"/>
                            <a:gd name="T41" fmla="*/ 111 h 111"/>
                            <a:gd name="T42" fmla="*/ 23 w 81"/>
                            <a:gd name="T43" fmla="*/ 111 h 111"/>
                            <a:gd name="T44" fmla="*/ 11 w 81"/>
                            <a:gd name="T45" fmla="*/ 106 h 111"/>
                            <a:gd name="T46" fmla="*/ 5 w 81"/>
                            <a:gd name="T47" fmla="*/ 98 h 111"/>
                            <a:gd name="T48" fmla="*/ 0 w 81"/>
                            <a:gd name="T49" fmla="*/ 88 h 111"/>
                            <a:gd name="T50" fmla="*/ 1 w 81"/>
                            <a:gd name="T51" fmla="*/ 71 h 111"/>
                            <a:gd name="T52" fmla="*/ 8 w 81"/>
                            <a:gd name="T53" fmla="*/ 58 h 111"/>
                            <a:gd name="T54" fmla="*/ 23 w 81"/>
                            <a:gd name="T55" fmla="*/ 48 h 111"/>
                            <a:gd name="T56" fmla="*/ 45 w 81"/>
                            <a:gd name="T57" fmla="*/ 43 h 111"/>
                            <a:gd name="T58" fmla="*/ 58 w 81"/>
                            <a:gd name="T59" fmla="*/ 35 h 111"/>
                            <a:gd name="T60" fmla="*/ 48 w 81"/>
                            <a:gd name="T61" fmla="*/ 56 h 111"/>
                            <a:gd name="T62" fmla="*/ 33 w 81"/>
                            <a:gd name="T63" fmla="*/ 60 h 111"/>
                            <a:gd name="T64" fmla="*/ 23 w 81"/>
                            <a:gd name="T65" fmla="*/ 66 h 111"/>
                            <a:gd name="T66" fmla="*/ 18 w 81"/>
                            <a:gd name="T67" fmla="*/ 75 h 111"/>
                            <a:gd name="T68" fmla="*/ 18 w 81"/>
                            <a:gd name="T69" fmla="*/ 86 h 111"/>
                            <a:gd name="T70" fmla="*/ 26 w 81"/>
                            <a:gd name="T71" fmla="*/ 96 h 111"/>
                            <a:gd name="T72" fmla="*/ 38 w 81"/>
                            <a:gd name="T73" fmla="*/ 96 h 111"/>
                            <a:gd name="T74" fmla="*/ 51 w 81"/>
                            <a:gd name="T75" fmla="*/ 90 h 111"/>
                            <a:gd name="T76" fmla="*/ 58 w 81"/>
                            <a:gd name="T77" fmla="*/ 56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1" h="111">
                              <a:moveTo>
                                <a:pt x="58" y="35"/>
                              </a:moveTo>
                              <a:lnTo>
                                <a:pt x="56" y="26"/>
                              </a:lnTo>
                              <a:lnTo>
                                <a:pt x="53" y="20"/>
                              </a:lnTo>
                              <a:lnTo>
                                <a:pt x="48" y="16"/>
                              </a:lnTo>
                              <a:lnTo>
                                <a:pt x="38" y="15"/>
                              </a:lnTo>
                              <a:lnTo>
                                <a:pt x="25" y="16"/>
                              </a:lnTo>
                              <a:lnTo>
                                <a:pt x="11" y="21"/>
                              </a:lnTo>
                              <a:lnTo>
                                <a:pt x="10" y="21"/>
                              </a:lnTo>
                              <a:lnTo>
                                <a:pt x="10" y="23"/>
                              </a:lnTo>
                              <a:lnTo>
                                <a:pt x="10" y="21"/>
                              </a:lnTo>
                              <a:lnTo>
                                <a:pt x="8" y="21"/>
                              </a:lnTo>
                              <a:lnTo>
                                <a:pt x="5" y="13"/>
                              </a:lnTo>
                              <a:lnTo>
                                <a:pt x="5" y="11"/>
                              </a:lnTo>
                              <a:lnTo>
                                <a:pt x="8" y="6"/>
                              </a:lnTo>
                              <a:lnTo>
                                <a:pt x="16" y="3"/>
                              </a:lnTo>
                              <a:lnTo>
                                <a:pt x="28" y="1"/>
                              </a:lnTo>
                              <a:lnTo>
                                <a:pt x="40" y="0"/>
                              </a:lnTo>
                              <a:lnTo>
                                <a:pt x="48" y="1"/>
                              </a:lnTo>
                              <a:lnTo>
                                <a:pt x="55" y="1"/>
                              </a:lnTo>
                              <a:lnTo>
                                <a:pt x="61" y="5"/>
                              </a:lnTo>
                              <a:lnTo>
                                <a:pt x="66" y="8"/>
                              </a:lnTo>
                              <a:lnTo>
                                <a:pt x="70" y="13"/>
                              </a:lnTo>
                              <a:lnTo>
                                <a:pt x="73" y="18"/>
                              </a:lnTo>
                              <a:lnTo>
                                <a:pt x="75" y="25"/>
                              </a:lnTo>
                              <a:lnTo>
                                <a:pt x="75" y="31"/>
                              </a:lnTo>
                              <a:lnTo>
                                <a:pt x="75" y="73"/>
                              </a:lnTo>
                              <a:lnTo>
                                <a:pt x="75" y="83"/>
                              </a:lnTo>
                              <a:lnTo>
                                <a:pt x="76" y="90"/>
                              </a:lnTo>
                              <a:lnTo>
                                <a:pt x="78" y="96"/>
                              </a:lnTo>
                              <a:lnTo>
                                <a:pt x="81" y="103"/>
                              </a:lnTo>
                              <a:lnTo>
                                <a:pt x="81" y="105"/>
                              </a:lnTo>
                              <a:lnTo>
                                <a:pt x="80" y="105"/>
                              </a:lnTo>
                              <a:lnTo>
                                <a:pt x="71" y="111"/>
                              </a:lnTo>
                              <a:lnTo>
                                <a:pt x="70" y="111"/>
                              </a:lnTo>
                              <a:lnTo>
                                <a:pt x="65" y="108"/>
                              </a:lnTo>
                              <a:lnTo>
                                <a:pt x="61" y="98"/>
                              </a:lnTo>
                              <a:lnTo>
                                <a:pt x="53" y="103"/>
                              </a:lnTo>
                              <a:lnTo>
                                <a:pt x="46" y="108"/>
                              </a:lnTo>
                              <a:lnTo>
                                <a:pt x="38" y="111"/>
                              </a:lnTo>
                              <a:lnTo>
                                <a:pt x="30" y="111"/>
                              </a:lnTo>
                              <a:lnTo>
                                <a:pt x="23" y="111"/>
                              </a:lnTo>
                              <a:lnTo>
                                <a:pt x="16" y="110"/>
                              </a:lnTo>
                              <a:lnTo>
                                <a:pt x="11" y="106"/>
                              </a:lnTo>
                              <a:lnTo>
                                <a:pt x="8" y="103"/>
                              </a:lnTo>
                              <a:lnTo>
                                <a:pt x="5" y="98"/>
                              </a:lnTo>
                              <a:lnTo>
                                <a:pt x="1" y="93"/>
                              </a:lnTo>
                              <a:lnTo>
                                <a:pt x="0" y="88"/>
                              </a:lnTo>
                              <a:lnTo>
                                <a:pt x="0" y="81"/>
                              </a:lnTo>
                              <a:lnTo>
                                <a:pt x="1" y="71"/>
                              </a:lnTo>
                              <a:lnTo>
                                <a:pt x="3" y="65"/>
                              </a:lnTo>
                              <a:lnTo>
                                <a:pt x="8" y="58"/>
                              </a:lnTo>
                              <a:lnTo>
                                <a:pt x="15" y="53"/>
                              </a:lnTo>
                              <a:lnTo>
                                <a:pt x="23" y="48"/>
                              </a:lnTo>
                              <a:lnTo>
                                <a:pt x="33" y="45"/>
                              </a:lnTo>
                              <a:lnTo>
                                <a:pt x="45" y="43"/>
                              </a:lnTo>
                              <a:lnTo>
                                <a:pt x="58" y="43"/>
                              </a:lnTo>
                              <a:lnTo>
                                <a:pt x="58" y="35"/>
                              </a:lnTo>
                              <a:close/>
                              <a:moveTo>
                                <a:pt x="58" y="56"/>
                              </a:moveTo>
                              <a:lnTo>
                                <a:pt x="48" y="56"/>
                              </a:lnTo>
                              <a:lnTo>
                                <a:pt x="40" y="58"/>
                              </a:lnTo>
                              <a:lnTo>
                                <a:pt x="33" y="60"/>
                              </a:lnTo>
                              <a:lnTo>
                                <a:pt x="26" y="63"/>
                              </a:lnTo>
                              <a:lnTo>
                                <a:pt x="23" y="66"/>
                              </a:lnTo>
                              <a:lnTo>
                                <a:pt x="20" y="70"/>
                              </a:lnTo>
                              <a:lnTo>
                                <a:pt x="18" y="75"/>
                              </a:lnTo>
                              <a:lnTo>
                                <a:pt x="16" y="80"/>
                              </a:lnTo>
                              <a:lnTo>
                                <a:pt x="18" y="86"/>
                              </a:lnTo>
                              <a:lnTo>
                                <a:pt x="21" y="93"/>
                              </a:lnTo>
                              <a:lnTo>
                                <a:pt x="26" y="96"/>
                              </a:lnTo>
                              <a:lnTo>
                                <a:pt x="33" y="98"/>
                              </a:lnTo>
                              <a:lnTo>
                                <a:pt x="38" y="96"/>
                              </a:lnTo>
                              <a:lnTo>
                                <a:pt x="45" y="95"/>
                              </a:lnTo>
                              <a:lnTo>
                                <a:pt x="51" y="90"/>
                              </a:lnTo>
                              <a:lnTo>
                                <a:pt x="58" y="85"/>
                              </a:lnTo>
                              <a:lnTo>
                                <a:pt x="58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737"/>
                      <wps:cNvSpPr>
                        <a:spLocks noChangeAspect="1" noEditPoints="1"/>
                      </wps:cNvSpPr>
                      <wps:spPr bwMode="auto">
                        <a:xfrm>
                          <a:off x="1545" y="2057"/>
                          <a:ext cx="43" cy="83"/>
                        </a:xfrm>
                        <a:custGeom>
                          <a:avLst/>
                          <a:gdLst>
                            <a:gd name="T0" fmla="*/ 32 w 87"/>
                            <a:gd name="T1" fmla="*/ 57 h 165"/>
                            <a:gd name="T2" fmla="*/ 45 w 87"/>
                            <a:gd name="T3" fmla="*/ 52 h 165"/>
                            <a:gd name="T4" fmla="*/ 60 w 87"/>
                            <a:gd name="T5" fmla="*/ 52 h 165"/>
                            <a:gd name="T6" fmla="*/ 73 w 87"/>
                            <a:gd name="T7" fmla="*/ 58 h 165"/>
                            <a:gd name="T8" fmla="*/ 82 w 87"/>
                            <a:gd name="T9" fmla="*/ 72 h 165"/>
                            <a:gd name="T10" fmla="*/ 87 w 87"/>
                            <a:gd name="T11" fmla="*/ 90 h 165"/>
                            <a:gd name="T12" fmla="*/ 87 w 87"/>
                            <a:gd name="T13" fmla="*/ 117 h 165"/>
                            <a:gd name="T14" fmla="*/ 82 w 87"/>
                            <a:gd name="T15" fmla="*/ 140 h 165"/>
                            <a:gd name="T16" fmla="*/ 72 w 87"/>
                            <a:gd name="T17" fmla="*/ 155 h 165"/>
                            <a:gd name="T18" fmla="*/ 57 w 87"/>
                            <a:gd name="T19" fmla="*/ 163 h 165"/>
                            <a:gd name="T20" fmla="*/ 40 w 87"/>
                            <a:gd name="T21" fmla="*/ 163 h 165"/>
                            <a:gd name="T22" fmla="*/ 25 w 87"/>
                            <a:gd name="T23" fmla="*/ 158 h 165"/>
                            <a:gd name="T24" fmla="*/ 15 w 87"/>
                            <a:gd name="T25" fmla="*/ 160 h 165"/>
                            <a:gd name="T26" fmla="*/ 10 w 87"/>
                            <a:gd name="T27" fmla="*/ 163 h 165"/>
                            <a:gd name="T28" fmla="*/ 0 w 87"/>
                            <a:gd name="T29" fmla="*/ 157 h 165"/>
                            <a:gd name="T30" fmla="*/ 0 w 87"/>
                            <a:gd name="T31" fmla="*/ 155 h 165"/>
                            <a:gd name="T32" fmla="*/ 0 w 87"/>
                            <a:gd name="T33" fmla="*/ 153 h 165"/>
                            <a:gd name="T34" fmla="*/ 5 w 87"/>
                            <a:gd name="T35" fmla="*/ 143 h 165"/>
                            <a:gd name="T36" fmla="*/ 7 w 87"/>
                            <a:gd name="T37" fmla="*/ 130 h 165"/>
                            <a:gd name="T38" fmla="*/ 7 w 87"/>
                            <a:gd name="T39" fmla="*/ 5 h 165"/>
                            <a:gd name="T40" fmla="*/ 20 w 87"/>
                            <a:gd name="T41" fmla="*/ 2 h 165"/>
                            <a:gd name="T42" fmla="*/ 24 w 87"/>
                            <a:gd name="T43" fmla="*/ 2 h 165"/>
                            <a:gd name="T44" fmla="*/ 24 w 87"/>
                            <a:gd name="T45" fmla="*/ 63 h 165"/>
                            <a:gd name="T46" fmla="*/ 29 w 87"/>
                            <a:gd name="T47" fmla="*/ 145 h 165"/>
                            <a:gd name="T48" fmla="*/ 40 w 87"/>
                            <a:gd name="T49" fmla="*/ 148 h 165"/>
                            <a:gd name="T50" fmla="*/ 52 w 87"/>
                            <a:gd name="T51" fmla="*/ 148 h 165"/>
                            <a:gd name="T52" fmla="*/ 60 w 87"/>
                            <a:gd name="T53" fmla="*/ 143 h 165"/>
                            <a:gd name="T54" fmla="*/ 67 w 87"/>
                            <a:gd name="T55" fmla="*/ 132 h 165"/>
                            <a:gd name="T56" fmla="*/ 68 w 87"/>
                            <a:gd name="T57" fmla="*/ 115 h 165"/>
                            <a:gd name="T58" fmla="*/ 68 w 87"/>
                            <a:gd name="T59" fmla="*/ 87 h 165"/>
                            <a:gd name="T60" fmla="*/ 62 w 87"/>
                            <a:gd name="T61" fmla="*/ 72 h 165"/>
                            <a:gd name="T62" fmla="*/ 55 w 87"/>
                            <a:gd name="T63" fmla="*/ 67 h 165"/>
                            <a:gd name="T64" fmla="*/ 44 w 87"/>
                            <a:gd name="T65" fmla="*/ 67 h 165"/>
                            <a:gd name="T66" fmla="*/ 32 w 87"/>
                            <a:gd name="T67" fmla="*/ 72 h 165"/>
                            <a:gd name="T68" fmla="*/ 24 w 87"/>
                            <a:gd name="T69" fmla="*/ 140 h 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7" h="165">
                              <a:moveTo>
                                <a:pt x="24" y="63"/>
                              </a:moveTo>
                              <a:lnTo>
                                <a:pt x="32" y="57"/>
                              </a:lnTo>
                              <a:lnTo>
                                <a:pt x="39" y="53"/>
                              </a:lnTo>
                              <a:lnTo>
                                <a:pt x="45" y="52"/>
                              </a:lnTo>
                              <a:lnTo>
                                <a:pt x="53" y="52"/>
                              </a:lnTo>
                              <a:lnTo>
                                <a:pt x="60" y="52"/>
                              </a:lnTo>
                              <a:lnTo>
                                <a:pt x="68" y="55"/>
                              </a:lnTo>
                              <a:lnTo>
                                <a:pt x="73" y="58"/>
                              </a:lnTo>
                              <a:lnTo>
                                <a:pt x="78" y="63"/>
                              </a:lnTo>
                              <a:lnTo>
                                <a:pt x="82" y="72"/>
                              </a:lnTo>
                              <a:lnTo>
                                <a:pt x="85" y="80"/>
                              </a:lnTo>
                              <a:lnTo>
                                <a:pt x="87" y="90"/>
                              </a:lnTo>
                              <a:lnTo>
                                <a:pt x="87" y="102"/>
                              </a:lnTo>
                              <a:lnTo>
                                <a:pt x="87" y="117"/>
                              </a:lnTo>
                              <a:lnTo>
                                <a:pt x="85" y="128"/>
                              </a:lnTo>
                              <a:lnTo>
                                <a:pt x="82" y="140"/>
                              </a:lnTo>
                              <a:lnTo>
                                <a:pt x="77" y="148"/>
                              </a:lnTo>
                              <a:lnTo>
                                <a:pt x="72" y="155"/>
                              </a:lnTo>
                              <a:lnTo>
                                <a:pt x="65" y="160"/>
                              </a:lnTo>
                              <a:lnTo>
                                <a:pt x="57" y="163"/>
                              </a:lnTo>
                              <a:lnTo>
                                <a:pt x="47" y="165"/>
                              </a:lnTo>
                              <a:lnTo>
                                <a:pt x="40" y="163"/>
                              </a:lnTo>
                              <a:lnTo>
                                <a:pt x="32" y="162"/>
                              </a:lnTo>
                              <a:lnTo>
                                <a:pt x="25" y="158"/>
                              </a:lnTo>
                              <a:lnTo>
                                <a:pt x="19" y="153"/>
                              </a:lnTo>
                              <a:lnTo>
                                <a:pt x="15" y="160"/>
                              </a:lnTo>
                              <a:lnTo>
                                <a:pt x="12" y="163"/>
                              </a:lnTo>
                              <a:lnTo>
                                <a:pt x="10" y="163"/>
                              </a:lnTo>
                              <a:lnTo>
                                <a:pt x="0" y="157"/>
                              </a:lnTo>
                              <a:lnTo>
                                <a:pt x="0" y="155"/>
                              </a:lnTo>
                              <a:lnTo>
                                <a:pt x="0" y="153"/>
                              </a:lnTo>
                              <a:lnTo>
                                <a:pt x="4" y="148"/>
                              </a:lnTo>
                              <a:lnTo>
                                <a:pt x="5" y="143"/>
                              </a:lnTo>
                              <a:lnTo>
                                <a:pt x="7" y="138"/>
                              </a:lnTo>
                              <a:lnTo>
                                <a:pt x="7" y="130"/>
                              </a:lnTo>
                              <a:lnTo>
                                <a:pt x="7" y="7"/>
                              </a:lnTo>
                              <a:lnTo>
                                <a:pt x="7" y="5"/>
                              </a:lnTo>
                              <a:lnTo>
                                <a:pt x="9" y="4"/>
                              </a:lnTo>
                              <a:lnTo>
                                <a:pt x="20" y="2"/>
                              </a:lnTo>
                              <a:lnTo>
                                <a:pt x="22" y="0"/>
                              </a:lnTo>
                              <a:lnTo>
                                <a:pt x="24" y="2"/>
                              </a:lnTo>
                              <a:lnTo>
                                <a:pt x="24" y="4"/>
                              </a:lnTo>
                              <a:lnTo>
                                <a:pt x="24" y="63"/>
                              </a:lnTo>
                              <a:close/>
                              <a:moveTo>
                                <a:pt x="24" y="140"/>
                              </a:moveTo>
                              <a:lnTo>
                                <a:pt x="29" y="145"/>
                              </a:lnTo>
                              <a:lnTo>
                                <a:pt x="34" y="147"/>
                              </a:lnTo>
                              <a:lnTo>
                                <a:pt x="40" y="148"/>
                              </a:lnTo>
                              <a:lnTo>
                                <a:pt x="47" y="150"/>
                              </a:lnTo>
                              <a:lnTo>
                                <a:pt x="52" y="148"/>
                              </a:lnTo>
                              <a:lnTo>
                                <a:pt x="57" y="147"/>
                              </a:lnTo>
                              <a:lnTo>
                                <a:pt x="60" y="143"/>
                              </a:lnTo>
                              <a:lnTo>
                                <a:pt x="63" y="138"/>
                              </a:lnTo>
                              <a:lnTo>
                                <a:pt x="67" y="132"/>
                              </a:lnTo>
                              <a:lnTo>
                                <a:pt x="68" y="123"/>
                              </a:lnTo>
                              <a:lnTo>
                                <a:pt x="68" y="115"/>
                              </a:lnTo>
                              <a:lnTo>
                                <a:pt x="70" y="103"/>
                              </a:lnTo>
                              <a:lnTo>
                                <a:pt x="68" y="87"/>
                              </a:lnTo>
                              <a:lnTo>
                                <a:pt x="65" y="75"/>
                              </a:lnTo>
                              <a:lnTo>
                                <a:pt x="62" y="72"/>
                              </a:lnTo>
                              <a:lnTo>
                                <a:pt x="58" y="68"/>
                              </a:lnTo>
                              <a:lnTo>
                                <a:pt x="55" y="67"/>
                              </a:lnTo>
                              <a:lnTo>
                                <a:pt x="50" y="67"/>
                              </a:lnTo>
                              <a:lnTo>
                                <a:pt x="44" y="67"/>
                              </a:lnTo>
                              <a:lnTo>
                                <a:pt x="39" y="68"/>
                              </a:lnTo>
                              <a:lnTo>
                                <a:pt x="32" y="72"/>
                              </a:lnTo>
                              <a:lnTo>
                                <a:pt x="24" y="77"/>
                              </a:lnTo>
                              <a:lnTo>
                                <a:pt x="24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738"/>
                      <wps:cNvSpPr>
                        <a:spLocks noChangeAspect="1" noEditPoints="1"/>
                      </wps:cNvSpPr>
                      <wps:spPr bwMode="auto">
                        <a:xfrm>
                          <a:off x="1600" y="2083"/>
                          <a:ext cx="42" cy="57"/>
                        </a:xfrm>
                        <a:custGeom>
                          <a:avLst/>
                          <a:gdLst>
                            <a:gd name="T0" fmla="*/ 18 w 85"/>
                            <a:gd name="T1" fmla="*/ 68 h 113"/>
                            <a:gd name="T2" fmla="*/ 23 w 85"/>
                            <a:gd name="T3" fmla="*/ 83 h 113"/>
                            <a:gd name="T4" fmla="*/ 30 w 85"/>
                            <a:gd name="T5" fmla="*/ 91 h 113"/>
                            <a:gd name="T6" fmla="*/ 42 w 85"/>
                            <a:gd name="T7" fmla="*/ 96 h 113"/>
                            <a:gd name="T8" fmla="*/ 53 w 85"/>
                            <a:gd name="T9" fmla="*/ 96 h 113"/>
                            <a:gd name="T10" fmla="*/ 65 w 85"/>
                            <a:gd name="T11" fmla="*/ 93 h 113"/>
                            <a:gd name="T12" fmla="*/ 75 w 85"/>
                            <a:gd name="T13" fmla="*/ 88 h 113"/>
                            <a:gd name="T14" fmla="*/ 77 w 85"/>
                            <a:gd name="T15" fmla="*/ 90 h 113"/>
                            <a:gd name="T16" fmla="*/ 82 w 85"/>
                            <a:gd name="T17" fmla="*/ 98 h 113"/>
                            <a:gd name="T18" fmla="*/ 82 w 85"/>
                            <a:gd name="T19" fmla="*/ 100 h 113"/>
                            <a:gd name="T20" fmla="*/ 73 w 85"/>
                            <a:gd name="T21" fmla="*/ 106 h 113"/>
                            <a:gd name="T22" fmla="*/ 60 w 85"/>
                            <a:gd name="T23" fmla="*/ 111 h 113"/>
                            <a:gd name="T24" fmla="*/ 47 w 85"/>
                            <a:gd name="T25" fmla="*/ 113 h 113"/>
                            <a:gd name="T26" fmla="*/ 27 w 85"/>
                            <a:gd name="T27" fmla="*/ 108 h 113"/>
                            <a:gd name="T28" fmla="*/ 12 w 85"/>
                            <a:gd name="T29" fmla="*/ 96 h 113"/>
                            <a:gd name="T30" fmla="*/ 3 w 85"/>
                            <a:gd name="T31" fmla="*/ 80 h 113"/>
                            <a:gd name="T32" fmla="*/ 0 w 85"/>
                            <a:gd name="T33" fmla="*/ 56 h 113"/>
                            <a:gd name="T34" fmla="*/ 3 w 85"/>
                            <a:gd name="T35" fmla="*/ 33 h 113"/>
                            <a:gd name="T36" fmla="*/ 12 w 85"/>
                            <a:gd name="T37" fmla="*/ 15 h 113"/>
                            <a:gd name="T38" fmla="*/ 25 w 85"/>
                            <a:gd name="T39" fmla="*/ 3 h 113"/>
                            <a:gd name="T40" fmla="*/ 43 w 85"/>
                            <a:gd name="T41" fmla="*/ 0 h 113"/>
                            <a:gd name="T42" fmla="*/ 55 w 85"/>
                            <a:gd name="T43" fmla="*/ 1 h 113"/>
                            <a:gd name="T44" fmla="*/ 67 w 85"/>
                            <a:gd name="T45" fmla="*/ 6 h 113"/>
                            <a:gd name="T46" fmla="*/ 75 w 85"/>
                            <a:gd name="T47" fmla="*/ 15 h 113"/>
                            <a:gd name="T48" fmla="*/ 80 w 85"/>
                            <a:gd name="T49" fmla="*/ 25 h 113"/>
                            <a:gd name="T50" fmla="*/ 85 w 85"/>
                            <a:gd name="T51" fmla="*/ 56 h 113"/>
                            <a:gd name="T52" fmla="*/ 82 w 85"/>
                            <a:gd name="T53" fmla="*/ 60 h 113"/>
                            <a:gd name="T54" fmla="*/ 67 w 85"/>
                            <a:gd name="T55" fmla="*/ 46 h 113"/>
                            <a:gd name="T56" fmla="*/ 65 w 85"/>
                            <a:gd name="T57" fmla="*/ 31 h 113"/>
                            <a:gd name="T58" fmla="*/ 60 w 85"/>
                            <a:gd name="T59" fmla="*/ 21 h 113"/>
                            <a:gd name="T60" fmla="*/ 52 w 85"/>
                            <a:gd name="T61" fmla="*/ 15 h 113"/>
                            <a:gd name="T62" fmla="*/ 43 w 85"/>
                            <a:gd name="T63" fmla="*/ 13 h 113"/>
                            <a:gd name="T64" fmla="*/ 33 w 85"/>
                            <a:gd name="T65" fmla="*/ 15 h 113"/>
                            <a:gd name="T66" fmla="*/ 25 w 85"/>
                            <a:gd name="T67" fmla="*/ 21 h 113"/>
                            <a:gd name="T68" fmla="*/ 20 w 85"/>
                            <a:gd name="T69" fmla="*/ 31 h 113"/>
                            <a:gd name="T70" fmla="*/ 18 w 85"/>
                            <a:gd name="T71" fmla="*/ 46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13">
                              <a:moveTo>
                                <a:pt x="18" y="60"/>
                              </a:moveTo>
                              <a:lnTo>
                                <a:pt x="18" y="68"/>
                              </a:lnTo>
                              <a:lnTo>
                                <a:pt x="20" y="76"/>
                              </a:lnTo>
                              <a:lnTo>
                                <a:pt x="23" y="83"/>
                              </a:lnTo>
                              <a:lnTo>
                                <a:pt x="27" y="88"/>
                              </a:lnTo>
                              <a:lnTo>
                                <a:pt x="30" y="91"/>
                              </a:lnTo>
                              <a:lnTo>
                                <a:pt x="35" y="95"/>
                              </a:lnTo>
                              <a:lnTo>
                                <a:pt x="42" y="96"/>
                              </a:lnTo>
                              <a:lnTo>
                                <a:pt x="47" y="98"/>
                              </a:lnTo>
                              <a:lnTo>
                                <a:pt x="53" y="96"/>
                              </a:lnTo>
                              <a:lnTo>
                                <a:pt x="58" y="96"/>
                              </a:lnTo>
                              <a:lnTo>
                                <a:pt x="65" y="93"/>
                              </a:lnTo>
                              <a:lnTo>
                                <a:pt x="73" y="90"/>
                              </a:lnTo>
                              <a:lnTo>
                                <a:pt x="75" y="88"/>
                              </a:lnTo>
                              <a:lnTo>
                                <a:pt x="77" y="90"/>
                              </a:lnTo>
                              <a:lnTo>
                                <a:pt x="82" y="98"/>
                              </a:lnTo>
                              <a:lnTo>
                                <a:pt x="82" y="100"/>
                              </a:lnTo>
                              <a:lnTo>
                                <a:pt x="80" y="103"/>
                              </a:lnTo>
                              <a:lnTo>
                                <a:pt x="73" y="106"/>
                              </a:lnTo>
                              <a:lnTo>
                                <a:pt x="67" y="108"/>
                              </a:lnTo>
                              <a:lnTo>
                                <a:pt x="60" y="111"/>
                              </a:lnTo>
                              <a:lnTo>
                                <a:pt x="53" y="111"/>
                              </a:lnTo>
                              <a:lnTo>
                                <a:pt x="47" y="113"/>
                              </a:lnTo>
                              <a:lnTo>
                                <a:pt x="37" y="111"/>
                              </a:lnTo>
                              <a:lnTo>
                                <a:pt x="27" y="108"/>
                              </a:lnTo>
                              <a:lnTo>
                                <a:pt x="18" y="103"/>
                              </a:lnTo>
                              <a:lnTo>
                                <a:pt x="12" y="96"/>
                              </a:lnTo>
                              <a:lnTo>
                                <a:pt x="7" y="90"/>
                              </a:lnTo>
                              <a:lnTo>
                                <a:pt x="3" y="80"/>
                              </a:lnTo>
                              <a:lnTo>
                                <a:pt x="0" y="68"/>
                              </a:lnTo>
                              <a:lnTo>
                                <a:pt x="0" y="56"/>
                              </a:lnTo>
                              <a:lnTo>
                                <a:pt x="0" y="45"/>
                              </a:lnTo>
                              <a:lnTo>
                                <a:pt x="3" y="33"/>
                              </a:lnTo>
                              <a:lnTo>
                                <a:pt x="7" y="23"/>
                              </a:lnTo>
                              <a:lnTo>
                                <a:pt x="12" y="15"/>
                              </a:lnTo>
                              <a:lnTo>
                                <a:pt x="18" y="8"/>
                              </a:lnTo>
                              <a:lnTo>
                                <a:pt x="25" y="3"/>
                              </a:lnTo>
                              <a:lnTo>
                                <a:pt x="33" y="1"/>
                              </a:lnTo>
                              <a:lnTo>
                                <a:pt x="43" y="0"/>
                              </a:lnTo>
                              <a:lnTo>
                                <a:pt x="50" y="0"/>
                              </a:lnTo>
                              <a:lnTo>
                                <a:pt x="55" y="1"/>
                              </a:lnTo>
                              <a:lnTo>
                                <a:pt x="62" y="3"/>
                              </a:lnTo>
                              <a:lnTo>
                                <a:pt x="67" y="6"/>
                              </a:lnTo>
                              <a:lnTo>
                                <a:pt x="70" y="10"/>
                              </a:lnTo>
                              <a:lnTo>
                                <a:pt x="75" y="15"/>
                              </a:lnTo>
                              <a:lnTo>
                                <a:pt x="78" y="20"/>
                              </a:lnTo>
                              <a:lnTo>
                                <a:pt x="80" y="25"/>
                              </a:lnTo>
                              <a:lnTo>
                                <a:pt x="83" y="38"/>
                              </a:lnTo>
                              <a:lnTo>
                                <a:pt x="85" y="56"/>
                              </a:lnTo>
                              <a:lnTo>
                                <a:pt x="83" y="60"/>
                              </a:lnTo>
                              <a:lnTo>
                                <a:pt x="82" y="60"/>
                              </a:lnTo>
                              <a:lnTo>
                                <a:pt x="18" y="60"/>
                              </a:lnTo>
                              <a:close/>
                              <a:moveTo>
                                <a:pt x="67" y="46"/>
                              </a:moveTo>
                              <a:lnTo>
                                <a:pt x="65" y="38"/>
                              </a:lnTo>
                              <a:lnTo>
                                <a:pt x="65" y="31"/>
                              </a:lnTo>
                              <a:lnTo>
                                <a:pt x="62" y="26"/>
                              </a:lnTo>
                              <a:lnTo>
                                <a:pt x="60" y="21"/>
                              </a:lnTo>
                              <a:lnTo>
                                <a:pt x="57" y="18"/>
                              </a:lnTo>
                              <a:lnTo>
                                <a:pt x="52" y="15"/>
                              </a:lnTo>
                              <a:lnTo>
                                <a:pt x="48" y="13"/>
                              </a:lnTo>
                              <a:lnTo>
                                <a:pt x="43" y="13"/>
                              </a:lnTo>
                              <a:lnTo>
                                <a:pt x="37" y="13"/>
                              </a:lnTo>
                              <a:lnTo>
                                <a:pt x="33" y="15"/>
                              </a:lnTo>
                              <a:lnTo>
                                <a:pt x="28" y="18"/>
                              </a:lnTo>
                              <a:lnTo>
                                <a:pt x="25" y="21"/>
                              </a:lnTo>
                              <a:lnTo>
                                <a:pt x="22" y="26"/>
                              </a:lnTo>
                              <a:lnTo>
                                <a:pt x="20" y="31"/>
                              </a:lnTo>
                              <a:lnTo>
                                <a:pt x="18" y="38"/>
                              </a:lnTo>
                              <a:lnTo>
                                <a:pt x="18" y="46"/>
                              </a:lnTo>
                              <a:lnTo>
                                <a:pt x="6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739"/>
                      <wps:cNvSpPr>
                        <a:spLocks noChangeAspect="1"/>
                      </wps:cNvSpPr>
                      <wps:spPr bwMode="auto">
                        <a:xfrm>
                          <a:off x="1653" y="2083"/>
                          <a:ext cx="63" cy="55"/>
                        </a:xfrm>
                        <a:custGeom>
                          <a:avLst/>
                          <a:gdLst>
                            <a:gd name="T0" fmla="*/ 10 w 126"/>
                            <a:gd name="T1" fmla="*/ 0 h 110"/>
                            <a:gd name="T2" fmla="*/ 15 w 126"/>
                            <a:gd name="T3" fmla="*/ 3 h 110"/>
                            <a:gd name="T4" fmla="*/ 26 w 126"/>
                            <a:gd name="T5" fmla="*/ 6 h 110"/>
                            <a:gd name="T6" fmla="*/ 41 w 126"/>
                            <a:gd name="T7" fmla="*/ 0 h 110"/>
                            <a:gd name="T8" fmla="*/ 56 w 126"/>
                            <a:gd name="T9" fmla="*/ 0 h 110"/>
                            <a:gd name="T10" fmla="*/ 66 w 126"/>
                            <a:gd name="T11" fmla="*/ 6 h 110"/>
                            <a:gd name="T12" fmla="*/ 78 w 126"/>
                            <a:gd name="T13" fmla="*/ 6 h 110"/>
                            <a:gd name="T14" fmla="*/ 95 w 126"/>
                            <a:gd name="T15" fmla="*/ 0 h 110"/>
                            <a:gd name="T16" fmla="*/ 108 w 126"/>
                            <a:gd name="T17" fmla="*/ 0 h 110"/>
                            <a:gd name="T18" fmla="*/ 118 w 126"/>
                            <a:gd name="T19" fmla="*/ 5 h 110"/>
                            <a:gd name="T20" fmla="*/ 125 w 126"/>
                            <a:gd name="T21" fmla="*/ 18 h 110"/>
                            <a:gd name="T22" fmla="*/ 126 w 126"/>
                            <a:gd name="T23" fmla="*/ 106 h 110"/>
                            <a:gd name="T24" fmla="*/ 123 w 126"/>
                            <a:gd name="T25" fmla="*/ 110 h 110"/>
                            <a:gd name="T26" fmla="*/ 110 w 126"/>
                            <a:gd name="T27" fmla="*/ 108 h 110"/>
                            <a:gd name="T28" fmla="*/ 110 w 126"/>
                            <a:gd name="T29" fmla="*/ 30 h 110"/>
                            <a:gd name="T30" fmla="*/ 106 w 126"/>
                            <a:gd name="T31" fmla="*/ 18 h 110"/>
                            <a:gd name="T32" fmla="*/ 95 w 126"/>
                            <a:gd name="T33" fmla="*/ 15 h 110"/>
                            <a:gd name="T34" fmla="*/ 85 w 126"/>
                            <a:gd name="T35" fmla="*/ 16 h 110"/>
                            <a:gd name="T36" fmla="*/ 73 w 126"/>
                            <a:gd name="T37" fmla="*/ 23 h 110"/>
                            <a:gd name="T38" fmla="*/ 73 w 126"/>
                            <a:gd name="T39" fmla="*/ 108 h 110"/>
                            <a:gd name="T40" fmla="*/ 58 w 126"/>
                            <a:gd name="T41" fmla="*/ 110 h 110"/>
                            <a:gd name="T42" fmla="*/ 56 w 126"/>
                            <a:gd name="T43" fmla="*/ 106 h 110"/>
                            <a:gd name="T44" fmla="*/ 55 w 126"/>
                            <a:gd name="T45" fmla="*/ 23 h 110"/>
                            <a:gd name="T46" fmla="*/ 48 w 126"/>
                            <a:gd name="T47" fmla="*/ 15 h 110"/>
                            <a:gd name="T48" fmla="*/ 36 w 126"/>
                            <a:gd name="T49" fmla="*/ 15 h 110"/>
                            <a:gd name="T50" fmla="*/ 26 w 126"/>
                            <a:gd name="T51" fmla="*/ 20 h 110"/>
                            <a:gd name="T52" fmla="*/ 20 w 126"/>
                            <a:gd name="T53" fmla="*/ 106 h 110"/>
                            <a:gd name="T54" fmla="*/ 18 w 126"/>
                            <a:gd name="T55" fmla="*/ 110 h 110"/>
                            <a:gd name="T56" fmla="*/ 5 w 126"/>
                            <a:gd name="T57" fmla="*/ 108 h 110"/>
                            <a:gd name="T58" fmla="*/ 3 w 126"/>
                            <a:gd name="T59" fmla="*/ 26 h 110"/>
                            <a:gd name="T60" fmla="*/ 0 w 126"/>
                            <a:gd name="T61" fmla="*/ 8 h 110"/>
                            <a:gd name="T62" fmla="*/ 0 w 126"/>
                            <a:gd name="T63" fmla="*/ 8 h 110"/>
                            <a:gd name="T64" fmla="*/ 0 w 126"/>
                            <a:gd name="T65" fmla="*/ 6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26" h="110">
                              <a:moveTo>
                                <a:pt x="10" y="1"/>
                              </a:moveTo>
                              <a:lnTo>
                                <a:pt x="10" y="0"/>
                              </a:lnTo>
                              <a:lnTo>
                                <a:pt x="11" y="0"/>
                              </a:lnTo>
                              <a:lnTo>
                                <a:pt x="15" y="3"/>
                              </a:lnTo>
                              <a:lnTo>
                                <a:pt x="18" y="13"/>
                              </a:lnTo>
                              <a:lnTo>
                                <a:pt x="26" y="6"/>
                              </a:lnTo>
                              <a:lnTo>
                                <a:pt x="33" y="3"/>
                              </a:lnTo>
                              <a:lnTo>
                                <a:pt x="41" y="0"/>
                              </a:lnTo>
                              <a:lnTo>
                                <a:pt x="48" y="0"/>
                              </a:lnTo>
                              <a:lnTo>
                                <a:pt x="56" y="0"/>
                              </a:lnTo>
                              <a:lnTo>
                                <a:pt x="61" y="3"/>
                              </a:lnTo>
                              <a:lnTo>
                                <a:pt x="66" y="6"/>
                              </a:lnTo>
                              <a:lnTo>
                                <a:pt x="70" y="13"/>
                              </a:lnTo>
                              <a:lnTo>
                                <a:pt x="78" y="6"/>
                              </a:lnTo>
                              <a:lnTo>
                                <a:pt x="86" y="3"/>
                              </a:lnTo>
                              <a:lnTo>
                                <a:pt x="95" y="0"/>
                              </a:lnTo>
                              <a:lnTo>
                                <a:pt x="103" y="0"/>
                              </a:lnTo>
                              <a:lnTo>
                                <a:pt x="108" y="0"/>
                              </a:lnTo>
                              <a:lnTo>
                                <a:pt x="115" y="3"/>
                              </a:lnTo>
                              <a:lnTo>
                                <a:pt x="118" y="5"/>
                              </a:lnTo>
                              <a:lnTo>
                                <a:pt x="123" y="10"/>
                              </a:lnTo>
                              <a:lnTo>
                                <a:pt x="125" y="18"/>
                              </a:lnTo>
                              <a:lnTo>
                                <a:pt x="126" y="31"/>
                              </a:lnTo>
                              <a:lnTo>
                                <a:pt x="126" y="106"/>
                              </a:lnTo>
                              <a:lnTo>
                                <a:pt x="126" y="108"/>
                              </a:lnTo>
                              <a:lnTo>
                                <a:pt x="123" y="110"/>
                              </a:lnTo>
                              <a:lnTo>
                                <a:pt x="113" y="110"/>
                              </a:lnTo>
                              <a:lnTo>
                                <a:pt x="110" y="108"/>
                              </a:lnTo>
                              <a:lnTo>
                                <a:pt x="110" y="106"/>
                              </a:lnTo>
                              <a:lnTo>
                                <a:pt x="110" y="30"/>
                              </a:lnTo>
                              <a:lnTo>
                                <a:pt x="108" y="23"/>
                              </a:lnTo>
                              <a:lnTo>
                                <a:pt x="106" y="18"/>
                              </a:lnTo>
                              <a:lnTo>
                                <a:pt x="101" y="15"/>
                              </a:lnTo>
                              <a:lnTo>
                                <a:pt x="95" y="15"/>
                              </a:lnTo>
                              <a:lnTo>
                                <a:pt x="90" y="15"/>
                              </a:lnTo>
                              <a:lnTo>
                                <a:pt x="85" y="16"/>
                              </a:lnTo>
                              <a:lnTo>
                                <a:pt x="80" y="18"/>
                              </a:lnTo>
                              <a:lnTo>
                                <a:pt x="73" y="23"/>
                              </a:lnTo>
                              <a:lnTo>
                                <a:pt x="73" y="106"/>
                              </a:lnTo>
                              <a:lnTo>
                                <a:pt x="73" y="108"/>
                              </a:lnTo>
                              <a:lnTo>
                                <a:pt x="70" y="110"/>
                              </a:lnTo>
                              <a:lnTo>
                                <a:pt x="58" y="110"/>
                              </a:lnTo>
                              <a:lnTo>
                                <a:pt x="56" y="108"/>
                              </a:lnTo>
                              <a:lnTo>
                                <a:pt x="56" y="106"/>
                              </a:lnTo>
                              <a:lnTo>
                                <a:pt x="56" y="30"/>
                              </a:lnTo>
                              <a:lnTo>
                                <a:pt x="55" y="23"/>
                              </a:lnTo>
                              <a:lnTo>
                                <a:pt x="53" y="18"/>
                              </a:lnTo>
                              <a:lnTo>
                                <a:pt x="48" y="15"/>
                              </a:lnTo>
                              <a:lnTo>
                                <a:pt x="41" y="15"/>
                              </a:lnTo>
                              <a:lnTo>
                                <a:pt x="36" y="15"/>
                              </a:lnTo>
                              <a:lnTo>
                                <a:pt x="31" y="16"/>
                              </a:lnTo>
                              <a:lnTo>
                                <a:pt x="26" y="20"/>
                              </a:lnTo>
                              <a:lnTo>
                                <a:pt x="20" y="23"/>
                              </a:lnTo>
                              <a:lnTo>
                                <a:pt x="20" y="106"/>
                              </a:lnTo>
                              <a:lnTo>
                                <a:pt x="20" y="108"/>
                              </a:lnTo>
                              <a:lnTo>
                                <a:pt x="18" y="110"/>
                              </a:lnTo>
                              <a:lnTo>
                                <a:pt x="6" y="110"/>
                              </a:lnTo>
                              <a:lnTo>
                                <a:pt x="5" y="108"/>
                              </a:lnTo>
                              <a:lnTo>
                                <a:pt x="3" y="106"/>
                              </a:lnTo>
                              <a:lnTo>
                                <a:pt x="3" y="26"/>
                              </a:lnTo>
                              <a:lnTo>
                                <a:pt x="3" y="18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1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740"/>
                      <wps:cNvSpPr>
                        <a:spLocks noChangeAspect="1"/>
                      </wps:cNvSpPr>
                      <wps:spPr bwMode="auto">
                        <a:xfrm>
                          <a:off x="1732" y="2125"/>
                          <a:ext cx="19" cy="26"/>
                        </a:xfrm>
                        <a:custGeom>
                          <a:avLst/>
                          <a:gdLst>
                            <a:gd name="T0" fmla="*/ 13 w 38"/>
                            <a:gd name="T1" fmla="*/ 1 h 51"/>
                            <a:gd name="T2" fmla="*/ 15 w 38"/>
                            <a:gd name="T3" fmla="*/ 0 h 51"/>
                            <a:gd name="T4" fmla="*/ 17 w 38"/>
                            <a:gd name="T5" fmla="*/ 0 h 51"/>
                            <a:gd name="T6" fmla="*/ 35 w 38"/>
                            <a:gd name="T7" fmla="*/ 0 h 51"/>
                            <a:gd name="T8" fmla="*/ 37 w 38"/>
                            <a:gd name="T9" fmla="*/ 0 h 51"/>
                            <a:gd name="T10" fmla="*/ 38 w 38"/>
                            <a:gd name="T11" fmla="*/ 1 h 51"/>
                            <a:gd name="T12" fmla="*/ 38 w 38"/>
                            <a:gd name="T13" fmla="*/ 1 h 51"/>
                            <a:gd name="T14" fmla="*/ 37 w 38"/>
                            <a:gd name="T15" fmla="*/ 3 h 51"/>
                            <a:gd name="T16" fmla="*/ 12 w 38"/>
                            <a:gd name="T17" fmla="*/ 50 h 51"/>
                            <a:gd name="T18" fmla="*/ 10 w 38"/>
                            <a:gd name="T19" fmla="*/ 51 h 51"/>
                            <a:gd name="T20" fmla="*/ 10 w 38"/>
                            <a:gd name="T21" fmla="*/ 51 h 51"/>
                            <a:gd name="T22" fmla="*/ 8 w 38"/>
                            <a:gd name="T23" fmla="*/ 51 h 51"/>
                            <a:gd name="T24" fmla="*/ 8 w 38"/>
                            <a:gd name="T25" fmla="*/ 51 h 51"/>
                            <a:gd name="T26" fmla="*/ 8 w 38"/>
                            <a:gd name="T27" fmla="*/ 51 h 51"/>
                            <a:gd name="T28" fmla="*/ 8 w 38"/>
                            <a:gd name="T29" fmla="*/ 51 h 51"/>
                            <a:gd name="T30" fmla="*/ 3 w 38"/>
                            <a:gd name="T31" fmla="*/ 50 h 51"/>
                            <a:gd name="T32" fmla="*/ 2 w 38"/>
                            <a:gd name="T33" fmla="*/ 48 h 51"/>
                            <a:gd name="T34" fmla="*/ 0 w 38"/>
                            <a:gd name="T35" fmla="*/ 48 h 51"/>
                            <a:gd name="T36" fmla="*/ 0 w 38"/>
                            <a:gd name="T37" fmla="*/ 46 h 51"/>
                            <a:gd name="T38" fmla="*/ 0 w 38"/>
                            <a:gd name="T39" fmla="*/ 46 h 51"/>
                            <a:gd name="T40" fmla="*/ 13 w 38"/>
                            <a:gd name="T41" fmla="*/ 1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8" h="51">
                              <a:moveTo>
                                <a:pt x="13" y="1"/>
                              </a:move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35" y="0"/>
                              </a:lnTo>
                              <a:lnTo>
                                <a:pt x="37" y="0"/>
                              </a:lnTo>
                              <a:lnTo>
                                <a:pt x="38" y="1"/>
                              </a:lnTo>
                              <a:lnTo>
                                <a:pt x="37" y="3"/>
                              </a:lnTo>
                              <a:lnTo>
                                <a:pt x="12" y="50"/>
                              </a:lnTo>
                              <a:lnTo>
                                <a:pt x="10" y="51"/>
                              </a:lnTo>
                              <a:lnTo>
                                <a:pt x="8" y="51"/>
                              </a:lnTo>
                              <a:lnTo>
                                <a:pt x="3" y="50"/>
                              </a:lnTo>
                              <a:lnTo>
                                <a:pt x="2" y="48"/>
                              </a:lnTo>
                              <a:lnTo>
                                <a:pt x="0" y="48"/>
                              </a:lnTo>
                              <a:lnTo>
                                <a:pt x="0" y="46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Freeform 741"/>
                      <wps:cNvSpPr>
                        <a:spLocks noChangeAspect="1" noEditPoints="1"/>
                      </wps:cNvSpPr>
                      <wps:spPr bwMode="auto">
                        <a:xfrm>
                          <a:off x="1786" y="2083"/>
                          <a:ext cx="44" cy="57"/>
                        </a:xfrm>
                        <a:custGeom>
                          <a:avLst/>
                          <a:gdLst>
                            <a:gd name="T0" fmla="*/ 88 w 88"/>
                            <a:gd name="T1" fmla="*/ 68 h 113"/>
                            <a:gd name="T2" fmla="*/ 82 w 88"/>
                            <a:gd name="T3" fmla="*/ 90 h 113"/>
                            <a:gd name="T4" fmla="*/ 70 w 88"/>
                            <a:gd name="T5" fmla="*/ 103 h 113"/>
                            <a:gd name="T6" fmla="*/ 53 w 88"/>
                            <a:gd name="T7" fmla="*/ 111 h 113"/>
                            <a:gd name="T8" fmla="*/ 33 w 88"/>
                            <a:gd name="T9" fmla="*/ 111 h 113"/>
                            <a:gd name="T10" fmla="*/ 18 w 88"/>
                            <a:gd name="T11" fmla="*/ 105 h 113"/>
                            <a:gd name="T12" fmla="*/ 7 w 88"/>
                            <a:gd name="T13" fmla="*/ 90 h 113"/>
                            <a:gd name="T14" fmla="*/ 2 w 88"/>
                            <a:gd name="T15" fmla="*/ 70 h 113"/>
                            <a:gd name="T16" fmla="*/ 2 w 88"/>
                            <a:gd name="T17" fmla="*/ 43 h 113"/>
                            <a:gd name="T18" fmla="*/ 7 w 88"/>
                            <a:gd name="T19" fmla="*/ 23 h 113"/>
                            <a:gd name="T20" fmla="*/ 18 w 88"/>
                            <a:gd name="T21" fmla="*/ 8 h 113"/>
                            <a:gd name="T22" fmla="*/ 35 w 88"/>
                            <a:gd name="T23" fmla="*/ 1 h 113"/>
                            <a:gd name="T24" fmla="*/ 55 w 88"/>
                            <a:gd name="T25" fmla="*/ 1 h 113"/>
                            <a:gd name="T26" fmla="*/ 72 w 88"/>
                            <a:gd name="T27" fmla="*/ 8 h 113"/>
                            <a:gd name="T28" fmla="*/ 82 w 88"/>
                            <a:gd name="T29" fmla="*/ 23 h 113"/>
                            <a:gd name="T30" fmla="*/ 88 w 88"/>
                            <a:gd name="T31" fmla="*/ 43 h 113"/>
                            <a:gd name="T32" fmla="*/ 18 w 88"/>
                            <a:gd name="T33" fmla="*/ 55 h 113"/>
                            <a:gd name="T34" fmla="*/ 20 w 88"/>
                            <a:gd name="T35" fmla="*/ 75 h 113"/>
                            <a:gd name="T36" fmla="*/ 25 w 88"/>
                            <a:gd name="T37" fmla="*/ 88 h 113"/>
                            <a:gd name="T38" fmla="*/ 33 w 88"/>
                            <a:gd name="T39" fmla="*/ 96 h 113"/>
                            <a:gd name="T40" fmla="*/ 45 w 88"/>
                            <a:gd name="T41" fmla="*/ 98 h 113"/>
                            <a:gd name="T42" fmla="*/ 57 w 88"/>
                            <a:gd name="T43" fmla="*/ 96 h 113"/>
                            <a:gd name="T44" fmla="*/ 63 w 88"/>
                            <a:gd name="T45" fmla="*/ 88 h 113"/>
                            <a:gd name="T46" fmla="*/ 68 w 88"/>
                            <a:gd name="T47" fmla="*/ 75 h 113"/>
                            <a:gd name="T48" fmla="*/ 72 w 88"/>
                            <a:gd name="T49" fmla="*/ 55 h 113"/>
                            <a:gd name="T50" fmla="*/ 70 w 88"/>
                            <a:gd name="T51" fmla="*/ 38 h 113"/>
                            <a:gd name="T52" fmla="*/ 65 w 88"/>
                            <a:gd name="T53" fmla="*/ 25 h 113"/>
                            <a:gd name="T54" fmla="*/ 57 w 88"/>
                            <a:gd name="T55" fmla="*/ 16 h 113"/>
                            <a:gd name="T56" fmla="*/ 45 w 88"/>
                            <a:gd name="T57" fmla="*/ 13 h 113"/>
                            <a:gd name="T58" fmla="*/ 33 w 88"/>
                            <a:gd name="T59" fmla="*/ 16 h 113"/>
                            <a:gd name="T60" fmla="*/ 25 w 88"/>
                            <a:gd name="T61" fmla="*/ 25 h 113"/>
                            <a:gd name="T62" fmla="*/ 20 w 88"/>
                            <a:gd name="T63" fmla="*/ 36 h 113"/>
                            <a:gd name="T64" fmla="*/ 18 w 88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8" h="113">
                              <a:moveTo>
                                <a:pt x="88" y="56"/>
                              </a:moveTo>
                              <a:lnTo>
                                <a:pt x="88" y="68"/>
                              </a:lnTo>
                              <a:lnTo>
                                <a:pt x="85" y="80"/>
                              </a:lnTo>
                              <a:lnTo>
                                <a:pt x="82" y="90"/>
                              </a:lnTo>
                              <a:lnTo>
                                <a:pt x="77" y="98"/>
                              </a:lnTo>
                              <a:lnTo>
                                <a:pt x="70" y="103"/>
                              </a:lnTo>
                              <a:lnTo>
                                <a:pt x="62" y="108"/>
                              </a:lnTo>
                              <a:lnTo>
                                <a:pt x="53" y="111"/>
                              </a:lnTo>
                              <a:lnTo>
                                <a:pt x="43" y="113"/>
                              </a:lnTo>
                              <a:lnTo>
                                <a:pt x="33" y="111"/>
                              </a:lnTo>
                              <a:lnTo>
                                <a:pt x="25" y="108"/>
                              </a:lnTo>
                              <a:lnTo>
                                <a:pt x="18" y="105"/>
                              </a:lnTo>
                              <a:lnTo>
                                <a:pt x="12" y="98"/>
                              </a:lnTo>
                              <a:lnTo>
                                <a:pt x="7" y="90"/>
                              </a:lnTo>
                              <a:lnTo>
                                <a:pt x="3" y="80"/>
                              </a:lnTo>
                              <a:lnTo>
                                <a:pt x="2" y="70"/>
                              </a:lnTo>
                              <a:lnTo>
                                <a:pt x="0" y="56"/>
                              </a:lnTo>
                              <a:lnTo>
                                <a:pt x="2" y="43"/>
                              </a:lnTo>
                              <a:lnTo>
                                <a:pt x="3" y="33"/>
                              </a:lnTo>
                              <a:lnTo>
                                <a:pt x="7" y="23"/>
                              </a:lnTo>
                              <a:lnTo>
                                <a:pt x="13" y="15"/>
                              </a:lnTo>
                              <a:lnTo>
                                <a:pt x="18" y="8"/>
                              </a:lnTo>
                              <a:lnTo>
                                <a:pt x="27" y="3"/>
                              </a:lnTo>
                              <a:lnTo>
                                <a:pt x="35" y="1"/>
                              </a:lnTo>
                              <a:lnTo>
                                <a:pt x="45" y="0"/>
                              </a:lnTo>
                              <a:lnTo>
                                <a:pt x="55" y="1"/>
                              </a:lnTo>
                              <a:lnTo>
                                <a:pt x="63" y="3"/>
                              </a:lnTo>
                              <a:lnTo>
                                <a:pt x="72" y="8"/>
                              </a:lnTo>
                              <a:lnTo>
                                <a:pt x="78" y="15"/>
                              </a:lnTo>
                              <a:lnTo>
                                <a:pt x="82" y="23"/>
                              </a:lnTo>
                              <a:lnTo>
                                <a:pt x="87" y="31"/>
                              </a:lnTo>
                              <a:lnTo>
                                <a:pt x="88" y="43"/>
                              </a:lnTo>
                              <a:lnTo>
                                <a:pt x="88" y="56"/>
                              </a:lnTo>
                              <a:close/>
                              <a:moveTo>
                                <a:pt x="18" y="55"/>
                              </a:moveTo>
                              <a:lnTo>
                                <a:pt x="18" y="65"/>
                              </a:lnTo>
                              <a:lnTo>
                                <a:pt x="20" y="75"/>
                              </a:lnTo>
                              <a:lnTo>
                                <a:pt x="23" y="81"/>
                              </a:lnTo>
                              <a:lnTo>
                                <a:pt x="25" y="88"/>
                              </a:lnTo>
                              <a:lnTo>
                                <a:pt x="28" y="93"/>
                              </a:lnTo>
                              <a:lnTo>
                                <a:pt x="33" y="96"/>
                              </a:lnTo>
                              <a:lnTo>
                                <a:pt x="38" y="98"/>
                              </a:lnTo>
                              <a:lnTo>
                                <a:pt x="45" y="98"/>
                              </a:lnTo>
                              <a:lnTo>
                                <a:pt x="50" y="98"/>
                              </a:lnTo>
                              <a:lnTo>
                                <a:pt x="57" y="96"/>
                              </a:lnTo>
                              <a:lnTo>
                                <a:pt x="60" y="93"/>
                              </a:lnTo>
                              <a:lnTo>
                                <a:pt x="63" y="88"/>
                              </a:lnTo>
                              <a:lnTo>
                                <a:pt x="67" y="83"/>
                              </a:lnTo>
                              <a:lnTo>
                                <a:pt x="68" y="75"/>
                              </a:lnTo>
                              <a:lnTo>
                                <a:pt x="70" y="65"/>
                              </a:lnTo>
                              <a:lnTo>
                                <a:pt x="72" y="55"/>
                              </a:lnTo>
                              <a:lnTo>
                                <a:pt x="70" y="46"/>
                              </a:lnTo>
                              <a:lnTo>
                                <a:pt x="70" y="38"/>
                              </a:lnTo>
                              <a:lnTo>
                                <a:pt x="67" y="30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57" y="16"/>
                              </a:lnTo>
                              <a:lnTo>
                                <a:pt x="50" y="15"/>
                              </a:lnTo>
                              <a:lnTo>
                                <a:pt x="45" y="13"/>
                              </a:lnTo>
                              <a:lnTo>
                                <a:pt x="38" y="15"/>
                              </a:lnTo>
                              <a:lnTo>
                                <a:pt x="33" y="16"/>
                              </a:ln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2" y="30"/>
                              </a:lnTo>
                              <a:lnTo>
                                <a:pt x="20" y="36"/>
                              </a:lnTo>
                              <a:lnTo>
                                <a:pt x="18" y="45"/>
                              </a:lnTo>
                              <a:lnTo>
                                <a:pt x="1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742"/>
                      <wps:cNvSpPr>
                        <a:spLocks noChangeAspect="1" noEditPoints="1"/>
                      </wps:cNvSpPr>
                      <wps:spPr bwMode="auto">
                        <a:xfrm>
                          <a:off x="1842" y="2057"/>
                          <a:ext cx="44" cy="83"/>
                        </a:xfrm>
                        <a:custGeom>
                          <a:avLst/>
                          <a:gdLst>
                            <a:gd name="T0" fmla="*/ 76 w 88"/>
                            <a:gd name="T1" fmla="*/ 163 h 165"/>
                            <a:gd name="T2" fmla="*/ 71 w 88"/>
                            <a:gd name="T3" fmla="*/ 160 h 165"/>
                            <a:gd name="T4" fmla="*/ 58 w 88"/>
                            <a:gd name="T5" fmla="*/ 157 h 165"/>
                            <a:gd name="T6" fmla="*/ 41 w 88"/>
                            <a:gd name="T7" fmla="*/ 163 h 165"/>
                            <a:gd name="T8" fmla="*/ 26 w 88"/>
                            <a:gd name="T9" fmla="*/ 163 h 165"/>
                            <a:gd name="T10" fmla="*/ 13 w 88"/>
                            <a:gd name="T11" fmla="*/ 155 h 165"/>
                            <a:gd name="T12" fmla="*/ 5 w 88"/>
                            <a:gd name="T13" fmla="*/ 140 h 165"/>
                            <a:gd name="T14" fmla="*/ 0 w 88"/>
                            <a:gd name="T15" fmla="*/ 120 h 165"/>
                            <a:gd name="T16" fmla="*/ 0 w 88"/>
                            <a:gd name="T17" fmla="*/ 95 h 165"/>
                            <a:gd name="T18" fmla="*/ 6 w 88"/>
                            <a:gd name="T19" fmla="*/ 75 h 165"/>
                            <a:gd name="T20" fmla="*/ 16 w 88"/>
                            <a:gd name="T21" fmla="*/ 60 h 165"/>
                            <a:gd name="T22" fmla="*/ 30 w 88"/>
                            <a:gd name="T23" fmla="*/ 53 h 165"/>
                            <a:gd name="T24" fmla="*/ 45 w 88"/>
                            <a:gd name="T25" fmla="*/ 52 h 165"/>
                            <a:gd name="T26" fmla="*/ 56 w 88"/>
                            <a:gd name="T27" fmla="*/ 55 h 165"/>
                            <a:gd name="T28" fmla="*/ 63 w 88"/>
                            <a:gd name="T29" fmla="*/ 7 h 165"/>
                            <a:gd name="T30" fmla="*/ 66 w 88"/>
                            <a:gd name="T31" fmla="*/ 4 h 165"/>
                            <a:gd name="T32" fmla="*/ 78 w 88"/>
                            <a:gd name="T33" fmla="*/ 0 h 165"/>
                            <a:gd name="T34" fmla="*/ 80 w 88"/>
                            <a:gd name="T35" fmla="*/ 2 h 165"/>
                            <a:gd name="T36" fmla="*/ 80 w 88"/>
                            <a:gd name="T37" fmla="*/ 127 h 165"/>
                            <a:gd name="T38" fmla="*/ 81 w 88"/>
                            <a:gd name="T39" fmla="*/ 142 h 165"/>
                            <a:gd name="T40" fmla="*/ 86 w 88"/>
                            <a:gd name="T41" fmla="*/ 152 h 165"/>
                            <a:gd name="T42" fmla="*/ 88 w 88"/>
                            <a:gd name="T43" fmla="*/ 157 h 165"/>
                            <a:gd name="T44" fmla="*/ 86 w 88"/>
                            <a:gd name="T45" fmla="*/ 157 h 165"/>
                            <a:gd name="T46" fmla="*/ 63 w 88"/>
                            <a:gd name="T47" fmla="*/ 73 h 165"/>
                            <a:gd name="T48" fmla="*/ 51 w 88"/>
                            <a:gd name="T49" fmla="*/ 68 h 165"/>
                            <a:gd name="T50" fmla="*/ 41 w 88"/>
                            <a:gd name="T51" fmla="*/ 67 h 165"/>
                            <a:gd name="T52" fmla="*/ 30 w 88"/>
                            <a:gd name="T53" fmla="*/ 68 h 165"/>
                            <a:gd name="T54" fmla="*/ 23 w 88"/>
                            <a:gd name="T55" fmla="*/ 75 h 165"/>
                            <a:gd name="T56" fmla="*/ 18 w 88"/>
                            <a:gd name="T57" fmla="*/ 88 h 165"/>
                            <a:gd name="T58" fmla="*/ 18 w 88"/>
                            <a:gd name="T59" fmla="*/ 107 h 165"/>
                            <a:gd name="T60" fmla="*/ 18 w 88"/>
                            <a:gd name="T61" fmla="*/ 125 h 165"/>
                            <a:gd name="T62" fmla="*/ 23 w 88"/>
                            <a:gd name="T63" fmla="*/ 138 h 165"/>
                            <a:gd name="T64" fmla="*/ 28 w 88"/>
                            <a:gd name="T65" fmla="*/ 147 h 165"/>
                            <a:gd name="T66" fmla="*/ 38 w 88"/>
                            <a:gd name="T67" fmla="*/ 150 h 165"/>
                            <a:gd name="T68" fmla="*/ 50 w 88"/>
                            <a:gd name="T69" fmla="*/ 147 h 165"/>
                            <a:gd name="T70" fmla="*/ 63 w 88"/>
                            <a:gd name="T71" fmla="*/ 137 h 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8" h="165">
                              <a:moveTo>
                                <a:pt x="76" y="163"/>
                              </a:moveTo>
                              <a:lnTo>
                                <a:pt x="76" y="163"/>
                              </a:lnTo>
                              <a:lnTo>
                                <a:pt x="75" y="163"/>
                              </a:lnTo>
                              <a:lnTo>
                                <a:pt x="71" y="160"/>
                              </a:lnTo>
                              <a:lnTo>
                                <a:pt x="68" y="150"/>
                              </a:lnTo>
                              <a:lnTo>
                                <a:pt x="58" y="157"/>
                              </a:lnTo>
                              <a:lnTo>
                                <a:pt x="50" y="162"/>
                              </a:lnTo>
                              <a:lnTo>
                                <a:pt x="41" y="163"/>
                              </a:lnTo>
                              <a:lnTo>
                                <a:pt x="35" y="165"/>
                              </a:lnTo>
                              <a:lnTo>
                                <a:pt x="26" y="163"/>
                              </a:lnTo>
                              <a:lnTo>
                                <a:pt x="20" y="160"/>
                              </a:lnTo>
                              <a:lnTo>
                                <a:pt x="13" y="155"/>
                              </a:lnTo>
                              <a:lnTo>
                                <a:pt x="8" y="148"/>
                              </a:lnTo>
                              <a:lnTo>
                                <a:pt x="5" y="140"/>
                              </a:lnTo>
                              <a:lnTo>
                                <a:pt x="1" y="132"/>
                              </a:lnTo>
                              <a:lnTo>
                                <a:pt x="0" y="120"/>
                              </a:lnTo>
                              <a:lnTo>
                                <a:pt x="0" y="107"/>
                              </a:lnTo>
                              <a:lnTo>
                                <a:pt x="0" y="95"/>
                              </a:lnTo>
                              <a:lnTo>
                                <a:pt x="3" y="83"/>
                              </a:lnTo>
                              <a:lnTo>
                                <a:pt x="6" y="75"/>
                              </a:lnTo>
                              <a:lnTo>
                                <a:pt x="10" y="67"/>
                              </a:lnTo>
                              <a:lnTo>
                                <a:pt x="16" y="60"/>
                              </a:lnTo>
                              <a:lnTo>
                                <a:pt x="23" y="55"/>
                              </a:lnTo>
                              <a:lnTo>
                                <a:pt x="30" y="53"/>
                              </a:lnTo>
                              <a:lnTo>
                                <a:pt x="40" y="52"/>
                              </a:lnTo>
                              <a:lnTo>
                                <a:pt x="45" y="52"/>
                              </a:lnTo>
                              <a:lnTo>
                                <a:pt x="51" y="53"/>
                              </a:lnTo>
                              <a:lnTo>
                                <a:pt x="56" y="55"/>
                              </a:lnTo>
                              <a:lnTo>
                                <a:pt x="63" y="58"/>
                              </a:lnTo>
                              <a:lnTo>
                                <a:pt x="63" y="7"/>
                              </a:lnTo>
                              <a:lnTo>
                                <a:pt x="65" y="5"/>
                              </a:lnTo>
                              <a:lnTo>
                                <a:pt x="66" y="4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80" y="2"/>
                              </a:lnTo>
                              <a:lnTo>
                                <a:pt x="80" y="4"/>
                              </a:lnTo>
                              <a:lnTo>
                                <a:pt x="80" y="127"/>
                              </a:lnTo>
                              <a:lnTo>
                                <a:pt x="80" y="135"/>
                              </a:lnTo>
                              <a:lnTo>
                                <a:pt x="81" y="142"/>
                              </a:lnTo>
                              <a:lnTo>
                                <a:pt x="83" y="147"/>
                              </a:lnTo>
                              <a:lnTo>
                                <a:pt x="86" y="152"/>
                              </a:lnTo>
                              <a:lnTo>
                                <a:pt x="88" y="155"/>
                              </a:lnTo>
                              <a:lnTo>
                                <a:pt x="88" y="157"/>
                              </a:lnTo>
                              <a:lnTo>
                                <a:pt x="86" y="157"/>
                              </a:lnTo>
                              <a:lnTo>
                                <a:pt x="76" y="163"/>
                              </a:lnTo>
                              <a:close/>
                              <a:moveTo>
                                <a:pt x="63" y="73"/>
                              </a:moveTo>
                              <a:lnTo>
                                <a:pt x="58" y="70"/>
                              </a:lnTo>
                              <a:lnTo>
                                <a:pt x="51" y="68"/>
                              </a:lnTo>
                              <a:lnTo>
                                <a:pt x="46" y="67"/>
                              </a:lnTo>
                              <a:lnTo>
                                <a:pt x="41" y="67"/>
                              </a:lnTo>
                              <a:lnTo>
                                <a:pt x="35" y="67"/>
                              </a:lnTo>
                              <a:lnTo>
                                <a:pt x="30" y="68"/>
                              </a:lnTo>
                              <a:lnTo>
                                <a:pt x="26" y="72"/>
                              </a:lnTo>
                              <a:lnTo>
                                <a:pt x="23" y="75"/>
                              </a:lnTo>
                              <a:lnTo>
                                <a:pt x="21" y="82"/>
                              </a:lnTo>
                              <a:lnTo>
                                <a:pt x="18" y="88"/>
                              </a:lnTo>
                              <a:lnTo>
                                <a:pt x="18" y="97"/>
                              </a:lnTo>
                              <a:lnTo>
                                <a:pt x="18" y="107"/>
                              </a:lnTo>
                              <a:lnTo>
                                <a:pt x="18" y="117"/>
                              </a:lnTo>
                              <a:lnTo>
                                <a:pt x="18" y="125"/>
                              </a:lnTo>
                              <a:lnTo>
                                <a:pt x="20" y="133"/>
                              </a:lnTo>
                              <a:lnTo>
                                <a:pt x="23" y="138"/>
                              </a:lnTo>
                              <a:lnTo>
                                <a:pt x="25" y="143"/>
                              </a:lnTo>
                              <a:lnTo>
                                <a:pt x="28" y="147"/>
                              </a:lnTo>
                              <a:lnTo>
                                <a:pt x="33" y="148"/>
                              </a:lnTo>
                              <a:lnTo>
                                <a:pt x="38" y="150"/>
                              </a:lnTo>
                              <a:lnTo>
                                <a:pt x="45" y="148"/>
                              </a:lnTo>
                              <a:lnTo>
                                <a:pt x="50" y="147"/>
                              </a:lnTo>
                              <a:lnTo>
                                <a:pt x="56" y="142"/>
                              </a:lnTo>
                              <a:lnTo>
                                <a:pt x="63" y="137"/>
                              </a:lnTo>
                              <a:lnTo>
                                <a:pt x="63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743"/>
                      <wps:cNvSpPr>
                        <a:spLocks noChangeAspect="1" noEditPoints="1"/>
                      </wps:cNvSpPr>
                      <wps:spPr bwMode="auto">
                        <a:xfrm>
                          <a:off x="1897" y="2057"/>
                          <a:ext cx="44" cy="83"/>
                        </a:xfrm>
                        <a:custGeom>
                          <a:avLst/>
                          <a:gdLst>
                            <a:gd name="T0" fmla="*/ 76 w 88"/>
                            <a:gd name="T1" fmla="*/ 163 h 165"/>
                            <a:gd name="T2" fmla="*/ 71 w 88"/>
                            <a:gd name="T3" fmla="*/ 160 h 165"/>
                            <a:gd name="T4" fmla="*/ 58 w 88"/>
                            <a:gd name="T5" fmla="*/ 157 h 165"/>
                            <a:gd name="T6" fmla="*/ 43 w 88"/>
                            <a:gd name="T7" fmla="*/ 163 h 165"/>
                            <a:gd name="T8" fmla="*/ 28 w 88"/>
                            <a:gd name="T9" fmla="*/ 163 h 165"/>
                            <a:gd name="T10" fmla="*/ 15 w 88"/>
                            <a:gd name="T11" fmla="*/ 155 h 165"/>
                            <a:gd name="T12" fmla="*/ 6 w 88"/>
                            <a:gd name="T13" fmla="*/ 140 h 165"/>
                            <a:gd name="T14" fmla="*/ 1 w 88"/>
                            <a:gd name="T15" fmla="*/ 120 h 165"/>
                            <a:gd name="T16" fmla="*/ 1 w 88"/>
                            <a:gd name="T17" fmla="*/ 95 h 165"/>
                            <a:gd name="T18" fmla="*/ 6 w 88"/>
                            <a:gd name="T19" fmla="*/ 75 h 165"/>
                            <a:gd name="T20" fmla="*/ 16 w 88"/>
                            <a:gd name="T21" fmla="*/ 60 h 165"/>
                            <a:gd name="T22" fmla="*/ 31 w 88"/>
                            <a:gd name="T23" fmla="*/ 53 h 165"/>
                            <a:gd name="T24" fmla="*/ 46 w 88"/>
                            <a:gd name="T25" fmla="*/ 52 h 165"/>
                            <a:gd name="T26" fmla="*/ 58 w 88"/>
                            <a:gd name="T27" fmla="*/ 55 h 165"/>
                            <a:gd name="T28" fmla="*/ 65 w 88"/>
                            <a:gd name="T29" fmla="*/ 7 h 165"/>
                            <a:gd name="T30" fmla="*/ 66 w 88"/>
                            <a:gd name="T31" fmla="*/ 4 h 165"/>
                            <a:gd name="T32" fmla="*/ 80 w 88"/>
                            <a:gd name="T33" fmla="*/ 0 h 165"/>
                            <a:gd name="T34" fmla="*/ 81 w 88"/>
                            <a:gd name="T35" fmla="*/ 2 h 165"/>
                            <a:gd name="T36" fmla="*/ 81 w 88"/>
                            <a:gd name="T37" fmla="*/ 127 h 165"/>
                            <a:gd name="T38" fmla="*/ 83 w 88"/>
                            <a:gd name="T39" fmla="*/ 142 h 165"/>
                            <a:gd name="T40" fmla="*/ 86 w 88"/>
                            <a:gd name="T41" fmla="*/ 152 h 165"/>
                            <a:gd name="T42" fmla="*/ 88 w 88"/>
                            <a:gd name="T43" fmla="*/ 157 h 165"/>
                            <a:gd name="T44" fmla="*/ 88 w 88"/>
                            <a:gd name="T45" fmla="*/ 157 h 165"/>
                            <a:gd name="T46" fmla="*/ 65 w 88"/>
                            <a:gd name="T47" fmla="*/ 73 h 165"/>
                            <a:gd name="T48" fmla="*/ 53 w 88"/>
                            <a:gd name="T49" fmla="*/ 68 h 165"/>
                            <a:gd name="T50" fmla="*/ 41 w 88"/>
                            <a:gd name="T51" fmla="*/ 67 h 165"/>
                            <a:gd name="T52" fmla="*/ 31 w 88"/>
                            <a:gd name="T53" fmla="*/ 68 h 165"/>
                            <a:gd name="T54" fmla="*/ 25 w 88"/>
                            <a:gd name="T55" fmla="*/ 75 h 165"/>
                            <a:gd name="T56" fmla="*/ 20 w 88"/>
                            <a:gd name="T57" fmla="*/ 88 h 165"/>
                            <a:gd name="T58" fmla="*/ 18 w 88"/>
                            <a:gd name="T59" fmla="*/ 107 h 165"/>
                            <a:gd name="T60" fmla="*/ 20 w 88"/>
                            <a:gd name="T61" fmla="*/ 125 h 165"/>
                            <a:gd name="T62" fmla="*/ 23 w 88"/>
                            <a:gd name="T63" fmla="*/ 138 h 165"/>
                            <a:gd name="T64" fmla="*/ 30 w 88"/>
                            <a:gd name="T65" fmla="*/ 147 h 165"/>
                            <a:gd name="T66" fmla="*/ 40 w 88"/>
                            <a:gd name="T67" fmla="*/ 150 h 165"/>
                            <a:gd name="T68" fmla="*/ 51 w 88"/>
                            <a:gd name="T69" fmla="*/ 147 h 165"/>
                            <a:gd name="T70" fmla="*/ 65 w 88"/>
                            <a:gd name="T71" fmla="*/ 137 h 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8" h="165">
                              <a:moveTo>
                                <a:pt x="78" y="163"/>
                              </a:moveTo>
                              <a:lnTo>
                                <a:pt x="76" y="163"/>
                              </a:lnTo>
                              <a:lnTo>
                                <a:pt x="71" y="160"/>
                              </a:lnTo>
                              <a:lnTo>
                                <a:pt x="68" y="150"/>
                              </a:lnTo>
                              <a:lnTo>
                                <a:pt x="58" y="157"/>
                              </a:lnTo>
                              <a:lnTo>
                                <a:pt x="50" y="162"/>
                              </a:lnTo>
                              <a:lnTo>
                                <a:pt x="43" y="163"/>
                              </a:lnTo>
                              <a:lnTo>
                                <a:pt x="35" y="165"/>
                              </a:lnTo>
                              <a:lnTo>
                                <a:pt x="28" y="163"/>
                              </a:lnTo>
                              <a:lnTo>
                                <a:pt x="21" y="160"/>
                              </a:lnTo>
                              <a:lnTo>
                                <a:pt x="15" y="155"/>
                              </a:lnTo>
                              <a:lnTo>
                                <a:pt x="10" y="148"/>
                              </a:lnTo>
                              <a:lnTo>
                                <a:pt x="6" y="140"/>
                              </a:lnTo>
                              <a:lnTo>
                                <a:pt x="3" y="132"/>
                              </a:lnTo>
                              <a:lnTo>
                                <a:pt x="1" y="120"/>
                              </a:lnTo>
                              <a:lnTo>
                                <a:pt x="0" y="107"/>
                              </a:lnTo>
                              <a:lnTo>
                                <a:pt x="1" y="95"/>
                              </a:lnTo>
                              <a:lnTo>
                                <a:pt x="3" y="83"/>
                              </a:lnTo>
                              <a:lnTo>
                                <a:pt x="6" y="75"/>
                              </a:lnTo>
                              <a:lnTo>
                                <a:pt x="11" y="67"/>
                              </a:lnTo>
                              <a:lnTo>
                                <a:pt x="16" y="60"/>
                              </a:lnTo>
                              <a:lnTo>
                                <a:pt x="23" y="55"/>
                              </a:lnTo>
                              <a:lnTo>
                                <a:pt x="31" y="53"/>
                              </a:lnTo>
                              <a:lnTo>
                                <a:pt x="40" y="52"/>
                              </a:lnTo>
                              <a:lnTo>
                                <a:pt x="46" y="52"/>
                              </a:lnTo>
                              <a:lnTo>
                                <a:pt x="51" y="53"/>
                              </a:lnTo>
                              <a:lnTo>
                                <a:pt x="58" y="55"/>
                              </a:lnTo>
                              <a:lnTo>
                                <a:pt x="65" y="58"/>
                              </a:lnTo>
                              <a:lnTo>
                                <a:pt x="65" y="7"/>
                              </a:lnTo>
                              <a:lnTo>
                                <a:pt x="65" y="5"/>
                              </a:lnTo>
                              <a:lnTo>
                                <a:pt x="66" y="4"/>
                              </a:lnTo>
                              <a:lnTo>
                                <a:pt x="78" y="2"/>
                              </a:lnTo>
                              <a:lnTo>
                                <a:pt x="80" y="0"/>
                              </a:lnTo>
                              <a:lnTo>
                                <a:pt x="81" y="2"/>
                              </a:lnTo>
                              <a:lnTo>
                                <a:pt x="81" y="4"/>
                              </a:lnTo>
                              <a:lnTo>
                                <a:pt x="81" y="127"/>
                              </a:lnTo>
                              <a:lnTo>
                                <a:pt x="81" y="135"/>
                              </a:lnTo>
                              <a:lnTo>
                                <a:pt x="83" y="142"/>
                              </a:lnTo>
                              <a:lnTo>
                                <a:pt x="85" y="147"/>
                              </a:lnTo>
                              <a:lnTo>
                                <a:pt x="86" y="152"/>
                              </a:lnTo>
                              <a:lnTo>
                                <a:pt x="88" y="155"/>
                              </a:lnTo>
                              <a:lnTo>
                                <a:pt x="88" y="157"/>
                              </a:lnTo>
                              <a:lnTo>
                                <a:pt x="78" y="163"/>
                              </a:lnTo>
                              <a:close/>
                              <a:moveTo>
                                <a:pt x="65" y="73"/>
                              </a:moveTo>
                              <a:lnTo>
                                <a:pt x="58" y="70"/>
                              </a:lnTo>
                              <a:lnTo>
                                <a:pt x="53" y="68"/>
                              </a:lnTo>
                              <a:lnTo>
                                <a:pt x="48" y="67"/>
                              </a:lnTo>
                              <a:lnTo>
                                <a:pt x="41" y="67"/>
                              </a:lnTo>
                              <a:lnTo>
                                <a:pt x="36" y="67"/>
                              </a:lnTo>
                              <a:lnTo>
                                <a:pt x="31" y="68"/>
                              </a:lnTo>
                              <a:lnTo>
                                <a:pt x="26" y="72"/>
                              </a:lnTo>
                              <a:lnTo>
                                <a:pt x="25" y="75"/>
                              </a:lnTo>
                              <a:lnTo>
                                <a:pt x="21" y="82"/>
                              </a:lnTo>
                              <a:lnTo>
                                <a:pt x="20" y="88"/>
                              </a:lnTo>
                              <a:lnTo>
                                <a:pt x="18" y="97"/>
                              </a:lnTo>
                              <a:lnTo>
                                <a:pt x="18" y="107"/>
                              </a:lnTo>
                              <a:lnTo>
                                <a:pt x="18" y="117"/>
                              </a:lnTo>
                              <a:lnTo>
                                <a:pt x="20" y="125"/>
                              </a:lnTo>
                              <a:lnTo>
                                <a:pt x="21" y="133"/>
                              </a:lnTo>
                              <a:lnTo>
                                <a:pt x="23" y="138"/>
                              </a:lnTo>
                              <a:lnTo>
                                <a:pt x="26" y="143"/>
                              </a:lnTo>
                              <a:lnTo>
                                <a:pt x="30" y="147"/>
                              </a:lnTo>
                              <a:lnTo>
                                <a:pt x="35" y="148"/>
                              </a:lnTo>
                              <a:lnTo>
                                <a:pt x="40" y="150"/>
                              </a:lnTo>
                              <a:lnTo>
                                <a:pt x="45" y="148"/>
                              </a:lnTo>
                              <a:lnTo>
                                <a:pt x="51" y="147"/>
                              </a:lnTo>
                              <a:lnTo>
                                <a:pt x="58" y="142"/>
                              </a:lnTo>
                              <a:lnTo>
                                <a:pt x="65" y="137"/>
                              </a:lnTo>
                              <a:lnTo>
                                <a:pt x="65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744"/>
                      <wps:cNvSpPr>
                        <a:spLocks noChangeAspect="1" noEditPoints="1"/>
                      </wps:cNvSpPr>
                      <wps:spPr bwMode="auto">
                        <a:xfrm>
                          <a:off x="1948" y="2060"/>
                          <a:ext cx="32" cy="78"/>
                        </a:xfrm>
                        <a:custGeom>
                          <a:avLst/>
                          <a:gdLst>
                            <a:gd name="T0" fmla="*/ 4 w 65"/>
                            <a:gd name="T1" fmla="*/ 63 h 157"/>
                            <a:gd name="T2" fmla="*/ 2 w 65"/>
                            <a:gd name="T3" fmla="*/ 63 h 157"/>
                            <a:gd name="T4" fmla="*/ 0 w 65"/>
                            <a:gd name="T5" fmla="*/ 62 h 157"/>
                            <a:gd name="T6" fmla="*/ 0 w 65"/>
                            <a:gd name="T7" fmla="*/ 52 h 157"/>
                            <a:gd name="T8" fmla="*/ 2 w 65"/>
                            <a:gd name="T9" fmla="*/ 50 h 157"/>
                            <a:gd name="T10" fmla="*/ 4 w 65"/>
                            <a:gd name="T11" fmla="*/ 50 h 157"/>
                            <a:gd name="T12" fmla="*/ 35 w 65"/>
                            <a:gd name="T13" fmla="*/ 50 h 157"/>
                            <a:gd name="T14" fmla="*/ 37 w 65"/>
                            <a:gd name="T15" fmla="*/ 50 h 157"/>
                            <a:gd name="T16" fmla="*/ 37 w 65"/>
                            <a:gd name="T17" fmla="*/ 52 h 157"/>
                            <a:gd name="T18" fmla="*/ 37 w 65"/>
                            <a:gd name="T19" fmla="*/ 153 h 157"/>
                            <a:gd name="T20" fmla="*/ 37 w 65"/>
                            <a:gd name="T21" fmla="*/ 155 h 157"/>
                            <a:gd name="T22" fmla="*/ 35 w 65"/>
                            <a:gd name="T23" fmla="*/ 157 h 157"/>
                            <a:gd name="T24" fmla="*/ 24 w 65"/>
                            <a:gd name="T25" fmla="*/ 157 h 157"/>
                            <a:gd name="T26" fmla="*/ 22 w 65"/>
                            <a:gd name="T27" fmla="*/ 155 h 157"/>
                            <a:gd name="T28" fmla="*/ 20 w 65"/>
                            <a:gd name="T29" fmla="*/ 153 h 157"/>
                            <a:gd name="T30" fmla="*/ 20 w 65"/>
                            <a:gd name="T31" fmla="*/ 63 h 157"/>
                            <a:gd name="T32" fmla="*/ 4 w 65"/>
                            <a:gd name="T33" fmla="*/ 63 h 157"/>
                            <a:gd name="T34" fmla="*/ 54 w 65"/>
                            <a:gd name="T35" fmla="*/ 0 h 157"/>
                            <a:gd name="T36" fmla="*/ 54 w 65"/>
                            <a:gd name="T37" fmla="*/ 0 h 157"/>
                            <a:gd name="T38" fmla="*/ 55 w 65"/>
                            <a:gd name="T39" fmla="*/ 0 h 157"/>
                            <a:gd name="T40" fmla="*/ 57 w 65"/>
                            <a:gd name="T41" fmla="*/ 0 h 157"/>
                            <a:gd name="T42" fmla="*/ 57 w 65"/>
                            <a:gd name="T43" fmla="*/ 2 h 157"/>
                            <a:gd name="T44" fmla="*/ 64 w 65"/>
                            <a:gd name="T45" fmla="*/ 10 h 157"/>
                            <a:gd name="T46" fmla="*/ 65 w 65"/>
                            <a:gd name="T47" fmla="*/ 12 h 157"/>
                            <a:gd name="T48" fmla="*/ 65 w 65"/>
                            <a:gd name="T49" fmla="*/ 14 h 157"/>
                            <a:gd name="T50" fmla="*/ 64 w 65"/>
                            <a:gd name="T51" fmla="*/ 14 h 157"/>
                            <a:gd name="T52" fmla="*/ 62 w 65"/>
                            <a:gd name="T53" fmla="*/ 15 h 157"/>
                            <a:gd name="T54" fmla="*/ 27 w 65"/>
                            <a:gd name="T55" fmla="*/ 34 h 157"/>
                            <a:gd name="T56" fmla="*/ 25 w 65"/>
                            <a:gd name="T57" fmla="*/ 35 h 157"/>
                            <a:gd name="T58" fmla="*/ 24 w 65"/>
                            <a:gd name="T59" fmla="*/ 35 h 157"/>
                            <a:gd name="T60" fmla="*/ 24 w 65"/>
                            <a:gd name="T61" fmla="*/ 35 h 157"/>
                            <a:gd name="T62" fmla="*/ 22 w 65"/>
                            <a:gd name="T63" fmla="*/ 34 h 157"/>
                            <a:gd name="T64" fmla="*/ 20 w 65"/>
                            <a:gd name="T65" fmla="*/ 30 h 157"/>
                            <a:gd name="T66" fmla="*/ 19 w 65"/>
                            <a:gd name="T67" fmla="*/ 29 h 157"/>
                            <a:gd name="T68" fmla="*/ 19 w 65"/>
                            <a:gd name="T69" fmla="*/ 27 h 157"/>
                            <a:gd name="T70" fmla="*/ 20 w 65"/>
                            <a:gd name="T71" fmla="*/ 27 h 157"/>
                            <a:gd name="T72" fmla="*/ 20 w 65"/>
                            <a:gd name="T73" fmla="*/ 25 h 157"/>
                            <a:gd name="T74" fmla="*/ 54 w 65"/>
                            <a:gd name="T75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5" h="157">
                              <a:moveTo>
                                <a:pt x="4" y="63"/>
                              </a:moveTo>
                              <a:lnTo>
                                <a:pt x="2" y="63"/>
                              </a:lnTo>
                              <a:lnTo>
                                <a:pt x="0" y="62"/>
                              </a:lnTo>
                              <a:lnTo>
                                <a:pt x="0" y="52"/>
                              </a:lnTo>
                              <a:lnTo>
                                <a:pt x="2" y="50"/>
                              </a:lnTo>
                              <a:lnTo>
                                <a:pt x="4" y="50"/>
                              </a:lnTo>
                              <a:lnTo>
                                <a:pt x="35" y="50"/>
                              </a:lnTo>
                              <a:lnTo>
                                <a:pt x="37" y="50"/>
                              </a:lnTo>
                              <a:lnTo>
                                <a:pt x="37" y="52"/>
                              </a:lnTo>
                              <a:lnTo>
                                <a:pt x="37" y="153"/>
                              </a:lnTo>
                              <a:lnTo>
                                <a:pt x="37" y="155"/>
                              </a:lnTo>
                              <a:lnTo>
                                <a:pt x="35" y="157"/>
                              </a:lnTo>
                              <a:lnTo>
                                <a:pt x="24" y="157"/>
                              </a:lnTo>
                              <a:lnTo>
                                <a:pt x="22" y="155"/>
                              </a:lnTo>
                              <a:lnTo>
                                <a:pt x="20" y="153"/>
                              </a:lnTo>
                              <a:lnTo>
                                <a:pt x="20" y="63"/>
                              </a:lnTo>
                              <a:lnTo>
                                <a:pt x="4" y="63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54" y="0"/>
                              </a:ln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7" y="2"/>
                              </a:lnTo>
                              <a:lnTo>
                                <a:pt x="64" y="10"/>
                              </a:lnTo>
                              <a:lnTo>
                                <a:pt x="65" y="12"/>
                              </a:lnTo>
                              <a:lnTo>
                                <a:pt x="65" y="14"/>
                              </a:lnTo>
                              <a:lnTo>
                                <a:pt x="64" y="14"/>
                              </a:lnTo>
                              <a:lnTo>
                                <a:pt x="62" y="15"/>
                              </a:lnTo>
                              <a:lnTo>
                                <a:pt x="27" y="34"/>
                              </a:lnTo>
                              <a:lnTo>
                                <a:pt x="25" y="35"/>
                              </a:lnTo>
                              <a:lnTo>
                                <a:pt x="24" y="35"/>
                              </a:lnTo>
                              <a:lnTo>
                                <a:pt x="22" y="34"/>
                              </a:lnTo>
                              <a:lnTo>
                                <a:pt x="20" y="30"/>
                              </a:lnTo>
                              <a:lnTo>
                                <a:pt x="19" y="29"/>
                              </a:lnTo>
                              <a:lnTo>
                                <a:pt x="19" y="27"/>
                              </a:lnTo>
                              <a:lnTo>
                                <a:pt x="20" y="27"/>
                              </a:lnTo>
                              <a:lnTo>
                                <a:pt x="20" y="25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745"/>
                      <wps:cNvSpPr>
                        <a:spLocks noChangeAspect="1"/>
                      </wps:cNvSpPr>
                      <wps:spPr bwMode="auto">
                        <a:xfrm>
                          <a:off x="1984" y="2057"/>
                          <a:ext cx="22" cy="82"/>
                        </a:xfrm>
                        <a:custGeom>
                          <a:avLst/>
                          <a:gdLst>
                            <a:gd name="T0" fmla="*/ 16 w 43"/>
                            <a:gd name="T1" fmla="*/ 120 h 163"/>
                            <a:gd name="T2" fmla="*/ 16 w 43"/>
                            <a:gd name="T3" fmla="*/ 133 h 163"/>
                            <a:gd name="T4" fmla="*/ 18 w 43"/>
                            <a:gd name="T5" fmla="*/ 142 h 163"/>
                            <a:gd name="T6" fmla="*/ 18 w 43"/>
                            <a:gd name="T7" fmla="*/ 145 h 163"/>
                            <a:gd name="T8" fmla="*/ 19 w 43"/>
                            <a:gd name="T9" fmla="*/ 147 h 163"/>
                            <a:gd name="T10" fmla="*/ 23 w 43"/>
                            <a:gd name="T11" fmla="*/ 148 h 163"/>
                            <a:gd name="T12" fmla="*/ 26 w 43"/>
                            <a:gd name="T13" fmla="*/ 150 h 163"/>
                            <a:gd name="T14" fmla="*/ 29 w 43"/>
                            <a:gd name="T15" fmla="*/ 150 h 163"/>
                            <a:gd name="T16" fmla="*/ 36 w 43"/>
                            <a:gd name="T17" fmla="*/ 147 h 163"/>
                            <a:gd name="T18" fmla="*/ 38 w 43"/>
                            <a:gd name="T19" fmla="*/ 147 h 163"/>
                            <a:gd name="T20" fmla="*/ 38 w 43"/>
                            <a:gd name="T21" fmla="*/ 147 h 163"/>
                            <a:gd name="T22" fmla="*/ 39 w 43"/>
                            <a:gd name="T23" fmla="*/ 147 h 163"/>
                            <a:gd name="T24" fmla="*/ 39 w 43"/>
                            <a:gd name="T25" fmla="*/ 148 h 163"/>
                            <a:gd name="T26" fmla="*/ 43 w 43"/>
                            <a:gd name="T27" fmla="*/ 157 h 163"/>
                            <a:gd name="T28" fmla="*/ 43 w 43"/>
                            <a:gd name="T29" fmla="*/ 158 h 163"/>
                            <a:gd name="T30" fmla="*/ 43 w 43"/>
                            <a:gd name="T31" fmla="*/ 158 h 163"/>
                            <a:gd name="T32" fmla="*/ 36 w 43"/>
                            <a:gd name="T33" fmla="*/ 162 h 163"/>
                            <a:gd name="T34" fmla="*/ 23 w 43"/>
                            <a:gd name="T35" fmla="*/ 163 h 163"/>
                            <a:gd name="T36" fmla="*/ 16 w 43"/>
                            <a:gd name="T37" fmla="*/ 162 h 163"/>
                            <a:gd name="T38" fmla="*/ 9 w 43"/>
                            <a:gd name="T39" fmla="*/ 160 h 163"/>
                            <a:gd name="T40" fmla="*/ 5 w 43"/>
                            <a:gd name="T41" fmla="*/ 155 h 163"/>
                            <a:gd name="T42" fmla="*/ 1 w 43"/>
                            <a:gd name="T43" fmla="*/ 148 h 163"/>
                            <a:gd name="T44" fmla="*/ 0 w 43"/>
                            <a:gd name="T45" fmla="*/ 142 h 163"/>
                            <a:gd name="T46" fmla="*/ 0 w 43"/>
                            <a:gd name="T47" fmla="*/ 120 h 163"/>
                            <a:gd name="T48" fmla="*/ 0 w 43"/>
                            <a:gd name="T49" fmla="*/ 7 h 163"/>
                            <a:gd name="T50" fmla="*/ 1 w 43"/>
                            <a:gd name="T51" fmla="*/ 5 h 163"/>
                            <a:gd name="T52" fmla="*/ 3 w 43"/>
                            <a:gd name="T53" fmla="*/ 4 h 163"/>
                            <a:gd name="T54" fmla="*/ 14 w 43"/>
                            <a:gd name="T55" fmla="*/ 2 h 163"/>
                            <a:gd name="T56" fmla="*/ 14 w 43"/>
                            <a:gd name="T57" fmla="*/ 0 h 163"/>
                            <a:gd name="T58" fmla="*/ 16 w 43"/>
                            <a:gd name="T59" fmla="*/ 0 h 163"/>
                            <a:gd name="T60" fmla="*/ 16 w 43"/>
                            <a:gd name="T61" fmla="*/ 2 h 163"/>
                            <a:gd name="T62" fmla="*/ 16 w 43"/>
                            <a:gd name="T63" fmla="*/ 4 h 163"/>
                            <a:gd name="T64" fmla="*/ 16 w 43"/>
                            <a:gd name="T65" fmla="*/ 120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3" h="163">
                              <a:moveTo>
                                <a:pt x="16" y="120"/>
                              </a:moveTo>
                              <a:lnTo>
                                <a:pt x="16" y="133"/>
                              </a:lnTo>
                              <a:lnTo>
                                <a:pt x="18" y="142"/>
                              </a:lnTo>
                              <a:lnTo>
                                <a:pt x="18" y="145"/>
                              </a:lnTo>
                              <a:lnTo>
                                <a:pt x="19" y="147"/>
                              </a:lnTo>
                              <a:lnTo>
                                <a:pt x="23" y="148"/>
                              </a:lnTo>
                              <a:lnTo>
                                <a:pt x="26" y="150"/>
                              </a:lnTo>
                              <a:lnTo>
                                <a:pt x="29" y="150"/>
                              </a:lnTo>
                              <a:lnTo>
                                <a:pt x="36" y="147"/>
                              </a:lnTo>
                              <a:lnTo>
                                <a:pt x="38" y="147"/>
                              </a:lnTo>
                              <a:lnTo>
                                <a:pt x="39" y="147"/>
                              </a:lnTo>
                              <a:lnTo>
                                <a:pt x="39" y="148"/>
                              </a:lnTo>
                              <a:lnTo>
                                <a:pt x="43" y="157"/>
                              </a:lnTo>
                              <a:lnTo>
                                <a:pt x="43" y="158"/>
                              </a:lnTo>
                              <a:lnTo>
                                <a:pt x="36" y="162"/>
                              </a:lnTo>
                              <a:lnTo>
                                <a:pt x="23" y="163"/>
                              </a:lnTo>
                              <a:lnTo>
                                <a:pt x="16" y="162"/>
                              </a:lnTo>
                              <a:lnTo>
                                <a:pt x="9" y="160"/>
                              </a:lnTo>
                              <a:lnTo>
                                <a:pt x="5" y="155"/>
                              </a:lnTo>
                              <a:lnTo>
                                <a:pt x="1" y="148"/>
                              </a:lnTo>
                              <a:lnTo>
                                <a:pt x="0" y="142"/>
                              </a:lnTo>
                              <a:lnTo>
                                <a:pt x="0" y="120"/>
                              </a:lnTo>
                              <a:lnTo>
                                <a:pt x="0" y="7"/>
                              </a:lnTo>
                              <a:lnTo>
                                <a:pt x="1" y="5"/>
                              </a:lnTo>
                              <a:lnTo>
                                <a:pt x="3" y="4"/>
                              </a:lnTo>
                              <a:lnTo>
                                <a:pt x="14" y="2"/>
                              </a:lnTo>
                              <a:lnTo>
                                <a:pt x="14" y="0"/>
                              </a:lnTo>
                              <a:lnTo>
                                <a:pt x="16" y="0"/>
                              </a:lnTo>
                              <a:lnTo>
                                <a:pt x="16" y="2"/>
                              </a:lnTo>
                              <a:lnTo>
                                <a:pt x="16" y="4"/>
                              </a:lnTo>
                              <a:lnTo>
                                <a:pt x="16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746"/>
                      <wps:cNvSpPr>
                        <a:spLocks noChangeAspect="1" noEditPoints="1"/>
                      </wps:cNvSpPr>
                      <wps:spPr bwMode="auto">
                        <a:xfrm>
                          <a:off x="2033" y="2060"/>
                          <a:ext cx="50" cy="80"/>
                        </a:xfrm>
                        <a:custGeom>
                          <a:avLst/>
                          <a:gdLst>
                            <a:gd name="T0" fmla="*/ 100 w 100"/>
                            <a:gd name="T1" fmla="*/ 96 h 158"/>
                            <a:gd name="T2" fmla="*/ 93 w 100"/>
                            <a:gd name="T3" fmla="*/ 126 h 158"/>
                            <a:gd name="T4" fmla="*/ 80 w 100"/>
                            <a:gd name="T5" fmla="*/ 146 h 158"/>
                            <a:gd name="T6" fmla="*/ 62 w 100"/>
                            <a:gd name="T7" fmla="*/ 156 h 158"/>
                            <a:gd name="T8" fmla="*/ 38 w 100"/>
                            <a:gd name="T9" fmla="*/ 156 h 158"/>
                            <a:gd name="T10" fmla="*/ 20 w 100"/>
                            <a:gd name="T11" fmla="*/ 146 h 158"/>
                            <a:gd name="T12" fmla="*/ 8 w 100"/>
                            <a:gd name="T13" fmla="*/ 126 h 158"/>
                            <a:gd name="T14" fmla="*/ 2 w 100"/>
                            <a:gd name="T15" fmla="*/ 96 h 158"/>
                            <a:gd name="T16" fmla="*/ 2 w 100"/>
                            <a:gd name="T17" fmla="*/ 60 h 158"/>
                            <a:gd name="T18" fmla="*/ 8 w 100"/>
                            <a:gd name="T19" fmla="*/ 32 h 158"/>
                            <a:gd name="T20" fmla="*/ 22 w 100"/>
                            <a:gd name="T21" fmla="*/ 10 h 158"/>
                            <a:gd name="T22" fmla="*/ 40 w 100"/>
                            <a:gd name="T23" fmla="*/ 0 h 158"/>
                            <a:gd name="T24" fmla="*/ 63 w 100"/>
                            <a:gd name="T25" fmla="*/ 0 h 158"/>
                            <a:gd name="T26" fmla="*/ 82 w 100"/>
                            <a:gd name="T27" fmla="*/ 10 h 158"/>
                            <a:gd name="T28" fmla="*/ 93 w 100"/>
                            <a:gd name="T29" fmla="*/ 30 h 158"/>
                            <a:gd name="T30" fmla="*/ 100 w 100"/>
                            <a:gd name="T31" fmla="*/ 60 h 158"/>
                            <a:gd name="T32" fmla="*/ 28 w 100"/>
                            <a:gd name="T33" fmla="*/ 28 h 158"/>
                            <a:gd name="T34" fmla="*/ 22 w 100"/>
                            <a:gd name="T35" fmla="*/ 48 h 158"/>
                            <a:gd name="T36" fmla="*/ 20 w 100"/>
                            <a:gd name="T37" fmla="*/ 78 h 158"/>
                            <a:gd name="T38" fmla="*/ 23 w 100"/>
                            <a:gd name="T39" fmla="*/ 108 h 158"/>
                            <a:gd name="T40" fmla="*/ 28 w 100"/>
                            <a:gd name="T41" fmla="*/ 130 h 158"/>
                            <a:gd name="T42" fmla="*/ 38 w 100"/>
                            <a:gd name="T43" fmla="*/ 140 h 158"/>
                            <a:gd name="T44" fmla="*/ 50 w 100"/>
                            <a:gd name="T45" fmla="*/ 143 h 158"/>
                            <a:gd name="T46" fmla="*/ 65 w 100"/>
                            <a:gd name="T47" fmla="*/ 138 h 158"/>
                            <a:gd name="T48" fmla="*/ 73 w 100"/>
                            <a:gd name="T49" fmla="*/ 128 h 158"/>
                            <a:gd name="T50" fmla="*/ 78 w 100"/>
                            <a:gd name="T51" fmla="*/ 108 h 158"/>
                            <a:gd name="T52" fmla="*/ 82 w 100"/>
                            <a:gd name="T53" fmla="*/ 80 h 158"/>
                            <a:gd name="T54" fmla="*/ 78 w 100"/>
                            <a:gd name="T55" fmla="*/ 48 h 158"/>
                            <a:gd name="T56" fmla="*/ 72 w 100"/>
                            <a:gd name="T57" fmla="*/ 27 h 158"/>
                            <a:gd name="T58" fmla="*/ 63 w 100"/>
                            <a:gd name="T59" fmla="*/ 17 h 158"/>
                            <a:gd name="T60" fmla="*/ 52 w 100"/>
                            <a:gd name="T61" fmla="*/ 13 h 158"/>
                            <a:gd name="T62" fmla="*/ 37 w 100"/>
                            <a:gd name="T63" fmla="*/ 18 h 158"/>
                            <a:gd name="T64" fmla="*/ 28 w 100"/>
                            <a:gd name="T65" fmla="*/ 28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58">
                              <a:moveTo>
                                <a:pt x="100" y="78"/>
                              </a:moveTo>
                              <a:lnTo>
                                <a:pt x="100" y="96"/>
                              </a:lnTo>
                              <a:lnTo>
                                <a:pt x="97" y="113"/>
                              </a:lnTo>
                              <a:lnTo>
                                <a:pt x="93" y="126"/>
                              </a:lnTo>
                              <a:lnTo>
                                <a:pt x="87" y="136"/>
                              </a:lnTo>
                              <a:lnTo>
                                <a:pt x="80" y="146"/>
                              </a:lnTo>
                              <a:lnTo>
                                <a:pt x="72" y="153"/>
                              </a:lnTo>
                              <a:lnTo>
                                <a:pt x="62" y="156"/>
                              </a:lnTo>
                              <a:lnTo>
                                <a:pt x="50" y="158"/>
                              </a:lnTo>
                              <a:lnTo>
                                <a:pt x="38" y="156"/>
                              </a:lnTo>
                              <a:lnTo>
                                <a:pt x="28" y="153"/>
                              </a:lnTo>
                              <a:lnTo>
                                <a:pt x="20" y="146"/>
                              </a:lnTo>
                              <a:lnTo>
                                <a:pt x="13" y="138"/>
                              </a:lnTo>
                              <a:lnTo>
                                <a:pt x="8" y="126"/>
                              </a:lnTo>
                              <a:lnTo>
                                <a:pt x="3" y="113"/>
                              </a:lnTo>
                              <a:lnTo>
                                <a:pt x="2" y="96"/>
                              </a:lnTo>
                              <a:lnTo>
                                <a:pt x="0" y="78"/>
                              </a:lnTo>
                              <a:lnTo>
                                <a:pt x="2" y="60"/>
                              </a:lnTo>
                              <a:lnTo>
                                <a:pt x="3" y="45"/>
                              </a:lnTo>
                              <a:lnTo>
                                <a:pt x="8" y="32"/>
                              </a:lnTo>
                              <a:lnTo>
                                <a:pt x="13" y="20"/>
                              </a:lnTo>
                              <a:lnTo>
                                <a:pt x="22" y="10"/>
                              </a:lnTo>
                              <a:lnTo>
                                <a:pt x="30" y="5"/>
                              </a:lnTo>
                              <a:lnTo>
                                <a:pt x="40" y="0"/>
                              </a:lnTo>
                              <a:lnTo>
                                <a:pt x="52" y="0"/>
                              </a:lnTo>
                              <a:lnTo>
                                <a:pt x="63" y="0"/>
                              </a:lnTo>
                              <a:lnTo>
                                <a:pt x="73" y="5"/>
                              </a:lnTo>
                              <a:lnTo>
                                <a:pt x="82" y="10"/>
                              </a:lnTo>
                              <a:lnTo>
                                <a:pt x="88" y="20"/>
                              </a:lnTo>
                              <a:lnTo>
                                <a:pt x="93" y="30"/>
                              </a:lnTo>
                              <a:lnTo>
                                <a:pt x="98" y="45"/>
                              </a:lnTo>
                              <a:lnTo>
                                <a:pt x="100" y="60"/>
                              </a:lnTo>
                              <a:lnTo>
                                <a:pt x="100" y="78"/>
                              </a:lnTo>
                              <a:close/>
                              <a:moveTo>
                                <a:pt x="28" y="28"/>
                              </a:moveTo>
                              <a:lnTo>
                                <a:pt x="25" y="37"/>
                              </a:lnTo>
                              <a:lnTo>
                                <a:pt x="22" y="48"/>
                              </a:lnTo>
                              <a:lnTo>
                                <a:pt x="22" y="61"/>
                              </a:lnTo>
                              <a:lnTo>
                                <a:pt x="20" y="78"/>
                              </a:lnTo>
                              <a:lnTo>
                                <a:pt x="22" y="93"/>
                              </a:lnTo>
                              <a:lnTo>
                                <a:pt x="23" y="108"/>
                              </a:lnTo>
                              <a:lnTo>
                                <a:pt x="25" y="120"/>
                              </a:lnTo>
                              <a:lnTo>
                                <a:pt x="28" y="130"/>
                              </a:lnTo>
                              <a:lnTo>
                                <a:pt x="33" y="135"/>
                              </a:lnTo>
                              <a:lnTo>
                                <a:pt x="38" y="140"/>
                              </a:lnTo>
                              <a:lnTo>
                                <a:pt x="43" y="141"/>
                              </a:lnTo>
                              <a:lnTo>
                                <a:pt x="50" y="143"/>
                              </a:lnTo>
                              <a:lnTo>
                                <a:pt x="58" y="141"/>
                              </a:lnTo>
                              <a:lnTo>
                                <a:pt x="65" y="138"/>
                              </a:lnTo>
                              <a:lnTo>
                                <a:pt x="70" y="135"/>
                              </a:lnTo>
                              <a:lnTo>
                                <a:pt x="73" y="128"/>
                              </a:lnTo>
                              <a:lnTo>
                                <a:pt x="77" y="120"/>
                              </a:lnTo>
                              <a:lnTo>
                                <a:pt x="78" y="108"/>
                              </a:lnTo>
                              <a:lnTo>
                                <a:pt x="80" y="95"/>
                              </a:lnTo>
                              <a:lnTo>
                                <a:pt x="82" y="80"/>
                              </a:lnTo>
                              <a:lnTo>
                                <a:pt x="80" y="63"/>
                              </a:lnTo>
                              <a:lnTo>
                                <a:pt x="78" y="48"/>
                              </a:lnTo>
                              <a:lnTo>
                                <a:pt x="77" y="37"/>
                              </a:lnTo>
                              <a:lnTo>
                                <a:pt x="72" y="27"/>
                              </a:lnTo>
                              <a:lnTo>
                                <a:pt x="68" y="22"/>
                              </a:lnTo>
                              <a:lnTo>
                                <a:pt x="63" y="17"/>
                              </a:lnTo>
                              <a:lnTo>
                                <a:pt x="58" y="15"/>
                              </a:lnTo>
                              <a:lnTo>
                                <a:pt x="52" y="13"/>
                              </a:lnTo>
                              <a:lnTo>
                                <a:pt x="43" y="15"/>
                              </a:lnTo>
                              <a:lnTo>
                                <a:pt x="37" y="18"/>
                              </a:lnTo>
                              <a:lnTo>
                                <a:pt x="32" y="22"/>
                              </a:lnTo>
                              <a:lnTo>
                                <a:pt x="28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747"/>
                      <wps:cNvSpPr>
                        <a:spLocks noChangeAspect="1"/>
                      </wps:cNvSpPr>
                      <wps:spPr bwMode="auto">
                        <a:xfrm>
                          <a:off x="2093" y="2125"/>
                          <a:ext cx="18" cy="26"/>
                        </a:xfrm>
                        <a:custGeom>
                          <a:avLst/>
                          <a:gdLst>
                            <a:gd name="T0" fmla="*/ 13 w 37"/>
                            <a:gd name="T1" fmla="*/ 1 h 51"/>
                            <a:gd name="T2" fmla="*/ 13 w 37"/>
                            <a:gd name="T3" fmla="*/ 0 h 51"/>
                            <a:gd name="T4" fmla="*/ 17 w 37"/>
                            <a:gd name="T5" fmla="*/ 0 h 51"/>
                            <a:gd name="T6" fmla="*/ 33 w 37"/>
                            <a:gd name="T7" fmla="*/ 0 h 51"/>
                            <a:gd name="T8" fmla="*/ 37 w 37"/>
                            <a:gd name="T9" fmla="*/ 0 h 51"/>
                            <a:gd name="T10" fmla="*/ 37 w 37"/>
                            <a:gd name="T11" fmla="*/ 1 h 51"/>
                            <a:gd name="T12" fmla="*/ 37 w 37"/>
                            <a:gd name="T13" fmla="*/ 1 h 51"/>
                            <a:gd name="T14" fmla="*/ 37 w 37"/>
                            <a:gd name="T15" fmla="*/ 3 h 51"/>
                            <a:gd name="T16" fmla="*/ 10 w 37"/>
                            <a:gd name="T17" fmla="*/ 50 h 51"/>
                            <a:gd name="T18" fmla="*/ 10 w 37"/>
                            <a:gd name="T19" fmla="*/ 51 h 51"/>
                            <a:gd name="T20" fmla="*/ 8 w 37"/>
                            <a:gd name="T21" fmla="*/ 51 h 51"/>
                            <a:gd name="T22" fmla="*/ 8 w 37"/>
                            <a:gd name="T23" fmla="*/ 51 h 51"/>
                            <a:gd name="T24" fmla="*/ 7 w 37"/>
                            <a:gd name="T25" fmla="*/ 51 h 51"/>
                            <a:gd name="T26" fmla="*/ 7 w 37"/>
                            <a:gd name="T27" fmla="*/ 51 h 51"/>
                            <a:gd name="T28" fmla="*/ 7 w 37"/>
                            <a:gd name="T29" fmla="*/ 51 h 51"/>
                            <a:gd name="T30" fmla="*/ 2 w 37"/>
                            <a:gd name="T31" fmla="*/ 50 h 51"/>
                            <a:gd name="T32" fmla="*/ 0 w 37"/>
                            <a:gd name="T33" fmla="*/ 48 h 51"/>
                            <a:gd name="T34" fmla="*/ 0 w 37"/>
                            <a:gd name="T35" fmla="*/ 48 h 51"/>
                            <a:gd name="T36" fmla="*/ 0 w 37"/>
                            <a:gd name="T37" fmla="*/ 46 h 51"/>
                            <a:gd name="T38" fmla="*/ 0 w 37"/>
                            <a:gd name="T39" fmla="*/ 46 h 51"/>
                            <a:gd name="T40" fmla="*/ 13 w 37"/>
                            <a:gd name="T41" fmla="*/ 1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7" h="51">
                              <a:moveTo>
                                <a:pt x="13" y="1"/>
                              </a:moveTo>
                              <a:lnTo>
                                <a:pt x="13" y="0"/>
                              </a:lnTo>
                              <a:lnTo>
                                <a:pt x="17" y="0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37" y="1"/>
                              </a:lnTo>
                              <a:lnTo>
                                <a:pt x="37" y="3"/>
                              </a:lnTo>
                              <a:lnTo>
                                <a:pt x="10" y="50"/>
                              </a:lnTo>
                              <a:lnTo>
                                <a:pt x="10" y="51"/>
                              </a:lnTo>
                              <a:lnTo>
                                <a:pt x="8" y="51"/>
                              </a:lnTo>
                              <a:lnTo>
                                <a:pt x="7" y="51"/>
                              </a:lnTo>
                              <a:lnTo>
                                <a:pt x="2" y="50"/>
                              </a:lnTo>
                              <a:lnTo>
                                <a:pt x="0" y="48"/>
                              </a:lnTo>
                              <a:lnTo>
                                <a:pt x="0" y="46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748"/>
                      <wps:cNvSpPr>
                        <a:spLocks noChangeAspect="1"/>
                      </wps:cNvSpPr>
                      <wps:spPr bwMode="auto">
                        <a:xfrm>
                          <a:off x="2142" y="2083"/>
                          <a:ext cx="45" cy="56"/>
                        </a:xfrm>
                        <a:custGeom>
                          <a:avLst/>
                          <a:gdLst>
                            <a:gd name="T0" fmla="*/ 40 w 92"/>
                            <a:gd name="T1" fmla="*/ 75 h 111"/>
                            <a:gd name="T2" fmla="*/ 42 w 92"/>
                            <a:gd name="T3" fmla="*/ 78 h 111"/>
                            <a:gd name="T4" fmla="*/ 42 w 92"/>
                            <a:gd name="T5" fmla="*/ 80 h 111"/>
                            <a:gd name="T6" fmla="*/ 44 w 92"/>
                            <a:gd name="T7" fmla="*/ 81 h 111"/>
                            <a:gd name="T8" fmla="*/ 44 w 92"/>
                            <a:gd name="T9" fmla="*/ 85 h 111"/>
                            <a:gd name="T10" fmla="*/ 45 w 92"/>
                            <a:gd name="T11" fmla="*/ 88 h 111"/>
                            <a:gd name="T12" fmla="*/ 45 w 92"/>
                            <a:gd name="T13" fmla="*/ 90 h 111"/>
                            <a:gd name="T14" fmla="*/ 47 w 92"/>
                            <a:gd name="T15" fmla="*/ 81 h 111"/>
                            <a:gd name="T16" fmla="*/ 50 w 92"/>
                            <a:gd name="T17" fmla="*/ 75 h 111"/>
                            <a:gd name="T18" fmla="*/ 75 w 92"/>
                            <a:gd name="T19" fmla="*/ 3 h 111"/>
                            <a:gd name="T20" fmla="*/ 77 w 92"/>
                            <a:gd name="T21" fmla="*/ 1 h 111"/>
                            <a:gd name="T22" fmla="*/ 77 w 92"/>
                            <a:gd name="T23" fmla="*/ 0 h 111"/>
                            <a:gd name="T24" fmla="*/ 79 w 92"/>
                            <a:gd name="T25" fmla="*/ 0 h 111"/>
                            <a:gd name="T26" fmla="*/ 79 w 92"/>
                            <a:gd name="T27" fmla="*/ 1 h 111"/>
                            <a:gd name="T28" fmla="*/ 90 w 92"/>
                            <a:gd name="T29" fmla="*/ 3 h 111"/>
                            <a:gd name="T30" fmla="*/ 92 w 92"/>
                            <a:gd name="T31" fmla="*/ 5 h 111"/>
                            <a:gd name="T32" fmla="*/ 92 w 92"/>
                            <a:gd name="T33" fmla="*/ 5 h 111"/>
                            <a:gd name="T34" fmla="*/ 92 w 92"/>
                            <a:gd name="T35" fmla="*/ 6 h 111"/>
                            <a:gd name="T36" fmla="*/ 92 w 92"/>
                            <a:gd name="T37" fmla="*/ 6 h 111"/>
                            <a:gd name="T38" fmla="*/ 52 w 92"/>
                            <a:gd name="T39" fmla="*/ 108 h 111"/>
                            <a:gd name="T40" fmla="*/ 50 w 92"/>
                            <a:gd name="T41" fmla="*/ 110 h 111"/>
                            <a:gd name="T42" fmla="*/ 49 w 92"/>
                            <a:gd name="T43" fmla="*/ 111 h 111"/>
                            <a:gd name="T44" fmla="*/ 40 w 92"/>
                            <a:gd name="T45" fmla="*/ 111 h 111"/>
                            <a:gd name="T46" fmla="*/ 39 w 92"/>
                            <a:gd name="T47" fmla="*/ 110 h 111"/>
                            <a:gd name="T48" fmla="*/ 37 w 92"/>
                            <a:gd name="T49" fmla="*/ 108 h 111"/>
                            <a:gd name="T50" fmla="*/ 0 w 92"/>
                            <a:gd name="T51" fmla="*/ 6 h 111"/>
                            <a:gd name="T52" fmla="*/ 0 w 92"/>
                            <a:gd name="T53" fmla="*/ 6 h 111"/>
                            <a:gd name="T54" fmla="*/ 0 w 92"/>
                            <a:gd name="T55" fmla="*/ 5 h 111"/>
                            <a:gd name="T56" fmla="*/ 0 w 92"/>
                            <a:gd name="T57" fmla="*/ 5 h 111"/>
                            <a:gd name="T58" fmla="*/ 2 w 92"/>
                            <a:gd name="T59" fmla="*/ 3 h 111"/>
                            <a:gd name="T60" fmla="*/ 14 w 92"/>
                            <a:gd name="T61" fmla="*/ 1 h 111"/>
                            <a:gd name="T62" fmla="*/ 15 w 92"/>
                            <a:gd name="T63" fmla="*/ 1 h 111"/>
                            <a:gd name="T64" fmla="*/ 15 w 92"/>
                            <a:gd name="T65" fmla="*/ 1 h 111"/>
                            <a:gd name="T66" fmla="*/ 15 w 92"/>
                            <a:gd name="T67" fmla="*/ 1 h 111"/>
                            <a:gd name="T68" fmla="*/ 17 w 92"/>
                            <a:gd name="T69" fmla="*/ 1 h 111"/>
                            <a:gd name="T70" fmla="*/ 17 w 92"/>
                            <a:gd name="T71" fmla="*/ 3 h 111"/>
                            <a:gd name="T72" fmla="*/ 40 w 92"/>
                            <a:gd name="T73" fmla="*/ 75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2" h="111">
                              <a:moveTo>
                                <a:pt x="40" y="75"/>
                              </a:moveTo>
                              <a:lnTo>
                                <a:pt x="42" y="78"/>
                              </a:lnTo>
                              <a:lnTo>
                                <a:pt x="42" y="80"/>
                              </a:lnTo>
                              <a:lnTo>
                                <a:pt x="44" y="81"/>
                              </a:lnTo>
                              <a:lnTo>
                                <a:pt x="44" y="85"/>
                              </a:lnTo>
                              <a:lnTo>
                                <a:pt x="45" y="88"/>
                              </a:lnTo>
                              <a:lnTo>
                                <a:pt x="45" y="90"/>
                              </a:lnTo>
                              <a:lnTo>
                                <a:pt x="47" y="81"/>
                              </a:lnTo>
                              <a:lnTo>
                                <a:pt x="50" y="75"/>
                              </a:lnTo>
                              <a:lnTo>
                                <a:pt x="75" y="3"/>
                              </a:lnTo>
                              <a:lnTo>
                                <a:pt x="77" y="1"/>
                              </a:ln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79" y="1"/>
                              </a:lnTo>
                              <a:lnTo>
                                <a:pt x="90" y="3"/>
                              </a:lnTo>
                              <a:lnTo>
                                <a:pt x="92" y="5"/>
                              </a:lnTo>
                              <a:lnTo>
                                <a:pt x="92" y="6"/>
                              </a:lnTo>
                              <a:lnTo>
                                <a:pt x="52" y="108"/>
                              </a:lnTo>
                              <a:lnTo>
                                <a:pt x="50" y="110"/>
                              </a:lnTo>
                              <a:lnTo>
                                <a:pt x="49" y="111"/>
                              </a:lnTo>
                              <a:lnTo>
                                <a:pt x="40" y="111"/>
                              </a:lnTo>
                              <a:lnTo>
                                <a:pt x="39" y="110"/>
                              </a:lnTo>
                              <a:lnTo>
                                <a:pt x="37" y="108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14" y="1"/>
                              </a:lnTo>
                              <a:lnTo>
                                <a:pt x="15" y="1"/>
                              </a:lnTo>
                              <a:lnTo>
                                <a:pt x="17" y="1"/>
                              </a:lnTo>
                              <a:lnTo>
                                <a:pt x="17" y="3"/>
                              </a:lnTo>
                              <a:lnTo>
                                <a:pt x="4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749"/>
                      <wps:cNvSpPr>
                        <a:spLocks noChangeAspect="1"/>
                      </wps:cNvSpPr>
                      <wps:spPr bwMode="auto">
                        <a:xfrm>
                          <a:off x="2197" y="2057"/>
                          <a:ext cx="21" cy="82"/>
                        </a:xfrm>
                        <a:custGeom>
                          <a:avLst/>
                          <a:gdLst>
                            <a:gd name="T0" fmla="*/ 15 w 41"/>
                            <a:gd name="T1" fmla="*/ 120 h 163"/>
                            <a:gd name="T2" fmla="*/ 16 w 41"/>
                            <a:gd name="T3" fmla="*/ 133 h 163"/>
                            <a:gd name="T4" fmla="*/ 16 w 41"/>
                            <a:gd name="T5" fmla="*/ 142 h 163"/>
                            <a:gd name="T6" fmla="*/ 16 w 41"/>
                            <a:gd name="T7" fmla="*/ 145 h 163"/>
                            <a:gd name="T8" fmla="*/ 20 w 41"/>
                            <a:gd name="T9" fmla="*/ 147 h 163"/>
                            <a:gd name="T10" fmla="*/ 21 w 41"/>
                            <a:gd name="T11" fmla="*/ 148 h 163"/>
                            <a:gd name="T12" fmla="*/ 25 w 41"/>
                            <a:gd name="T13" fmla="*/ 150 h 163"/>
                            <a:gd name="T14" fmla="*/ 28 w 41"/>
                            <a:gd name="T15" fmla="*/ 150 h 163"/>
                            <a:gd name="T16" fmla="*/ 35 w 41"/>
                            <a:gd name="T17" fmla="*/ 147 h 163"/>
                            <a:gd name="T18" fmla="*/ 36 w 41"/>
                            <a:gd name="T19" fmla="*/ 147 h 163"/>
                            <a:gd name="T20" fmla="*/ 36 w 41"/>
                            <a:gd name="T21" fmla="*/ 147 h 163"/>
                            <a:gd name="T22" fmla="*/ 38 w 41"/>
                            <a:gd name="T23" fmla="*/ 147 h 163"/>
                            <a:gd name="T24" fmla="*/ 38 w 41"/>
                            <a:gd name="T25" fmla="*/ 148 h 163"/>
                            <a:gd name="T26" fmla="*/ 41 w 41"/>
                            <a:gd name="T27" fmla="*/ 157 h 163"/>
                            <a:gd name="T28" fmla="*/ 41 w 41"/>
                            <a:gd name="T29" fmla="*/ 158 h 163"/>
                            <a:gd name="T30" fmla="*/ 41 w 41"/>
                            <a:gd name="T31" fmla="*/ 158 h 163"/>
                            <a:gd name="T32" fmla="*/ 35 w 41"/>
                            <a:gd name="T33" fmla="*/ 162 h 163"/>
                            <a:gd name="T34" fmla="*/ 23 w 41"/>
                            <a:gd name="T35" fmla="*/ 163 h 163"/>
                            <a:gd name="T36" fmla="*/ 15 w 41"/>
                            <a:gd name="T37" fmla="*/ 162 h 163"/>
                            <a:gd name="T38" fmla="*/ 8 w 41"/>
                            <a:gd name="T39" fmla="*/ 160 h 163"/>
                            <a:gd name="T40" fmla="*/ 3 w 41"/>
                            <a:gd name="T41" fmla="*/ 155 h 163"/>
                            <a:gd name="T42" fmla="*/ 0 w 41"/>
                            <a:gd name="T43" fmla="*/ 148 h 163"/>
                            <a:gd name="T44" fmla="*/ 0 w 41"/>
                            <a:gd name="T45" fmla="*/ 142 h 163"/>
                            <a:gd name="T46" fmla="*/ 0 w 41"/>
                            <a:gd name="T47" fmla="*/ 120 h 163"/>
                            <a:gd name="T48" fmla="*/ 0 w 41"/>
                            <a:gd name="T49" fmla="*/ 7 h 163"/>
                            <a:gd name="T50" fmla="*/ 0 w 41"/>
                            <a:gd name="T51" fmla="*/ 5 h 163"/>
                            <a:gd name="T52" fmla="*/ 1 w 41"/>
                            <a:gd name="T53" fmla="*/ 4 h 163"/>
                            <a:gd name="T54" fmla="*/ 13 w 41"/>
                            <a:gd name="T55" fmla="*/ 2 h 163"/>
                            <a:gd name="T56" fmla="*/ 13 w 41"/>
                            <a:gd name="T57" fmla="*/ 0 h 163"/>
                            <a:gd name="T58" fmla="*/ 15 w 41"/>
                            <a:gd name="T59" fmla="*/ 0 h 163"/>
                            <a:gd name="T60" fmla="*/ 15 w 41"/>
                            <a:gd name="T61" fmla="*/ 2 h 163"/>
                            <a:gd name="T62" fmla="*/ 15 w 41"/>
                            <a:gd name="T63" fmla="*/ 4 h 163"/>
                            <a:gd name="T64" fmla="*/ 15 w 41"/>
                            <a:gd name="T65" fmla="*/ 120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1" h="163">
                              <a:moveTo>
                                <a:pt x="15" y="120"/>
                              </a:moveTo>
                              <a:lnTo>
                                <a:pt x="16" y="133"/>
                              </a:lnTo>
                              <a:lnTo>
                                <a:pt x="16" y="142"/>
                              </a:lnTo>
                              <a:lnTo>
                                <a:pt x="16" y="145"/>
                              </a:lnTo>
                              <a:lnTo>
                                <a:pt x="20" y="147"/>
                              </a:lnTo>
                              <a:lnTo>
                                <a:pt x="21" y="148"/>
                              </a:lnTo>
                              <a:lnTo>
                                <a:pt x="25" y="150"/>
                              </a:lnTo>
                              <a:lnTo>
                                <a:pt x="28" y="150"/>
                              </a:lnTo>
                              <a:lnTo>
                                <a:pt x="35" y="147"/>
                              </a:lnTo>
                              <a:lnTo>
                                <a:pt x="36" y="147"/>
                              </a:lnTo>
                              <a:lnTo>
                                <a:pt x="38" y="147"/>
                              </a:lnTo>
                              <a:lnTo>
                                <a:pt x="38" y="148"/>
                              </a:lnTo>
                              <a:lnTo>
                                <a:pt x="41" y="157"/>
                              </a:lnTo>
                              <a:lnTo>
                                <a:pt x="41" y="158"/>
                              </a:lnTo>
                              <a:lnTo>
                                <a:pt x="35" y="162"/>
                              </a:lnTo>
                              <a:lnTo>
                                <a:pt x="23" y="163"/>
                              </a:lnTo>
                              <a:lnTo>
                                <a:pt x="15" y="162"/>
                              </a:lnTo>
                              <a:lnTo>
                                <a:pt x="8" y="160"/>
                              </a:lnTo>
                              <a:lnTo>
                                <a:pt x="3" y="155"/>
                              </a:lnTo>
                              <a:lnTo>
                                <a:pt x="0" y="148"/>
                              </a:lnTo>
                              <a:lnTo>
                                <a:pt x="0" y="142"/>
                              </a:lnTo>
                              <a:lnTo>
                                <a:pt x="0" y="120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13" y="2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15" y="2"/>
                              </a:lnTo>
                              <a:lnTo>
                                <a:pt x="15" y="4"/>
                              </a:lnTo>
                              <a:lnTo>
                                <a:pt x="15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750"/>
                      <wps:cNvSpPr>
                        <a:spLocks noChangeAspect="1" noEditPoints="1"/>
                      </wps:cNvSpPr>
                      <wps:spPr bwMode="auto">
                        <a:xfrm>
                          <a:off x="2222" y="2083"/>
                          <a:ext cx="45" cy="57"/>
                        </a:xfrm>
                        <a:custGeom>
                          <a:avLst/>
                          <a:gdLst>
                            <a:gd name="T0" fmla="*/ 86 w 88"/>
                            <a:gd name="T1" fmla="*/ 68 h 113"/>
                            <a:gd name="T2" fmla="*/ 81 w 88"/>
                            <a:gd name="T3" fmla="*/ 90 h 113"/>
                            <a:gd name="T4" fmla="*/ 70 w 88"/>
                            <a:gd name="T5" fmla="*/ 103 h 113"/>
                            <a:gd name="T6" fmla="*/ 53 w 88"/>
                            <a:gd name="T7" fmla="*/ 111 h 113"/>
                            <a:gd name="T8" fmla="*/ 33 w 88"/>
                            <a:gd name="T9" fmla="*/ 111 h 113"/>
                            <a:gd name="T10" fmla="*/ 16 w 88"/>
                            <a:gd name="T11" fmla="*/ 105 h 113"/>
                            <a:gd name="T12" fmla="*/ 6 w 88"/>
                            <a:gd name="T13" fmla="*/ 90 h 113"/>
                            <a:gd name="T14" fmla="*/ 0 w 88"/>
                            <a:gd name="T15" fmla="*/ 70 h 113"/>
                            <a:gd name="T16" fmla="*/ 0 w 88"/>
                            <a:gd name="T17" fmla="*/ 43 h 113"/>
                            <a:gd name="T18" fmla="*/ 6 w 88"/>
                            <a:gd name="T19" fmla="*/ 23 h 113"/>
                            <a:gd name="T20" fmla="*/ 18 w 88"/>
                            <a:gd name="T21" fmla="*/ 8 h 113"/>
                            <a:gd name="T22" fmla="*/ 35 w 88"/>
                            <a:gd name="T23" fmla="*/ 1 h 113"/>
                            <a:gd name="T24" fmla="*/ 55 w 88"/>
                            <a:gd name="T25" fmla="*/ 1 h 113"/>
                            <a:gd name="T26" fmla="*/ 70 w 88"/>
                            <a:gd name="T27" fmla="*/ 8 h 113"/>
                            <a:gd name="T28" fmla="*/ 81 w 88"/>
                            <a:gd name="T29" fmla="*/ 23 h 113"/>
                            <a:gd name="T30" fmla="*/ 86 w 88"/>
                            <a:gd name="T31" fmla="*/ 43 h 113"/>
                            <a:gd name="T32" fmla="*/ 18 w 88"/>
                            <a:gd name="T33" fmla="*/ 55 h 113"/>
                            <a:gd name="T34" fmla="*/ 20 w 88"/>
                            <a:gd name="T35" fmla="*/ 75 h 113"/>
                            <a:gd name="T36" fmla="*/ 25 w 88"/>
                            <a:gd name="T37" fmla="*/ 88 h 113"/>
                            <a:gd name="T38" fmla="*/ 33 w 88"/>
                            <a:gd name="T39" fmla="*/ 96 h 113"/>
                            <a:gd name="T40" fmla="*/ 45 w 88"/>
                            <a:gd name="T41" fmla="*/ 98 h 113"/>
                            <a:gd name="T42" fmla="*/ 55 w 88"/>
                            <a:gd name="T43" fmla="*/ 96 h 113"/>
                            <a:gd name="T44" fmla="*/ 63 w 88"/>
                            <a:gd name="T45" fmla="*/ 88 h 113"/>
                            <a:gd name="T46" fmla="*/ 68 w 88"/>
                            <a:gd name="T47" fmla="*/ 75 h 113"/>
                            <a:gd name="T48" fmla="*/ 70 w 88"/>
                            <a:gd name="T49" fmla="*/ 55 h 113"/>
                            <a:gd name="T50" fmla="*/ 68 w 88"/>
                            <a:gd name="T51" fmla="*/ 38 h 113"/>
                            <a:gd name="T52" fmla="*/ 63 w 88"/>
                            <a:gd name="T53" fmla="*/ 25 h 113"/>
                            <a:gd name="T54" fmla="*/ 55 w 88"/>
                            <a:gd name="T55" fmla="*/ 16 h 113"/>
                            <a:gd name="T56" fmla="*/ 43 w 88"/>
                            <a:gd name="T57" fmla="*/ 13 h 113"/>
                            <a:gd name="T58" fmla="*/ 33 w 88"/>
                            <a:gd name="T59" fmla="*/ 16 h 113"/>
                            <a:gd name="T60" fmla="*/ 25 w 88"/>
                            <a:gd name="T61" fmla="*/ 25 h 113"/>
                            <a:gd name="T62" fmla="*/ 20 w 88"/>
                            <a:gd name="T63" fmla="*/ 36 h 113"/>
                            <a:gd name="T64" fmla="*/ 18 w 88"/>
                            <a:gd name="T65" fmla="*/ 55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8" h="113">
                              <a:moveTo>
                                <a:pt x="88" y="56"/>
                              </a:moveTo>
                              <a:lnTo>
                                <a:pt x="86" y="68"/>
                              </a:lnTo>
                              <a:lnTo>
                                <a:pt x="85" y="80"/>
                              </a:lnTo>
                              <a:lnTo>
                                <a:pt x="81" y="90"/>
                              </a:lnTo>
                              <a:lnTo>
                                <a:pt x="76" y="98"/>
                              </a:lnTo>
                              <a:lnTo>
                                <a:pt x="70" y="103"/>
                              </a:lnTo>
                              <a:lnTo>
                                <a:pt x="61" y="108"/>
                              </a:lnTo>
                              <a:lnTo>
                                <a:pt x="53" y="111"/>
                              </a:lnTo>
                              <a:lnTo>
                                <a:pt x="43" y="113"/>
                              </a:lnTo>
                              <a:lnTo>
                                <a:pt x="33" y="111"/>
                              </a:lnTo>
                              <a:lnTo>
                                <a:pt x="25" y="108"/>
                              </a:lnTo>
                              <a:lnTo>
                                <a:pt x="16" y="105"/>
                              </a:lnTo>
                              <a:lnTo>
                                <a:pt x="11" y="98"/>
                              </a:lnTo>
                              <a:lnTo>
                                <a:pt x="6" y="90"/>
                              </a:lnTo>
                              <a:lnTo>
                                <a:pt x="3" y="80"/>
                              </a:lnTo>
                              <a:lnTo>
                                <a:pt x="0" y="70"/>
                              </a:lnTo>
                              <a:lnTo>
                                <a:pt x="0" y="56"/>
                              </a:lnTo>
                              <a:lnTo>
                                <a:pt x="0" y="43"/>
                              </a:lnTo>
                              <a:lnTo>
                                <a:pt x="3" y="33"/>
                              </a:lnTo>
                              <a:lnTo>
                                <a:pt x="6" y="23"/>
                              </a:lnTo>
                              <a:lnTo>
                                <a:pt x="11" y="15"/>
                              </a:lnTo>
                              <a:lnTo>
                                <a:pt x="18" y="8"/>
                              </a:lnTo>
                              <a:lnTo>
                                <a:pt x="26" y="3"/>
                              </a:lnTo>
                              <a:lnTo>
                                <a:pt x="35" y="1"/>
                              </a:lnTo>
                              <a:lnTo>
                                <a:pt x="45" y="0"/>
                              </a:lnTo>
                              <a:lnTo>
                                <a:pt x="55" y="1"/>
                              </a:lnTo>
                              <a:lnTo>
                                <a:pt x="63" y="3"/>
                              </a:lnTo>
                              <a:lnTo>
                                <a:pt x="70" y="8"/>
                              </a:lnTo>
                              <a:lnTo>
                                <a:pt x="76" y="15"/>
                              </a:lnTo>
                              <a:lnTo>
                                <a:pt x="81" y="23"/>
                              </a:lnTo>
                              <a:lnTo>
                                <a:pt x="85" y="31"/>
                              </a:lnTo>
                              <a:lnTo>
                                <a:pt x="86" y="43"/>
                              </a:lnTo>
                              <a:lnTo>
                                <a:pt x="88" y="56"/>
                              </a:lnTo>
                              <a:close/>
                              <a:moveTo>
                                <a:pt x="18" y="55"/>
                              </a:moveTo>
                              <a:lnTo>
                                <a:pt x="18" y="65"/>
                              </a:lnTo>
                              <a:lnTo>
                                <a:pt x="20" y="75"/>
                              </a:lnTo>
                              <a:lnTo>
                                <a:pt x="21" y="81"/>
                              </a:lnTo>
                              <a:lnTo>
                                <a:pt x="25" y="88"/>
                              </a:lnTo>
                              <a:lnTo>
                                <a:pt x="28" y="93"/>
                              </a:lnTo>
                              <a:lnTo>
                                <a:pt x="33" y="96"/>
                              </a:lnTo>
                              <a:lnTo>
                                <a:pt x="38" y="98"/>
                              </a:lnTo>
                              <a:lnTo>
                                <a:pt x="45" y="98"/>
                              </a:lnTo>
                              <a:lnTo>
                                <a:pt x="50" y="98"/>
                              </a:lnTo>
                              <a:lnTo>
                                <a:pt x="55" y="96"/>
                              </a:lnTo>
                              <a:lnTo>
                                <a:pt x="60" y="93"/>
                              </a:lnTo>
                              <a:lnTo>
                                <a:pt x="63" y="88"/>
                              </a:lnTo>
                              <a:lnTo>
                                <a:pt x="66" y="83"/>
                              </a:lnTo>
                              <a:lnTo>
                                <a:pt x="68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46"/>
                              </a:lnTo>
                              <a:lnTo>
                                <a:pt x="68" y="38"/>
                              </a:lnTo>
                              <a:lnTo>
                                <a:pt x="66" y="30"/>
                              </a:lnTo>
                              <a:lnTo>
                                <a:pt x="63" y="25"/>
                              </a:lnTo>
                              <a:lnTo>
                                <a:pt x="60" y="20"/>
                              </a:lnTo>
                              <a:lnTo>
                                <a:pt x="55" y="16"/>
                              </a:lnTo>
                              <a:lnTo>
                                <a:pt x="50" y="15"/>
                              </a:lnTo>
                              <a:lnTo>
                                <a:pt x="43" y="13"/>
                              </a:lnTo>
                              <a:lnTo>
                                <a:pt x="38" y="15"/>
                              </a:lnTo>
                              <a:lnTo>
                                <a:pt x="33" y="16"/>
                              </a:ln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1" y="30"/>
                              </a:lnTo>
                              <a:lnTo>
                                <a:pt x="20" y="36"/>
                              </a:lnTo>
                              <a:lnTo>
                                <a:pt x="18" y="45"/>
                              </a:lnTo>
                              <a:lnTo>
                                <a:pt x="1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751"/>
                      <wps:cNvSpPr>
                        <a:spLocks noChangeAspect="1" noEditPoints="1"/>
                      </wps:cNvSpPr>
                      <wps:spPr bwMode="auto">
                        <a:xfrm>
                          <a:off x="2274" y="2060"/>
                          <a:ext cx="40" cy="78"/>
                        </a:xfrm>
                        <a:custGeom>
                          <a:avLst/>
                          <a:gdLst>
                            <a:gd name="T0" fmla="*/ 57 w 80"/>
                            <a:gd name="T1" fmla="*/ 61 h 155"/>
                            <a:gd name="T2" fmla="*/ 8 w 80"/>
                            <a:gd name="T3" fmla="*/ 61 h 155"/>
                            <a:gd name="T4" fmla="*/ 5 w 80"/>
                            <a:gd name="T5" fmla="*/ 61 h 155"/>
                            <a:gd name="T6" fmla="*/ 5 w 80"/>
                            <a:gd name="T7" fmla="*/ 60 h 155"/>
                            <a:gd name="T8" fmla="*/ 5 w 80"/>
                            <a:gd name="T9" fmla="*/ 50 h 155"/>
                            <a:gd name="T10" fmla="*/ 5 w 80"/>
                            <a:gd name="T11" fmla="*/ 48 h 155"/>
                            <a:gd name="T12" fmla="*/ 8 w 80"/>
                            <a:gd name="T13" fmla="*/ 48 h 155"/>
                            <a:gd name="T14" fmla="*/ 75 w 80"/>
                            <a:gd name="T15" fmla="*/ 48 h 155"/>
                            <a:gd name="T16" fmla="*/ 77 w 80"/>
                            <a:gd name="T17" fmla="*/ 48 h 155"/>
                            <a:gd name="T18" fmla="*/ 78 w 80"/>
                            <a:gd name="T19" fmla="*/ 50 h 155"/>
                            <a:gd name="T20" fmla="*/ 78 w 80"/>
                            <a:gd name="T21" fmla="*/ 60 h 155"/>
                            <a:gd name="T22" fmla="*/ 22 w 80"/>
                            <a:gd name="T23" fmla="*/ 140 h 155"/>
                            <a:gd name="T24" fmla="*/ 78 w 80"/>
                            <a:gd name="T25" fmla="*/ 140 h 155"/>
                            <a:gd name="T26" fmla="*/ 80 w 80"/>
                            <a:gd name="T27" fmla="*/ 140 h 155"/>
                            <a:gd name="T28" fmla="*/ 80 w 80"/>
                            <a:gd name="T29" fmla="*/ 141 h 155"/>
                            <a:gd name="T30" fmla="*/ 80 w 80"/>
                            <a:gd name="T31" fmla="*/ 141 h 155"/>
                            <a:gd name="T32" fmla="*/ 80 w 80"/>
                            <a:gd name="T33" fmla="*/ 143 h 155"/>
                            <a:gd name="T34" fmla="*/ 75 w 80"/>
                            <a:gd name="T35" fmla="*/ 153 h 155"/>
                            <a:gd name="T36" fmla="*/ 75 w 80"/>
                            <a:gd name="T37" fmla="*/ 153 h 155"/>
                            <a:gd name="T38" fmla="*/ 72 w 80"/>
                            <a:gd name="T39" fmla="*/ 155 h 155"/>
                            <a:gd name="T40" fmla="*/ 3 w 80"/>
                            <a:gd name="T41" fmla="*/ 155 h 155"/>
                            <a:gd name="T42" fmla="*/ 2 w 80"/>
                            <a:gd name="T43" fmla="*/ 153 h 155"/>
                            <a:gd name="T44" fmla="*/ 0 w 80"/>
                            <a:gd name="T45" fmla="*/ 151 h 155"/>
                            <a:gd name="T46" fmla="*/ 0 w 80"/>
                            <a:gd name="T47" fmla="*/ 143 h 155"/>
                            <a:gd name="T48" fmla="*/ 57 w 80"/>
                            <a:gd name="T49" fmla="*/ 61 h 155"/>
                            <a:gd name="T50" fmla="*/ 63 w 80"/>
                            <a:gd name="T51" fmla="*/ 2 h 155"/>
                            <a:gd name="T52" fmla="*/ 65 w 80"/>
                            <a:gd name="T53" fmla="*/ 0 h 155"/>
                            <a:gd name="T54" fmla="*/ 65 w 80"/>
                            <a:gd name="T55" fmla="*/ 0 h 155"/>
                            <a:gd name="T56" fmla="*/ 67 w 80"/>
                            <a:gd name="T57" fmla="*/ 0 h 155"/>
                            <a:gd name="T58" fmla="*/ 68 w 80"/>
                            <a:gd name="T59" fmla="*/ 2 h 155"/>
                            <a:gd name="T60" fmla="*/ 70 w 80"/>
                            <a:gd name="T61" fmla="*/ 5 h 155"/>
                            <a:gd name="T62" fmla="*/ 72 w 80"/>
                            <a:gd name="T63" fmla="*/ 7 h 155"/>
                            <a:gd name="T64" fmla="*/ 72 w 80"/>
                            <a:gd name="T65" fmla="*/ 7 h 155"/>
                            <a:gd name="T66" fmla="*/ 72 w 80"/>
                            <a:gd name="T67" fmla="*/ 8 h 155"/>
                            <a:gd name="T68" fmla="*/ 70 w 80"/>
                            <a:gd name="T69" fmla="*/ 10 h 155"/>
                            <a:gd name="T70" fmla="*/ 45 w 80"/>
                            <a:gd name="T71" fmla="*/ 28 h 155"/>
                            <a:gd name="T72" fmla="*/ 43 w 80"/>
                            <a:gd name="T73" fmla="*/ 30 h 155"/>
                            <a:gd name="T74" fmla="*/ 43 w 80"/>
                            <a:gd name="T75" fmla="*/ 30 h 155"/>
                            <a:gd name="T76" fmla="*/ 42 w 80"/>
                            <a:gd name="T77" fmla="*/ 30 h 155"/>
                            <a:gd name="T78" fmla="*/ 42 w 80"/>
                            <a:gd name="T79" fmla="*/ 28 h 155"/>
                            <a:gd name="T80" fmla="*/ 17 w 80"/>
                            <a:gd name="T81" fmla="*/ 10 h 155"/>
                            <a:gd name="T82" fmla="*/ 15 w 80"/>
                            <a:gd name="T83" fmla="*/ 8 h 155"/>
                            <a:gd name="T84" fmla="*/ 15 w 80"/>
                            <a:gd name="T85" fmla="*/ 7 h 155"/>
                            <a:gd name="T86" fmla="*/ 15 w 80"/>
                            <a:gd name="T87" fmla="*/ 7 h 155"/>
                            <a:gd name="T88" fmla="*/ 17 w 80"/>
                            <a:gd name="T89" fmla="*/ 5 h 155"/>
                            <a:gd name="T90" fmla="*/ 18 w 80"/>
                            <a:gd name="T91" fmla="*/ 2 h 155"/>
                            <a:gd name="T92" fmla="*/ 20 w 80"/>
                            <a:gd name="T93" fmla="*/ 0 h 155"/>
                            <a:gd name="T94" fmla="*/ 20 w 80"/>
                            <a:gd name="T95" fmla="*/ 0 h 155"/>
                            <a:gd name="T96" fmla="*/ 22 w 80"/>
                            <a:gd name="T97" fmla="*/ 0 h 155"/>
                            <a:gd name="T98" fmla="*/ 23 w 80"/>
                            <a:gd name="T99" fmla="*/ 2 h 155"/>
                            <a:gd name="T100" fmla="*/ 43 w 80"/>
                            <a:gd name="T101" fmla="*/ 13 h 155"/>
                            <a:gd name="T102" fmla="*/ 63 w 80"/>
                            <a:gd name="T103" fmla="*/ 2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0" h="155">
                              <a:moveTo>
                                <a:pt x="57" y="61"/>
                              </a:moveTo>
                              <a:lnTo>
                                <a:pt x="8" y="61"/>
                              </a:lnTo>
                              <a:lnTo>
                                <a:pt x="5" y="61"/>
                              </a:lnTo>
                              <a:lnTo>
                                <a:pt x="5" y="60"/>
                              </a:lnTo>
                              <a:lnTo>
                                <a:pt x="5" y="50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75" y="48"/>
                              </a:lnTo>
                              <a:lnTo>
                                <a:pt x="77" y="48"/>
                              </a:lnTo>
                              <a:lnTo>
                                <a:pt x="78" y="50"/>
                              </a:lnTo>
                              <a:lnTo>
                                <a:pt x="78" y="60"/>
                              </a:lnTo>
                              <a:lnTo>
                                <a:pt x="22" y="140"/>
                              </a:lnTo>
                              <a:lnTo>
                                <a:pt x="78" y="140"/>
                              </a:lnTo>
                              <a:lnTo>
                                <a:pt x="80" y="140"/>
                              </a:lnTo>
                              <a:lnTo>
                                <a:pt x="80" y="141"/>
                              </a:lnTo>
                              <a:lnTo>
                                <a:pt x="80" y="143"/>
                              </a:lnTo>
                              <a:lnTo>
                                <a:pt x="75" y="153"/>
                              </a:lnTo>
                              <a:lnTo>
                                <a:pt x="72" y="155"/>
                              </a:lnTo>
                              <a:lnTo>
                                <a:pt x="3" y="155"/>
                              </a:lnTo>
                              <a:lnTo>
                                <a:pt x="2" y="153"/>
                              </a:lnTo>
                              <a:lnTo>
                                <a:pt x="0" y="151"/>
                              </a:lnTo>
                              <a:lnTo>
                                <a:pt x="0" y="143"/>
                              </a:lnTo>
                              <a:lnTo>
                                <a:pt x="57" y="61"/>
                              </a:lnTo>
                              <a:close/>
                              <a:moveTo>
                                <a:pt x="63" y="2"/>
                              </a:moveTo>
                              <a:lnTo>
                                <a:pt x="65" y="0"/>
                              </a:lnTo>
                              <a:lnTo>
                                <a:pt x="67" y="0"/>
                              </a:lnTo>
                              <a:lnTo>
                                <a:pt x="68" y="2"/>
                              </a:lnTo>
                              <a:lnTo>
                                <a:pt x="70" y="5"/>
                              </a:lnTo>
                              <a:lnTo>
                                <a:pt x="72" y="7"/>
                              </a:lnTo>
                              <a:lnTo>
                                <a:pt x="72" y="8"/>
                              </a:lnTo>
                              <a:lnTo>
                                <a:pt x="70" y="10"/>
                              </a:lnTo>
                              <a:lnTo>
                                <a:pt x="45" y="28"/>
                              </a:lnTo>
                              <a:lnTo>
                                <a:pt x="43" y="30"/>
                              </a:lnTo>
                              <a:lnTo>
                                <a:pt x="42" y="30"/>
                              </a:lnTo>
                              <a:lnTo>
                                <a:pt x="42" y="28"/>
                              </a:lnTo>
                              <a:lnTo>
                                <a:pt x="17" y="10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lnTo>
                                <a:pt x="17" y="5"/>
                              </a:lnTo>
                              <a:lnTo>
                                <a:pt x="18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3" y="2"/>
                              </a:lnTo>
                              <a:lnTo>
                                <a:pt x="43" y="13"/>
                              </a:lnTo>
                              <a:lnTo>
                                <a:pt x="6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752"/>
                      <wps:cNvSpPr>
                        <a:spLocks noChangeAspect="1"/>
                      </wps:cNvSpPr>
                      <wps:spPr bwMode="auto">
                        <a:xfrm>
                          <a:off x="2326" y="2057"/>
                          <a:ext cx="37" cy="82"/>
                        </a:xfrm>
                        <a:custGeom>
                          <a:avLst/>
                          <a:gdLst>
                            <a:gd name="T0" fmla="*/ 60 w 75"/>
                            <a:gd name="T1" fmla="*/ 53 h 163"/>
                            <a:gd name="T2" fmla="*/ 62 w 75"/>
                            <a:gd name="T3" fmla="*/ 52 h 163"/>
                            <a:gd name="T4" fmla="*/ 64 w 75"/>
                            <a:gd name="T5" fmla="*/ 52 h 163"/>
                            <a:gd name="T6" fmla="*/ 64 w 75"/>
                            <a:gd name="T7" fmla="*/ 52 h 163"/>
                            <a:gd name="T8" fmla="*/ 65 w 75"/>
                            <a:gd name="T9" fmla="*/ 53 h 163"/>
                            <a:gd name="T10" fmla="*/ 74 w 75"/>
                            <a:gd name="T11" fmla="*/ 58 h 163"/>
                            <a:gd name="T12" fmla="*/ 74 w 75"/>
                            <a:gd name="T13" fmla="*/ 60 h 163"/>
                            <a:gd name="T14" fmla="*/ 75 w 75"/>
                            <a:gd name="T15" fmla="*/ 60 h 163"/>
                            <a:gd name="T16" fmla="*/ 74 w 75"/>
                            <a:gd name="T17" fmla="*/ 62 h 163"/>
                            <a:gd name="T18" fmla="*/ 74 w 75"/>
                            <a:gd name="T19" fmla="*/ 63 h 163"/>
                            <a:gd name="T20" fmla="*/ 35 w 75"/>
                            <a:gd name="T21" fmla="*/ 103 h 163"/>
                            <a:gd name="T22" fmla="*/ 75 w 75"/>
                            <a:gd name="T23" fmla="*/ 152 h 163"/>
                            <a:gd name="T24" fmla="*/ 75 w 75"/>
                            <a:gd name="T25" fmla="*/ 152 h 163"/>
                            <a:gd name="T26" fmla="*/ 75 w 75"/>
                            <a:gd name="T27" fmla="*/ 153 h 163"/>
                            <a:gd name="T28" fmla="*/ 75 w 75"/>
                            <a:gd name="T29" fmla="*/ 153 h 163"/>
                            <a:gd name="T30" fmla="*/ 75 w 75"/>
                            <a:gd name="T31" fmla="*/ 155 h 163"/>
                            <a:gd name="T32" fmla="*/ 65 w 75"/>
                            <a:gd name="T33" fmla="*/ 162 h 163"/>
                            <a:gd name="T34" fmla="*/ 65 w 75"/>
                            <a:gd name="T35" fmla="*/ 163 h 163"/>
                            <a:gd name="T36" fmla="*/ 64 w 75"/>
                            <a:gd name="T37" fmla="*/ 163 h 163"/>
                            <a:gd name="T38" fmla="*/ 64 w 75"/>
                            <a:gd name="T39" fmla="*/ 163 h 163"/>
                            <a:gd name="T40" fmla="*/ 62 w 75"/>
                            <a:gd name="T41" fmla="*/ 162 h 163"/>
                            <a:gd name="T42" fmla="*/ 17 w 75"/>
                            <a:gd name="T43" fmla="*/ 107 h 163"/>
                            <a:gd name="T44" fmla="*/ 17 w 75"/>
                            <a:gd name="T45" fmla="*/ 158 h 163"/>
                            <a:gd name="T46" fmla="*/ 15 w 75"/>
                            <a:gd name="T47" fmla="*/ 160 h 163"/>
                            <a:gd name="T48" fmla="*/ 14 w 75"/>
                            <a:gd name="T49" fmla="*/ 162 h 163"/>
                            <a:gd name="T50" fmla="*/ 2 w 75"/>
                            <a:gd name="T51" fmla="*/ 162 h 163"/>
                            <a:gd name="T52" fmla="*/ 0 w 75"/>
                            <a:gd name="T53" fmla="*/ 160 h 163"/>
                            <a:gd name="T54" fmla="*/ 0 w 75"/>
                            <a:gd name="T55" fmla="*/ 158 h 163"/>
                            <a:gd name="T56" fmla="*/ 0 w 75"/>
                            <a:gd name="T57" fmla="*/ 7 h 163"/>
                            <a:gd name="T58" fmla="*/ 0 w 75"/>
                            <a:gd name="T59" fmla="*/ 5 h 163"/>
                            <a:gd name="T60" fmla="*/ 2 w 75"/>
                            <a:gd name="T61" fmla="*/ 4 h 163"/>
                            <a:gd name="T62" fmla="*/ 14 w 75"/>
                            <a:gd name="T63" fmla="*/ 2 h 163"/>
                            <a:gd name="T64" fmla="*/ 14 w 75"/>
                            <a:gd name="T65" fmla="*/ 2 h 163"/>
                            <a:gd name="T66" fmla="*/ 14 w 75"/>
                            <a:gd name="T67" fmla="*/ 0 h 163"/>
                            <a:gd name="T68" fmla="*/ 15 w 75"/>
                            <a:gd name="T69" fmla="*/ 0 h 163"/>
                            <a:gd name="T70" fmla="*/ 15 w 75"/>
                            <a:gd name="T71" fmla="*/ 2 h 163"/>
                            <a:gd name="T72" fmla="*/ 17 w 75"/>
                            <a:gd name="T73" fmla="*/ 4 h 163"/>
                            <a:gd name="T74" fmla="*/ 17 w 75"/>
                            <a:gd name="T75" fmla="*/ 103 h 163"/>
                            <a:gd name="T76" fmla="*/ 60 w 75"/>
                            <a:gd name="T77" fmla="*/ 53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75" h="163">
                              <a:moveTo>
                                <a:pt x="60" y="53"/>
                              </a:moveTo>
                              <a:lnTo>
                                <a:pt x="62" y="52"/>
                              </a:lnTo>
                              <a:lnTo>
                                <a:pt x="64" y="52"/>
                              </a:lnTo>
                              <a:lnTo>
                                <a:pt x="65" y="53"/>
                              </a:lnTo>
                              <a:lnTo>
                                <a:pt x="74" y="58"/>
                              </a:lnTo>
                              <a:lnTo>
                                <a:pt x="74" y="60"/>
                              </a:lnTo>
                              <a:lnTo>
                                <a:pt x="75" y="60"/>
                              </a:lnTo>
                              <a:lnTo>
                                <a:pt x="74" y="62"/>
                              </a:lnTo>
                              <a:lnTo>
                                <a:pt x="74" y="63"/>
                              </a:lnTo>
                              <a:lnTo>
                                <a:pt x="35" y="103"/>
                              </a:lnTo>
                              <a:lnTo>
                                <a:pt x="75" y="152"/>
                              </a:lnTo>
                              <a:lnTo>
                                <a:pt x="75" y="153"/>
                              </a:lnTo>
                              <a:lnTo>
                                <a:pt x="75" y="155"/>
                              </a:lnTo>
                              <a:lnTo>
                                <a:pt x="65" y="162"/>
                              </a:lnTo>
                              <a:lnTo>
                                <a:pt x="65" y="163"/>
                              </a:lnTo>
                              <a:lnTo>
                                <a:pt x="64" y="163"/>
                              </a:lnTo>
                              <a:lnTo>
                                <a:pt x="62" y="162"/>
                              </a:lnTo>
                              <a:lnTo>
                                <a:pt x="17" y="107"/>
                              </a:lnTo>
                              <a:lnTo>
                                <a:pt x="17" y="158"/>
                              </a:lnTo>
                              <a:lnTo>
                                <a:pt x="15" y="160"/>
                              </a:lnTo>
                              <a:lnTo>
                                <a:pt x="14" y="162"/>
                              </a:lnTo>
                              <a:lnTo>
                                <a:pt x="2" y="162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2" y="4"/>
                              </a:lnTo>
                              <a:lnTo>
                                <a:pt x="14" y="2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5" y="2"/>
                              </a:lnTo>
                              <a:lnTo>
                                <a:pt x="17" y="4"/>
                              </a:lnTo>
                              <a:lnTo>
                                <a:pt x="17" y="103"/>
                              </a:lnTo>
                              <a:lnTo>
                                <a:pt x="6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Freeform 753"/>
                      <wps:cNvSpPr>
                        <a:spLocks noChangeAspect="1" noEditPoints="1"/>
                      </wps:cNvSpPr>
                      <wps:spPr bwMode="auto">
                        <a:xfrm>
                          <a:off x="2371" y="2083"/>
                          <a:ext cx="40" cy="56"/>
                        </a:xfrm>
                        <a:custGeom>
                          <a:avLst/>
                          <a:gdLst>
                            <a:gd name="T0" fmla="*/ 59 w 82"/>
                            <a:gd name="T1" fmla="*/ 26 h 111"/>
                            <a:gd name="T2" fmla="*/ 49 w 82"/>
                            <a:gd name="T3" fmla="*/ 16 h 111"/>
                            <a:gd name="T4" fmla="*/ 25 w 82"/>
                            <a:gd name="T5" fmla="*/ 16 h 111"/>
                            <a:gd name="T6" fmla="*/ 12 w 82"/>
                            <a:gd name="T7" fmla="*/ 21 h 111"/>
                            <a:gd name="T8" fmla="*/ 10 w 82"/>
                            <a:gd name="T9" fmla="*/ 21 h 111"/>
                            <a:gd name="T10" fmla="*/ 5 w 82"/>
                            <a:gd name="T11" fmla="*/ 13 h 111"/>
                            <a:gd name="T12" fmla="*/ 9 w 82"/>
                            <a:gd name="T13" fmla="*/ 6 h 111"/>
                            <a:gd name="T14" fmla="*/ 29 w 82"/>
                            <a:gd name="T15" fmla="*/ 1 h 111"/>
                            <a:gd name="T16" fmla="*/ 49 w 82"/>
                            <a:gd name="T17" fmla="*/ 1 h 111"/>
                            <a:gd name="T18" fmla="*/ 62 w 82"/>
                            <a:gd name="T19" fmla="*/ 5 h 111"/>
                            <a:gd name="T20" fmla="*/ 70 w 82"/>
                            <a:gd name="T21" fmla="*/ 13 h 111"/>
                            <a:gd name="T22" fmla="*/ 75 w 82"/>
                            <a:gd name="T23" fmla="*/ 25 h 111"/>
                            <a:gd name="T24" fmla="*/ 75 w 82"/>
                            <a:gd name="T25" fmla="*/ 73 h 111"/>
                            <a:gd name="T26" fmla="*/ 77 w 82"/>
                            <a:gd name="T27" fmla="*/ 90 h 111"/>
                            <a:gd name="T28" fmla="*/ 82 w 82"/>
                            <a:gd name="T29" fmla="*/ 103 h 111"/>
                            <a:gd name="T30" fmla="*/ 82 w 82"/>
                            <a:gd name="T31" fmla="*/ 103 h 111"/>
                            <a:gd name="T32" fmla="*/ 82 w 82"/>
                            <a:gd name="T33" fmla="*/ 105 h 111"/>
                            <a:gd name="T34" fmla="*/ 70 w 82"/>
                            <a:gd name="T35" fmla="*/ 111 h 111"/>
                            <a:gd name="T36" fmla="*/ 65 w 82"/>
                            <a:gd name="T37" fmla="*/ 108 h 111"/>
                            <a:gd name="T38" fmla="*/ 54 w 82"/>
                            <a:gd name="T39" fmla="*/ 103 h 111"/>
                            <a:gd name="T40" fmla="*/ 39 w 82"/>
                            <a:gd name="T41" fmla="*/ 111 h 111"/>
                            <a:gd name="T42" fmla="*/ 24 w 82"/>
                            <a:gd name="T43" fmla="*/ 111 h 111"/>
                            <a:gd name="T44" fmla="*/ 12 w 82"/>
                            <a:gd name="T45" fmla="*/ 106 h 111"/>
                            <a:gd name="T46" fmla="*/ 5 w 82"/>
                            <a:gd name="T47" fmla="*/ 98 h 111"/>
                            <a:gd name="T48" fmla="*/ 0 w 82"/>
                            <a:gd name="T49" fmla="*/ 88 h 111"/>
                            <a:gd name="T50" fmla="*/ 2 w 82"/>
                            <a:gd name="T51" fmla="*/ 71 h 111"/>
                            <a:gd name="T52" fmla="*/ 9 w 82"/>
                            <a:gd name="T53" fmla="*/ 58 h 111"/>
                            <a:gd name="T54" fmla="*/ 24 w 82"/>
                            <a:gd name="T55" fmla="*/ 48 h 111"/>
                            <a:gd name="T56" fmla="*/ 45 w 82"/>
                            <a:gd name="T57" fmla="*/ 43 h 111"/>
                            <a:gd name="T58" fmla="*/ 59 w 82"/>
                            <a:gd name="T59" fmla="*/ 35 h 111"/>
                            <a:gd name="T60" fmla="*/ 49 w 82"/>
                            <a:gd name="T61" fmla="*/ 56 h 111"/>
                            <a:gd name="T62" fmla="*/ 34 w 82"/>
                            <a:gd name="T63" fmla="*/ 60 h 111"/>
                            <a:gd name="T64" fmla="*/ 24 w 82"/>
                            <a:gd name="T65" fmla="*/ 66 h 111"/>
                            <a:gd name="T66" fmla="*/ 19 w 82"/>
                            <a:gd name="T67" fmla="*/ 75 h 111"/>
                            <a:gd name="T68" fmla="*/ 19 w 82"/>
                            <a:gd name="T69" fmla="*/ 86 h 111"/>
                            <a:gd name="T70" fmla="*/ 27 w 82"/>
                            <a:gd name="T71" fmla="*/ 96 h 111"/>
                            <a:gd name="T72" fmla="*/ 40 w 82"/>
                            <a:gd name="T73" fmla="*/ 96 h 111"/>
                            <a:gd name="T74" fmla="*/ 52 w 82"/>
                            <a:gd name="T75" fmla="*/ 90 h 111"/>
                            <a:gd name="T76" fmla="*/ 59 w 82"/>
                            <a:gd name="T77" fmla="*/ 56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2" h="111">
                              <a:moveTo>
                                <a:pt x="59" y="35"/>
                              </a:moveTo>
                              <a:lnTo>
                                <a:pt x="59" y="26"/>
                              </a:lnTo>
                              <a:lnTo>
                                <a:pt x="54" y="20"/>
                              </a:lnTo>
                              <a:lnTo>
                                <a:pt x="49" y="16"/>
                              </a:lnTo>
                              <a:lnTo>
                                <a:pt x="39" y="15"/>
                              </a:lnTo>
                              <a:lnTo>
                                <a:pt x="25" y="16"/>
                              </a:lnTo>
                              <a:lnTo>
                                <a:pt x="12" y="21"/>
                              </a:lnTo>
                              <a:lnTo>
                                <a:pt x="10" y="23"/>
                              </a:lnTo>
                              <a:lnTo>
                                <a:pt x="10" y="21"/>
                              </a:lnTo>
                              <a:lnTo>
                                <a:pt x="9" y="21"/>
                              </a:lnTo>
                              <a:lnTo>
                                <a:pt x="5" y="13"/>
                              </a:lnTo>
                              <a:lnTo>
                                <a:pt x="5" y="11"/>
                              </a:lnTo>
                              <a:lnTo>
                                <a:pt x="9" y="6"/>
                              </a:lnTo>
                              <a:lnTo>
                                <a:pt x="17" y="3"/>
                              </a:lnTo>
                              <a:lnTo>
                                <a:pt x="29" y="1"/>
                              </a:lnTo>
                              <a:lnTo>
                                <a:pt x="40" y="0"/>
                              </a:lnTo>
                              <a:lnTo>
                                <a:pt x="49" y="1"/>
                              </a:lnTo>
                              <a:lnTo>
                                <a:pt x="57" y="1"/>
                              </a:lnTo>
                              <a:lnTo>
                                <a:pt x="62" y="5"/>
                              </a:lnTo>
                              <a:lnTo>
                                <a:pt x="67" y="8"/>
                              </a:lnTo>
                              <a:lnTo>
                                <a:pt x="70" y="13"/>
                              </a:lnTo>
                              <a:lnTo>
                                <a:pt x="74" y="18"/>
                              </a:lnTo>
                              <a:lnTo>
                                <a:pt x="75" y="25"/>
                              </a:lnTo>
                              <a:lnTo>
                                <a:pt x="75" y="31"/>
                              </a:lnTo>
                              <a:lnTo>
                                <a:pt x="75" y="73"/>
                              </a:lnTo>
                              <a:lnTo>
                                <a:pt x="75" y="83"/>
                              </a:lnTo>
                              <a:lnTo>
                                <a:pt x="77" y="90"/>
                              </a:lnTo>
                              <a:lnTo>
                                <a:pt x="78" y="96"/>
                              </a:lnTo>
                              <a:lnTo>
                                <a:pt x="82" y="103"/>
                              </a:lnTo>
                              <a:lnTo>
                                <a:pt x="82" y="105"/>
                              </a:lnTo>
                              <a:lnTo>
                                <a:pt x="72" y="111"/>
                              </a:lnTo>
                              <a:lnTo>
                                <a:pt x="70" y="111"/>
                              </a:lnTo>
                              <a:lnTo>
                                <a:pt x="65" y="108"/>
                              </a:lnTo>
                              <a:lnTo>
                                <a:pt x="62" y="98"/>
                              </a:lnTo>
                              <a:lnTo>
                                <a:pt x="54" y="103"/>
                              </a:lnTo>
                              <a:lnTo>
                                <a:pt x="47" y="108"/>
                              </a:lnTo>
                              <a:lnTo>
                                <a:pt x="39" y="111"/>
                              </a:lnTo>
                              <a:lnTo>
                                <a:pt x="30" y="111"/>
                              </a:lnTo>
                              <a:lnTo>
                                <a:pt x="24" y="111"/>
                              </a:lnTo>
                              <a:lnTo>
                                <a:pt x="17" y="110"/>
                              </a:lnTo>
                              <a:lnTo>
                                <a:pt x="12" y="106"/>
                              </a:lnTo>
                              <a:lnTo>
                                <a:pt x="9" y="103"/>
                              </a:lnTo>
                              <a:lnTo>
                                <a:pt x="5" y="98"/>
                              </a:lnTo>
                              <a:lnTo>
                                <a:pt x="2" y="93"/>
                              </a:lnTo>
                              <a:lnTo>
                                <a:pt x="0" y="88"/>
                              </a:lnTo>
                              <a:lnTo>
                                <a:pt x="0" y="81"/>
                              </a:lnTo>
                              <a:lnTo>
                                <a:pt x="2" y="71"/>
                              </a:lnTo>
                              <a:lnTo>
                                <a:pt x="4" y="65"/>
                              </a:lnTo>
                              <a:lnTo>
                                <a:pt x="9" y="58"/>
                              </a:lnTo>
                              <a:lnTo>
                                <a:pt x="15" y="53"/>
                              </a:lnTo>
                              <a:lnTo>
                                <a:pt x="24" y="48"/>
                              </a:lnTo>
                              <a:lnTo>
                                <a:pt x="34" y="45"/>
                              </a:lnTo>
                              <a:lnTo>
                                <a:pt x="45" y="43"/>
                              </a:lnTo>
                              <a:lnTo>
                                <a:pt x="59" y="43"/>
                              </a:lnTo>
                              <a:lnTo>
                                <a:pt x="59" y="35"/>
                              </a:lnTo>
                              <a:close/>
                              <a:moveTo>
                                <a:pt x="59" y="56"/>
                              </a:moveTo>
                              <a:lnTo>
                                <a:pt x="49" y="56"/>
                              </a:lnTo>
                              <a:lnTo>
                                <a:pt x="40" y="58"/>
                              </a:lnTo>
                              <a:lnTo>
                                <a:pt x="34" y="60"/>
                              </a:lnTo>
                              <a:lnTo>
                                <a:pt x="29" y="63"/>
                              </a:lnTo>
                              <a:lnTo>
                                <a:pt x="24" y="66"/>
                              </a:lnTo>
                              <a:lnTo>
                                <a:pt x="20" y="70"/>
                              </a:lnTo>
                              <a:lnTo>
                                <a:pt x="19" y="75"/>
                              </a:lnTo>
                              <a:lnTo>
                                <a:pt x="17" y="80"/>
                              </a:lnTo>
                              <a:lnTo>
                                <a:pt x="19" y="86"/>
                              </a:lnTo>
                              <a:lnTo>
                                <a:pt x="22" y="93"/>
                              </a:lnTo>
                              <a:lnTo>
                                <a:pt x="27" y="96"/>
                              </a:lnTo>
                              <a:lnTo>
                                <a:pt x="34" y="98"/>
                              </a:lnTo>
                              <a:lnTo>
                                <a:pt x="40" y="96"/>
                              </a:lnTo>
                              <a:lnTo>
                                <a:pt x="45" y="95"/>
                              </a:lnTo>
                              <a:lnTo>
                                <a:pt x="52" y="90"/>
                              </a:lnTo>
                              <a:lnTo>
                                <a:pt x="59" y="85"/>
                              </a:lnTo>
                              <a:lnTo>
                                <a:pt x="59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Freeform 754"/>
                      <wps:cNvSpPr>
                        <a:spLocks noChangeAspect="1"/>
                      </wps:cNvSpPr>
                      <wps:spPr bwMode="auto">
                        <a:xfrm>
                          <a:off x="2449" y="2066"/>
                          <a:ext cx="39" cy="72"/>
                        </a:xfrm>
                        <a:custGeom>
                          <a:avLst/>
                          <a:gdLst>
                            <a:gd name="T0" fmla="*/ 51 w 78"/>
                            <a:gd name="T1" fmla="*/ 0 h 143"/>
                            <a:gd name="T2" fmla="*/ 55 w 78"/>
                            <a:gd name="T3" fmla="*/ 0 h 143"/>
                            <a:gd name="T4" fmla="*/ 55 w 78"/>
                            <a:gd name="T5" fmla="*/ 3 h 143"/>
                            <a:gd name="T6" fmla="*/ 55 w 78"/>
                            <a:gd name="T7" fmla="*/ 128 h 143"/>
                            <a:gd name="T8" fmla="*/ 75 w 78"/>
                            <a:gd name="T9" fmla="*/ 128 h 143"/>
                            <a:gd name="T10" fmla="*/ 76 w 78"/>
                            <a:gd name="T11" fmla="*/ 128 h 143"/>
                            <a:gd name="T12" fmla="*/ 78 w 78"/>
                            <a:gd name="T13" fmla="*/ 131 h 143"/>
                            <a:gd name="T14" fmla="*/ 78 w 78"/>
                            <a:gd name="T15" fmla="*/ 139 h 143"/>
                            <a:gd name="T16" fmla="*/ 76 w 78"/>
                            <a:gd name="T17" fmla="*/ 141 h 143"/>
                            <a:gd name="T18" fmla="*/ 75 w 78"/>
                            <a:gd name="T19" fmla="*/ 143 h 143"/>
                            <a:gd name="T20" fmla="*/ 16 w 78"/>
                            <a:gd name="T21" fmla="*/ 143 h 143"/>
                            <a:gd name="T22" fmla="*/ 13 w 78"/>
                            <a:gd name="T23" fmla="*/ 141 h 143"/>
                            <a:gd name="T24" fmla="*/ 13 w 78"/>
                            <a:gd name="T25" fmla="*/ 139 h 143"/>
                            <a:gd name="T26" fmla="*/ 13 w 78"/>
                            <a:gd name="T27" fmla="*/ 131 h 143"/>
                            <a:gd name="T28" fmla="*/ 13 w 78"/>
                            <a:gd name="T29" fmla="*/ 128 h 143"/>
                            <a:gd name="T30" fmla="*/ 16 w 78"/>
                            <a:gd name="T31" fmla="*/ 128 h 143"/>
                            <a:gd name="T32" fmla="*/ 38 w 78"/>
                            <a:gd name="T33" fmla="*/ 128 h 143"/>
                            <a:gd name="T34" fmla="*/ 38 w 78"/>
                            <a:gd name="T35" fmla="*/ 20 h 143"/>
                            <a:gd name="T36" fmla="*/ 8 w 78"/>
                            <a:gd name="T37" fmla="*/ 38 h 143"/>
                            <a:gd name="T38" fmla="*/ 6 w 78"/>
                            <a:gd name="T39" fmla="*/ 38 h 143"/>
                            <a:gd name="T40" fmla="*/ 5 w 78"/>
                            <a:gd name="T41" fmla="*/ 38 h 143"/>
                            <a:gd name="T42" fmla="*/ 5 w 78"/>
                            <a:gd name="T43" fmla="*/ 38 h 143"/>
                            <a:gd name="T44" fmla="*/ 3 w 78"/>
                            <a:gd name="T45" fmla="*/ 36 h 143"/>
                            <a:gd name="T46" fmla="*/ 1 w 78"/>
                            <a:gd name="T47" fmla="*/ 31 h 143"/>
                            <a:gd name="T48" fmla="*/ 0 w 78"/>
                            <a:gd name="T49" fmla="*/ 30 h 143"/>
                            <a:gd name="T50" fmla="*/ 0 w 78"/>
                            <a:gd name="T51" fmla="*/ 30 h 143"/>
                            <a:gd name="T52" fmla="*/ 0 w 78"/>
                            <a:gd name="T53" fmla="*/ 28 h 143"/>
                            <a:gd name="T54" fmla="*/ 1 w 78"/>
                            <a:gd name="T55" fmla="*/ 28 h 143"/>
                            <a:gd name="T56" fmla="*/ 41 w 78"/>
                            <a:gd name="T57" fmla="*/ 0 h 143"/>
                            <a:gd name="T58" fmla="*/ 51 w 78"/>
                            <a:gd name="T59" fmla="*/ 0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8" h="143">
                              <a:moveTo>
                                <a:pt x="51" y="0"/>
                              </a:moveTo>
                              <a:lnTo>
                                <a:pt x="55" y="0"/>
                              </a:lnTo>
                              <a:lnTo>
                                <a:pt x="55" y="3"/>
                              </a:lnTo>
                              <a:lnTo>
                                <a:pt x="55" y="128"/>
                              </a:lnTo>
                              <a:lnTo>
                                <a:pt x="75" y="128"/>
                              </a:lnTo>
                              <a:lnTo>
                                <a:pt x="76" y="128"/>
                              </a:lnTo>
                              <a:lnTo>
                                <a:pt x="78" y="131"/>
                              </a:lnTo>
                              <a:lnTo>
                                <a:pt x="78" y="139"/>
                              </a:lnTo>
                              <a:lnTo>
                                <a:pt x="76" y="141"/>
                              </a:lnTo>
                              <a:lnTo>
                                <a:pt x="75" y="143"/>
                              </a:lnTo>
                              <a:lnTo>
                                <a:pt x="16" y="143"/>
                              </a:lnTo>
                              <a:lnTo>
                                <a:pt x="13" y="141"/>
                              </a:lnTo>
                              <a:lnTo>
                                <a:pt x="13" y="139"/>
                              </a:lnTo>
                              <a:lnTo>
                                <a:pt x="13" y="131"/>
                              </a:lnTo>
                              <a:lnTo>
                                <a:pt x="13" y="128"/>
                              </a:lnTo>
                              <a:lnTo>
                                <a:pt x="16" y="128"/>
                              </a:lnTo>
                              <a:lnTo>
                                <a:pt x="38" y="128"/>
                              </a:lnTo>
                              <a:lnTo>
                                <a:pt x="38" y="20"/>
                              </a:lnTo>
                              <a:lnTo>
                                <a:pt x="8" y="38"/>
                              </a:lnTo>
                              <a:lnTo>
                                <a:pt x="6" y="38"/>
                              </a:lnTo>
                              <a:lnTo>
                                <a:pt x="5" y="38"/>
                              </a:lnTo>
                              <a:lnTo>
                                <a:pt x="3" y="36"/>
                              </a:lnTo>
                              <a:lnTo>
                                <a:pt x="1" y="31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1" y="28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755"/>
                      <wps:cNvSpPr>
                        <a:spLocks noChangeAspect="1" noEditPoints="1"/>
                      </wps:cNvSpPr>
                      <wps:spPr bwMode="auto">
                        <a:xfrm>
                          <a:off x="2497" y="2065"/>
                          <a:ext cx="46" cy="75"/>
                        </a:xfrm>
                        <a:custGeom>
                          <a:avLst/>
                          <a:gdLst>
                            <a:gd name="T0" fmla="*/ 90 w 92"/>
                            <a:gd name="T1" fmla="*/ 90 h 150"/>
                            <a:gd name="T2" fmla="*/ 85 w 92"/>
                            <a:gd name="T3" fmla="*/ 118 h 150"/>
                            <a:gd name="T4" fmla="*/ 74 w 92"/>
                            <a:gd name="T5" fmla="*/ 138 h 150"/>
                            <a:gd name="T6" fmla="*/ 55 w 92"/>
                            <a:gd name="T7" fmla="*/ 148 h 150"/>
                            <a:gd name="T8" fmla="*/ 37 w 92"/>
                            <a:gd name="T9" fmla="*/ 148 h 150"/>
                            <a:gd name="T10" fmla="*/ 22 w 92"/>
                            <a:gd name="T11" fmla="*/ 142 h 150"/>
                            <a:gd name="T12" fmla="*/ 9 w 92"/>
                            <a:gd name="T13" fmla="*/ 123 h 150"/>
                            <a:gd name="T14" fmla="*/ 2 w 92"/>
                            <a:gd name="T15" fmla="*/ 93 h 150"/>
                            <a:gd name="T16" fmla="*/ 0 w 92"/>
                            <a:gd name="T17" fmla="*/ 58 h 150"/>
                            <a:gd name="T18" fmla="*/ 7 w 92"/>
                            <a:gd name="T19" fmla="*/ 32 h 150"/>
                            <a:gd name="T20" fmla="*/ 20 w 92"/>
                            <a:gd name="T21" fmla="*/ 12 h 150"/>
                            <a:gd name="T22" fmla="*/ 37 w 92"/>
                            <a:gd name="T23" fmla="*/ 2 h 150"/>
                            <a:gd name="T24" fmla="*/ 57 w 92"/>
                            <a:gd name="T25" fmla="*/ 2 h 150"/>
                            <a:gd name="T26" fmla="*/ 74 w 92"/>
                            <a:gd name="T27" fmla="*/ 12 h 150"/>
                            <a:gd name="T28" fmla="*/ 85 w 92"/>
                            <a:gd name="T29" fmla="*/ 30 h 150"/>
                            <a:gd name="T30" fmla="*/ 90 w 92"/>
                            <a:gd name="T31" fmla="*/ 57 h 150"/>
                            <a:gd name="T32" fmla="*/ 19 w 92"/>
                            <a:gd name="T33" fmla="*/ 75 h 150"/>
                            <a:gd name="T34" fmla="*/ 20 w 92"/>
                            <a:gd name="T35" fmla="*/ 100 h 150"/>
                            <a:gd name="T36" fmla="*/ 27 w 92"/>
                            <a:gd name="T37" fmla="*/ 120 h 150"/>
                            <a:gd name="T38" fmla="*/ 34 w 92"/>
                            <a:gd name="T39" fmla="*/ 130 h 150"/>
                            <a:gd name="T40" fmla="*/ 45 w 92"/>
                            <a:gd name="T41" fmla="*/ 133 h 150"/>
                            <a:gd name="T42" fmla="*/ 59 w 92"/>
                            <a:gd name="T43" fmla="*/ 130 h 150"/>
                            <a:gd name="T44" fmla="*/ 67 w 92"/>
                            <a:gd name="T45" fmla="*/ 118 h 150"/>
                            <a:gd name="T46" fmla="*/ 72 w 92"/>
                            <a:gd name="T47" fmla="*/ 98 h 150"/>
                            <a:gd name="T48" fmla="*/ 74 w 92"/>
                            <a:gd name="T49" fmla="*/ 73 h 150"/>
                            <a:gd name="T50" fmla="*/ 72 w 92"/>
                            <a:gd name="T51" fmla="*/ 48 h 150"/>
                            <a:gd name="T52" fmla="*/ 67 w 92"/>
                            <a:gd name="T53" fmla="*/ 30 h 150"/>
                            <a:gd name="T54" fmla="*/ 59 w 92"/>
                            <a:gd name="T55" fmla="*/ 20 h 150"/>
                            <a:gd name="T56" fmla="*/ 47 w 92"/>
                            <a:gd name="T57" fmla="*/ 17 h 150"/>
                            <a:gd name="T58" fmla="*/ 35 w 92"/>
                            <a:gd name="T59" fmla="*/ 20 h 150"/>
                            <a:gd name="T60" fmla="*/ 25 w 92"/>
                            <a:gd name="T61" fmla="*/ 32 h 150"/>
                            <a:gd name="T62" fmla="*/ 20 w 92"/>
                            <a:gd name="T63" fmla="*/ 50 h 150"/>
                            <a:gd name="T64" fmla="*/ 19 w 92"/>
                            <a:gd name="T65" fmla="*/ 75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2" h="150">
                              <a:moveTo>
                                <a:pt x="92" y="73"/>
                              </a:moveTo>
                              <a:lnTo>
                                <a:pt x="90" y="90"/>
                              </a:lnTo>
                              <a:lnTo>
                                <a:pt x="89" y="107"/>
                              </a:lnTo>
                              <a:lnTo>
                                <a:pt x="85" y="118"/>
                              </a:lnTo>
                              <a:lnTo>
                                <a:pt x="80" y="130"/>
                              </a:lnTo>
                              <a:lnTo>
                                <a:pt x="74" y="138"/>
                              </a:lnTo>
                              <a:lnTo>
                                <a:pt x="65" y="145"/>
                              </a:lnTo>
                              <a:lnTo>
                                <a:pt x="55" y="148"/>
                              </a:lnTo>
                              <a:lnTo>
                                <a:pt x="45" y="150"/>
                              </a:lnTo>
                              <a:lnTo>
                                <a:pt x="37" y="148"/>
                              </a:lnTo>
                              <a:lnTo>
                                <a:pt x="29" y="145"/>
                              </a:lnTo>
                              <a:lnTo>
                                <a:pt x="22" y="142"/>
                              </a:lnTo>
                              <a:lnTo>
                                <a:pt x="15" y="135"/>
                              </a:lnTo>
                              <a:lnTo>
                                <a:pt x="9" y="123"/>
                              </a:lnTo>
                              <a:lnTo>
                                <a:pt x="4" y="110"/>
                              </a:lnTo>
                              <a:lnTo>
                                <a:pt x="2" y="93"/>
                              </a:lnTo>
                              <a:lnTo>
                                <a:pt x="0" y="75"/>
                              </a:lnTo>
                              <a:lnTo>
                                <a:pt x="0" y="58"/>
                              </a:lnTo>
                              <a:lnTo>
                                <a:pt x="4" y="43"/>
                              </a:lnTo>
                              <a:lnTo>
                                <a:pt x="7" y="32"/>
                              </a:lnTo>
                              <a:lnTo>
                                <a:pt x="14" y="20"/>
                              </a:lnTo>
                              <a:lnTo>
                                <a:pt x="20" y="12"/>
                              </a:lnTo>
                              <a:lnTo>
                                <a:pt x="27" y="5"/>
                              </a:lnTo>
                              <a:lnTo>
                                <a:pt x="37" y="2"/>
                              </a:lnTo>
                              <a:lnTo>
                                <a:pt x="47" y="0"/>
                              </a:lnTo>
                              <a:lnTo>
                                <a:pt x="57" y="2"/>
                              </a:lnTo>
                              <a:lnTo>
                                <a:pt x="67" y="5"/>
                              </a:lnTo>
                              <a:lnTo>
                                <a:pt x="74" y="12"/>
                              </a:lnTo>
                              <a:lnTo>
                                <a:pt x="80" y="19"/>
                              </a:lnTo>
                              <a:lnTo>
                                <a:pt x="85" y="30"/>
                              </a:lnTo>
                              <a:lnTo>
                                <a:pt x="89" y="42"/>
                              </a:lnTo>
                              <a:lnTo>
                                <a:pt x="90" y="57"/>
                              </a:lnTo>
                              <a:lnTo>
                                <a:pt x="92" y="73"/>
                              </a:lnTo>
                              <a:close/>
                              <a:moveTo>
                                <a:pt x="19" y="75"/>
                              </a:moveTo>
                              <a:lnTo>
                                <a:pt x="19" y="88"/>
                              </a:lnTo>
                              <a:lnTo>
                                <a:pt x="20" y="100"/>
                              </a:lnTo>
                              <a:lnTo>
                                <a:pt x="22" y="112"/>
                              </a:lnTo>
                              <a:lnTo>
                                <a:pt x="27" y="120"/>
                              </a:lnTo>
                              <a:lnTo>
                                <a:pt x="30" y="127"/>
                              </a:lnTo>
                              <a:lnTo>
                                <a:pt x="34" y="130"/>
                              </a:lnTo>
                              <a:lnTo>
                                <a:pt x="40" y="133"/>
                              </a:lnTo>
                              <a:lnTo>
                                <a:pt x="45" y="133"/>
                              </a:lnTo>
                              <a:lnTo>
                                <a:pt x="52" y="133"/>
                              </a:lnTo>
                              <a:lnTo>
                                <a:pt x="59" y="130"/>
                              </a:lnTo>
                              <a:lnTo>
                                <a:pt x="64" y="125"/>
                              </a:lnTo>
                              <a:lnTo>
                                <a:pt x="67" y="118"/>
                              </a:lnTo>
                              <a:lnTo>
                                <a:pt x="70" y="110"/>
                              </a:lnTo>
                              <a:lnTo>
                                <a:pt x="72" y="98"/>
                              </a:lnTo>
                              <a:lnTo>
                                <a:pt x="74" y="87"/>
                              </a:lnTo>
                              <a:lnTo>
                                <a:pt x="74" y="73"/>
                              </a:lnTo>
                              <a:lnTo>
                                <a:pt x="74" y="60"/>
                              </a:lnTo>
                              <a:lnTo>
                                <a:pt x="72" y="48"/>
                              </a:lnTo>
                              <a:lnTo>
                                <a:pt x="70" y="38"/>
                              </a:lnTo>
                              <a:lnTo>
                                <a:pt x="67" y="30"/>
                              </a:lnTo>
                              <a:lnTo>
                                <a:pt x="64" y="25"/>
                              </a:lnTo>
                              <a:lnTo>
                                <a:pt x="59" y="20"/>
                              </a:lnTo>
                              <a:lnTo>
                                <a:pt x="54" y="17"/>
                              </a:lnTo>
                              <a:lnTo>
                                <a:pt x="47" y="17"/>
                              </a:lnTo>
                              <a:lnTo>
                                <a:pt x="40" y="17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25" y="32"/>
                              </a:lnTo>
                              <a:lnTo>
                                <a:pt x="22" y="40"/>
                              </a:lnTo>
                              <a:lnTo>
                                <a:pt x="20" y="50"/>
                              </a:lnTo>
                              <a:lnTo>
                                <a:pt x="19" y="62"/>
                              </a:lnTo>
                              <a:lnTo>
                                <a:pt x="19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Freeform 756"/>
                      <wps:cNvSpPr>
                        <a:spLocks noChangeAspect="1"/>
                      </wps:cNvSpPr>
                      <wps:spPr bwMode="auto">
                        <a:xfrm>
                          <a:off x="2554" y="2066"/>
                          <a:ext cx="39" cy="72"/>
                        </a:xfrm>
                        <a:custGeom>
                          <a:avLst/>
                          <a:gdLst>
                            <a:gd name="T0" fmla="*/ 51 w 78"/>
                            <a:gd name="T1" fmla="*/ 0 h 143"/>
                            <a:gd name="T2" fmla="*/ 55 w 78"/>
                            <a:gd name="T3" fmla="*/ 0 h 143"/>
                            <a:gd name="T4" fmla="*/ 55 w 78"/>
                            <a:gd name="T5" fmla="*/ 3 h 143"/>
                            <a:gd name="T6" fmla="*/ 55 w 78"/>
                            <a:gd name="T7" fmla="*/ 128 h 143"/>
                            <a:gd name="T8" fmla="*/ 75 w 78"/>
                            <a:gd name="T9" fmla="*/ 128 h 143"/>
                            <a:gd name="T10" fmla="*/ 76 w 78"/>
                            <a:gd name="T11" fmla="*/ 128 h 143"/>
                            <a:gd name="T12" fmla="*/ 78 w 78"/>
                            <a:gd name="T13" fmla="*/ 131 h 143"/>
                            <a:gd name="T14" fmla="*/ 78 w 78"/>
                            <a:gd name="T15" fmla="*/ 139 h 143"/>
                            <a:gd name="T16" fmla="*/ 76 w 78"/>
                            <a:gd name="T17" fmla="*/ 141 h 143"/>
                            <a:gd name="T18" fmla="*/ 75 w 78"/>
                            <a:gd name="T19" fmla="*/ 143 h 143"/>
                            <a:gd name="T20" fmla="*/ 15 w 78"/>
                            <a:gd name="T21" fmla="*/ 143 h 143"/>
                            <a:gd name="T22" fmla="*/ 13 w 78"/>
                            <a:gd name="T23" fmla="*/ 141 h 143"/>
                            <a:gd name="T24" fmla="*/ 13 w 78"/>
                            <a:gd name="T25" fmla="*/ 139 h 143"/>
                            <a:gd name="T26" fmla="*/ 13 w 78"/>
                            <a:gd name="T27" fmla="*/ 131 h 143"/>
                            <a:gd name="T28" fmla="*/ 13 w 78"/>
                            <a:gd name="T29" fmla="*/ 128 h 143"/>
                            <a:gd name="T30" fmla="*/ 15 w 78"/>
                            <a:gd name="T31" fmla="*/ 128 h 143"/>
                            <a:gd name="T32" fmla="*/ 38 w 78"/>
                            <a:gd name="T33" fmla="*/ 128 h 143"/>
                            <a:gd name="T34" fmla="*/ 38 w 78"/>
                            <a:gd name="T35" fmla="*/ 20 h 143"/>
                            <a:gd name="T36" fmla="*/ 6 w 78"/>
                            <a:gd name="T37" fmla="*/ 38 h 143"/>
                            <a:gd name="T38" fmla="*/ 6 w 78"/>
                            <a:gd name="T39" fmla="*/ 38 h 143"/>
                            <a:gd name="T40" fmla="*/ 5 w 78"/>
                            <a:gd name="T41" fmla="*/ 38 h 143"/>
                            <a:gd name="T42" fmla="*/ 3 w 78"/>
                            <a:gd name="T43" fmla="*/ 38 h 143"/>
                            <a:gd name="T44" fmla="*/ 3 w 78"/>
                            <a:gd name="T45" fmla="*/ 36 h 143"/>
                            <a:gd name="T46" fmla="*/ 0 w 78"/>
                            <a:gd name="T47" fmla="*/ 31 h 143"/>
                            <a:gd name="T48" fmla="*/ 0 w 78"/>
                            <a:gd name="T49" fmla="*/ 30 h 143"/>
                            <a:gd name="T50" fmla="*/ 0 w 78"/>
                            <a:gd name="T51" fmla="*/ 30 h 143"/>
                            <a:gd name="T52" fmla="*/ 0 w 78"/>
                            <a:gd name="T53" fmla="*/ 28 h 143"/>
                            <a:gd name="T54" fmla="*/ 1 w 78"/>
                            <a:gd name="T55" fmla="*/ 28 h 143"/>
                            <a:gd name="T56" fmla="*/ 41 w 78"/>
                            <a:gd name="T57" fmla="*/ 0 h 143"/>
                            <a:gd name="T58" fmla="*/ 51 w 78"/>
                            <a:gd name="T59" fmla="*/ 0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8" h="143">
                              <a:moveTo>
                                <a:pt x="51" y="0"/>
                              </a:moveTo>
                              <a:lnTo>
                                <a:pt x="55" y="0"/>
                              </a:lnTo>
                              <a:lnTo>
                                <a:pt x="55" y="3"/>
                              </a:lnTo>
                              <a:lnTo>
                                <a:pt x="55" y="128"/>
                              </a:lnTo>
                              <a:lnTo>
                                <a:pt x="75" y="128"/>
                              </a:lnTo>
                              <a:lnTo>
                                <a:pt x="76" y="128"/>
                              </a:lnTo>
                              <a:lnTo>
                                <a:pt x="78" y="131"/>
                              </a:lnTo>
                              <a:lnTo>
                                <a:pt x="78" y="139"/>
                              </a:lnTo>
                              <a:lnTo>
                                <a:pt x="76" y="141"/>
                              </a:lnTo>
                              <a:lnTo>
                                <a:pt x="75" y="143"/>
                              </a:lnTo>
                              <a:lnTo>
                                <a:pt x="15" y="143"/>
                              </a:lnTo>
                              <a:lnTo>
                                <a:pt x="13" y="141"/>
                              </a:lnTo>
                              <a:lnTo>
                                <a:pt x="13" y="139"/>
                              </a:lnTo>
                              <a:lnTo>
                                <a:pt x="13" y="131"/>
                              </a:lnTo>
                              <a:lnTo>
                                <a:pt x="13" y="128"/>
                              </a:lnTo>
                              <a:lnTo>
                                <a:pt x="15" y="128"/>
                              </a:lnTo>
                              <a:lnTo>
                                <a:pt x="38" y="128"/>
                              </a:lnTo>
                              <a:lnTo>
                                <a:pt x="38" y="20"/>
                              </a:lnTo>
                              <a:lnTo>
                                <a:pt x="6" y="38"/>
                              </a:lnTo>
                              <a:lnTo>
                                <a:pt x="5" y="38"/>
                              </a:lnTo>
                              <a:lnTo>
                                <a:pt x="3" y="38"/>
                              </a:lnTo>
                              <a:lnTo>
                                <a:pt x="3" y="36"/>
                              </a:lnTo>
                              <a:lnTo>
                                <a:pt x="0" y="31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1" y="28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757"/>
                      <wps:cNvSpPr>
                        <a:spLocks noChangeAspect="1" noEditPoints="1"/>
                      </wps:cNvSpPr>
                      <wps:spPr bwMode="auto">
                        <a:xfrm>
                          <a:off x="1487" y="688"/>
                          <a:ext cx="43" cy="62"/>
                        </a:xfrm>
                        <a:custGeom>
                          <a:avLst/>
                          <a:gdLst>
                            <a:gd name="T0" fmla="*/ 74 w 87"/>
                            <a:gd name="T1" fmla="*/ 14 h 125"/>
                            <a:gd name="T2" fmla="*/ 80 w 87"/>
                            <a:gd name="T3" fmla="*/ 22 h 125"/>
                            <a:gd name="T4" fmla="*/ 84 w 87"/>
                            <a:gd name="T5" fmla="*/ 32 h 125"/>
                            <a:gd name="T6" fmla="*/ 85 w 87"/>
                            <a:gd name="T7" fmla="*/ 45 h 125"/>
                            <a:gd name="T8" fmla="*/ 87 w 87"/>
                            <a:gd name="T9" fmla="*/ 62 h 125"/>
                            <a:gd name="T10" fmla="*/ 87 w 87"/>
                            <a:gd name="T11" fmla="*/ 77 h 125"/>
                            <a:gd name="T12" fmla="*/ 84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70 w 87"/>
                            <a:gd name="T19" fmla="*/ 117 h 125"/>
                            <a:gd name="T20" fmla="*/ 62 w 87"/>
                            <a:gd name="T21" fmla="*/ 122 h 125"/>
                            <a:gd name="T22" fmla="*/ 54 w 87"/>
                            <a:gd name="T23" fmla="*/ 125 h 125"/>
                            <a:gd name="T24" fmla="*/ 44 w 87"/>
                            <a:gd name="T25" fmla="*/ 125 h 125"/>
                            <a:gd name="T26" fmla="*/ 34 w 87"/>
                            <a:gd name="T27" fmla="*/ 125 h 125"/>
                            <a:gd name="T28" fmla="*/ 25 w 87"/>
                            <a:gd name="T29" fmla="*/ 122 h 125"/>
                            <a:gd name="T30" fmla="*/ 17 w 87"/>
                            <a:gd name="T31" fmla="*/ 117 h 125"/>
                            <a:gd name="T32" fmla="*/ 12 w 87"/>
                            <a:gd name="T33" fmla="*/ 110 h 125"/>
                            <a:gd name="T34" fmla="*/ 7 w 87"/>
                            <a:gd name="T35" fmla="*/ 102 h 125"/>
                            <a:gd name="T36" fmla="*/ 4 w 87"/>
                            <a:gd name="T37" fmla="*/ 90 h 125"/>
                            <a:gd name="T38" fmla="*/ 2 w 87"/>
                            <a:gd name="T39" fmla="*/ 77 h 125"/>
                            <a:gd name="T40" fmla="*/ 0 w 87"/>
                            <a:gd name="T41" fmla="*/ 62 h 125"/>
                            <a:gd name="T42" fmla="*/ 2 w 87"/>
                            <a:gd name="T43" fmla="*/ 45 h 125"/>
                            <a:gd name="T44" fmla="*/ 5 w 87"/>
                            <a:gd name="T45" fmla="*/ 32 h 125"/>
                            <a:gd name="T46" fmla="*/ 9 w 87"/>
                            <a:gd name="T47" fmla="*/ 20 h 125"/>
                            <a:gd name="T48" fmla="*/ 17 w 87"/>
                            <a:gd name="T49" fmla="*/ 12 h 125"/>
                            <a:gd name="T50" fmla="*/ 22 w 87"/>
                            <a:gd name="T51" fmla="*/ 7 h 125"/>
                            <a:gd name="T52" fmla="*/ 29 w 87"/>
                            <a:gd name="T53" fmla="*/ 4 h 125"/>
                            <a:gd name="T54" fmla="*/ 37 w 87"/>
                            <a:gd name="T55" fmla="*/ 2 h 125"/>
                            <a:gd name="T56" fmla="*/ 45 w 87"/>
                            <a:gd name="T57" fmla="*/ 0 h 125"/>
                            <a:gd name="T58" fmla="*/ 54 w 87"/>
                            <a:gd name="T59" fmla="*/ 2 h 125"/>
                            <a:gd name="T60" fmla="*/ 62 w 87"/>
                            <a:gd name="T61" fmla="*/ 4 h 125"/>
                            <a:gd name="T62" fmla="*/ 69 w 87"/>
                            <a:gd name="T63" fmla="*/ 7 h 125"/>
                            <a:gd name="T64" fmla="*/ 74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4 w 87"/>
                            <a:gd name="T73" fmla="*/ 100 h 125"/>
                            <a:gd name="T74" fmla="*/ 35 w 87"/>
                            <a:gd name="T75" fmla="*/ 104 h 125"/>
                            <a:gd name="T76" fmla="*/ 40 w 87"/>
                            <a:gd name="T77" fmla="*/ 107 h 125"/>
                            <a:gd name="T78" fmla="*/ 44 w 87"/>
                            <a:gd name="T79" fmla="*/ 107 h 125"/>
                            <a:gd name="T80" fmla="*/ 49 w 87"/>
                            <a:gd name="T81" fmla="*/ 107 h 125"/>
                            <a:gd name="T82" fmla="*/ 52 w 87"/>
                            <a:gd name="T83" fmla="*/ 104 h 125"/>
                            <a:gd name="T84" fmla="*/ 55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5 w 87"/>
                            <a:gd name="T97" fmla="*/ 25 h 125"/>
                            <a:gd name="T98" fmla="*/ 52 w 87"/>
                            <a:gd name="T99" fmla="*/ 22 h 125"/>
                            <a:gd name="T100" fmla="*/ 49 w 87"/>
                            <a:gd name="T101" fmla="*/ 20 h 125"/>
                            <a:gd name="T102" fmla="*/ 44 w 87"/>
                            <a:gd name="T103" fmla="*/ 19 h 125"/>
                            <a:gd name="T104" fmla="*/ 40 w 87"/>
                            <a:gd name="T105" fmla="*/ 20 h 125"/>
                            <a:gd name="T106" fmla="*/ 35 w 87"/>
                            <a:gd name="T107" fmla="*/ 22 h 125"/>
                            <a:gd name="T108" fmla="*/ 34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4" y="14"/>
                              </a:moveTo>
                              <a:lnTo>
                                <a:pt x="80" y="22"/>
                              </a:lnTo>
                              <a:lnTo>
                                <a:pt x="84" y="32"/>
                              </a:lnTo>
                              <a:lnTo>
                                <a:pt x="85" y="45"/>
                              </a:lnTo>
                              <a:lnTo>
                                <a:pt x="87" y="62"/>
                              </a:lnTo>
                              <a:lnTo>
                                <a:pt x="87" y="77"/>
                              </a:lnTo>
                              <a:lnTo>
                                <a:pt x="84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70" y="117"/>
                              </a:lnTo>
                              <a:lnTo>
                                <a:pt x="62" y="122"/>
                              </a:lnTo>
                              <a:lnTo>
                                <a:pt x="54" y="125"/>
                              </a:lnTo>
                              <a:lnTo>
                                <a:pt x="44" y="125"/>
                              </a:lnTo>
                              <a:lnTo>
                                <a:pt x="34" y="125"/>
                              </a:lnTo>
                              <a:lnTo>
                                <a:pt x="25" y="122"/>
                              </a:lnTo>
                              <a:lnTo>
                                <a:pt x="17" y="117"/>
                              </a:lnTo>
                              <a:lnTo>
                                <a:pt x="12" y="110"/>
                              </a:lnTo>
                              <a:lnTo>
                                <a:pt x="7" y="102"/>
                              </a:lnTo>
                              <a:lnTo>
                                <a:pt x="4" y="90"/>
                              </a:lnTo>
                              <a:lnTo>
                                <a:pt x="2" y="77"/>
                              </a:lnTo>
                              <a:lnTo>
                                <a:pt x="0" y="62"/>
                              </a:lnTo>
                              <a:lnTo>
                                <a:pt x="2" y="45"/>
                              </a:lnTo>
                              <a:lnTo>
                                <a:pt x="5" y="32"/>
                              </a:lnTo>
                              <a:lnTo>
                                <a:pt x="9" y="20"/>
                              </a:lnTo>
                              <a:lnTo>
                                <a:pt x="17" y="12"/>
                              </a:lnTo>
                              <a:lnTo>
                                <a:pt x="22" y="7"/>
                              </a:lnTo>
                              <a:lnTo>
                                <a:pt x="29" y="4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4" y="2"/>
                              </a:lnTo>
                              <a:lnTo>
                                <a:pt x="62" y="4"/>
                              </a:lnTo>
                              <a:lnTo>
                                <a:pt x="69" y="7"/>
                              </a:lnTo>
                              <a:lnTo>
                                <a:pt x="74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4" y="100"/>
                              </a:lnTo>
                              <a:lnTo>
                                <a:pt x="35" y="104"/>
                              </a:lnTo>
                              <a:lnTo>
                                <a:pt x="40" y="107"/>
                              </a:lnTo>
                              <a:lnTo>
                                <a:pt x="44" y="107"/>
                              </a:lnTo>
                              <a:lnTo>
                                <a:pt x="49" y="107"/>
                              </a:lnTo>
                              <a:lnTo>
                                <a:pt x="52" y="104"/>
                              </a:lnTo>
                              <a:lnTo>
                                <a:pt x="55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5" y="25"/>
                              </a:lnTo>
                              <a:lnTo>
                                <a:pt x="52" y="22"/>
                              </a:lnTo>
                              <a:lnTo>
                                <a:pt x="49" y="20"/>
                              </a:lnTo>
                              <a:lnTo>
                                <a:pt x="44" y="19"/>
                              </a:lnTo>
                              <a:lnTo>
                                <a:pt x="40" y="20"/>
                              </a:lnTo>
                              <a:lnTo>
                                <a:pt x="35" y="22"/>
                              </a:lnTo>
                              <a:lnTo>
                                <a:pt x="34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758"/>
                      <wps:cNvSpPr>
                        <a:spLocks noChangeAspect="1" noEditPoints="1"/>
                      </wps:cNvSpPr>
                      <wps:spPr bwMode="auto">
                        <a:xfrm>
                          <a:off x="1553" y="689"/>
                          <a:ext cx="38" cy="60"/>
                        </a:xfrm>
                        <a:custGeom>
                          <a:avLst/>
                          <a:gdLst>
                            <a:gd name="T0" fmla="*/ 32 w 76"/>
                            <a:gd name="T1" fmla="*/ 0 h 120"/>
                            <a:gd name="T2" fmla="*/ 43 w 76"/>
                            <a:gd name="T3" fmla="*/ 0 h 120"/>
                            <a:gd name="T4" fmla="*/ 50 w 76"/>
                            <a:gd name="T5" fmla="*/ 1 h 120"/>
                            <a:gd name="T6" fmla="*/ 56 w 76"/>
                            <a:gd name="T7" fmla="*/ 1 h 120"/>
                            <a:gd name="T8" fmla="*/ 60 w 76"/>
                            <a:gd name="T9" fmla="*/ 5 h 120"/>
                            <a:gd name="T10" fmla="*/ 65 w 76"/>
                            <a:gd name="T11" fmla="*/ 10 h 120"/>
                            <a:gd name="T12" fmla="*/ 70 w 76"/>
                            <a:gd name="T13" fmla="*/ 15 h 120"/>
                            <a:gd name="T14" fmla="*/ 71 w 76"/>
                            <a:gd name="T15" fmla="*/ 23 h 120"/>
                            <a:gd name="T16" fmla="*/ 73 w 76"/>
                            <a:gd name="T17" fmla="*/ 30 h 120"/>
                            <a:gd name="T18" fmla="*/ 71 w 76"/>
                            <a:gd name="T19" fmla="*/ 40 h 120"/>
                            <a:gd name="T20" fmla="*/ 68 w 76"/>
                            <a:gd name="T21" fmla="*/ 46 h 120"/>
                            <a:gd name="T22" fmla="*/ 63 w 76"/>
                            <a:gd name="T23" fmla="*/ 51 h 120"/>
                            <a:gd name="T24" fmla="*/ 55 w 76"/>
                            <a:gd name="T25" fmla="*/ 56 h 120"/>
                            <a:gd name="T26" fmla="*/ 65 w 76"/>
                            <a:gd name="T27" fmla="*/ 60 h 120"/>
                            <a:gd name="T28" fmla="*/ 71 w 76"/>
                            <a:gd name="T29" fmla="*/ 66 h 120"/>
                            <a:gd name="T30" fmla="*/ 75 w 76"/>
                            <a:gd name="T31" fmla="*/ 75 h 120"/>
                            <a:gd name="T32" fmla="*/ 76 w 76"/>
                            <a:gd name="T33" fmla="*/ 85 h 120"/>
                            <a:gd name="T34" fmla="*/ 75 w 76"/>
                            <a:gd name="T35" fmla="*/ 95 h 120"/>
                            <a:gd name="T36" fmla="*/ 71 w 76"/>
                            <a:gd name="T37" fmla="*/ 103 h 120"/>
                            <a:gd name="T38" fmla="*/ 66 w 76"/>
                            <a:gd name="T39" fmla="*/ 110 h 120"/>
                            <a:gd name="T40" fmla="*/ 60 w 76"/>
                            <a:gd name="T41" fmla="*/ 115 h 120"/>
                            <a:gd name="T42" fmla="*/ 50 w 76"/>
                            <a:gd name="T43" fmla="*/ 118 h 120"/>
                            <a:gd name="T44" fmla="*/ 33 w 76"/>
                            <a:gd name="T45" fmla="*/ 120 h 120"/>
                            <a:gd name="T46" fmla="*/ 3 w 76"/>
                            <a:gd name="T47" fmla="*/ 120 h 120"/>
                            <a:gd name="T48" fmla="*/ 2 w 76"/>
                            <a:gd name="T49" fmla="*/ 118 h 120"/>
                            <a:gd name="T50" fmla="*/ 2 w 76"/>
                            <a:gd name="T51" fmla="*/ 118 h 120"/>
                            <a:gd name="T52" fmla="*/ 0 w 76"/>
                            <a:gd name="T53" fmla="*/ 118 h 120"/>
                            <a:gd name="T54" fmla="*/ 0 w 76"/>
                            <a:gd name="T55" fmla="*/ 115 h 120"/>
                            <a:gd name="T56" fmla="*/ 0 w 76"/>
                            <a:gd name="T57" fmla="*/ 3 h 120"/>
                            <a:gd name="T58" fmla="*/ 0 w 76"/>
                            <a:gd name="T59" fmla="*/ 1 h 120"/>
                            <a:gd name="T60" fmla="*/ 2 w 76"/>
                            <a:gd name="T61" fmla="*/ 0 h 120"/>
                            <a:gd name="T62" fmla="*/ 2 w 76"/>
                            <a:gd name="T63" fmla="*/ 0 h 120"/>
                            <a:gd name="T64" fmla="*/ 3 w 76"/>
                            <a:gd name="T65" fmla="*/ 0 h 120"/>
                            <a:gd name="T66" fmla="*/ 32 w 76"/>
                            <a:gd name="T67" fmla="*/ 0 h 120"/>
                            <a:gd name="T68" fmla="*/ 23 w 76"/>
                            <a:gd name="T69" fmla="*/ 50 h 120"/>
                            <a:gd name="T70" fmla="*/ 30 w 76"/>
                            <a:gd name="T71" fmla="*/ 50 h 120"/>
                            <a:gd name="T72" fmla="*/ 38 w 76"/>
                            <a:gd name="T73" fmla="*/ 48 h 120"/>
                            <a:gd name="T74" fmla="*/ 43 w 76"/>
                            <a:gd name="T75" fmla="*/ 46 h 120"/>
                            <a:gd name="T76" fmla="*/ 48 w 76"/>
                            <a:gd name="T77" fmla="*/ 41 h 120"/>
                            <a:gd name="T78" fmla="*/ 50 w 76"/>
                            <a:gd name="T79" fmla="*/ 33 h 120"/>
                            <a:gd name="T80" fmla="*/ 48 w 76"/>
                            <a:gd name="T81" fmla="*/ 28 h 120"/>
                            <a:gd name="T82" fmla="*/ 48 w 76"/>
                            <a:gd name="T83" fmla="*/ 25 h 120"/>
                            <a:gd name="T84" fmla="*/ 45 w 76"/>
                            <a:gd name="T85" fmla="*/ 21 h 120"/>
                            <a:gd name="T86" fmla="*/ 43 w 76"/>
                            <a:gd name="T87" fmla="*/ 18 h 120"/>
                            <a:gd name="T88" fmla="*/ 38 w 76"/>
                            <a:gd name="T89" fmla="*/ 18 h 120"/>
                            <a:gd name="T90" fmla="*/ 32 w 76"/>
                            <a:gd name="T91" fmla="*/ 16 h 120"/>
                            <a:gd name="T92" fmla="*/ 23 w 76"/>
                            <a:gd name="T93" fmla="*/ 16 h 120"/>
                            <a:gd name="T94" fmla="*/ 23 w 76"/>
                            <a:gd name="T95" fmla="*/ 50 h 120"/>
                            <a:gd name="T96" fmla="*/ 23 w 76"/>
                            <a:gd name="T97" fmla="*/ 100 h 120"/>
                            <a:gd name="T98" fmla="*/ 32 w 76"/>
                            <a:gd name="T99" fmla="*/ 100 h 120"/>
                            <a:gd name="T100" fmla="*/ 41 w 76"/>
                            <a:gd name="T101" fmla="*/ 100 h 120"/>
                            <a:gd name="T102" fmla="*/ 48 w 76"/>
                            <a:gd name="T103" fmla="*/ 96 h 120"/>
                            <a:gd name="T104" fmla="*/ 50 w 76"/>
                            <a:gd name="T105" fmla="*/ 95 h 120"/>
                            <a:gd name="T106" fmla="*/ 51 w 76"/>
                            <a:gd name="T107" fmla="*/ 91 h 120"/>
                            <a:gd name="T108" fmla="*/ 53 w 76"/>
                            <a:gd name="T109" fmla="*/ 88 h 120"/>
                            <a:gd name="T110" fmla="*/ 53 w 76"/>
                            <a:gd name="T111" fmla="*/ 83 h 120"/>
                            <a:gd name="T112" fmla="*/ 51 w 76"/>
                            <a:gd name="T113" fmla="*/ 76 h 120"/>
                            <a:gd name="T114" fmla="*/ 48 w 76"/>
                            <a:gd name="T115" fmla="*/ 71 h 120"/>
                            <a:gd name="T116" fmla="*/ 41 w 76"/>
                            <a:gd name="T117" fmla="*/ 68 h 120"/>
                            <a:gd name="T118" fmla="*/ 32 w 76"/>
                            <a:gd name="T119" fmla="*/ 66 h 120"/>
                            <a:gd name="T120" fmla="*/ 23 w 76"/>
                            <a:gd name="T121" fmla="*/ 66 h 120"/>
                            <a:gd name="T122" fmla="*/ 23 w 76"/>
                            <a:gd name="T123" fmla="*/ 10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76" h="120">
                              <a:moveTo>
                                <a:pt x="32" y="0"/>
                              </a:moveTo>
                              <a:lnTo>
                                <a:pt x="43" y="0"/>
                              </a:lnTo>
                              <a:lnTo>
                                <a:pt x="50" y="1"/>
                              </a:lnTo>
                              <a:lnTo>
                                <a:pt x="56" y="1"/>
                              </a:lnTo>
                              <a:lnTo>
                                <a:pt x="60" y="5"/>
                              </a:lnTo>
                              <a:lnTo>
                                <a:pt x="65" y="10"/>
                              </a:lnTo>
                              <a:lnTo>
                                <a:pt x="70" y="15"/>
                              </a:lnTo>
                              <a:lnTo>
                                <a:pt x="71" y="23"/>
                              </a:lnTo>
                              <a:lnTo>
                                <a:pt x="73" y="30"/>
                              </a:lnTo>
                              <a:lnTo>
                                <a:pt x="71" y="40"/>
                              </a:lnTo>
                              <a:lnTo>
                                <a:pt x="68" y="46"/>
                              </a:lnTo>
                              <a:lnTo>
                                <a:pt x="63" y="51"/>
                              </a:lnTo>
                              <a:lnTo>
                                <a:pt x="55" y="56"/>
                              </a:lnTo>
                              <a:lnTo>
                                <a:pt x="65" y="60"/>
                              </a:lnTo>
                              <a:lnTo>
                                <a:pt x="71" y="66"/>
                              </a:lnTo>
                              <a:lnTo>
                                <a:pt x="75" y="75"/>
                              </a:lnTo>
                              <a:lnTo>
                                <a:pt x="76" y="85"/>
                              </a:lnTo>
                              <a:lnTo>
                                <a:pt x="75" y="95"/>
                              </a:lnTo>
                              <a:lnTo>
                                <a:pt x="71" y="103"/>
                              </a:lnTo>
                              <a:lnTo>
                                <a:pt x="66" y="110"/>
                              </a:lnTo>
                              <a:lnTo>
                                <a:pt x="60" y="115"/>
                              </a:lnTo>
                              <a:lnTo>
                                <a:pt x="50" y="118"/>
                              </a:lnTo>
                              <a:lnTo>
                                <a:pt x="33" y="120"/>
                              </a:lnTo>
                              <a:lnTo>
                                <a:pt x="3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32" y="0"/>
                              </a:lnTo>
                              <a:close/>
                              <a:moveTo>
                                <a:pt x="23" y="50"/>
                              </a:moveTo>
                              <a:lnTo>
                                <a:pt x="30" y="50"/>
                              </a:lnTo>
                              <a:lnTo>
                                <a:pt x="38" y="48"/>
                              </a:lnTo>
                              <a:lnTo>
                                <a:pt x="43" y="46"/>
                              </a:lnTo>
                              <a:lnTo>
                                <a:pt x="48" y="41"/>
                              </a:lnTo>
                              <a:lnTo>
                                <a:pt x="50" y="33"/>
                              </a:lnTo>
                              <a:lnTo>
                                <a:pt x="48" y="28"/>
                              </a:lnTo>
                              <a:lnTo>
                                <a:pt x="48" y="25"/>
                              </a:lnTo>
                              <a:lnTo>
                                <a:pt x="45" y="21"/>
                              </a:lnTo>
                              <a:lnTo>
                                <a:pt x="43" y="18"/>
                              </a:lnTo>
                              <a:lnTo>
                                <a:pt x="38" y="18"/>
                              </a:lnTo>
                              <a:lnTo>
                                <a:pt x="32" y="16"/>
                              </a:lnTo>
                              <a:lnTo>
                                <a:pt x="23" y="16"/>
                              </a:lnTo>
                              <a:lnTo>
                                <a:pt x="23" y="50"/>
                              </a:lnTo>
                              <a:close/>
                              <a:moveTo>
                                <a:pt x="23" y="100"/>
                              </a:moveTo>
                              <a:lnTo>
                                <a:pt x="32" y="100"/>
                              </a:lnTo>
                              <a:lnTo>
                                <a:pt x="41" y="100"/>
                              </a:lnTo>
                              <a:lnTo>
                                <a:pt x="48" y="96"/>
                              </a:lnTo>
                              <a:lnTo>
                                <a:pt x="50" y="95"/>
                              </a:lnTo>
                              <a:lnTo>
                                <a:pt x="51" y="91"/>
                              </a:lnTo>
                              <a:lnTo>
                                <a:pt x="53" y="88"/>
                              </a:lnTo>
                              <a:lnTo>
                                <a:pt x="53" y="83"/>
                              </a:lnTo>
                              <a:lnTo>
                                <a:pt x="51" y="76"/>
                              </a:lnTo>
                              <a:lnTo>
                                <a:pt x="48" y="71"/>
                              </a:lnTo>
                              <a:lnTo>
                                <a:pt x="41" y="68"/>
                              </a:lnTo>
                              <a:lnTo>
                                <a:pt x="32" y="66"/>
                              </a:lnTo>
                              <a:lnTo>
                                <a:pt x="23" y="66"/>
                              </a:lnTo>
                              <a:lnTo>
                                <a:pt x="23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759"/>
                      <wps:cNvSpPr>
                        <a:spLocks noChangeAspect="1"/>
                      </wps:cNvSpPr>
                      <wps:spPr bwMode="auto">
                        <a:xfrm>
                          <a:off x="1615" y="689"/>
                          <a:ext cx="33" cy="60"/>
                        </a:xfrm>
                        <a:custGeom>
                          <a:avLst/>
                          <a:gdLst>
                            <a:gd name="T0" fmla="*/ 23 w 65"/>
                            <a:gd name="T1" fmla="*/ 46 h 120"/>
                            <a:gd name="T2" fmla="*/ 51 w 65"/>
                            <a:gd name="T3" fmla="*/ 46 h 120"/>
                            <a:gd name="T4" fmla="*/ 55 w 65"/>
                            <a:gd name="T5" fmla="*/ 48 h 120"/>
                            <a:gd name="T6" fmla="*/ 55 w 65"/>
                            <a:gd name="T7" fmla="*/ 51 h 120"/>
                            <a:gd name="T8" fmla="*/ 55 w 65"/>
                            <a:gd name="T9" fmla="*/ 63 h 120"/>
                            <a:gd name="T10" fmla="*/ 55 w 65"/>
                            <a:gd name="T11" fmla="*/ 65 h 120"/>
                            <a:gd name="T12" fmla="*/ 51 w 65"/>
                            <a:gd name="T13" fmla="*/ 66 h 120"/>
                            <a:gd name="T14" fmla="*/ 23 w 65"/>
                            <a:gd name="T15" fmla="*/ 66 h 120"/>
                            <a:gd name="T16" fmla="*/ 23 w 65"/>
                            <a:gd name="T17" fmla="*/ 100 h 120"/>
                            <a:gd name="T18" fmla="*/ 60 w 65"/>
                            <a:gd name="T19" fmla="*/ 100 h 120"/>
                            <a:gd name="T20" fmla="*/ 63 w 65"/>
                            <a:gd name="T21" fmla="*/ 101 h 120"/>
                            <a:gd name="T22" fmla="*/ 63 w 65"/>
                            <a:gd name="T23" fmla="*/ 103 h 120"/>
                            <a:gd name="T24" fmla="*/ 63 w 65"/>
                            <a:gd name="T25" fmla="*/ 115 h 120"/>
                            <a:gd name="T26" fmla="*/ 63 w 65"/>
                            <a:gd name="T27" fmla="*/ 118 h 120"/>
                            <a:gd name="T28" fmla="*/ 63 w 65"/>
                            <a:gd name="T29" fmla="*/ 118 h 120"/>
                            <a:gd name="T30" fmla="*/ 61 w 65"/>
                            <a:gd name="T31" fmla="*/ 118 h 120"/>
                            <a:gd name="T32" fmla="*/ 60 w 65"/>
                            <a:gd name="T33" fmla="*/ 120 h 120"/>
                            <a:gd name="T34" fmla="*/ 3 w 65"/>
                            <a:gd name="T35" fmla="*/ 120 h 120"/>
                            <a:gd name="T36" fmla="*/ 1 w 65"/>
                            <a:gd name="T37" fmla="*/ 118 h 120"/>
                            <a:gd name="T38" fmla="*/ 0 w 65"/>
                            <a:gd name="T39" fmla="*/ 118 h 120"/>
                            <a:gd name="T40" fmla="*/ 0 w 65"/>
                            <a:gd name="T41" fmla="*/ 118 h 120"/>
                            <a:gd name="T42" fmla="*/ 0 w 65"/>
                            <a:gd name="T43" fmla="*/ 115 h 120"/>
                            <a:gd name="T44" fmla="*/ 0 w 65"/>
                            <a:gd name="T45" fmla="*/ 3 h 120"/>
                            <a:gd name="T46" fmla="*/ 0 w 65"/>
                            <a:gd name="T47" fmla="*/ 1 h 120"/>
                            <a:gd name="T48" fmla="*/ 0 w 65"/>
                            <a:gd name="T49" fmla="*/ 0 h 120"/>
                            <a:gd name="T50" fmla="*/ 1 w 65"/>
                            <a:gd name="T51" fmla="*/ 0 h 120"/>
                            <a:gd name="T52" fmla="*/ 3 w 65"/>
                            <a:gd name="T53" fmla="*/ 0 h 120"/>
                            <a:gd name="T54" fmla="*/ 61 w 65"/>
                            <a:gd name="T55" fmla="*/ 0 h 120"/>
                            <a:gd name="T56" fmla="*/ 63 w 65"/>
                            <a:gd name="T57" fmla="*/ 0 h 120"/>
                            <a:gd name="T58" fmla="*/ 65 w 65"/>
                            <a:gd name="T59" fmla="*/ 1 h 120"/>
                            <a:gd name="T60" fmla="*/ 65 w 65"/>
                            <a:gd name="T61" fmla="*/ 3 h 120"/>
                            <a:gd name="T62" fmla="*/ 63 w 65"/>
                            <a:gd name="T63" fmla="*/ 3 h 120"/>
                            <a:gd name="T64" fmla="*/ 60 w 65"/>
                            <a:gd name="T65" fmla="*/ 16 h 120"/>
                            <a:gd name="T66" fmla="*/ 60 w 65"/>
                            <a:gd name="T67" fmla="*/ 18 h 120"/>
                            <a:gd name="T68" fmla="*/ 56 w 65"/>
                            <a:gd name="T69" fmla="*/ 18 h 120"/>
                            <a:gd name="T70" fmla="*/ 23 w 65"/>
                            <a:gd name="T71" fmla="*/ 18 h 120"/>
                            <a:gd name="T72" fmla="*/ 23 w 65"/>
                            <a:gd name="T73" fmla="*/ 4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5" h="120">
                              <a:moveTo>
                                <a:pt x="23" y="46"/>
                              </a:moveTo>
                              <a:lnTo>
                                <a:pt x="51" y="46"/>
                              </a:lnTo>
                              <a:lnTo>
                                <a:pt x="55" y="48"/>
                              </a:lnTo>
                              <a:lnTo>
                                <a:pt x="55" y="51"/>
                              </a:lnTo>
                              <a:lnTo>
                                <a:pt x="55" y="63"/>
                              </a:lnTo>
                              <a:lnTo>
                                <a:pt x="55" y="65"/>
                              </a:lnTo>
                              <a:lnTo>
                                <a:pt x="51" y="66"/>
                              </a:lnTo>
                              <a:lnTo>
                                <a:pt x="23" y="66"/>
                              </a:lnTo>
                              <a:lnTo>
                                <a:pt x="23" y="100"/>
                              </a:lnTo>
                              <a:lnTo>
                                <a:pt x="60" y="100"/>
                              </a:lnTo>
                              <a:lnTo>
                                <a:pt x="63" y="101"/>
                              </a:lnTo>
                              <a:lnTo>
                                <a:pt x="63" y="103"/>
                              </a:lnTo>
                              <a:lnTo>
                                <a:pt x="63" y="115"/>
                              </a:lnTo>
                              <a:lnTo>
                                <a:pt x="63" y="118"/>
                              </a:lnTo>
                              <a:lnTo>
                                <a:pt x="61" y="118"/>
                              </a:lnTo>
                              <a:lnTo>
                                <a:pt x="60" y="120"/>
                              </a:lnTo>
                              <a:lnTo>
                                <a:pt x="3" y="120"/>
                              </a:lnTo>
                              <a:lnTo>
                                <a:pt x="1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61" y="0"/>
                              </a:lnTo>
                              <a:lnTo>
                                <a:pt x="63" y="0"/>
                              </a:lnTo>
                              <a:lnTo>
                                <a:pt x="65" y="1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60" y="16"/>
                              </a:lnTo>
                              <a:lnTo>
                                <a:pt x="60" y="18"/>
                              </a:lnTo>
                              <a:lnTo>
                                <a:pt x="56" y="18"/>
                              </a:lnTo>
                              <a:lnTo>
                                <a:pt x="23" y="18"/>
                              </a:lnTo>
                              <a:lnTo>
                                <a:pt x="2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760"/>
                      <wps:cNvSpPr>
                        <a:spLocks noChangeAspect="1"/>
                      </wps:cNvSpPr>
                      <wps:spPr bwMode="auto">
                        <a:xfrm>
                          <a:off x="1664" y="688"/>
                          <a:ext cx="36" cy="62"/>
                        </a:xfrm>
                        <a:custGeom>
                          <a:avLst/>
                          <a:gdLst>
                            <a:gd name="T0" fmla="*/ 65 w 74"/>
                            <a:gd name="T1" fmla="*/ 29 h 125"/>
                            <a:gd name="T2" fmla="*/ 65 w 74"/>
                            <a:gd name="T3" fmla="*/ 29 h 125"/>
                            <a:gd name="T4" fmla="*/ 64 w 74"/>
                            <a:gd name="T5" fmla="*/ 29 h 125"/>
                            <a:gd name="T6" fmla="*/ 64 w 74"/>
                            <a:gd name="T7" fmla="*/ 29 h 125"/>
                            <a:gd name="T8" fmla="*/ 59 w 74"/>
                            <a:gd name="T9" fmla="*/ 25 h 125"/>
                            <a:gd name="T10" fmla="*/ 52 w 74"/>
                            <a:gd name="T11" fmla="*/ 22 h 125"/>
                            <a:gd name="T12" fmla="*/ 45 w 74"/>
                            <a:gd name="T13" fmla="*/ 20 h 125"/>
                            <a:gd name="T14" fmla="*/ 40 w 74"/>
                            <a:gd name="T15" fmla="*/ 22 h 125"/>
                            <a:gd name="T16" fmla="*/ 37 w 74"/>
                            <a:gd name="T17" fmla="*/ 24 h 125"/>
                            <a:gd name="T18" fmla="*/ 32 w 74"/>
                            <a:gd name="T19" fmla="*/ 25 h 125"/>
                            <a:gd name="T20" fmla="*/ 30 w 74"/>
                            <a:gd name="T21" fmla="*/ 30 h 125"/>
                            <a:gd name="T22" fmla="*/ 27 w 74"/>
                            <a:gd name="T23" fmla="*/ 42 h 125"/>
                            <a:gd name="T24" fmla="*/ 25 w 74"/>
                            <a:gd name="T25" fmla="*/ 59 h 125"/>
                            <a:gd name="T26" fmla="*/ 25 w 74"/>
                            <a:gd name="T27" fmla="*/ 70 h 125"/>
                            <a:gd name="T28" fmla="*/ 27 w 74"/>
                            <a:gd name="T29" fmla="*/ 80 h 125"/>
                            <a:gd name="T30" fmla="*/ 29 w 74"/>
                            <a:gd name="T31" fmla="*/ 90 h 125"/>
                            <a:gd name="T32" fmla="*/ 32 w 74"/>
                            <a:gd name="T33" fmla="*/ 97 h 125"/>
                            <a:gd name="T34" fmla="*/ 35 w 74"/>
                            <a:gd name="T35" fmla="*/ 100 h 125"/>
                            <a:gd name="T36" fmla="*/ 39 w 74"/>
                            <a:gd name="T37" fmla="*/ 104 h 125"/>
                            <a:gd name="T38" fmla="*/ 42 w 74"/>
                            <a:gd name="T39" fmla="*/ 105 h 125"/>
                            <a:gd name="T40" fmla="*/ 47 w 74"/>
                            <a:gd name="T41" fmla="*/ 105 h 125"/>
                            <a:gd name="T42" fmla="*/ 55 w 74"/>
                            <a:gd name="T43" fmla="*/ 104 h 125"/>
                            <a:gd name="T44" fmla="*/ 64 w 74"/>
                            <a:gd name="T45" fmla="*/ 99 h 125"/>
                            <a:gd name="T46" fmla="*/ 64 w 74"/>
                            <a:gd name="T47" fmla="*/ 99 h 125"/>
                            <a:gd name="T48" fmla="*/ 65 w 74"/>
                            <a:gd name="T49" fmla="*/ 99 h 125"/>
                            <a:gd name="T50" fmla="*/ 65 w 74"/>
                            <a:gd name="T51" fmla="*/ 99 h 125"/>
                            <a:gd name="T52" fmla="*/ 67 w 74"/>
                            <a:gd name="T53" fmla="*/ 100 h 125"/>
                            <a:gd name="T54" fmla="*/ 74 w 74"/>
                            <a:gd name="T55" fmla="*/ 112 h 125"/>
                            <a:gd name="T56" fmla="*/ 74 w 74"/>
                            <a:gd name="T57" fmla="*/ 114 h 125"/>
                            <a:gd name="T58" fmla="*/ 74 w 74"/>
                            <a:gd name="T59" fmla="*/ 114 h 125"/>
                            <a:gd name="T60" fmla="*/ 74 w 74"/>
                            <a:gd name="T61" fmla="*/ 117 h 125"/>
                            <a:gd name="T62" fmla="*/ 70 w 74"/>
                            <a:gd name="T63" fmla="*/ 119 h 125"/>
                            <a:gd name="T64" fmla="*/ 64 w 74"/>
                            <a:gd name="T65" fmla="*/ 122 h 125"/>
                            <a:gd name="T66" fmla="*/ 59 w 74"/>
                            <a:gd name="T67" fmla="*/ 124 h 125"/>
                            <a:gd name="T68" fmla="*/ 52 w 74"/>
                            <a:gd name="T69" fmla="*/ 125 h 125"/>
                            <a:gd name="T70" fmla="*/ 45 w 74"/>
                            <a:gd name="T71" fmla="*/ 125 h 125"/>
                            <a:gd name="T72" fmla="*/ 35 w 74"/>
                            <a:gd name="T73" fmla="*/ 125 h 125"/>
                            <a:gd name="T74" fmla="*/ 27 w 74"/>
                            <a:gd name="T75" fmla="*/ 124 h 125"/>
                            <a:gd name="T76" fmla="*/ 20 w 74"/>
                            <a:gd name="T77" fmla="*/ 119 h 125"/>
                            <a:gd name="T78" fmla="*/ 15 w 74"/>
                            <a:gd name="T79" fmla="*/ 114 h 125"/>
                            <a:gd name="T80" fmla="*/ 9 w 74"/>
                            <a:gd name="T81" fmla="*/ 104 h 125"/>
                            <a:gd name="T82" fmla="*/ 4 w 74"/>
                            <a:gd name="T83" fmla="*/ 92 h 125"/>
                            <a:gd name="T84" fmla="*/ 0 w 74"/>
                            <a:gd name="T85" fmla="*/ 79 h 125"/>
                            <a:gd name="T86" fmla="*/ 0 w 74"/>
                            <a:gd name="T87" fmla="*/ 62 h 125"/>
                            <a:gd name="T88" fmla="*/ 0 w 74"/>
                            <a:gd name="T89" fmla="*/ 47 h 125"/>
                            <a:gd name="T90" fmla="*/ 4 w 74"/>
                            <a:gd name="T91" fmla="*/ 34 h 125"/>
                            <a:gd name="T92" fmla="*/ 7 w 74"/>
                            <a:gd name="T93" fmla="*/ 24 h 125"/>
                            <a:gd name="T94" fmla="*/ 14 w 74"/>
                            <a:gd name="T95" fmla="*/ 14 h 125"/>
                            <a:gd name="T96" fmla="*/ 20 w 74"/>
                            <a:gd name="T97" fmla="*/ 9 h 125"/>
                            <a:gd name="T98" fmla="*/ 27 w 74"/>
                            <a:gd name="T99" fmla="*/ 4 h 125"/>
                            <a:gd name="T100" fmla="*/ 35 w 74"/>
                            <a:gd name="T101" fmla="*/ 2 h 125"/>
                            <a:gd name="T102" fmla="*/ 44 w 74"/>
                            <a:gd name="T103" fmla="*/ 0 h 125"/>
                            <a:gd name="T104" fmla="*/ 50 w 74"/>
                            <a:gd name="T105" fmla="*/ 0 h 125"/>
                            <a:gd name="T106" fmla="*/ 57 w 74"/>
                            <a:gd name="T107" fmla="*/ 4 h 125"/>
                            <a:gd name="T108" fmla="*/ 64 w 74"/>
                            <a:gd name="T109" fmla="*/ 5 h 125"/>
                            <a:gd name="T110" fmla="*/ 70 w 74"/>
                            <a:gd name="T111" fmla="*/ 9 h 125"/>
                            <a:gd name="T112" fmla="*/ 72 w 74"/>
                            <a:gd name="T113" fmla="*/ 12 h 125"/>
                            <a:gd name="T114" fmla="*/ 74 w 74"/>
                            <a:gd name="T115" fmla="*/ 14 h 125"/>
                            <a:gd name="T116" fmla="*/ 74 w 74"/>
                            <a:gd name="T117" fmla="*/ 14 h 125"/>
                            <a:gd name="T118" fmla="*/ 74 w 74"/>
                            <a:gd name="T119" fmla="*/ 15 h 125"/>
                            <a:gd name="T120" fmla="*/ 65 w 74"/>
                            <a:gd name="T121" fmla="*/ 29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74" h="125">
                              <a:moveTo>
                                <a:pt x="65" y="29"/>
                              </a:moveTo>
                              <a:lnTo>
                                <a:pt x="65" y="29"/>
                              </a:lnTo>
                              <a:lnTo>
                                <a:pt x="64" y="29"/>
                              </a:lnTo>
                              <a:lnTo>
                                <a:pt x="59" y="25"/>
                              </a:lnTo>
                              <a:lnTo>
                                <a:pt x="52" y="22"/>
                              </a:lnTo>
                              <a:lnTo>
                                <a:pt x="45" y="20"/>
                              </a:lnTo>
                              <a:lnTo>
                                <a:pt x="40" y="22"/>
                              </a:lnTo>
                              <a:lnTo>
                                <a:pt x="37" y="24"/>
                              </a:ln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7" y="42"/>
                              </a:lnTo>
                              <a:lnTo>
                                <a:pt x="25" y="59"/>
                              </a:lnTo>
                              <a:lnTo>
                                <a:pt x="25" y="70"/>
                              </a:lnTo>
                              <a:lnTo>
                                <a:pt x="27" y="80"/>
                              </a:lnTo>
                              <a:lnTo>
                                <a:pt x="29" y="90"/>
                              </a:lnTo>
                              <a:lnTo>
                                <a:pt x="32" y="97"/>
                              </a:lnTo>
                              <a:lnTo>
                                <a:pt x="35" y="100"/>
                              </a:lnTo>
                              <a:lnTo>
                                <a:pt x="39" y="104"/>
                              </a:lnTo>
                              <a:lnTo>
                                <a:pt x="42" y="105"/>
                              </a:lnTo>
                              <a:lnTo>
                                <a:pt x="47" y="105"/>
                              </a:lnTo>
                              <a:lnTo>
                                <a:pt x="55" y="104"/>
                              </a:lnTo>
                              <a:lnTo>
                                <a:pt x="64" y="99"/>
                              </a:lnTo>
                              <a:lnTo>
                                <a:pt x="65" y="99"/>
                              </a:lnTo>
                              <a:lnTo>
                                <a:pt x="67" y="100"/>
                              </a:lnTo>
                              <a:lnTo>
                                <a:pt x="74" y="112"/>
                              </a:lnTo>
                              <a:lnTo>
                                <a:pt x="74" y="114"/>
                              </a:lnTo>
                              <a:lnTo>
                                <a:pt x="74" y="117"/>
                              </a:lnTo>
                              <a:lnTo>
                                <a:pt x="70" y="119"/>
                              </a:lnTo>
                              <a:lnTo>
                                <a:pt x="64" y="122"/>
                              </a:lnTo>
                              <a:lnTo>
                                <a:pt x="59" y="124"/>
                              </a:lnTo>
                              <a:lnTo>
                                <a:pt x="52" y="125"/>
                              </a:lnTo>
                              <a:lnTo>
                                <a:pt x="45" y="125"/>
                              </a:lnTo>
                              <a:lnTo>
                                <a:pt x="35" y="125"/>
                              </a:lnTo>
                              <a:lnTo>
                                <a:pt x="27" y="124"/>
                              </a:lnTo>
                              <a:lnTo>
                                <a:pt x="20" y="119"/>
                              </a:lnTo>
                              <a:lnTo>
                                <a:pt x="15" y="114"/>
                              </a:lnTo>
                              <a:lnTo>
                                <a:pt x="9" y="104"/>
                              </a:lnTo>
                              <a:lnTo>
                                <a:pt x="4" y="92"/>
                              </a:lnTo>
                              <a:lnTo>
                                <a:pt x="0" y="79"/>
                              </a:lnTo>
                              <a:lnTo>
                                <a:pt x="0" y="62"/>
                              </a:lnTo>
                              <a:lnTo>
                                <a:pt x="0" y="47"/>
                              </a:lnTo>
                              <a:lnTo>
                                <a:pt x="4" y="34"/>
                              </a:lnTo>
                              <a:lnTo>
                                <a:pt x="7" y="24"/>
                              </a:lnTo>
                              <a:lnTo>
                                <a:pt x="14" y="14"/>
                              </a:lnTo>
                              <a:lnTo>
                                <a:pt x="20" y="9"/>
                              </a:lnTo>
                              <a:lnTo>
                                <a:pt x="27" y="4"/>
                              </a:lnTo>
                              <a:lnTo>
                                <a:pt x="35" y="2"/>
                              </a:lnTo>
                              <a:lnTo>
                                <a:pt x="44" y="0"/>
                              </a:lnTo>
                              <a:lnTo>
                                <a:pt x="50" y="0"/>
                              </a:lnTo>
                              <a:lnTo>
                                <a:pt x="57" y="4"/>
                              </a:lnTo>
                              <a:lnTo>
                                <a:pt x="64" y="5"/>
                              </a:lnTo>
                              <a:lnTo>
                                <a:pt x="70" y="9"/>
                              </a:lnTo>
                              <a:lnTo>
                                <a:pt x="72" y="12"/>
                              </a:lnTo>
                              <a:lnTo>
                                <a:pt x="74" y="14"/>
                              </a:lnTo>
                              <a:lnTo>
                                <a:pt x="74" y="15"/>
                              </a:lnTo>
                              <a:lnTo>
                                <a:pt x="6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761"/>
                      <wps:cNvSpPr>
                        <a:spLocks noChangeAspect="1"/>
                      </wps:cNvSpPr>
                      <wps:spPr bwMode="auto">
                        <a:xfrm>
                          <a:off x="1719" y="689"/>
                          <a:ext cx="40" cy="60"/>
                        </a:xfrm>
                        <a:custGeom>
                          <a:avLst/>
                          <a:gdLst>
                            <a:gd name="T0" fmla="*/ 50 w 80"/>
                            <a:gd name="T1" fmla="*/ 53 h 120"/>
                            <a:gd name="T2" fmla="*/ 55 w 80"/>
                            <a:gd name="T3" fmla="*/ 66 h 120"/>
                            <a:gd name="T4" fmla="*/ 60 w 80"/>
                            <a:gd name="T5" fmla="*/ 80 h 120"/>
                            <a:gd name="T6" fmla="*/ 60 w 80"/>
                            <a:gd name="T7" fmla="*/ 66 h 120"/>
                            <a:gd name="T8" fmla="*/ 60 w 80"/>
                            <a:gd name="T9" fmla="*/ 58 h 120"/>
                            <a:gd name="T10" fmla="*/ 60 w 80"/>
                            <a:gd name="T11" fmla="*/ 3 h 120"/>
                            <a:gd name="T12" fmla="*/ 60 w 80"/>
                            <a:gd name="T13" fmla="*/ 1 h 120"/>
                            <a:gd name="T14" fmla="*/ 62 w 80"/>
                            <a:gd name="T15" fmla="*/ 0 h 120"/>
                            <a:gd name="T16" fmla="*/ 62 w 80"/>
                            <a:gd name="T17" fmla="*/ 0 h 120"/>
                            <a:gd name="T18" fmla="*/ 64 w 80"/>
                            <a:gd name="T19" fmla="*/ 0 h 120"/>
                            <a:gd name="T20" fmla="*/ 77 w 80"/>
                            <a:gd name="T21" fmla="*/ 0 h 120"/>
                            <a:gd name="T22" fmla="*/ 79 w 80"/>
                            <a:gd name="T23" fmla="*/ 0 h 120"/>
                            <a:gd name="T24" fmla="*/ 80 w 80"/>
                            <a:gd name="T25" fmla="*/ 0 h 120"/>
                            <a:gd name="T26" fmla="*/ 80 w 80"/>
                            <a:gd name="T27" fmla="*/ 1 h 120"/>
                            <a:gd name="T28" fmla="*/ 80 w 80"/>
                            <a:gd name="T29" fmla="*/ 3 h 120"/>
                            <a:gd name="T30" fmla="*/ 80 w 80"/>
                            <a:gd name="T31" fmla="*/ 115 h 120"/>
                            <a:gd name="T32" fmla="*/ 80 w 80"/>
                            <a:gd name="T33" fmla="*/ 118 h 120"/>
                            <a:gd name="T34" fmla="*/ 80 w 80"/>
                            <a:gd name="T35" fmla="*/ 118 h 120"/>
                            <a:gd name="T36" fmla="*/ 79 w 80"/>
                            <a:gd name="T37" fmla="*/ 118 h 120"/>
                            <a:gd name="T38" fmla="*/ 77 w 80"/>
                            <a:gd name="T39" fmla="*/ 120 h 120"/>
                            <a:gd name="T40" fmla="*/ 67 w 80"/>
                            <a:gd name="T41" fmla="*/ 120 h 120"/>
                            <a:gd name="T42" fmla="*/ 64 w 80"/>
                            <a:gd name="T43" fmla="*/ 118 h 120"/>
                            <a:gd name="T44" fmla="*/ 60 w 80"/>
                            <a:gd name="T45" fmla="*/ 116 h 120"/>
                            <a:gd name="T46" fmla="*/ 30 w 80"/>
                            <a:gd name="T47" fmla="*/ 60 h 120"/>
                            <a:gd name="T48" fmla="*/ 25 w 80"/>
                            <a:gd name="T49" fmla="*/ 46 h 120"/>
                            <a:gd name="T50" fmla="*/ 20 w 80"/>
                            <a:gd name="T51" fmla="*/ 35 h 120"/>
                            <a:gd name="T52" fmla="*/ 20 w 80"/>
                            <a:gd name="T53" fmla="*/ 46 h 120"/>
                            <a:gd name="T54" fmla="*/ 20 w 80"/>
                            <a:gd name="T55" fmla="*/ 56 h 120"/>
                            <a:gd name="T56" fmla="*/ 20 w 80"/>
                            <a:gd name="T57" fmla="*/ 115 h 120"/>
                            <a:gd name="T58" fmla="*/ 20 w 80"/>
                            <a:gd name="T59" fmla="*/ 118 h 120"/>
                            <a:gd name="T60" fmla="*/ 17 w 80"/>
                            <a:gd name="T61" fmla="*/ 120 h 120"/>
                            <a:gd name="T62" fmla="*/ 4 w 80"/>
                            <a:gd name="T63" fmla="*/ 120 h 120"/>
                            <a:gd name="T64" fmla="*/ 2 w 80"/>
                            <a:gd name="T65" fmla="*/ 118 h 120"/>
                            <a:gd name="T66" fmla="*/ 0 w 80"/>
                            <a:gd name="T67" fmla="*/ 118 h 120"/>
                            <a:gd name="T68" fmla="*/ 0 w 80"/>
                            <a:gd name="T69" fmla="*/ 118 h 120"/>
                            <a:gd name="T70" fmla="*/ 0 w 80"/>
                            <a:gd name="T71" fmla="*/ 115 h 120"/>
                            <a:gd name="T72" fmla="*/ 0 w 80"/>
                            <a:gd name="T73" fmla="*/ 3 h 120"/>
                            <a:gd name="T74" fmla="*/ 0 w 80"/>
                            <a:gd name="T75" fmla="*/ 1 h 120"/>
                            <a:gd name="T76" fmla="*/ 0 w 80"/>
                            <a:gd name="T77" fmla="*/ 0 h 120"/>
                            <a:gd name="T78" fmla="*/ 2 w 80"/>
                            <a:gd name="T79" fmla="*/ 0 h 120"/>
                            <a:gd name="T80" fmla="*/ 4 w 80"/>
                            <a:gd name="T81" fmla="*/ 0 h 120"/>
                            <a:gd name="T82" fmla="*/ 17 w 80"/>
                            <a:gd name="T83" fmla="*/ 0 h 120"/>
                            <a:gd name="T84" fmla="*/ 20 w 80"/>
                            <a:gd name="T85" fmla="*/ 0 h 120"/>
                            <a:gd name="T86" fmla="*/ 22 w 80"/>
                            <a:gd name="T87" fmla="*/ 3 h 120"/>
                            <a:gd name="T88" fmla="*/ 50 w 80"/>
                            <a:gd name="T89" fmla="*/ 5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50" y="53"/>
                              </a:moveTo>
                              <a:lnTo>
                                <a:pt x="55" y="66"/>
                              </a:lnTo>
                              <a:lnTo>
                                <a:pt x="60" y="80"/>
                              </a:lnTo>
                              <a:lnTo>
                                <a:pt x="60" y="66"/>
                              </a:lnTo>
                              <a:lnTo>
                                <a:pt x="60" y="58"/>
                              </a:lnTo>
                              <a:lnTo>
                                <a:pt x="60" y="3"/>
                              </a:lnTo>
                              <a:lnTo>
                                <a:pt x="60" y="1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80" y="0"/>
                              </a:lnTo>
                              <a:lnTo>
                                <a:pt x="80" y="1"/>
                              </a:lnTo>
                              <a:lnTo>
                                <a:pt x="80" y="3"/>
                              </a:lnTo>
                              <a:lnTo>
                                <a:pt x="80" y="115"/>
                              </a:lnTo>
                              <a:lnTo>
                                <a:pt x="80" y="118"/>
                              </a:lnTo>
                              <a:lnTo>
                                <a:pt x="79" y="118"/>
                              </a:lnTo>
                              <a:lnTo>
                                <a:pt x="77" y="120"/>
                              </a:lnTo>
                              <a:lnTo>
                                <a:pt x="67" y="120"/>
                              </a:lnTo>
                              <a:lnTo>
                                <a:pt x="64" y="118"/>
                              </a:lnTo>
                              <a:lnTo>
                                <a:pt x="60" y="116"/>
                              </a:lnTo>
                              <a:lnTo>
                                <a:pt x="30" y="60"/>
                              </a:lnTo>
                              <a:lnTo>
                                <a:pt x="25" y="46"/>
                              </a:lnTo>
                              <a:lnTo>
                                <a:pt x="20" y="35"/>
                              </a:lnTo>
                              <a:lnTo>
                                <a:pt x="20" y="46"/>
                              </a:lnTo>
                              <a:lnTo>
                                <a:pt x="20" y="56"/>
                              </a:lnTo>
                              <a:lnTo>
                                <a:pt x="20" y="115"/>
                              </a:lnTo>
                              <a:lnTo>
                                <a:pt x="20" y="118"/>
                              </a:lnTo>
                              <a:lnTo>
                                <a:pt x="17" y="120"/>
                              </a:lnTo>
                              <a:lnTo>
                                <a:pt x="4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2" y="3"/>
                              </a:lnTo>
                              <a:lnTo>
                                <a:pt x="5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762"/>
                      <wps:cNvSpPr>
                        <a:spLocks noChangeAspect="1" noEditPoints="1"/>
                      </wps:cNvSpPr>
                      <wps:spPr bwMode="auto">
                        <a:xfrm>
                          <a:off x="1784" y="671"/>
                          <a:ext cx="33" cy="78"/>
                        </a:xfrm>
                        <a:custGeom>
                          <a:avLst/>
                          <a:gdLst>
                            <a:gd name="T0" fmla="*/ 53 w 65"/>
                            <a:gd name="T1" fmla="*/ 83 h 157"/>
                            <a:gd name="T2" fmla="*/ 56 w 65"/>
                            <a:gd name="T3" fmla="*/ 88 h 157"/>
                            <a:gd name="T4" fmla="*/ 56 w 65"/>
                            <a:gd name="T5" fmla="*/ 102 h 157"/>
                            <a:gd name="T6" fmla="*/ 25 w 65"/>
                            <a:gd name="T7" fmla="*/ 103 h 157"/>
                            <a:gd name="T8" fmla="*/ 61 w 65"/>
                            <a:gd name="T9" fmla="*/ 137 h 157"/>
                            <a:gd name="T10" fmla="*/ 65 w 65"/>
                            <a:gd name="T11" fmla="*/ 140 h 157"/>
                            <a:gd name="T12" fmla="*/ 65 w 65"/>
                            <a:gd name="T13" fmla="*/ 155 h 157"/>
                            <a:gd name="T14" fmla="*/ 63 w 65"/>
                            <a:gd name="T15" fmla="*/ 155 h 157"/>
                            <a:gd name="T16" fmla="*/ 3 w 65"/>
                            <a:gd name="T17" fmla="*/ 157 h 157"/>
                            <a:gd name="T18" fmla="*/ 1 w 65"/>
                            <a:gd name="T19" fmla="*/ 155 h 157"/>
                            <a:gd name="T20" fmla="*/ 0 w 65"/>
                            <a:gd name="T21" fmla="*/ 152 h 157"/>
                            <a:gd name="T22" fmla="*/ 0 w 65"/>
                            <a:gd name="T23" fmla="*/ 38 h 157"/>
                            <a:gd name="T24" fmla="*/ 1 w 65"/>
                            <a:gd name="T25" fmla="*/ 37 h 157"/>
                            <a:gd name="T26" fmla="*/ 61 w 65"/>
                            <a:gd name="T27" fmla="*/ 37 h 157"/>
                            <a:gd name="T28" fmla="*/ 65 w 65"/>
                            <a:gd name="T29" fmla="*/ 38 h 157"/>
                            <a:gd name="T30" fmla="*/ 65 w 65"/>
                            <a:gd name="T31" fmla="*/ 40 h 157"/>
                            <a:gd name="T32" fmla="*/ 60 w 65"/>
                            <a:gd name="T33" fmla="*/ 55 h 157"/>
                            <a:gd name="T34" fmla="*/ 25 w 65"/>
                            <a:gd name="T35" fmla="*/ 55 h 157"/>
                            <a:gd name="T36" fmla="*/ 48 w 65"/>
                            <a:gd name="T37" fmla="*/ 0 h 157"/>
                            <a:gd name="T38" fmla="*/ 50 w 65"/>
                            <a:gd name="T39" fmla="*/ 0 h 157"/>
                            <a:gd name="T40" fmla="*/ 53 w 65"/>
                            <a:gd name="T41" fmla="*/ 2 h 157"/>
                            <a:gd name="T42" fmla="*/ 56 w 65"/>
                            <a:gd name="T43" fmla="*/ 8 h 157"/>
                            <a:gd name="T44" fmla="*/ 56 w 65"/>
                            <a:gd name="T45" fmla="*/ 12 h 157"/>
                            <a:gd name="T46" fmla="*/ 33 w 65"/>
                            <a:gd name="T47" fmla="*/ 27 h 157"/>
                            <a:gd name="T48" fmla="*/ 31 w 65"/>
                            <a:gd name="T49" fmla="*/ 28 h 157"/>
                            <a:gd name="T50" fmla="*/ 28 w 65"/>
                            <a:gd name="T51" fmla="*/ 27 h 157"/>
                            <a:gd name="T52" fmla="*/ 5 w 65"/>
                            <a:gd name="T53" fmla="*/ 12 h 157"/>
                            <a:gd name="T54" fmla="*/ 5 w 65"/>
                            <a:gd name="T55" fmla="*/ 8 h 157"/>
                            <a:gd name="T56" fmla="*/ 10 w 65"/>
                            <a:gd name="T57" fmla="*/ 2 h 157"/>
                            <a:gd name="T58" fmla="*/ 11 w 65"/>
                            <a:gd name="T59" fmla="*/ 0 h 157"/>
                            <a:gd name="T60" fmla="*/ 15 w 65"/>
                            <a:gd name="T61" fmla="*/ 0 h 157"/>
                            <a:gd name="T62" fmla="*/ 48 w 65"/>
                            <a:gd name="T63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" h="157">
                              <a:moveTo>
                                <a:pt x="25" y="83"/>
                              </a:moveTo>
                              <a:lnTo>
                                <a:pt x="53" y="83"/>
                              </a:lnTo>
                              <a:lnTo>
                                <a:pt x="56" y="85"/>
                              </a:lnTo>
                              <a:lnTo>
                                <a:pt x="56" y="88"/>
                              </a:lnTo>
                              <a:lnTo>
                                <a:pt x="56" y="100"/>
                              </a:lnTo>
                              <a:lnTo>
                                <a:pt x="56" y="102"/>
                              </a:lnTo>
                              <a:lnTo>
                                <a:pt x="53" y="103"/>
                              </a:lnTo>
                              <a:lnTo>
                                <a:pt x="25" y="103"/>
                              </a:lnTo>
                              <a:lnTo>
                                <a:pt x="25" y="137"/>
                              </a:lnTo>
                              <a:lnTo>
                                <a:pt x="61" y="137"/>
                              </a:lnTo>
                              <a:lnTo>
                                <a:pt x="63" y="138"/>
                              </a:lnTo>
                              <a:lnTo>
                                <a:pt x="65" y="140"/>
                              </a:lnTo>
                              <a:lnTo>
                                <a:pt x="65" y="152"/>
                              </a:lnTo>
                              <a:lnTo>
                                <a:pt x="65" y="155"/>
                              </a:lnTo>
                              <a:lnTo>
                                <a:pt x="63" y="155"/>
                              </a:lnTo>
                              <a:lnTo>
                                <a:pt x="61" y="157"/>
                              </a:lnTo>
                              <a:lnTo>
                                <a:pt x="3" y="157"/>
                              </a:lnTo>
                              <a:lnTo>
                                <a:pt x="1" y="155"/>
                              </a:lnTo>
                              <a:lnTo>
                                <a:pt x="0" y="155"/>
                              </a:lnTo>
                              <a:lnTo>
                                <a:pt x="0" y="152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1" y="37"/>
                              </a:lnTo>
                              <a:lnTo>
                                <a:pt x="3" y="37"/>
                              </a:lnTo>
                              <a:lnTo>
                                <a:pt x="61" y="37"/>
                              </a:lnTo>
                              <a:lnTo>
                                <a:pt x="65" y="37"/>
                              </a:lnTo>
                              <a:lnTo>
                                <a:pt x="65" y="38"/>
                              </a:lnTo>
                              <a:lnTo>
                                <a:pt x="65" y="40"/>
                              </a:lnTo>
                              <a:lnTo>
                                <a:pt x="61" y="53"/>
                              </a:lnTo>
                              <a:lnTo>
                                <a:pt x="60" y="55"/>
                              </a:lnTo>
                              <a:lnTo>
                                <a:pt x="58" y="55"/>
                              </a:lnTo>
                              <a:lnTo>
                                <a:pt x="25" y="55"/>
                              </a:lnTo>
                              <a:lnTo>
                                <a:pt x="25" y="83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50" y="0"/>
                              </a:lnTo>
                              <a:lnTo>
                                <a:pt x="51" y="0"/>
                              </a:lnTo>
                              <a:lnTo>
                                <a:pt x="53" y="2"/>
                              </a:lnTo>
                              <a:lnTo>
                                <a:pt x="56" y="7"/>
                              </a:lnTo>
                              <a:lnTo>
                                <a:pt x="56" y="8"/>
                              </a:lnTo>
                              <a:lnTo>
                                <a:pt x="56" y="10"/>
                              </a:lnTo>
                              <a:lnTo>
                                <a:pt x="56" y="12"/>
                              </a:lnTo>
                              <a:lnTo>
                                <a:pt x="55" y="12"/>
                              </a:lnTo>
                              <a:lnTo>
                                <a:pt x="33" y="27"/>
                              </a:lnTo>
                              <a:lnTo>
                                <a:pt x="31" y="28"/>
                              </a:lnTo>
                              <a:lnTo>
                                <a:pt x="30" y="28"/>
                              </a:lnTo>
                              <a:lnTo>
                                <a:pt x="28" y="27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8"/>
                              </a:lnTo>
                              <a:lnTo>
                                <a:pt x="6" y="7"/>
                              </a:lnTo>
                              <a:lnTo>
                                <a:pt x="10" y="2"/>
                              </a:lnTo>
                              <a:lnTo>
                                <a:pt x="11" y="0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31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763"/>
                      <wps:cNvSpPr>
                        <a:spLocks noChangeAspect="1" noEditPoints="1"/>
                      </wps:cNvSpPr>
                      <wps:spPr bwMode="auto">
                        <a:xfrm>
                          <a:off x="1878" y="689"/>
                          <a:ext cx="36" cy="60"/>
                        </a:xfrm>
                        <a:custGeom>
                          <a:avLst/>
                          <a:gdLst>
                            <a:gd name="T0" fmla="*/ 25 w 74"/>
                            <a:gd name="T1" fmla="*/ 115 h 120"/>
                            <a:gd name="T2" fmla="*/ 24 w 74"/>
                            <a:gd name="T3" fmla="*/ 118 h 120"/>
                            <a:gd name="T4" fmla="*/ 20 w 74"/>
                            <a:gd name="T5" fmla="*/ 120 h 120"/>
                            <a:gd name="T6" fmla="*/ 5 w 74"/>
                            <a:gd name="T7" fmla="*/ 120 h 120"/>
                            <a:gd name="T8" fmla="*/ 2 w 74"/>
                            <a:gd name="T9" fmla="*/ 118 h 120"/>
                            <a:gd name="T10" fmla="*/ 2 w 74"/>
                            <a:gd name="T11" fmla="*/ 118 h 120"/>
                            <a:gd name="T12" fmla="*/ 0 w 74"/>
                            <a:gd name="T13" fmla="*/ 118 h 120"/>
                            <a:gd name="T14" fmla="*/ 0 w 74"/>
                            <a:gd name="T15" fmla="*/ 115 h 120"/>
                            <a:gd name="T16" fmla="*/ 0 w 74"/>
                            <a:gd name="T17" fmla="*/ 3 h 120"/>
                            <a:gd name="T18" fmla="*/ 0 w 74"/>
                            <a:gd name="T19" fmla="*/ 1 h 120"/>
                            <a:gd name="T20" fmla="*/ 2 w 74"/>
                            <a:gd name="T21" fmla="*/ 0 h 120"/>
                            <a:gd name="T22" fmla="*/ 2 w 74"/>
                            <a:gd name="T23" fmla="*/ 0 h 120"/>
                            <a:gd name="T24" fmla="*/ 5 w 74"/>
                            <a:gd name="T25" fmla="*/ 0 h 120"/>
                            <a:gd name="T26" fmla="*/ 32 w 74"/>
                            <a:gd name="T27" fmla="*/ 0 h 120"/>
                            <a:gd name="T28" fmla="*/ 42 w 74"/>
                            <a:gd name="T29" fmla="*/ 0 h 120"/>
                            <a:gd name="T30" fmla="*/ 49 w 74"/>
                            <a:gd name="T31" fmla="*/ 1 h 120"/>
                            <a:gd name="T32" fmla="*/ 55 w 74"/>
                            <a:gd name="T33" fmla="*/ 1 h 120"/>
                            <a:gd name="T34" fmla="*/ 60 w 74"/>
                            <a:gd name="T35" fmla="*/ 5 h 120"/>
                            <a:gd name="T36" fmla="*/ 65 w 74"/>
                            <a:gd name="T37" fmla="*/ 10 h 120"/>
                            <a:gd name="T38" fmla="*/ 70 w 74"/>
                            <a:gd name="T39" fmla="*/ 16 h 120"/>
                            <a:gd name="T40" fmla="*/ 72 w 74"/>
                            <a:gd name="T41" fmla="*/ 23 h 120"/>
                            <a:gd name="T42" fmla="*/ 74 w 74"/>
                            <a:gd name="T43" fmla="*/ 33 h 120"/>
                            <a:gd name="T44" fmla="*/ 72 w 74"/>
                            <a:gd name="T45" fmla="*/ 41 h 120"/>
                            <a:gd name="T46" fmla="*/ 70 w 74"/>
                            <a:gd name="T47" fmla="*/ 48 h 120"/>
                            <a:gd name="T48" fmla="*/ 67 w 74"/>
                            <a:gd name="T49" fmla="*/ 55 h 120"/>
                            <a:gd name="T50" fmla="*/ 62 w 74"/>
                            <a:gd name="T51" fmla="*/ 61 h 120"/>
                            <a:gd name="T52" fmla="*/ 57 w 74"/>
                            <a:gd name="T53" fmla="*/ 65 h 120"/>
                            <a:gd name="T54" fmla="*/ 50 w 74"/>
                            <a:gd name="T55" fmla="*/ 68 h 120"/>
                            <a:gd name="T56" fmla="*/ 42 w 74"/>
                            <a:gd name="T57" fmla="*/ 71 h 120"/>
                            <a:gd name="T58" fmla="*/ 34 w 74"/>
                            <a:gd name="T59" fmla="*/ 71 h 120"/>
                            <a:gd name="T60" fmla="*/ 25 w 74"/>
                            <a:gd name="T61" fmla="*/ 71 h 120"/>
                            <a:gd name="T62" fmla="*/ 25 w 74"/>
                            <a:gd name="T63" fmla="*/ 115 h 120"/>
                            <a:gd name="T64" fmla="*/ 30 w 74"/>
                            <a:gd name="T65" fmla="*/ 51 h 120"/>
                            <a:gd name="T66" fmla="*/ 39 w 74"/>
                            <a:gd name="T67" fmla="*/ 51 h 120"/>
                            <a:gd name="T68" fmla="*/ 45 w 74"/>
                            <a:gd name="T69" fmla="*/ 48 h 120"/>
                            <a:gd name="T70" fmla="*/ 49 w 74"/>
                            <a:gd name="T71" fmla="*/ 41 h 120"/>
                            <a:gd name="T72" fmla="*/ 50 w 74"/>
                            <a:gd name="T73" fmla="*/ 33 h 120"/>
                            <a:gd name="T74" fmla="*/ 49 w 74"/>
                            <a:gd name="T75" fmla="*/ 26 h 120"/>
                            <a:gd name="T76" fmla="*/ 47 w 74"/>
                            <a:gd name="T77" fmla="*/ 21 h 120"/>
                            <a:gd name="T78" fmla="*/ 40 w 74"/>
                            <a:gd name="T79" fmla="*/ 18 h 120"/>
                            <a:gd name="T80" fmla="*/ 32 w 74"/>
                            <a:gd name="T81" fmla="*/ 18 h 120"/>
                            <a:gd name="T82" fmla="*/ 25 w 74"/>
                            <a:gd name="T83" fmla="*/ 18 h 120"/>
                            <a:gd name="T84" fmla="*/ 25 w 74"/>
                            <a:gd name="T85" fmla="*/ 51 h 120"/>
                            <a:gd name="T86" fmla="*/ 30 w 74"/>
                            <a:gd name="T87" fmla="*/ 5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4" h="120">
                              <a:moveTo>
                                <a:pt x="25" y="115"/>
                              </a:moveTo>
                              <a:lnTo>
                                <a:pt x="24" y="118"/>
                              </a:lnTo>
                              <a:lnTo>
                                <a:pt x="20" y="120"/>
                              </a:lnTo>
                              <a:lnTo>
                                <a:pt x="5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5" y="0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49" y="1"/>
                              </a:lnTo>
                              <a:lnTo>
                                <a:pt x="55" y="1"/>
                              </a:lnTo>
                              <a:lnTo>
                                <a:pt x="60" y="5"/>
                              </a:lnTo>
                              <a:lnTo>
                                <a:pt x="65" y="10"/>
                              </a:lnTo>
                              <a:lnTo>
                                <a:pt x="70" y="16"/>
                              </a:lnTo>
                              <a:lnTo>
                                <a:pt x="72" y="23"/>
                              </a:lnTo>
                              <a:lnTo>
                                <a:pt x="74" y="33"/>
                              </a:lnTo>
                              <a:lnTo>
                                <a:pt x="72" y="41"/>
                              </a:lnTo>
                              <a:lnTo>
                                <a:pt x="70" y="48"/>
                              </a:lnTo>
                              <a:lnTo>
                                <a:pt x="67" y="55"/>
                              </a:lnTo>
                              <a:lnTo>
                                <a:pt x="62" y="61"/>
                              </a:lnTo>
                              <a:lnTo>
                                <a:pt x="57" y="65"/>
                              </a:lnTo>
                              <a:lnTo>
                                <a:pt x="50" y="68"/>
                              </a:lnTo>
                              <a:lnTo>
                                <a:pt x="42" y="71"/>
                              </a:lnTo>
                              <a:lnTo>
                                <a:pt x="34" y="71"/>
                              </a:lnTo>
                              <a:lnTo>
                                <a:pt x="25" y="71"/>
                              </a:lnTo>
                              <a:lnTo>
                                <a:pt x="25" y="115"/>
                              </a:lnTo>
                              <a:close/>
                              <a:moveTo>
                                <a:pt x="30" y="51"/>
                              </a:moveTo>
                              <a:lnTo>
                                <a:pt x="39" y="51"/>
                              </a:lnTo>
                              <a:lnTo>
                                <a:pt x="45" y="48"/>
                              </a:lnTo>
                              <a:lnTo>
                                <a:pt x="49" y="41"/>
                              </a:lnTo>
                              <a:lnTo>
                                <a:pt x="50" y="33"/>
                              </a:lnTo>
                              <a:lnTo>
                                <a:pt x="49" y="26"/>
                              </a:lnTo>
                              <a:lnTo>
                                <a:pt x="47" y="21"/>
                              </a:lnTo>
                              <a:lnTo>
                                <a:pt x="40" y="18"/>
                              </a:lnTo>
                              <a:lnTo>
                                <a:pt x="32" y="18"/>
                              </a:lnTo>
                              <a:lnTo>
                                <a:pt x="25" y="18"/>
                              </a:lnTo>
                              <a:lnTo>
                                <a:pt x="25" y="51"/>
                              </a:lnTo>
                              <a:lnTo>
                                <a:pt x="3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764"/>
                      <wps:cNvSpPr>
                        <a:spLocks noChangeAspect="1" noEditPoints="1"/>
                      </wps:cNvSpPr>
                      <wps:spPr bwMode="auto">
                        <a:xfrm>
                          <a:off x="1935" y="689"/>
                          <a:ext cx="40" cy="61"/>
                        </a:xfrm>
                        <a:custGeom>
                          <a:avLst/>
                          <a:gdLst>
                            <a:gd name="T0" fmla="*/ 79 w 80"/>
                            <a:gd name="T1" fmla="*/ 113 h 121"/>
                            <a:gd name="T2" fmla="*/ 80 w 80"/>
                            <a:gd name="T3" fmla="*/ 115 h 121"/>
                            <a:gd name="T4" fmla="*/ 80 w 80"/>
                            <a:gd name="T5" fmla="*/ 115 h 121"/>
                            <a:gd name="T6" fmla="*/ 79 w 80"/>
                            <a:gd name="T7" fmla="*/ 116 h 121"/>
                            <a:gd name="T8" fmla="*/ 77 w 80"/>
                            <a:gd name="T9" fmla="*/ 116 h 121"/>
                            <a:gd name="T10" fmla="*/ 62 w 80"/>
                            <a:gd name="T11" fmla="*/ 121 h 121"/>
                            <a:gd name="T12" fmla="*/ 60 w 80"/>
                            <a:gd name="T13" fmla="*/ 121 h 121"/>
                            <a:gd name="T14" fmla="*/ 60 w 80"/>
                            <a:gd name="T15" fmla="*/ 121 h 121"/>
                            <a:gd name="T16" fmla="*/ 59 w 80"/>
                            <a:gd name="T17" fmla="*/ 121 h 121"/>
                            <a:gd name="T18" fmla="*/ 57 w 80"/>
                            <a:gd name="T19" fmla="*/ 120 h 121"/>
                            <a:gd name="T20" fmla="*/ 32 w 80"/>
                            <a:gd name="T21" fmla="*/ 70 h 121"/>
                            <a:gd name="T22" fmla="*/ 24 w 80"/>
                            <a:gd name="T23" fmla="*/ 70 h 121"/>
                            <a:gd name="T24" fmla="*/ 24 w 80"/>
                            <a:gd name="T25" fmla="*/ 115 h 121"/>
                            <a:gd name="T26" fmla="*/ 22 w 80"/>
                            <a:gd name="T27" fmla="*/ 118 h 121"/>
                            <a:gd name="T28" fmla="*/ 20 w 80"/>
                            <a:gd name="T29" fmla="*/ 120 h 121"/>
                            <a:gd name="T30" fmla="*/ 4 w 80"/>
                            <a:gd name="T31" fmla="*/ 120 h 121"/>
                            <a:gd name="T32" fmla="*/ 2 w 80"/>
                            <a:gd name="T33" fmla="*/ 118 h 121"/>
                            <a:gd name="T34" fmla="*/ 0 w 80"/>
                            <a:gd name="T35" fmla="*/ 118 h 121"/>
                            <a:gd name="T36" fmla="*/ 0 w 80"/>
                            <a:gd name="T37" fmla="*/ 116 h 121"/>
                            <a:gd name="T38" fmla="*/ 0 w 80"/>
                            <a:gd name="T39" fmla="*/ 115 h 121"/>
                            <a:gd name="T40" fmla="*/ 0 w 80"/>
                            <a:gd name="T41" fmla="*/ 3 h 121"/>
                            <a:gd name="T42" fmla="*/ 0 w 80"/>
                            <a:gd name="T43" fmla="*/ 1 h 121"/>
                            <a:gd name="T44" fmla="*/ 0 w 80"/>
                            <a:gd name="T45" fmla="*/ 0 h 121"/>
                            <a:gd name="T46" fmla="*/ 2 w 80"/>
                            <a:gd name="T47" fmla="*/ 0 h 121"/>
                            <a:gd name="T48" fmla="*/ 4 w 80"/>
                            <a:gd name="T49" fmla="*/ 0 h 121"/>
                            <a:gd name="T50" fmla="*/ 32 w 80"/>
                            <a:gd name="T51" fmla="*/ 0 h 121"/>
                            <a:gd name="T52" fmla="*/ 47 w 80"/>
                            <a:gd name="T53" fmla="*/ 1 h 121"/>
                            <a:gd name="T54" fmla="*/ 59 w 80"/>
                            <a:gd name="T55" fmla="*/ 5 h 121"/>
                            <a:gd name="T56" fmla="*/ 64 w 80"/>
                            <a:gd name="T57" fmla="*/ 10 h 121"/>
                            <a:gd name="T58" fmla="*/ 69 w 80"/>
                            <a:gd name="T59" fmla="*/ 16 h 121"/>
                            <a:gd name="T60" fmla="*/ 72 w 80"/>
                            <a:gd name="T61" fmla="*/ 25 h 121"/>
                            <a:gd name="T62" fmla="*/ 72 w 80"/>
                            <a:gd name="T63" fmla="*/ 33 h 121"/>
                            <a:gd name="T64" fmla="*/ 72 w 80"/>
                            <a:gd name="T65" fmla="*/ 45 h 121"/>
                            <a:gd name="T66" fmla="*/ 69 w 80"/>
                            <a:gd name="T67" fmla="*/ 53 h 121"/>
                            <a:gd name="T68" fmla="*/ 62 w 80"/>
                            <a:gd name="T69" fmla="*/ 61 h 121"/>
                            <a:gd name="T70" fmla="*/ 54 w 80"/>
                            <a:gd name="T71" fmla="*/ 66 h 121"/>
                            <a:gd name="T72" fmla="*/ 79 w 80"/>
                            <a:gd name="T73" fmla="*/ 113 h 121"/>
                            <a:gd name="T74" fmla="*/ 29 w 80"/>
                            <a:gd name="T75" fmla="*/ 51 h 121"/>
                            <a:gd name="T76" fmla="*/ 39 w 80"/>
                            <a:gd name="T77" fmla="*/ 51 h 121"/>
                            <a:gd name="T78" fmla="*/ 44 w 80"/>
                            <a:gd name="T79" fmla="*/ 48 h 121"/>
                            <a:gd name="T80" fmla="*/ 49 w 80"/>
                            <a:gd name="T81" fmla="*/ 41 h 121"/>
                            <a:gd name="T82" fmla="*/ 49 w 80"/>
                            <a:gd name="T83" fmla="*/ 33 h 121"/>
                            <a:gd name="T84" fmla="*/ 49 w 80"/>
                            <a:gd name="T85" fmla="*/ 26 h 121"/>
                            <a:gd name="T86" fmla="*/ 45 w 80"/>
                            <a:gd name="T87" fmla="*/ 21 h 121"/>
                            <a:gd name="T88" fmla="*/ 39 w 80"/>
                            <a:gd name="T89" fmla="*/ 18 h 121"/>
                            <a:gd name="T90" fmla="*/ 30 w 80"/>
                            <a:gd name="T91" fmla="*/ 18 h 121"/>
                            <a:gd name="T92" fmla="*/ 24 w 80"/>
                            <a:gd name="T93" fmla="*/ 18 h 121"/>
                            <a:gd name="T94" fmla="*/ 24 w 80"/>
                            <a:gd name="T95" fmla="*/ 51 h 121"/>
                            <a:gd name="T96" fmla="*/ 29 w 80"/>
                            <a:gd name="T97" fmla="*/ 5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0" h="121">
                              <a:moveTo>
                                <a:pt x="79" y="113"/>
                              </a:moveTo>
                              <a:lnTo>
                                <a:pt x="80" y="115"/>
                              </a:lnTo>
                              <a:lnTo>
                                <a:pt x="79" y="116"/>
                              </a:lnTo>
                              <a:lnTo>
                                <a:pt x="77" y="116"/>
                              </a:lnTo>
                              <a:lnTo>
                                <a:pt x="62" y="121"/>
                              </a:lnTo>
                              <a:lnTo>
                                <a:pt x="60" y="121"/>
                              </a:lnTo>
                              <a:lnTo>
                                <a:pt x="59" y="121"/>
                              </a:lnTo>
                              <a:lnTo>
                                <a:pt x="57" y="120"/>
                              </a:lnTo>
                              <a:lnTo>
                                <a:pt x="32" y="70"/>
                              </a:lnTo>
                              <a:lnTo>
                                <a:pt x="24" y="70"/>
                              </a:lnTo>
                              <a:lnTo>
                                <a:pt x="24" y="115"/>
                              </a:lnTo>
                              <a:lnTo>
                                <a:pt x="22" y="118"/>
                              </a:lnTo>
                              <a:lnTo>
                                <a:pt x="20" y="120"/>
                              </a:lnTo>
                              <a:lnTo>
                                <a:pt x="4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6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32" y="0"/>
                              </a:lnTo>
                              <a:lnTo>
                                <a:pt x="47" y="1"/>
                              </a:lnTo>
                              <a:lnTo>
                                <a:pt x="59" y="5"/>
                              </a:lnTo>
                              <a:lnTo>
                                <a:pt x="64" y="10"/>
                              </a:lnTo>
                              <a:lnTo>
                                <a:pt x="69" y="16"/>
                              </a:lnTo>
                              <a:lnTo>
                                <a:pt x="72" y="25"/>
                              </a:lnTo>
                              <a:lnTo>
                                <a:pt x="72" y="33"/>
                              </a:lnTo>
                              <a:lnTo>
                                <a:pt x="72" y="45"/>
                              </a:lnTo>
                              <a:lnTo>
                                <a:pt x="69" y="53"/>
                              </a:lnTo>
                              <a:lnTo>
                                <a:pt x="62" y="61"/>
                              </a:lnTo>
                              <a:lnTo>
                                <a:pt x="54" y="66"/>
                              </a:lnTo>
                              <a:lnTo>
                                <a:pt x="79" y="113"/>
                              </a:lnTo>
                              <a:close/>
                              <a:moveTo>
                                <a:pt x="29" y="51"/>
                              </a:moveTo>
                              <a:lnTo>
                                <a:pt x="39" y="51"/>
                              </a:lnTo>
                              <a:lnTo>
                                <a:pt x="44" y="48"/>
                              </a:lnTo>
                              <a:lnTo>
                                <a:pt x="49" y="41"/>
                              </a:lnTo>
                              <a:lnTo>
                                <a:pt x="49" y="33"/>
                              </a:lnTo>
                              <a:lnTo>
                                <a:pt x="49" y="26"/>
                              </a:lnTo>
                              <a:lnTo>
                                <a:pt x="45" y="21"/>
                              </a:lnTo>
                              <a:lnTo>
                                <a:pt x="39" y="18"/>
                              </a:lnTo>
                              <a:lnTo>
                                <a:pt x="30" y="18"/>
                              </a:lnTo>
                              <a:lnTo>
                                <a:pt x="24" y="18"/>
                              </a:lnTo>
                              <a:lnTo>
                                <a:pt x="24" y="51"/>
                              </a:lnTo>
                              <a:lnTo>
                                <a:pt x="2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765"/>
                      <wps:cNvSpPr>
                        <a:spLocks noChangeAspect="1" noEditPoints="1"/>
                      </wps:cNvSpPr>
                      <wps:spPr bwMode="auto">
                        <a:xfrm>
                          <a:off x="1990" y="688"/>
                          <a:ext cx="43" cy="62"/>
                        </a:xfrm>
                        <a:custGeom>
                          <a:avLst/>
                          <a:gdLst>
                            <a:gd name="T0" fmla="*/ 73 w 87"/>
                            <a:gd name="T1" fmla="*/ 14 h 125"/>
                            <a:gd name="T2" fmla="*/ 80 w 87"/>
                            <a:gd name="T3" fmla="*/ 22 h 125"/>
                            <a:gd name="T4" fmla="*/ 83 w 87"/>
                            <a:gd name="T5" fmla="*/ 32 h 125"/>
                            <a:gd name="T6" fmla="*/ 87 w 87"/>
                            <a:gd name="T7" fmla="*/ 45 h 125"/>
                            <a:gd name="T8" fmla="*/ 87 w 87"/>
                            <a:gd name="T9" fmla="*/ 62 h 125"/>
                            <a:gd name="T10" fmla="*/ 87 w 87"/>
                            <a:gd name="T11" fmla="*/ 77 h 125"/>
                            <a:gd name="T12" fmla="*/ 83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70 w 87"/>
                            <a:gd name="T19" fmla="*/ 117 h 125"/>
                            <a:gd name="T20" fmla="*/ 62 w 87"/>
                            <a:gd name="T21" fmla="*/ 122 h 125"/>
                            <a:gd name="T22" fmla="*/ 53 w 87"/>
                            <a:gd name="T23" fmla="*/ 125 h 125"/>
                            <a:gd name="T24" fmla="*/ 43 w 87"/>
                            <a:gd name="T25" fmla="*/ 125 h 125"/>
                            <a:gd name="T26" fmla="*/ 33 w 87"/>
                            <a:gd name="T27" fmla="*/ 125 h 125"/>
                            <a:gd name="T28" fmla="*/ 25 w 87"/>
                            <a:gd name="T29" fmla="*/ 122 h 125"/>
                            <a:gd name="T30" fmla="*/ 17 w 87"/>
                            <a:gd name="T31" fmla="*/ 117 h 125"/>
                            <a:gd name="T32" fmla="*/ 12 w 87"/>
                            <a:gd name="T33" fmla="*/ 110 h 125"/>
                            <a:gd name="T34" fmla="*/ 7 w 87"/>
                            <a:gd name="T35" fmla="*/ 102 h 125"/>
                            <a:gd name="T36" fmla="*/ 3 w 87"/>
                            <a:gd name="T37" fmla="*/ 90 h 125"/>
                            <a:gd name="T38" fmla="*/ 2 w 87"/>
                            <a:gd name="T39" fmla="*/ 77 h 125"/>
                            <a:gd name="T40" fmla="*/ 0 w 87"/>
                            <a:gd name="T41" fmla="*/ 62 h 125"/>
                            <a:gd name="T42" fmla="*/ 2 w 87"/>
                            <a:gd name="T43" fmla="*/ 45 h 125"/>
                            <a:gd name="T44" fmla="*/ 5 w 87"/>
                            <a:gd name="T45" fmla="*/ 32 h 125"/>
                            <a:gd name="T46" fmla="*/ 8 w 87"/>
                            <a:gd name="T47" fmla="*/ 20 h 125"/>
                            <a:gd name="T48" fmla="*/ 17 w 87"/>
                            <a:gd name="T49" fmla="*/ 12 h 125"/>
                            <a:gd name="T50" fmla="*/ 22 w 87"/>
                            <a:gd name="T51" fmla="*/ 7 h 125"/>
                            <a:gd name="T52" fmla="*/ 28 w 87"/>
                            <a:gd name="T53" fmla="*/ 4 h 125"/>
                            <a:gd name="T54" fmla="*/ 37 w 87"/>
                            <a:gd name="T55" fmla="*/ 2 h 125"/>
                            <a:gd name="T56" fmla="*/ 45 w 87"/>
                            <a:gd name="T57" fmla="*/ 0 h 125"/>
                            <a:gd name="T58" fmla="*/ 53 w 87"/>
                            <a:gd name="T59" fmla="*/ 2 h 125"/>
                            <a:gd name="T60" fmla="*/ 62 w 87"/>
                            <a:gd name="T61" fmla="*/ 4 h 125"/>
                            <a:gd name="T62" fmla="*/ 68 w 87"/>
                            <a:gd name="T63" fmla="*/ 7 h 125"/>
                            <a:gd name="T64" fmla="*/ 73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3 w 87"/>
                            <a:gd name="T73" fmla="*/ 100 h 125"/>
                            <a:gd name="T74" fmla="*/ 35 w 87"/>
                            <a:gd name="T75" fmla="*/ 104 h 125"/>
                            <a:gd name="T76" fmla="*/ 40 w 87"/>
                            <a:gd name="T77" fmla="*/ 107 h 125"/>
                            <a:gd name="T78" fmla="*/ 43 w 87"/>
                            <a:gd name="T79" fmla="*/ 107 h 125"/>
                            <a:gd name="T80" fmla="*/ 48 w 87"/>
                            <a:gd name="T81" fmla="*/ 107 h 125"/>
                            <a:gd name="T82" fmla="*/ 52 w 87"/>
                            <a:gd name="T83" fmla="*/ 104 h 125"/>
                            <a:gd name="T84" fmla="*/ 55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5 w 87"/>
                            <a:gd name="T97" fmla="*/ 25 h 125"/>
                            <a:gd name="T98" fmla="*/ 52 w 87"/>
                            <a:gd name="T99" fmla="*/ 22 h 125"/>
                            <a:gd name="T100" fmla="*/ 48 w 87"/>
                            <a:gd name="T101" fmla="*/ 20 h 125"/>
                            <a:gd name="T102" fmla="*/ 43 w 87"/>
                            <a:gd name="T103" fmla="*/ 19 h 125"/>
                            <a:gd name="T104" fmla="*/ 40 w 87"/>
                            <a:gd name="T105" fmla="*/ 20 h 125"/>
                            <a:gd name="T106" fmla="*/ 35 w 87"/>
                            <a:gd name="T107" fmla="*/ 22 h 125"/>
                            <a:gd name="T108" fmla="*/ 33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3" y="14"/>
                              </a:moveTo>
                              <a:lnTo>
                                <a:pt x="80" y="22"/>
                              </a:lnTo>
                              <a:lnTo>
                                <a:pt x="83" y="32"/>
                              </a:lnTo>
                              <a:lnTo>
                                <a:pt x="87" y="45"/>
                              </a:lnTo>
                              <a:lnTo>
                                <a:pt x="87" y="62"/>
                              </a:lnTo>
                              <a:lnTo>
                                <a:pt x="87" y="77"/>
                              </a:lnTo>
                              <a:lnTo>
                                <a:pt x="83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70" y="117"/>
                              </a:lnTo>
                              <a:lnTo>
                                <a:pt x="62" y="122"/>
                              </a:lnTo>
                              <a:lnTo>
                                <a:pt x="53" y="125"/>
                              </a:lnTo>
                              <a:lnTo>
                                <a:pt x="43" y="125"/>
                              </a:lnTo>
                              <a:lnTo>
                                <a:pt x="33" y="125"/>
                              </a:lnTo>
                              <a:lnTo>
                                <a:pt x="25" y="122"/>
                              </a:lnTo>
                              <a:lnTo>
                                <a:pt x="17" y="117"/>
                              </a:lnTo>
                              <a:lnTo>
                                <a:pt x="12" y="110"/>
                              </a:lnTo>
                              <a:lnTo>
                                <a:pt x="7" y="102"/>
                              </a:lnTo>
                              <a:lnTo>
                                <a:pt x="3" y="90"/>
                              </a:lnTo>
                              <a:lnTo>
                                <a:pt x="2" y="77"/>
                              </a:lnTo>
                              <a:lnTo>
                                <a:pt x="0" y="62"/>
                              </a:lnTo>
                              <a:lnTo>
                                <a:pt x="2" y="45"/>
                              </a:lnTo>
                              <a:lnTo>
                                <a:pt x="5" y="32"/>
                              </a:lnTo>
                              <a:lnTo>
                                <a:pt x="8" y="20"/>
                              </a:lnTo>
                              <a:lnTo>
                                <a:pt x="17" y="12"/>
                              </a:lnTo>
                              <a:lnTo>
                                <a:pt x="22" y="7"/>
                              </a:lnTo>
                              <a:lnTo>
                                <a:pt x="28" y="4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3" y="2"/>
                              </a:lnTo>
                              <a:lnTo>
                                <a:pt x="62" y="4"/>
                              </a:lnTo>
                              <a:lnTo>
                                <a:pt x="68" y="7"/>
                              </a:lnTo>
                              <a:lnTo>
                                <a:pt x="73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3" y="100"/>
                              </a:lnTo>
                              <a:lnTo>
                                <a:pt x="35" y="104"/>
                              </a:lnTo>
                              <a:lnTo>
                                <a:pt x="40" y="107"/>
                              </a:lnTo>
                              <a:lnTo>
                                <a:pt x="43" y="107"/>
                              </a:lnTo>
                              <a:lnTo>
                                <a:pt x="48" y="107"/>
                              </a:lnTo>
                              <a:lnTo>
                                <a:pt x="52" y="104"/>
                              </a:lnTo>
                              <a:lnTo>
                                <a:pt x="55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5" y="25"/>
                              </a:lnTo>
                              <a:lnTo>
                                <a:pt x="52" y="22"/>
                              </a:lnTo>
                              <a:lnTo>
                                <a:pt x="48" y="20"/>
                              </a:lnTo>
                              <a:lnTo>
                                <a:pt x="43" y="19"/>
                              </a:lnTo>
                              <a:lnTo>
                                <a:pt x="40" y="20"/>
                              </a:lnTo>
                              <a:lnTo>
                                <a:pt x="35" y="22"/>
                              </a:lnTo>
                              <a:lnTo>
                                <a:pt x="33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766"/>
                      <wps:cNvSpPr>
                        <a:spLocks noChangeAspect="1"/>
                      </wps:cNvSpPr>
                      <wps:spPr bwMode="auto">
                        <a:xfrm>
                          <a:off x="2051" y="688"/>
                          <a:ext cx="37" cy="62"/>
                        </a:xfrm>
                        <a:custGeom>
                          <a:avLst/>
                          <a:gdLst>
                            <a:gd name="T0" fmla="*/ 65 w 75"/>
                            <a:gd name="T1" fmla="*/ 27 h 125"/>
                            <a:gd name="T2" fmla="*/ 63 w 75"/>
                            <a:gd name="T3" fmla="*/ 27 h 125"/>
                            <a:gd name="T4" fmla="*/ 48 w 75"/>
                            <a:gd name="T5" fmla="*/ 22 h 125"/>
                            <a:gd name="T6" fmla="*/ 33 w 75"/>
                            <a:gd name="T7" fmla="*/ 20 h 125"/>
                            <a:gd name="T8" fmla="*/ 25 w 75"/>
                            <a:gd name="T9" fmla="*/ 27 h 125"/>
                            <a:gd name="T10" fmla="*/ 23 w 75"/>
                            <a:gd name="T11" fmla="*/ 35 h 125"/>
                            <a:gd name="T12" fmla="*/ 26 w 75"/>
                            <a:gd name="T13" fmla="*/ 42 h 125"/>
                            <a:gd name="T14" fmla="*/ 35 w 75"/>
                            <a:gd name="T15" fmla="*/ 47 h 125"/>
                            <a:gd name="T16" fmla="*/ 60 w 75"/>
                            <a:gd name="T17" fmla="*/ 60 h 125"/>
                            <a:gd name="T18" fmla="*/ 71 w 75"/>
                            <a:gd name="T19" fmla="*/ 74 h 125"/>
                            <a:gd name="T20" fmla="*/ 73 w 75"/>
                            <a:gd name="T21" fmla="*/ 84 h 125"/>
                            <a:gd name="T22" fmla="*/ 73 w 75"/>
                            <a:gd name="T23" fmla="*/ 97 h 125"/>
                            <a:gd name="T24" fmla="*/ 68 w 75"/>
                            <a:gd name="T25" fmla="*/ 110 h 125"/>
                            <a:gd name="T26" fmla="*/ 58 w 75"/>
                            <a:gd name="T27" fmla="*/ 120 h 125"/>
                            <a:gd name="T28" fmla="*/ 45 w 75"/>
                            <a:gd name="T29" fmla="*/ 125 h 125"/>
                            <a:gd name="T30" fmla="*/ 25 w 75"/>
                            <a:gd name="T31" fmla="*/ 124 h 125"/>
                            <a:gd name="T32" fmla="*/ 3 w 75"/>
                            <a:gd name="T33" fmla="*/ 119 h 125"/>
                            <a:gd name="T34" fmla="*/ 0 w 75"/>
                            <a:gd name="T35" fmla="*/ 114 h 125"/>
                            <a:gd name="T36" fmla="*/ 6 w 75"/>
                            <a:gd name="T37" fmla="*/ 99 h 125"/>
                            <a:gd name="T38" fmla="*/ 8 w 75"/>
                            <a:gd name="T39" fmla="*/ 97 h 125"/>
                            <a:gd name="T40" fmla="*/ 8 w 75"/>
                            <a:gd name="T41" fmla="*/ 97 h 125"/>
                            <a:gd name="T42" fmla="*/ 23 w 75"/>
                            <a:gd name="T43" fmla="*/ 104 h 125"/>
                            <a:gd name="T44" fmla="*/ 35 w 75"/>
                            <a:gd name="T45" fmla="*/ 105 h 125"/>
                            <a:gd name="T46" fmla="*/ 46 w 75"/>
                            <a:gd name="T47" fmla="*/ 102 h 125"/>
                            <a:gd name="T48" fmla="*/ 51 w 75"/>
                            <a:gd name="T49" fmla="*/ 90 h 125"/>
                            <a:gd name="T50" fmla="*/ 48 w 75"/>
                            <a:gd name="T51" fmla="*/ 80 h 125"/>
                            <a:gd name="T52" fmla="*/ 28 w 75"/>
                            <a:gd name="T53" fmla="*/ 69 h 125"/>
                            <a:gd name="T54" fmla="*/ 6 w 75"/>
                            <a:gd name="T55" fmla="*/ 54 h 125"/>
                            <a:gd name="T56" fmla="*/ 1 w 75"/>
                            <a:gd name="T57" fmla="*/ 45 h 125"/>
                            <a:gd name="T58" fmla="*/ 0 w 75"/>
                            <a:gd name="T59" fmla="*/ 35 h 125"/>
                            <a:gd name="T60" fmla="*/ 3 w 75"/>
                            <a:gd name="T61" fmla="*/ 20 h 125"/>
                            <a:gd name="T62" fmla="*/ 11 w 75"/>
                            <a:gd name="T63" fmla="*/ 10 h 125"/>
                            <a:gd name="T64" fmla="*/ 23 w 75"/>
                            <a:gd name="T65" fmla="*/ 4 h 125"/>
                            <a:gd name="T66" fmla="*/ 38 w 75"/>
                            <a:gd name="T67" fmla="*/ 0 h 125"/>
                            <a:gd name="T68" fmla="*/ 60 w 75"/>
                            <a:gd name="T69" fmla="*/ 5 h 125"/>
                            <a:gd name="T70" fmla="*/ 71 w 75"/>
                            <a:gd name="T71" fmla="*/ 12 h 125"/>
                            <a:gd name="T72" fmla="*/ 71 w 75"/>
                            <a:gd name="T73" fmla="*/ 1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5" h="125">
                              <a:moveTo>
                                <a:pt x="65" y="27"/>
                              </a:moveTo>
                              <a:lnTo>
                                <a:pt x="65" y="27"/>
                              </a:lnTo>
                              <a:lnTo>
                                <a:pt x="63" y="29"/>
                              </a:lnTo>
                              <a:lnTo>
                                <a:pt x="63" y="27"/>
                              </a:lnTo>
                              <a:lnTo>
                                <a:pt x="56" y="25"/>
                              </a:lnTo>
                              <a:lnTo>
                                <a:pt x="48" y="22"/>
                              </a:lnTo>
                              <a:lnTo>
                                <a:pt x="40" y="20"/>
                              </a:lnTo>
                              <a:lnTo>
                                <a:pt x="33" y="20"/>
                              </a:lnTo>
                              <a:lnTo>
                                <a:pt x="28" y="24"/>
                              </a:lnTo>
                              <a:lnTo>
                                <a:pt x="25" y="27"/>
                              </a:lnTo>
                              <a:lnTo>
                                <a:pt x="23" y="34"/>
                              </a:lnTo>
                              <a:lnTo>
                                <a:pt x="23" y="35"/>
                              </a:lnTo>
                              <a:lnTo>
                                <a:pt x="25" y="39"/>
                              </a:lnTo>
                              <a:lnTo>
                                <a:pt x="26" y="42"/>
                              </a:lnTo>
                              <a:lnTo>
                                <a:pt x="30" y="44"/>
                              </a:lnTo>
                              <a:lnTo>
                                <a:pt x="35" y="47"/>
                              </a:lnTo>
                              <a:lnTo>
                                <a:pt x="48" y="54"/>
                              </a:lnTo>
                              <a:lnTo>
                                <a:pt x="60" y="60"/>
                              </a:lnTo>
                              <a:lnTo>
                                <a:pt x="68" y="69"/>
                              </a:lnTo>
                              <a:lnTo>
                                <a:pt x="71" y="74"/>
                              </a:lnTo>
                              <a:lnTo>
                                <a:pt x="73" y="79"/>
                              </a:lnTo>
                              <a:lnTo>
                                <a:pt x="73" y="84"/>
                              </a:lnTo>
                              <a:lnTo>
                                <a:pt x="75" y="89"/>
                              </a:lnTo>
                              <a:lnTo>
                                <a:pt x="73" y="97"/>
                              </a:lnTo>
                              <a:lnTo>
                                <a:pt x="71" y="104"/>
                              </a:lnTo>
                              <a:lnTo>
                                <a:pt x="68" y="110"/>
                              </a:lnTo>
                              <a:lnTo>
                                <a:pt x="63" y="115"/>
                              </a:lnTo>
                              <a:lnTo>
                                <a:pt x="58" y="120"/>
                              </a:lnTo>
                              <a:lnTo>
                                <a:pt x="51" y="122"/>
                              </a:lnTo>
                              <a:lnTo>
                                <a:pt x="45" y="125"/>
                              </a:lnTo>
                              <a:lnTo>
                                <a:pt x="36" y="125"/>
                              </a:lnTo>
                              <a:lnTo>
                                <a:pt x="25" y="124"/>
                              </a:lnTo>
                              <a:lnTo>
                                <a:pt x="13" y="122"/>
                              </a:lnTo>
                              <a:lnTo>
                                <a:pt x="3" y="119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6" y="99"/>
                              </a:lnTo>
                              <a:lnTo>
                                <a:pt x="6" y="97"/>
                              </a:lnTo>
                              <a:lnTo>
                                <a:pt x="8" y="97"/>
                              </a:lnTo>
                              <a:lnTo>
                                <a:pt x="16" y="100"/>
                              </a:lnTo>
                              <a:lnTo>
                                <a:pt x="23" y="104"/>
                              </a:lnTo>
                              <a:lnTo>
                                <a:pt x="30" y="105"/>
                              </a:lnTo>
                              <a:lnTo>
                                <a:pt x="35" y="105"/>
                              </a:lnTo>
                              <a:lnTo>
                                <a:pt x="41" y="105"/>
                              </a:lnTo>
                              <a:lnTo>
                                <a:pt x="46" y="102"/>
                              </a:lnTo>
                              <a:lnTo>
                                <a:pt x="50" y="97"/>
                              </a:lnTo>
                              <a:lnTo>
                                <a:pt x="51" y="90"/>
                              </a:lnTo>
                              <a:lnTo>
                                <a:pt x="50" y="85"/>
                              </a:lnTo>
                              <a:lnTo>
                                <a:pt x="48" y="80"/>
                              </a:lnTo>
                              <a:lnTo>
                                <a:pt x="41" y="75"/>
                              </a:lnTo>
                              <a:lnTo>
                                <a:pt x="28" y="69"/>
                              </a:lnTo>
                              <a:lnTo>
                                <a:pt x="15" y="60"/>
                              </a:lnTo>
                              <a:lnTo>
                                <a:pt x="6" y="54"/>
                              </a:lnTo>
                              <a:lnTo>
                                <a:pt x="3" y="49"/>
                              </a:ln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35"/>
                              </a:lnTo>
                              <a:lnTo>
                                <a:pt x="1" y="27"/>
                              </a:lnTo>
                              <a:lnTo>
                                <a:pt x="3" y="20"/>
                              </a:lnTo>
                              <a:lnTo>
                                <a:pt x="6" y="15"/>
                              </a:lnTo>
                              <a:lnTo>
                                <a:pt x="11" y="10"/>
                              </a:lnTo>
                              <a:lnTo>
                                <a:pt x="16" y="7"/>
                              </a:lnTo>
                              <a:lnTo>
                                <a:pt x="23" y="4"/>
                              </a:lnTo>
                              <a:lnTo>
                                <a:pt x="30" y="2"/>
                              </a:lnTo>
                              <a:lnTo>
                                <a:pt x="38" y="0"/>
                              </a:lnTo>
                              <a:lnTo>
                                <a:pt x="50" y="2"/>
                              </a:lnTo>
                              <a:lnTo>
                                <a:pt x="60" y="5"/>
                              </a:lnTo>
                              <a:lnTo>
                                <a:pt x="68" y="9"/>
                              </a:lnTo>
                              <a:lnTo>
                                <a:pt x="71" y="12"/>
                              </a:lnTo>
                              <a:lnTo>
                                <a:pt x="71" y="14"/>
                              </a:lnTo>
                              <a:lnTo>
                                <a:pt x="6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767"/>
                      <wps:cNvSpPr>
                        <a:spLocks noChangeAspect="1" noEditPoints="1"/>
                      </wps:cNvSpPr>
                      <wps:spPr bwMode="auto">
                        <a:xfrm>
                          <a:off x="2109" y="689"/>
                          <a:ext cx="36" cy="60"/>
                        </a:xfrm>
                        <a:custGeom>
                          <a:avLst/>
                          <a:gdLst>
                            <a:gd name="T0" fmla="*/ 24 w 72"/>
                            <a:gd name="T1" fmla="*/ 115 h 120"/>
                            <a:gd name="T2" fmla="*/ 24 w 72"/>
                            <a:gd name="T3" fmla="*/ 118 h 120"/>
                            <a:gd name="T4" fmla="*/ 24 w 72"/>
                            <a:gd name="T5" fmla="*/ 118 h 120"/>
                            <a:gd name="T6" fmla="*/ 22 w 72"/>
                            <a:gd name="T7" fmla="*/ 118 h 120"/>
                            <a:gd name="T8" fmla="*/ 20 w 72"/>
                            <a:gd name="T9" fmla="*/ 120 h 120"/>
                            <a:gd name="T10" fmla="*/ 4 w 72"/>
                            <a:gd name="T11" fmla="*/ 120 h 120"/>
                            <a:gd name="T12" fmla="*/ 2 w 72"/>
                            <a:gd name="T13" fmla="*/ 118 h 120"/>
                            <a:gd name="T14" fmla="*/ 0 w 72"/>
                            <a:gd name="T15" fmla="*/ 118 h 120"/>
                            <a:gd name="T16" fmla="*/ 0 w 72"/>
                            <a:gd name="T17" fmla="*/ 118 h 120"/>
                            <a:gd name="T18" fmla="*/ 0 w 72"/>
                            <a:gd name="T19" fmla="*/ 115 h 120"/>
                            <a:gd name="T20" fmla="*/ 0 w 72"/>
                            <a:gd name="T21" fmla="*/ 3 h 120"/>
                            <a:gd name="T22" fmla="*/ 0 w 72"/>
                            <a:gd name="T23" fmla="*/ 1 h 120"/>
                            <a:gd name="T24" fmla="*/ 0 w 72"/>
                            <a:gd name="T25" fmla="*/ 0 h 120"/>
                            <a:gd name="T26" fmla="*/ 2 w 72"/>
                            <a:gd name="T27" fmla="*/ 0 h 120"/>
                            <a:gd name="T28" fmla="*/ 4 w 72"/>
                            <a:gd name="T29" fmla="*/ 0 h 120"/>
                            <a:gd name="T30" fmla="*/ 32 w 72"/>
                            <a:gd name="T31" fmla="*/ 0 h 120"/>
                            <a:gd name="T32" fmla="*/ 40 w 72"/>
                            <a:gd name="T33" fmla="*/ 0 h 120"/>
                            <a:gd name="T34" fmla="*/ 49 w 72"/>
                            <a:gd name="T35" fmla="*/ 1 h 120"/>
                            <a:gd name="T36" fmla="*/ 54 w 72"/>
                            <a:gd name="T37" fmla="*/ 1 h 120"/>
                            <a:gd name="T38" fmla="*/ 59 w 72"/>
                            <a:gd name="T39" fmla="*/ 5 h 120"/>
                            <a:gd name="T40" fmla="*/ 64 w 72"/>
                            <a:gd name="T41" fmla="*/ 10 h 120"/>
                            <a:gd name="T42" fmla="*/ 69 w 72"/>
                            <a:gd name="T43" fmla="*/ 16 h 120"/>
                            <a:gd name="T44" fmla="*/ 72 w 72"/>
                            <a:gd name="T45" fmla="*/ 23 h 120"/>
                            <a:gd name="T46" fmla="*/ 72 w 72"/>
                            <a:gd name="T47" fmla="*/ 33 h 120"/>
                            <a:gd name="T48" fmla="*/ 72 w 72"/>
                            <a:gd name="T49" fmla="*/ 41 h 120"/>
                            <a:gd name="T50" fmla="*/ 69 w 72"/>
                            <a:gd name="T51" fmla="*/ 48 h 120"/>
                            <a:gd name="T52" fmla="*/ 65 w 72"/>
                            <a:gd name="T53" fmla="*/ 55 h 120"/>
                            <a:gd name="T54" fmla="*/ 62 w 72"/>
                            <a:gd name="T55" fmla="*/ 61 h 120"/>
                            <a:gd name="T56" fmla="*/ 55 w 72"/>
                            <a:gd name="T57" fmla="*/ 65 h 120"/>
                            <a:gd name="T58" fmla="*/ 49 w 72"/>
                            <a:gd name="T59" fmla="*/ 68 h 120"/>
                            <a:gd name="T60" fmla="*/ 40 w 72"/>
                            <a:gd name="T61" fmla="*/ 71 h 120"/>
                            <a:gd name="T62" fmla="*/ 32 w 72"/>
                            <a:gd name="T63" fmla="*/ 71 h 120"/>
                            <a:gd name="T64" fmla="*/ 24 w 72"/>
                            <a:gd name="T65" fmla="*/ 71 h 120"/>
                            <a:gd name="T66" fmla="*/ 24 w 72"/>
                            <a:gd name="T67" fmla="*/ 115 h 120"/>
                            <a:gd name="T68" fmla="*/ 29 w 72"/>
                            <a:gd name="T69" fmla="*/ 51 h 120"/>
                            <a:gd name="T70" fmla="*/ 39 w 72"/>
                            <a:gd name="T71" fmla="*/ 51 h 120"/>
                            <a:gd name="T72" fmla="*/ 45 w 72"/>
                            <a:gd name="T73" fmla="*/ 48 h 120"/>
                            <a:gd name="T74" fmla="*/ 49 w 72"/>
                            <a:gd name="T75" fmla="*/ 41 h 120"/>
                            <a:gd name="T76" fmla="*/ 49 w 72"/>
                            <a:gd name="T77" fmla="*/ 33 h 120"/>
                            <a:gd name="T78" fmla="*/ 49 w 72"/>
                            <a:gd name="T79" fmla="*/ 26 h 120"/>
                            <a:gd name="T80" fmla="*/ 45 w 72"/>
                            <a:gd name="T81" fmla="*/ 21 h 120"/>
                            <a:gd name="T82" fmla="*/ 39 w 72"/>
                            <a:gd name="T83" fmla="*/ 18 h 120"/>
                            <a:gd name="T84" fmla="*/ 30 w 72"/>
                            <a:gd name="T85" fmla="*/ 18 h 120"/>
                            <a:gd name="T86" fmla="*/ 24 w 72"/>
                            <a:gd name="T87" fmla="*/ 18 h 120"/>
                            <a:gd name="T88" fmla="*/ 24 w 72"/>
                            <a:gd name="T89" fmla="*/ 51 h 120"/>
                            <a:gd name="T90" fmla="*/ 29 w 72"/>
                            <a:gd name="T91" fmla="*/ 5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72" h="120">
                              <a:moveTo>
                                <a:pt x="24" y="115"/>
                              </a:moveTo>
                              <a:lnTo>
                                <a:pt x="24" y="118"/>
                              </a:lnTo>
                              <a:lnTo>
                                <a:pt x="22" y="118"/>
                              </a:lnTo>
                              <a:lnTo>
                                <a:pt x="20" y="120"/>
                              </a:lnTo>
                              <a:lnTo>
                                <a:pt x="4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32" y="0"/>
                              </a:lnTo>
                              <a:lnTo>
                                <a:pt x="40" y="0"/>
                              </a:lnTo>
                              <a:lnTo>
                                <a:pt x="49" y="1"/>
                              </a:lnTo>
                              <a:lnTo>
                                <a:pt x="54" y="1"/>
                              </a:lnTo>
                              <a:lnTo>
                                <a:pt x="59" y="5"/>
                              </a:lnTo>
                              <a:lnTo>
                                <a:pt x="64" y="10"/>
                              </a:lnTo>
                              <a:lnTo>
                                <a:pt x="69" y="16"/>
                              </a:lnTo>
                              <a:lnTo>
                                <a:pt x="72" y="23"/>
                              </a:lnTo>
                              <a:lnTo>
                                <a:pt x="72" y="33"/>
                              </a:lnTo>
                              <a:lnTo>
                                <a:pt x="72" y="41"/>
                              </a:lnTo>
                              <a:lnTo>
                                <a:pt x="69" y="48"/>
                              </a:lnTo>
                              <a:lnTo>
                                <a:pt x="65" y="55"/>
                              </a:lnTo>
                              <a:lnTo>
                                <a:pt x="62" y="61"/>
                              </a:lnTo>
                              <a:lnTo>
                                <a:pt x="55" y="65"/>
                              </a:lnTo>
                              <a:lnTo>
                                <a:pt x="49" y="68"/>
                              </a:lnTo>
                              <a:lnTo>
                                <a:pt x="40" y="71"/>
                              </a:lnTo>
                              <a:lnTo>
                                <a:pt x="32" y="71"/>
                              </a:lnTo>
                              <a:lnTo>
                                <a:pt x="24" y="71"/>
                              </a:lnTo>
                              <a:lnTo>
                                <a:pt x="24" y="115"/>
                              </a:lnTo>
                              <a:close/>
                              <a:moveTo>
                                <a:pt x="29" y="51"/>
                              </a:moveTo>
                              <a:lnTo>
                                <a:pt x="39" y="51"/>
                              </a:lnTo>
                              <a:lnTo>
                                <a:pt x="45" y="48"/>
                              </a:lnTo>
                              <a:lnTo>
                                <a:pt x="49" y="41"/>
                              </a:lnTo>
                              <a:lnTo>
                                <a:pt x="49" y="33"/>
                              </a:lnTo>
                              <a:lnTo>
                                <a:pt x="49" y="26"/>
                              </a:lnTo>
                              <a:lnTo>
                                <a:pt x="45" y="21"/>
                              </a:lnTo>
                              <a:lnTo>
                                <a:pt x="39" y="18"/>
                              </a:lnTo>
                              <a:lnTo>
                                <a:pt x="30" y="18"/>
                              </a:lnTo>
                              <a:lnTo>
                                <a:pt x="24" y="18"/>
                              </a:lnTo>
                              <a:lnTo>
                                <a:pt x="24" y="51"/>
                              </a:lnTo>
                              <a:lnTo>
                                <a:pt x="2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Freeform 768"/>
                      <wps:cNvSpPr>
                        <a:spLocks noChangeAspect="1" noEditPoints="1"/>
                      </wps:cNvSpPr>
                      <wps:spPr bwMode="auto">
                        <a:xfrm>
                          <a:off x="2166" y="671"/>
                          <a:ext cx="32" cy="78"/>
                        </a:xfrm>
                        <a:custGeom>
                          <a:avLst/>
                          <a:gdLst>
                            <a:gd name="T0" fmla="*/ 53 w 64"/>
                            <a:gd name="T1" fmla="*/ 83 h 157"/>
                            <a:gd name="T2" fmla="*/ 56 w 64"/>
                            <a:gd name="T3" fmla="*/ 88 h 157"/>
                            <a:gd name="T4" fmla="*/ 56 w 64"/>
                            <a:gd name="T5" fmla="*/ 102 h 157"/>
                            <a:gd name="T6" fmla="*/ 23 w 64"/>
                            <a:gd name="T7" fmla="*/ 103 h 157"/>
                            <a:gd name="T8" fmla="*/ 60 w 64"/>
                            <a:gd name="T9" fmla="*/ 137 h 157"/>
                            <a:gd name="T10" fmla="*/ 64 w 64"/>
                            <a:gd name="T11" fmla="*/ 140 h 157"/>
                            <a:gd name="T12" fmla="*/ 63 w 64"/>
                            <a:gd name="T13" fmla="*/ 155 h 157"/>
                            <a:gd name="T14" fmla="*/ 63 w 64"/>
                            <a:gd name="T15" fmla="*/ 155 h 157"/>
                            <a:gd name="T16" fmla="*/ 3 w 64"/>
                            <a:gd name="T17" fmla="*/ 157 h 157"/>
                            <a:gd name="T18" fmla="*/ 1 w 64"/>
                            <a:gd name="T19" fmla="*/ 155 h 157"/>
                            <a:gd name="T20" fmla="*/ 0 w 64"/>
                            <a:gd name="T21" fmla="*/ 152 h 157"/>
                            <a:gd name="T22" fmla="*/ 0 w 64"/>
                            <a:gd name="T23" fmla="*/ 38 h 157"/>
                            <a:gd name="T24" fmla="*/ 1 w 64"/>
                            <a:gd name="T25" fmla="*/ 37 h 157"/>
                            <a:gd name="T26" fmla="*/ 61 w 64"/>
                            <a:gd name="T27" fmla="*/ 37 h 157"/>
                            <a:gd name="T28" fmla="*/ 64 w 64"/>
                            <a:gd name="T29" fmla="*/ 38 h 157"/>
                            <a:gd name="T30" fmla="*/ 64 w 64"/>
                            <a:gd name="T31" fmla="*/ 40 h 157"/>
                            <a:gd name="T32" fmla="*/ 60 w 64"/>
                            <a:gd name="T33" fmla="*/ 55 h 157"/>
                            <a:gd name="T34" fmla="*/ 23 w 64"/>
                            <a:gd name="T35" fmla="*/ 55 h 157"/>
                            <a:gd name="T36" fmla="*/ 48 w 64"/>
                            <a:gd name="T37" fmla="*/ 0 h 157"/>
                            <a:gd name="T38" fmla="*/ 50 w 64"/>
                            <a:gd name="T39" fmla="*/ 0 h 157"/>
                            <a:gd name="T40" fmla="*/ 53 w 64"/>
                            <a:gd name="T41" fmla="*/ 2 h 157"/>
                            <a:gd name="T42" fmla="*/ 56 w 64"/>
                            <a:gd name="T43" fmla="*/ 8 h 157"/>
                            <a:gd name="T44" fmla="*/ 56 w 64"/>
                            <a:gd name="T45" fmla="*/ 12 h 157"/>
                            <a:gd name="T46" fmla="*/ 33 w 64"/>
                            <a:gd name="T47" fmla="*/ 27 h 157"/>
                            <a:gd name="T48" fmla="*/ 31 w 64"/>
                            <a:gd name="T49" fmla="*/ 28 h 157"/>
                            <a:gd name="T50" fmla="*/ 28 w 64"/>
                            <a:gd name="T51" fmla="*/ 27 h 157"/>
                            <a:gd name="T52" fmla="*/ 5 w 64"/>
                            <a:gd name="T53" fmla="*/ 12 h 157"/>
                            <a:gd name="T54" fmla="*/ 5 w 64"/>
                            <a:gd name="T55" fmla="*/ 8 h 157"/>
                            <a:gd name="T56" fmla="*/ 10 w 64"/>
                            <a:gd name="T57" fmla="*/ 2 h 157"/>
                            <a:gd name="T58" fmla="*/ 11 w 64"/>
                            <a:gd name="T59" fmla="*/ 0 h 157"/>
                            <a:gd name="T60" fmla="*/ 15 w 64"/>
                            <a:gd name="T61" fmla="*/ 0 h 157"/>
                            <a:gd name="T62" fmla="*/ 48 w 64"/>
                            <a:gd name="T63" fmla="*/ 0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4" h="157">
                              <a:moveTo>
                                <a:pt x="23" y="83"/>
                              </a:moveTo>
                              <a:lnTo>
                                <a:pt x="53" y="83"/>
                              </a:lnTo>
                              <a:lnTo>
                                <a:pt x="56" y="85"/>
                              </a:lnTo>
                              <a:lnTo>
                                <a:pt x="56" y="88"/>
                              </a:lnTo>
                              <a:lnTo>
                                <a:pt x="56" y="100"/>
                              </a:lnTo>
                              <a:lnTo>
                                <a:pt x="56" y="102"/>
                              </a:lnTo>
                              <a:lnTo>
                                <a:pt x="53" y="103"/>
                              </a:lnTo>
                              <a:lnTo>
                                <a:pt x="23" y="103"/>
                              </a:lnTo>
                              <a:lnTo>
                                <a:pt x="23" y="137"/>
                              </a:lnTo>
                              <a:lnTo>
                                <a:pt x="60" y="137"/>
                              </a:lnTo>
                              <a:lnTo>
                                <a:pt x="63" y="138"/>
                              </a:lnTo>
                              <a:lnTo>
                                <a:pt x="64" y="140"/>
                              </a:lnTo>
                              <a:lnTo>
                                <a:pt x="64" y="152"/>
                              </a:lnTo>
                              <a:lnTo>
                                <a:pt x="63" y="155"/>
                              </a:lnTo>
                              <a:lnTo>
                                <a:pt x="60" y="157"/>
                              </a:lnTo>
                              <a:lnTo>
                                <a:pt x="3" y="157"/>
                              </a:lnTo>
                              <a:lnTo>
                                <a:pt x="1" y="155"/>
                              </a:lnTo>
                              <a:lnTo>
                                <a:pt x="0" y="155"/>
                              </a:lnTo>
                              <a:lnTo>
                                <a:pt x="0" y="152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1" y="37"/>
                              </a:lnTo>
                              <a:lnTo>
                                <a:pt x="3" y="37"/>
                              </a:lnTo>
                              <a:lnTo>
                                <a:pt x="61" y="37"/>
                              </a:lnTo>
                              <a:lnTo>
                                <a:pt x="64" y="37"/>
                              </a:lnTo>
                              <a:lnTo>
                                <a:pt x="64" y="38"/>
                              </a:lnTo>
                              <a:lnTo>
                                <a:pt x="64" y="40"/>
                              </a:lnTo>
                              <a:lnTo>
                                <a:pt x="61" y="53"/>
                              </a:lnTo>
                              <a:lnTo>
                                <a:pt x="60" y="55"/>
                              </a:lnTo>
                              <a:lnTo>
                                <a:pt x="58" y="55"/>
                              </a:lnTo>
                              <a:lnTo>
                                <a:pt x="23" y="55"/>
                              </a:lnTo>
                              <a:lnTo>
                                <a:pt x="23" y="83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48" y="0"/>
                              </a:lnTo>
                              <a:lnTo>
                                <a:pt x="50" y="0"/>
                              </a:lnTo>
                              <a:lnTo>
                                <a:pt x="51" y="0"/>
                              </a:lnTo>
                              <a:lnTo>
                                <a:pt x="53" y="2"/>
                              </a:lnTo>
                              <a:lnTo>
                                <a:pt x="56" y="7"/>
                              </a:lnTo>
                              <a:lnTo>
                                <a:pt x="56" y="8"/>
                              </a:lnTo>
                              <a:lnTo>
                                <a:pt x="56" y="10"/>
                              </a:lnTo>
                              <a:lnTo>
                                <a:pt x="56" y="12"/>
                              </a:lnTo>
                              <a:lnTo>
                                <a:pt x="55" y="12"/>
                              </a:lnTo>
                              <a:lnTo>
                                <a:pt x="33" y="27"/>
                              </a:lnTo>
                              <a:lnTo>
                                <a:pt x="31" y="28"/>
                              </a:lnTo>
                              <a:lnTo>
                                <a:pt x="30" y="28"/>
                              </a:lnTo>
                              <a:lnTo>
                                <a:pt x="28" y="27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8"/>
                              </a:lnTo>
                              <a:lnTo>
                                <a:pt x="6" y="7"/>
                              </a:lnTo>
                              <a:lnTo>
                                <a:pt x="10" y="2"/>
                              </a:lnTo>
                              <a:lnTo>
                                <a:pt x="10" y="0"/>
                              </a:lnTo>
                              <a:lnTo>
                                <a:pt x="11" y="0"/>
                              </a:lnTo>
                              <a:lnTo>
                                <a:pt x="13" y="0"/>
                              </a:lnTo>
                              <a:lnTo>
                                <a:pt x="15" y="0"/>
                              </a:lnTo>
                              <a:lnTo>
                                <a:pt x="31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769"/>
                      <wps:cNvSpPr>
                        <a:spLocks noChangeAspect="1" noEditPoints="1"/>
                      </wps:cNvSpPr>
                      <wps:spPr bwMode="auto">
                        <a:xfrm>
                          <a:off x="2219" y="671"/>
                          <a:ext cx="37" cy="79"/>
                        </a:xfrm>
                        <a:custGeom>
                          <a:avLst/>
                          <a:gdLst>
                            <a:gd name="T0" fmla="*/ 65 w 73"/>
                            <a:gd name="T1" fmla="*/ 60 h 158"/>
                            <a:gd name="T2" fmla="*/ 62 w 73"/>
                            <a:gd name="T3" fmla="*/ 60 h 158"/>
                            <a:gd name="T4" fmla="*/ 48 w 73"/>
                            <a:gd name="T5" fmla="*/ 55 h 158"/>
                            <a:gd name="T6" fmla="*/ 33 w 73"/>
                            <a:gd name="T7" fmla="*/ 53 h 158"/>
                            <a:gd name="T8" fmla="*/ 25 w 73"/>
                            <a:gd name="T9" fmla="*/ 60 h 158"/>
                            <a:gd name="T10" fmla="*/ 23 w 73"/>
                            <a:gd name="T11" fmla="*/ 68 h 158"/>
                            <a:gd name="T12" fmla="*/ 27 w 73"/>
                            <a:gd name="T13" fmla="*/ 75 h 158"/>
                            <a:gd name="T14" fmla="*/ 35 w 73"/>
                            <a:gd name="T15" fmla="*/ 80 h 158"/>
                            <a:gd name="T16" fmla="*/ 60 w 73"/>
                            <a:gd name="T17" fmla="*/ 93 h 158"/>
                            <a:gd name="T18" fmla="*/ 70 w 73"/>
                            <a:gd name="T19" fmla="*/ 107 h 158"/>
                            <a:gd name="T20" fmla="*/ 73 w 73"/>
                            <a:gd name="T21" fmla="*/ 117 h 158"/>
                            <a:gd name="T22" fmla="*/ 73 w 73"/>
                            <a:gd name="T23" fmla="*/ 130 h 158"/>
                            <a:gd name="T24" fmla="*/ 68 w 73"/>
                            <a:gd name="T25" fmla="*/ 143 h 158"/>
                            <a:gd name="T26" fmla="*/ 58 w 73"/>
                            <a:gd name="T27" fmla="*/ 153 h 158"/>
                            <a:gd name="T28" fmla="*/ 43 w 73"/>
                            <a:gd name="T29" fmla="*/ 158 h 158"/>
                            <a:gd name="T30" fmla="*/ 25 w 73"/>
                            <a:gd name="T31" fmla="*/ 157 h 158"/>
                            <a:gd name="T32" fmla="*/ 3 w 73"/>
                            <a:gd name="T33" fmla="*/ 152 h 158"/>
                            <a:gd name="T34" fmla="*/ 0 w 73"/>
                            <a:gd name="T35" fmla="*/ 147 h 158"/>
                            <a:gd name="T36" fmla="*/ 5 w 73"/>
                            <a:gd name="T37" fmla="*/ 132 h 158"/>
                            <a:gd name="T38" fmla="*/ 7 w 73"/>
                            <a:gd name="T39" fmla="*/ 130 h 158"/>
                            <a:gd name="T40" fmla="*/ 8 w 73"/>
                            <a:gd name="T41" fmla="*/ 130 h 158"/>
                            <a:gd name="T42" fmla="*/ 23 w 73"/>
                            <a:gd name="T43" fmla="*/ 137 h 158"/>
                            <a:gd name="T44" fmla="*/ 35 w 73"/>
                            <a:gd name="T45" fmla="*/ 138 h 158"/>
                            <a:gd name="T46" fmla="*/ 47 w 73"/>
                            <a:gd name="T47" fmla="*/ 135 h 158"/>
                            <a:gd name="T48" fmla="*/ 52 w 73"/>
                            <a:gd name="T49" fmla="*/ 123 h 158"/>
                            <a:gd name="T50" fmla="*/ 47 w 73"/>
                            <a:gd name="T51" fmla="*/ 113 h 158"/>
                            <a:gd name="T52" fmla="*/ 28 w 73"/>
                            <a:gd name="T53" fmla="*/ 102 h 158"/>
                            <a:gd name="T54" fmla="*/ 7 w 73"/>
                            <a:gd name="T55" fmla="*/ 87 h 158"/>
                            <a:gd name="T56" fmla="*/ 2 w 73"/>
                            <a:gd name="T57" fmla="*/ 78 h 158"/>
                            <a:gd name="T58" fmla="*/ 0 w 73"/>
                            <a:gd name="T59" fmla="*/ 68 h 158"/>
                            <a:gd name="T60" fmla="*/ 3 w 73"/>
                            <a:gd name="T61" fmla="*/ 53 h 158"/>
                            <a:gd name="T62" fmla="*/ 10 w 73"/>
                            <a:gd name="T63" fmla="*/ 43 h 158"/>
                            <a:gd name="T64" fmla="*/ 23 w 73"/>
                            <a:gd name="T65" fmla="*/ 37 h 158"/>
                            <a:gd name="T66" fmla="*/ 38 w 73"/>
                            <a:gd name="T67" fmla="*/ 33 h 158"/>
                            <a:gd name="T68" fmla="*/ 60 w 73"/>
                            <a:gd name="T69" fmla="*/ 38 h 158"/>
                            <a:gd name="T70" fmla="*/ 72 w 73"/>
                            <a:gd name="T71" fmla="*/ 45 h 158"/>
                            <a:gd name="T72" fmla="*/ 72 w 73"/>
                            <a:gd name="T73" fmla="*/ 47 h 158"/>
                            <a:gd name="T74" fmla="*/ 53 w 73"/>
                            <a:gd name="T75" fmla="*/ 0 h 158"/>
                            <a:gd name="T76" fmla="*/ 57 w 73"/>
                            <a:gd name="T77" fmla="*/ 0 h 158"/>
                            <a:gd name="T78" fmla="*/ 58 w 73"/>
                            <a:gd name="T79" fmla="*/ 2 h 158"/>
                            <a:gd name="T80" fmla="*/ 63 w 73"/>
                            <a:gd name="T81" fmla="*/ 8 h 158"/>
                            <a:gd name="T82" fmla="*/ 63 w 73"/>
                            <a:gd name="T83" fmla="*/ 12 h 158"/>
                            <a:gd name="T84" fmla="*/ 40 w 73"/>
                            <a:gd name="T85" fmla="*/ 27 h 158"/>
                            <a:gd name="T86" fmla="*/ 37 w 73"/>
                            <a:gd name="T87" fmla="*/ 28 h 158"/>
                            <a:gd name="T88" fmla="*/ 35 w 73"/>
                            <a:gd name="T89" fmla="*/ 27 h 158"/>
                            <a:gd name="T90" fmla="*/ 12 w 73"/>
                            <a:gd name="T91" fmla="*/ 12 h 158"/>
                            <a:gd name="T92" fmla="*/ 12 w 73"/>
                            <a:gd name="T93" fmla="*/ 8 h 158"/>
                            <a:gd name="T94" fmla="*/ 15 w 73"/>
                            <a:gd name="T95" fmla="*/ 2 h 158"/>
                            <a:gd name="T96" fmla="*/ 18 w 73"/>
                            <a:gd name="T97" fmla="*/ 0 h 158"/>
                            <a:gd name="T98" fmla="*/ 20 w 73"/>
                            <a:gd name="T99" fmla="*/ 0 h 158"/>
                            <a:gd name="T100" fmla="*/ 53 w 73"/>
                            <a:gd name="T101" fmla="*/ 0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3" h="158">
                              <a:moveTo>
                                <a:pt x="65" y="60"/>
                              </a:moveTo>
                              <a:lnTo>
                                <a:pt x="65" y="60"/>
                              </a:lnTo>
                              <a:lnTo>
                                <a:pt x="63" y="62"/>
                              </a:lnTo>
                              <a:lnTo>
                                <a:pt x="62" y="60"/>
                              </a:lnTo>
                              <a:lnTo>
                                <a:pt x="57" y="58"/>
                              </a:lnTo>
                              <a:lnTo>
                                <a:pt x="48" y="55"/>
                              </a:lnTo>
                              <a:lnTo>
                                <a:pt x="40" y="53"/>
                              </a:lnTo>
                              <a:lnTo>
                                <a:pt x="33" y="53"/>
                              </a:lnTo>
                              <a:lnTo>
                                <a:pt x="28" y="57"/>
                              </a:lnTo>
                              <a:lnTo>
                                <a:pt x="25" y="60"/>
                              </a:lnTo>
                              <a:lnTo>
                                <a:pt x="23" y="67"/>
                              </a:lnTo>
                              <a:lnTo>
                                <a:pt x="23" y="68"/>
                              </a:lnTo>
                              <a:lnTo>
                                <a:pt x="25" y="72"/>
                              </a:lnTo>
                              <a:lnTo>
                                <a:pt x="27" y="75"/>
                              </a:lnTo>
                              <a:lnTo>
                                <a:pt x="30" y="77"/>
                              </a:lnTo>
                              <a:lnTo>
                                <a:pt x="35" y="80"/>
                              </a:lnTo>
                              <a:lnTo>
                                <a:pt x="48" y="87"/>
                              </a:lnTo>
                              <a:lnTo>
                                <a:pt x="60" y="93"/>
                              </a:lnTo>
                              <a:lnTo>
                                <a:pt x="68" y="102"/>
                              </a:lnTo>
                              <a:lnTo>
                                <a:pt x="70" y="107"/>
                              </a:lnTo>
                              <a:lnTo>
                                <a:pt x="72" y="112"/>
                              </a:lnTo>
                              <a:lnTo>
                                <a:pt x="73" y="117"/>
                              </a:lnTo>
                              <a:lnTo>
                                <a:pt x="73" y="122"/>
                              </a:lnTo>
                              <a:lnTo>
                                <a:pt x="73" y="130"/>
                              </a:lnTo>
                              <a:lnTo>
                                <a:pt x="72" y="137"/>
                              </a:lnTo>
                              <a:lnTo>
                                <a:pt x="68" y="143"/>
                              </a:lnTo>
                              <a:lnTo>
                                <a:pt x="63" y="148"/>
                              </a:lnTo>
                              <a:lnTo>
                                <a:pt x="58" y="153"/>
                              </a:lnTo>
                              <a:lnTo>
                                <a:pt x="52" y="155"/>
                              </a:lnTo>
                              <a:lnTo>
                                <a:pt x="43" y="158"/>
                              </a:lnTo>
                              <a:lnTo>
                                <a:pt x="37" y="158"/>
                              </a:lnTo>
                              <a:lnTo>
                                <a:pt x="25" y="157"/>
                              </a:lnTo>
                              <a:lnTo>
                                <a:pt x="12" y="155"/>
                              </a:lnTo>
                              <a:lnTo>
                                <a:pt x="3" y="152"/>
                              </a:lnTo>
                              <a:lnTo>
                                <a:pt x="0" y="148"/>
                              </a:lnTo>
                              <a:lnTo>
                                <a:pt x="0" y="147"/>
                              </a:lnTo>
                              <a:lnTo>
                                <a:pt x="5" y="132"/>
                              </a:lnTo>
                              <a:lnTo>
                                <a:pt x="7" y="130"/>
                              </a:lnTo>
                              <a:lnTo>
                                <a:pt x="8" y="130"/>
                              </a:lnTo>
                              <a:lnTo>
                                <a:pt x="17" y="133"/>
                              </a:lnTo>
                              <a:lnTo>
                                <a:pt x="23" y="137"/>
                              </a:lnTo>
                              <a:lnTo>
                                <a:pt x="30" y="138"/>
                              </a:lnTo>
                              <a:lnTo>
                                <a:pt x="35" y="138"/>
                              </a:lnTo>
                              <a:lnTo>
                                <a:pt x="42" y="138"/>
                              </a:lnTo>
                              <a:lnTo>
                                <a:pt x="47" y="135"/>
                              </a:lnTo>
                              <a:lnTo>
                                <a:pt x="50" y="130"/>
                              </a:lnTo>
                              <a:lnTo>
                                <a:pt x="52" y="123"/>
                              </a:lnTo>
                              <a:lnTo>
                                <a:pt x="50" y="118"/>
                              </a:lnTo>
                              <a:lnTo>
                                <a:pt x="47" y="113"/>
                              </a:lnTo>
                              <a:lnTo>
                                <a:pt x="42" y="108"/>
                              </a:lnTo>
                              <a:lnTo>
                                <a:pt x="28" y="102"/>
                              </a:lnTo>
                              <a:lnTo>
                                <a:pt x="15" y="93"/>
                              </a:lnTo>
                              <a:lnTo>
                                <a:pt x="7" y="87"/>
                              </a:lnTo>
                              <a:lnTo>
                                <a:pt x="3" y="82"/>
                              </a:lnTo>
                              <a:lnTo>
                                <a:pt x="2" y="78"/>
                              </a:lnTo>
                              <a:lnTo>
                                <a:pt x="0" y="73"/>
                              </a:lnTo>
                              <a:lnTo>
                                <a:pt x="0" y="68"/>
                              </a:lnTo>
                              <a:lnTo>
                                <a:pt x="2" y="60"/>
                              </a:lnTo>
                              <a:lnTo>
                                <a:pt x="3" y="53"/>
                              </a:lnTo>
                              <a:lnTo>
                                <a:pt x="7" y="48"/>
                              </a:lnTo>
                              <a:lnTo>
                                <a:pt x="10" y="43"/>
                              </a:lnTo>
                              <a:lnTo>
                                <a:pt x="17" y="40"/>
                              </a:lnTo>
                              <a:lnTo>
                                <a:pt x="23" y="37"/>
                              </a:lnTo>
                              <a:lnTo>
                                <a:pt x="30" y="35"/>
                              </a:lnTo>
                              <a:lnTo>
                                <a:pt x="38" y="33"/>
                              </a:lnTo>
                              <a:lnTo>
                                <a:pt x="50" y="35"/>
                              </a:lnTo>
                              <a:lnTo>
                                <a:pt x="60" y="38"/>
                              </a:lnTo>
                              <a:lnTo>
                                <a:pt x="68" y="42"/>
                              </a:lnTo>
                              <a:lnTo>
                                <a:pt x="72" y="45"/>
                              </a:lnTo>
                              <a:lnTo>
                                <a:pt x="72" y="47"/>
                              </a:lnTo>
                              <a:lnTo>
                                <a:pt x="65" y="60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8" y="0"/>
                              </a:lnTo>
                              <a:lnTo>
                                <a:pt x="58" y="2"/>
                              </a:lnTo>
                              <a:lnTo>
                                <a:pt x="62" y="7"/>
                              </a:lnTo>
                              <a:lnTo>
                                <a:pt x="63" y="8"/>
                              </a:lnTo>
                              <a:lnTo>
                                <a:pt x="63" y="10"/>
                              </a:lnTo>
                              <a:lnTo>
                                <a:pt x="63" y="12"/>
                              </a:lnTo>
                              <a:lnTo>
                                <a:pt x="62" y="12"/>
                              </a:lnTo>
                              <a:lnTo>
                                <a:pt x="40" y="27"/>
                              </a:lnTo>
                              <a:lnTo>
                                <a:pt x="38" y="28"/>
                              </a:lnTo>
                              <a:lnTo>
                                <a:pt x="37" y="28"/>
                              </a:lnTo>
                              <a:lnTo>
                                <a:pt x="35" y="28"/>
                              </a:lnTo>
                              <a:lnTo>
                                <a:pt x="35" y="27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5" y="2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20" y="0"/>
                              </a:lnTo>
                              <a:lnTo>
                                <a:pt x="37" y="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770"/>
                      <wps:cNvSpPr>
                        <a:spLocks noChangeAspect="1"/>
                      </wps:cNvSpPr>
                      <wps:spPr bwMode="auto">
                        <a:xfrm>
                          <a:off x="2277" y="689"/>
                          <a:ext cx="40" cy="60"/>
                        </a:xfrm>
                        <a:custGeom>
                          <a:avLst/>
                          <a:gdLst>
                            <a:gd name="T0" fmla="*/ 50 w 82"/>
                            <a:gd name="T1" fmla="*/ 53 h 120"/>
                            <a:gd name="T2" fmla="*/ 57 w 82"/>
                            <a:gd name="T3" fmla="*/ 66 h 120"/>
                            <a:gd name="T4" fmla="*/ 62 w 82"/>
                            <a:gd name="T5" fmla="*/ 80 h 120"/>
                            <a:gd name="T6" fmla="*/ 62 w 82"/>
                            <a:gd name="T7" fmla="*/ 66 h 120"/>
                            <a:gd name="T8" fmla="*/ 62 w 82"/>
                            <a:gd name="T9" fmla="*/ 58 h 120"/>
                            <a:gd name="T10" fmla="*/ 62 w 82"/>
                            <a:gd name="T11" fmla="*/ 3 h 120"/>
                            <a:gd name="T12" fmla="*/ 62 w 82"/>
                            <a:gd name="T13" fmla="*/ 1 h 120"/>
                            <a:gd name="T14" fmla="*/ 62 w 82"/>
                            <a:gd name="T15" fmla="*/ 0 h 120"/>
                            <a:gd name="T16" fmla="*/ 63 w 82"/>
                            <a:gd name="T17" fmla="*/ 0 h 120"/>
                            <a:gd name="T18" fmla="*/ 65 w 82"/>
                            <a:gd name="T19" fmla="*/ 0 h 120"/>
                            <a:gd name="T20" fmla="*/ 78 w 82"/>
                            <a:gd name="T21" fmla="*/ 0 h 120"/>
                            <a:gd name="T22" fmla="*/ 80 w 82"/>
                            <a:gd name="T23" fmla="*/ 0 h 120"/>
                            <a:gd name="T24" fmla="*/ 82 w 82"/>
                            <a:gd name="T25" fmla="*/ 0 h 120"/>
                            <a:gd name="T26" fmla="*/ 82 w 82"/>
                            <a:gd name="T27" fmla="*/ 1 h 120"/>
                            <a:gd name="T28" fmla="*/ 82 w 82"/>
                            <a:gd name="T29" fmla="*/ 3 h 120"/>
                            <a:gd name="T30" fmla="*/ 82 w 82"/>
                            <a:gd name="T31" fmla="*/ 115 h 120"/>
                            <a:gd name="T32" fmla="*/ 82 w 82"/>
                            <a:gd name="T33" fmla="*/ 118 h 120"/>
                            <a:gd name="T34" fmla="*/ 82 w 82"/>
                            <a:gd name="T35" fmla="*/ 118 h 120"/>
                            <a:gd name="T36" fmla="*/ 80 w 82"/>
                            <a:gd name="T37" fmla="*/ 118 h 120"/>
                            <a:gd name="T38" fmla="*/ 78 w 82"/>
                            <a:gd name="T39" fmla="*/ 120 h 120"/>
                            <a:gd name="T40" fmla="*/ 67 w 82"/>
                            <a:gd name="T41" fmla="*/ 120 h 120"/>
                            <a:gd name="T42" fmla="*/ 63 w 82"/>
                            <a:gd name="T43" fmla="*/ 118 h 120"/>
                            <a:gd name="T44" fmla="*/ 62 w 82"/>
                            <a:gd name="T45" fmla="*/ 116 h 120"/>
                            <a:gd name="T46" fmla="*/ 32 w 82"/>
                            <a:gd name="T47" fmla="*/ 60 h 120"/>
                            <a:gd name="T48" fmla="*/ 25 w 82"/>
                            <a:gd name="T49" fmla="*/ 46 h 120"/>
                            <a:gd name="T50" fmla="*/ 20 w 82"/>
                            <a:gd name="T51" fmla="*/ 35 h 120"/>
                            <a:gd name="T52" fmla="*/ 22 w 82"/>
                            <a:gd name="T53" fmla="*/ 46 h 120"/>
                            <a:gd name="T54" fmla="*/ 22 w 82"/>
                            <a:gd name="T55" fmla="*/ 56 h 120"/>
                            <a:gd name="T56" fmla="*/ 22 w 82"/>
                            <a:gd name="T57" fmla="*/ 115 h 120"/>
                            <a:gd name="T58" fmla="*/ 20 w 82"/>
                            <a:gd name="T59" fmla="*/ 118 h 120"/>
                            <a:gd name="T60" fmla="*/ 18 w 82"/>
                            <a:gd name="T61" fmla="*/ 120 h 120"/>
                            <a:gd name="T62" fmla="*/ 5 w 82"/>
                            <a:gd name="T63" fmla="*/ 120 h 120"/>
                            <a:gd name="T64" fmla="*/ 2 w 82"/>
                            <a:gd name="T65" fmla="*/ 118 h 120"/>
                            <a:gd name="T66" fmla="*/ 2 w 82"/>
                            <a:gd name="T67" fmla="*/ 118 h 120"/>
                            <a:gd name="T68" fmla="*/ 2 w 82"/>
                            <a:gd name="T69" fmla="*/ 118 h 120"/>
                            <a:gd name="T70" fmla="*/ 0 w 82"/>
                            <a:gd name="T71" fmla="*/ 115 h 120"/>
                            <a:gd name="T72" fmla="*/ 0 w 82"/>
                            <a:gd name="T73" fmla="*/ 3 h 120"/>
                            <a:gd name="T74" fmla="*/ 2 w 82"/>
                            <a:gd name="T75" fmla="*/ 1 h 120"/>
                            <a:gd name="T76" fmla="*/ 2 w 82"/>
                            <a:gd name="T77" fmla="*/ 0 h 120"/>
                            <a:gd name="T78" fmla="*/ 2 w 82"/>
                            <a:gd name="T79" fmla="*/ 0 h 120"/>
                            <a:gd name="T80" fmla="*/ 5 w 82"/>
                            <a:gd name="T81" fmla="*/ 0 h 120"/>
                            <a:gd name="T82" fmla="*/ 18 w 82"/>
                            <a:gd name="T83" fmla="*/ 0 h 120"/>
                            <a:gd name="T84" fmla="*/ 22 w 82"/>
                            <a:gd name="T85" fmla="*/ 0 h 120"/>
                            <a:gd name="T86" fmla="*/ 23 w 82"/>
                            <a:gd name="T87" fmla="*/ 3 h 120"/>
                            <a:gd name="T88" fmla="*/ 50 w 82"/>
                            <a:gd name="T89" fmla="*/ 5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2" h="120">
                              <a:moveTo>
                                <a:pt x="50" y="53"/>
                              </a:moveTo>
                              <a:lnTo>
                                <a:pt x="57" y="66"/>
                              </a:lnTo>
                              <a:lnTo>
                                <a:pt x="62" y="80"/>
                              </a:lnTo>
                              <a:lnTo>
                                <a:pt x="62" y="66"/>
                              </a:lnTo>
                              <a:lnTo>
                                <a:pt x="62" y="58"/>
                              </a:lnTo>
                              <a:lnTo>
                                <a:pt x="62" y="3"/>
                              </a:lnTo>
                              <a:lnTo>
                                <a:pt x="62" y="1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2" y="0"/>
                              </a:lnTo>
                              <a:lnTo>
                                <a:pt x="82" y="1"/>
                              </a:lnTo>
                              <a:lnTo>
                                <a:pt x="82" y="3"/>
                              </a:lnTo>
                              <a:lnTo>
                                <a:pt x="82" y="115"/>
                              </a:lnTo>
                              <a:lnTo>
                                <a:pt x="82" y="118"/>
                              </a:lnTo>
                              <a:lnTo>
                                <a:pt x="80" y="118"/>
                              </a:lnTo>
                              <a:lnTo>
                                <a:pt x="78" y="120"/>
                              </a:lnTo>
                              <a:lnTo>
                                <a:pt x="67" y="120"/>
                              </a:lnTo>
                              <a:lnTo>
                                <a:pt x="63" y="118"/>
                              </a:lnTo>
                              <a:lnTo>
                                <a:pt x="62" y="116"/>
                              </a:lnTo>
                              <a:lnTo>
                                <a:pt x="32" y="60"/>
                              </a:lnTo>
                              <a:lnTo>
                                <a:pt x="25" y="46"/>
                              </a:lnTo>
                              <a:lnTo>
                                <a:pt x="20" y="35"/>
                              </a:lnTo>
                              <a:lnTo>
                                <a:pt x="22" y="46"/>
                              </a:lnTo>
                              <a:lnTo>
                                <a:pt x="22" y="56"/>
                              </a:lnTo>
                              <a:lnTo>
                                <a:pt x="22" y="115"/>
                              </a:lnTo>
                              <a:lnTo>
                                <a:pt x="20" y="118"/>
                              </a:lnTo>
                              <a:lnTo>
                                <a:pt x="18" y="120"/>
                              </a:lnTo>
                              <a:lnTo>
                                <a:pt x="5" y="120"/>
                              </a:lnTo>
                              <a:lnTo>
                                <a:pt x="2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5" y="0"/>
                              </a:lnTo>
                              <a:lnTo>
                                <a:pt x="18" y="0"/>
                              </a:lnTo>
                              <a:lnTo>
                                <a:pt x="22" y="0"/>
                              </a:lnTo>
                              <a:lnTo>
                                <a:pt x="23" y="3"/>
                              </a:lnTo>
                              <a:lnTo>
                                <a:pt x="5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771"/>
                      <wps:cNvSpPr>
                        <a:spLocks noChangeAspect="1" noEditPoints="1"/>
                      </wps:cNvSpPr>
                      <wps:spPr bwMode="auto">
                        <a:xfrm>
                          <a:off x="2336" y="670"/>
                          <a:ext cx="48" cy="79"/>
                        </a:xfrm>
                        <a:custGeom>
                          <a:avLst/>
                          <a:gdLst>
                            <a:gd name="T0" fmla="*/ 34 w 97"/>
                            <a:gd name="T1" fmla="*/ 127 h 159"/>
                            <a:gd name="T2" fmla="*/ 25 w 97"/>
                            <a:gd name="T3" fmla="*/ 155 h 159"/>
                            <a:gd name="T4" fmla="*/ 24 w 97"/>
                            <a:gd name="T5" fmla="*/ 157 h 159"/>
                            <a:gd name="T6" fmla="*/ 22 w 97"/>
                            <a:gd name="T7" fmla="*/ 159 h 159"/>
                            <a:gd name="T8" fmla="*/ 4 w 97"/>
                            <a:gd name="T9" fmla="*/ 159 h 159"/>
                            <a:gd name="T10" fmla="*/ 2 w 97"/>
                            <a:gd name="T11" fmla="*/ 157 h 159"/>
                            <a:gd name="T12" fmla="*/ 0 w 97"/>
                            <a:gd name="T13" fmla="*/ 155 h 159"/>
                            <a:gd name="T14" fmla="*/ 0 w 97"/>
                            <a:gd name="T15" fmla="*/ 155 h 159"/>
                            <a:gd name="T16" fmla="*/ 2 w 97"/>
                            <a:gd name="T17" fmla="*/ 154 h 159"/>
                            <a:gd name="T18" fmla="*/ 35 w 97"/>
                            <a:gd name="T19" fmla="*/ 42 h 159"/>
                            <a:gd name="T20" fmla="*/ 37 w 97"/>
                            <a:gd name="T21" fmla="*/ 39 h 159"/>
                            <a:gd name="T22" fmla="*/ 40 w 97"/>
                            <a:gd name="T23" fmla="*/ 39 h 159"/>
                            <a:gd name="T24" fmla="*/ 57 w 97"/>
                            <a:gd name="T25" fmla="*/ 39 h 159"/>
                            <a:gd name="T26" fmla="*/ 60 w 97"/>
                            <a:gd name="T27" fmla="*/ 39 h 159"/>
                            <a:gd name="T28" fmla="*/ 62 w 97"/>
                            <a:gd name="T29" fmla="*/ 42 h 159"/>
                            <a:gd name="T30" fmla="*/ 95 w 97"/>
                            <a:gd name="T31" fmla="*/ 154 h 159"/>
                            <a:gd name="T32" fmla="*/ 97 w 97"/>
                            <a:gd name="T33" fmla="*/ 155 h 159"/>
                            <a:gd name="T34" fmla="*/ 97 w 97"/>
                            <a:gd name="T35" fmla="*/ 155 h 159"/>
                            <a:gd name="T36" fmla="*/ 95 w 97"/>
                            <a:gd name="T37" fmla="*/ 157 h 159"/>
                            <a:gd name="T38" fmla="*/ 94 w 97"/>
                            <a:gd name="T39" fmla="*/ 159 h 159"/>
                            <a:gd name="T40" fmla="*/ 74 w 97"/>
                            <a:gd name="T41" fmla="*/ 159 h 159"/>
                            <a:gd name="T42" fmla="*/ 70 w 97"/>
                            <a:gd name="T43" fmla="*/ 157 h 159"/>
                            <a:gd name="T44" fmla="*/ 70 w 97"/>
                            <a:gd name="T45" fmla="*/ 155 h 159"/>
                            <a:gd name="T46" fmla="*/ 62 w 97"/>
                            <a:gd name="T47" fmla="*/ 127 h 159"/>
                            <a:gd name="T48" fmla="*/ 34 w 97"/>
                            <a:gd name="T49" fmla="*/ 127 h 159"/>
                            <a:gd name="T50" fmla="*/ 59 w 97"/>
                            <a:gd name="T51" fmla="*/ 110 h 159"/>
                            <a:gd name="T52" fmla="*/ 52 w 97"/>
                            <a:gd name="T53" fmla="*/ 80 h 159"/>
                            <a:gd name="T54" fmla="*/ 50 w 97"/>
                            <a:gd name="T55" fmla="*/ 70 h 159"/>
                            <a:gd name="T56" fmla="*/ 47 w 97"/>
                            <a:gd name="T57" fmla="*/ 57 h 159"/>
                            <a:gd name="T58" fmla="*/ 45 w 97"/>
                            <a:gd name="T59" fmla="*/ 69 h 159"/>
                            <a:gd name="T60" fmla="*/ 42 w 97"/>
                            <a:gd name="T61" fmla="*/ 80 h 159"/>
                            <a:gd name="T62" fmla="*/ 35 w 97"/>
                            <a:gd name="T63" fmla="*/ 110 h 159"/>
                            <a:gd name="T64" fmla="*/ 59 w 97"/>
                            <a:gd name="T65" fmla="*/ 110 h 159"/>
                            <a:gd name="T66" fmla="*/ 47 w 97"/>
                            <a:gd name="T67" fmla="*/ 29 h 159"/>
                            <a:gd name="T68" fmla="*/ 45 w 97"/>
                            <a:gd name="T69" fmla="*/ 29 h 159"/>
                            <a:gd name="T70" fmla="*/ 44 w 97"/>
                            <a:gd name="T71" fmla="*/ 29 h 159"/>
                            <a:gd name="T72" fmla="*/ 44 w 97"/>
                            <a:gd name="T73" fmla="*/ 29 h 159"/>
                            <a:gd name="T74" fmla="*/ 42 w 97"/>
                            <a:gd name="T75" fmla="*/ 25 h 159"/>
                            <a:gd name="T76" fmla="*/ 39 w 97"/>
                            <a:gd name="T77" fmla="*/ 20 h 159"/>
                            <a:gd name="T78" fmla="*/ 39 w 97"/>
                            <a:gd name="T79" fmla="*/ 19 h 159"/>
                            <a:gd name="T80" fmla="*/ 39 w 97"/>
                            <a:gd name="T81" fmla="*/ 19 h 159"/>
                            <a:gd name="T82" fmla="*/ 39 w 97"/>
                            <a:gd name="T83" fmla="*/ 17 h 159"/>
                            <a:gd name="T84" fmla="*/ 42 w 97"/>
                            <a:gd name="T85" fmla="*/ 15 h 159"/>
                            <a:gd name="T86" fmla="*/ 72 w 97"/>
                            <a:gd name="T87" fmla="*/ 2 h 159"/>
                            <a:gd name="T88" fmla="*/ 74 w 97"/>
                            <a:gd name="T89" fmla="*/ 0 h 159"/>
                            <a:gd name="T90" fmla="*/ 74 w 97"/>
                            <a:gd name="T91" fmla="*/ 0 h 159"/>
                            <a:gd name="T92" fmla="*/ 75 w 97"/>
                            <a:gd name="T93" fmla="*/ 0 h 159"/>
                            <a:gd name="T94" fmla="*/ 77 w 97"/>
                            <a:gd name="T95" fmla="*/ 4 h 159"/>
                            <a:gd name="T96" fmla="*/ 82 w 97"/>
                            <a:gd name="T97" fmla="*/ 14 h 159"/>
                            <a:gd name="T98" fmla="*/ 82 w 97"/>
                            <a:gd name="T99" fmla="*/ 15 h 159"/>
                            <a:gd name="T100" fmla="*/ 82 w 97"/>
                            <a:gd name="T101" fmla="*/ 17 h 159"/>
                            <a:gd name="T102" fmla="*/ 82 w 97"/>
                            <a:gd name="T103" fmla="*/ 19 h 159"/>
                            <a:gd name="T104" fmla="*/ 79 w 97"/>
                            <a:gd name="T105" fmla="*/ 19 h 159"/>
                            <a:gd name="T106" fmla="*/ 47 w 97"/>
                            <a:gd name="T107" fmla="*/ 29 h 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97" h="159">
                              <a:moveTo>
                                <a:pt x="34" y="127"/>
                              </a:moveTo>
                              <a:lnTo>
                                <a:pt x="25" y="155"/>
                              </a:lnTo>
                              <a:lnTo>
                                <a:pt x="24" y="157"/>
                              </a:lnTo>
                              <a:lnTo>
                                <a:pt x="22" y="159"/>
                              </a:lnTo>
                              <a:lnTo>
                                <a:pt x="4" y="159"/>
                              </a:lnTo>
                              <a:lnTo>
                                <a:pt x="2" y="157"/>
                              </a:lnTo>
                              <a:lnTo>
                                <a:pt x="0" y="155"/>
                              </a:lnTo>
                              <a:lnTo>
                                <a:pt x="2" y="154"/>
                              </a:lnTo>
                              <a:lnTo>
                                <a:pt x="35" y="42"/>
                              </a:lnTo>
                              <a:lnTo>
                                <a:pt x="37" y="39"/>
                              </a:lnTo>
                              <a:lnTo>
                                <a:pt x="40" y="39"/>
                              </a:lnTo>
                              <a:lnTo>
                                <a:pt x="57" y="39"/>
                              </a:lnTo>
                              <a:lnTo>
                                <a:pt x="60" y="39"/>
                              </a:lnTo>
                              <a:lnTo>
                                <a:pt x="62" y="42"/>
                              </a:lnTo>
                              <a:lnTo>
                                <a:pt x="95" y="154"/>
                              </a:lnTo>
                              <a:lnTo>
                                <a:pt x="97" y="155"/>
                              </a:lnTo>
                              <a:lnTo>
                                <a:pt x="95" y="157"/>
                              </a:lnTo>
                              <a:lnTo>
                                <a:pt x="94" y="159"/>
                              </a:lnTo>
                              <a:lnTo>
                                <a:pt x="74" y="159"/>
                              </a:lnTo>
                              <a:lnTo>
                                <a:pt x="70" y="157"/>
                              </a:lnTo>
                              <a:lnTo>
                                <a:pt x="70" y="155"/>
                              </a:lnTo>
                              <a:lnTo>
                                <a:pt x="62" y="127"/>
                              </a:lnTo>
                              <a:lnTo>
                                <a:pt x="34" y="127"/>
                              </a:lnTo>
                              <a:close/>
                              <a:moveTo>
                                <a:pt x="59" y="110"/>
                              </a:moveTo>
                              <a:lnTo>
                                <a:pt x="52" y="80"/>
                              </a:lnTo>
                              <a:lnTo>
                                <a:pt x="50" y="70"/>
                              </a:lnTo>
                              <a:lnTo>
                                <a:pt x="47" y="57"/>
                              </a:lnTo>
                              <a:lnTo>
                                <a:pt x="45" y="69"/>
                              </a:lnTo>
                              <a:lnTo>
                                <a:pt x="42" y="80"/>
                              </a:lnTo>
                              <a:lnTo>
                                <a:pt x="35" y="110"/>
                              </a:lnTo>
                              <a:lnTo>
                                <a:pt x="59" y="110"/>
                              </a:lnTo>
                              <a:close/>
                              <a:moveTo>
                                <a:pt x="47" y="29"/>
                              </a:moveTo>
                              <a:lnTo>
                                <a:pt x="45" y="29"/>
                              </a:lnTo>
                              <a:lnTo>
                                <a:pt x="44" y="29"/>
                              </a:lnTo>
                              <a:lnTo>
                                <a:pt x="42" y="25"/>
                              </a:lnTo>
                              <a:lnTo>
                                <a:pt x="39" y="20"/>
                              </a:lnTo>
                              <a:lnTo>
                                <a:pt x="39" y="19"/>
                              </a:lnTo>
                              <a:lnTo>
                                <a:pt x="39" y="17"/>
                              </a:lnTo>
                              <a:lnTo>
                                <a:pt x="42" y="15"/>
                              </a:lnTo>
                              <a:lnTo>
                                <a:pt x="72" y="2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7" y="4"/>
                              </a:lnTo>
                              <a:lnTo>
                                <a:pt x="82" y="14"/>
                              </a:lnTo>
                              <a:lnTo>
                                <a:pt x="82" y="15"/>
                              </a:lnTo>
                              <a:lnTo>
                                <a:pt x="82" y="17"/>
                              </a:lnTo>
                              <a:lnTo>
                                <a:pt x="82" y="19"/>
                              </a:lnTo>
                              <a:lnTo>
                                <a:pt x="79" y="19"/>
                              </a:lnTo>
                              <a:lnTo>
                                <a:pt x="4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772"/>
                      <wps:cNvSpPr>
                        <a:spLocks noChangeAspect="1"/>
                      </wps:cNvSpPr>
                      <wps:spPr bwMode="auto">
                        <a:xfrm>
                          <a:off x="2437" y="688"/>
                          <a:ext cx="38" cy="62"/>
                        </a:xfrm>
                        <a:custGeom>
                          <a:avLst/>
                          <a:gdLst>
                            <a:gd name="T0" fmla="*/ 65 w 75"/>
                            <a:gd name="T1" fmla="*/ 27 h 125"/>
                            <a:gd name="T2" fmla="*/ 64 w 75"/>
                            <a:gd name="T3" fmla="*/ 27 h 125"/>
                            <a:gd name="T4" fmla="*/ 49 w 75"/>
                            <a:gd name="T5" fmla="*/ 22 h 125"/>
                            <a:gd name="T6" fmla="*/ 34 w 75"/>
                            <a:gd name="T7" fmla="*/ 20 h 125"/>
                            <a:gd name="T8" fmla="*/ 25 w 75"/>
                            <a:gd name="T9" fmla="*/ 27 h 125"/>
                            <a:gd name="T10" fmla="*/ 25 w 75"/>
                            <a:gd name="T11" fmla="*/ 35 h 125"/>
                            <a:gd name="T12" fmla="*/ 29 w 75"/>
                            <a:gd name="T13" fmla="*/ 42 h 125"/>
                            <a:gd name="T14" fmla="*/ 35 w 75"/>
                            <a:gd name="T15" fmla="*/ 47 h 125"/>
                            <a:gd name="T16" fmla="*/ 62 w 75"/>
                            <a:gd name="T17" fmla="*/ 60 h 125"/>
                            <a:gd name="T18" fmla="*/ 72 w 75"/>
                            <a:gd name="T19" fmla="*/ 74 h 125"/>
                            <a:gd name="T20" fmla="*/ 75 w 75"/>
                            <a:gd name="T21" fmla="*/ 84 h 125"/>
                            <a:gd name="T22" fmla="*/ 74 w 75"/>
                            <a:gd name="T23" fmla="*/ 97 h 125"/>
                            <a:gd name="T24" fmla="*/ 69 w 75"/>
                            <a:gd name="T25" fmla="*/ 110 h 125"/>
                            <a:gd name="T26" fmla="*/ 59 w 75"/>
                            <a:gd name="T27" fmla="*/ 120 h 125"/>
                            <a:gd name="T28" fmla="*/ 45 w 75"/>
                            <a:gd name="T29" fmla="*/ 125 h 125"/>
                            <a:gd name="T30" fmla="*/ 25 w 75"/>
                            <a:gd name="T31" fmla="*/ 124 h 125"/>
                            <a:gd name="T32" fmla="*/ 4 w 75"/>
                            <a:gd name="T33" fmla="*/ 119 h 125"/>
                            <a:gd name="T34" fmla="*/ 0 w 75"/>
                            <a:gd name="T35" fmla="*/ 114 h 125"/>
                            <a:gd name="T36" fmla="*/ 7 w 75"/>
                            <a:gd name="T37" fmla="*/ 99 h 125"/>
                            <a:gd name="T38" fmla="*/ 9 w 75"/>
                            <a:gd name="T39" fmla="*/ 97 h 125"/>
                            <a:gd name="T40" fmla="*/ 10 w 75"/>
                            <a:gd name="T41" fmla="*/ 97 h 125"/>
                            <a:gd name="T42" fmla="*/ 24 w 75"/>
                            <a:gd name="T43" fmla="*/ 104 h 125"/>
                            <a:gd name="T44" fmla="*/ 37 w 75"/>
                            <a:gd name="T45" fmla="*/ 105 h 125"/>
                            <a:gd name="T46" fmla="*/ 49 w 75"/>
                            <a:gd name="T47" fmla="*/ 102 h 125"/>
                            <a:gd name="T48" fmla="*/ 52 w 75"/>
                            <a:gd name="T49" fmla="*/ 90 h 125"/>
                            <a:gd name="T50" fmla="*/ 49 w 75"/>
                            <a:gd name="T51" fmla="*/ 80 h 125"/>
                            <a:gd name="T52" fmla="*/ 29 w 75"/>
                            <a:gd name="T53" fmla="*/ 69 h 125"/>
                            <a:gd name="T54" fmla="*/ 7 w 75"/>
                            <a:gd name="T55" fmla="*/ 54 h 125"/>
                            <a:gd name="T56" fmla="*/ 4 w 75"/>
                            <a:gd name="T57" fmla="*/ 45 h 125"/>
                            <a:gd name="T58" fmla="*/ 2 w 75"/>
                            <a:gd name="T59" fmla="*/ 35 h 125"/>
                            <a:gd name="T60" fmla="*/ 4 w 75"/>
                            <a:gd name="T61" fmla="*/ 20 h 125"/>
                            <a:gd name="T62" fmla="*/ 12 w 75"/>
                            <a:gd name="T63" fmla="*/ 10 h 125"/>
                            <a:gd name="T64" fmla="*/ 24 w 75"/>
                            <a:gd name="T65" fmla="*/ 4 h 125"/>
                            <a:gd name="T66" fmla="*/ 40 w 75"/>
                            <a:gd name="T67" fmla="*/ 0 h 125"/>
                            <a:gd name="T68" fmla="*/ 62 w 75"/>
                            <a:gd name="T69" fmla="*/ 5 h 125"/>
                            <a:gd name="T70" fmla="*/ 74 w 75"/>
                            <a:gd name="T71" fmla="*/ 12 h 125"/>
                            <a:gd name="T72" fmla="*/ 72 w 75"/>
                            <a:gd name="T73" fmla="*/ 1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5" h="125">
                              <a:moveTo>
                                <a:pt x="67" y="27"/>
                              </a:moveTo>
                              <a:lnTo>
                                <a:pt x="65" y="27"/>
                              </a:lnTo>
                              <a:lnTo>
                                <a:pt x="65" y="29"/>
                              </a:lnTo>
                              <a:lnTo>
                                <a:pt x="64" y="27"/>
                              </a:lnTo>
                              <a:lnTo>
                                <a:pt x="59" y="25"/>
                              </a:lnTo>
                              <a:lnTo>
                                <a:pt x="49" y="22"/>
                              </a:lnTo>
                              <a:lnTo>
                                <a:pt x="40" y="20"/>
                              </a:lnTo>
                              <a:lnTo>
                                <a:pt x="34" y="20"/>
                              </a:lnTo>
                              <a:lnTo>
                                <a:pt x="29" y="24"/>
                              </a:lnTo>
                              <a:lnTo>
                                <a:pt x="25" y="27"/>
                              </a:lnTo>
                              <a:lnTo>
                                <a:pt x="25" y="34"/>
                              </a:lnTo>
                              <a:lnTo>
                                <a:pt x="25" y="35"/>
                              </a:lnTo>
                              <a:lnTo>
                                <a:pt x="27" y="39"/>
                              </a:lnTo>
                              <a:lnTo>
                                <a:pt x="29" y="42"/>
                              </a:lnTo>
                              <a:lnTo>
                                <a:pt x="32" y="44"/>
                              </a:lnTo>
                              <a:lnTo>
                                <a:pt x="35" y="47"/>
                              </a:lnTo>
                              <a:lnTo>
                                <a:pt x="50" y="54"/>
                              </a:lnTo>
                              <a:lnTo>
                                <a:pt x="62" y="60"/>
                              </a:lnTo>
                              <a:lnTo>
                                <a:pt x="69" y="69"/>
                              </a:lnTo>
                              <a:lnTo>
                                <a:pt x="72" y="74"/>
                              </a:lnTo>
                              <a:lnTo>
                                <a:pt x="74" y="79"/>
                              </a:lnTo>
                              <a:lnTo>
                                <a:pt x="75" y="84"/>
                              </a:lnTo>
                              <a:lnTo>
                                <a:pt x="75" y="89"/>
                              </a:lnTo>
                              <a:lnTo>
                                <a:pt x="74" y="97"/>
                              </a:lnTo>
                              <a:lnTo>
                                <a:pt x="72" y="104"/>
                              </a:lnTo>
                              <a:lnTo>
                                <a:pt x="69" y="110"/>
                              </a:lnTo>
                              <a:lnTo>
                                <a:pt x="65" y="115"/>
                              </a:lnTo>
                              <a:lnTo>
                                <a:pt x="59" y="120"/>
                              </a:lnTo>
                              <a:lnTo>
                                <a:pt x="52" y="122"/>
                              </a:lnTo>
                              <a:lnTo>
                                <a:pt x="45" y="125"/>
                              </a:lnTo>
                              <a:lnTo>
                                <a:pt x="37" y="125"/>
                              </a:lnTo>
                              <a:lnTo>
                                <a:pt x="25" y="124"/>
                              </a:lnTo>
                              <a:lnTo>
                                <a:pt x="14" y="122"/>
                              </a:lnTo>
                              <a:lnTo>
                                <a:pt x="4" y="119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7" y="99"/>
                              </a:lnTo>
                              <a:lnTo>
                                <a:pt x="7" y="97"/>
                              </a:lnTo>
                              <a:lnTo>
                                <a:pt x="9" y="97"/>
                              </a:lnTo>
                              <a:lnTo>
                                <a:pt x="10" y="97"/>
                              </a:lnTo>
                              <a:lnTo>
                                <a:pt x="17" y="100"/>
                              </a:lnTo>
                              <a:lnTo>
                                <a:pt x="24" y="104"/>
                              </a:lnTo>
                              <a:lnTo>
                                <a:pt x="30" y="105"/>
                              </a:lnTo>
                              <a:lnTo>
                                <a:pt x="37" y="105"/>
                              </a:lnTo>
                              <a:lnTo>
                                <a:pt x="44" y="105"/>
                              </a:lnTo>
                              <a:lnTo>
                                <a:pt x="49" y="102"/>
                              </a:lnTo>
                              <a:lnTo>
                                <a:pt x="52" y="97"/>
                              </a:lnTo>
                              <a:lnTo>
                                <a:pt x="52" y="90"/>
                              </a:lnTo>
                              <a:lnTo>
                                <a:pt x="52" y="85"/>
                              </a:lnTo>
                              <a:lnTo>
                                <a:pt x="49" y="80"/>
                              </a:lnTo>
                              <a:lnTo>
                                <a:pt x="44" y="75"/>
                              </a:lnTo>
                              <a:lnTo>
                                <a:pt x="29" y="69"/>
                              </a:lnTo>
                              <a:lnTo>
                                <a:pt x="15" y="60"/>
                              </a:lnTo>
                              <a:lnTo>
                                <a:pt x="7" y="54"/>
                              </a:lnTo>
                              <a:lnTo>
                                <a:pt x="5" y="49"/>
                              </a:lnTo>
                              <a:lnTo>
                                <a:pt x="4" y="45"/>
                              </a:lnTo>
                              <a:lnTo>
                                <a:pt x="2" y="40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4" y="20"/>
                              </a:lnTo>
                              <a:lnTo>
                                <a:pt x="7" y="15"/>
                              </a:lnTo>
                              <a:lnTo>
                                <a:pt x="12" y="10"/>
                              </a:lnTo>
                              <a:lnTo>
                                <a:pt x="17" y="7"/>
                              </a:lnTo>
                              <a:lnTo>
                                <a:pt x="24" y="4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50" y="2"/>
                              </a:lnTo>
                              <a:lnTo>
                                <a:pt x="62" y="5"/>
                              </a:lnTo>
                              <a:lnTo>
                                <a:pt x="70" y="9"/>
                              </a:lnTo>
                              <a:lnTo>
                                <a:pt x="74" y="12"/>
                              </a:lnTo>
                              <a:lnTo>
                                <a:pt x="72" y="14"/>
                              </a:lnTo>
                              <a:lnTo>
                                <a:pt x="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773"/>
                      <wps:cNvSpPr>
                        <a:spLocks noChangeAspect="1" noEditPoints="1"/>
                      </wps:cNvSpPr>
                      <wps:spPr bwMode="auto">
                        <a:xfrm>
                          <a:off x="2496" y="689"/>
                          <a:ext cx="37" cy="60"/>
                        </a:xfrm>
                        <a:custGeom>
                          <a:avLst/>
                          <a:gdLst>
                            <a:gd name="T0" fmla="*/ 25 w 73"/>
                            <a:gd name="T1" fmla="*/ 115 h 120"/>
                            <a:gd name="T2" fmla="*/ 23 w 73"/>
                            <a:gd name="T3" fmla="*/ 118 h 120"/>
                            <a:gd name="T4" fmla="*/ 23 w 73"/>
                            <a:gd name="T5" fmla="*/ 118 h 120"/>
                            <a:gd name="T6" fmla="*/ 23 w 73"/>
                            <a:gd name="T7" fmla="*/ 118 h 120"/>
                            <a:gd name="T8" fmla="*/ 20 w 73"/>
                            <a:gd name="T9" fmla="*/ 120 h 120"/>
                            <a:gd name="T10" fmla="*/ 3 w 73"/>
                            <a:gd name="T11" fmla="*/ 120 h 120"/>
                            <a:gd name="T12" fmla="*/ 1 w 73"/>
                            <a:gd name="T13" fmla="*/ 118 h 120"/>
                            <a:gd name="T14" fmla="*/ 1 w 73"/>
                            <a:gd name="T15" fmla="*/ 118 h 120"/>
                            <a:gd name="T16" fmla="*/ 0 w 73"/>
                            <a:gd name="T17" fmla="*/ 118 h 120"/>
                            <a:gd name="T18" fmla="*/ 0 w 73"/>
                            <a:gd name="T19" fmla="*/ 115 h 120"/>
                            <a:gd name="T20" fmla="*/ 0 w 73"/>
                            <a:gd name="T21" fmla="*/ 3 h 120"/>
                            <a:gd name="T22" fmla="*/ 0 w 73"/>
                            <a:gd name="T23" fmla="*/ 1 h 120"/>
                            <a:gd name="T24" fmla="*/ 1 w 73"/>
                            <a:gd name="T25" fmla="*/ 0 h 120"/>
                            <a:gd name="T26" fmla="*/ 1 w 73"/>
                            <a:gd name="T27" fmla="*/ 0 h 120"/>
                            <a:gd name="T28" fmla="*/ 3 w 73"/>
                            <a:gd name="T29" fmla="*/ 0 h 120"/>
                            <a:gd name="T30" fmla="*/ 31 w 73"/>
                            <a:gd name="T31" fmla="*/ 0 h 120"/>
                            <a:gd name="T32" fmla="*/ 41 w 73"/>
                            <a:gd name="T33" fmla="*/ 0 h 120"/>
                            <a:gd name="T34" fmla="*/ 48 w 73"/>
                            <a:gd name="T35" fmla="*/ 1 h 120"/>
                            <a:gd name="T36" fmla="*/ 55 w 73"/>
                            <a:gd name="T37" fmla="*/ 1 h 120"/>
                            <a:gd name="T38" fmla="*/ 60 w 73"/>
                            <a:gd name="T39" fmla="*/ 5 h 120"/>
                            <a:gd name="T40" fmla="*/ 65 w 73"/>
                            <a:gd name="T41" fmla="*/ 10 h 120"/>
                            <a:gd name="T42" fmla="*/ 70 w 73"/>
                            <a:gd name="T43" fmla="*/ 16 h 120"/>
                            <a:gd name="T44" fmla="*/ 71 w 73"/>
                            <a:gd name="T45" fmla="*/ 23 h 120"/>
                            <a:gd name="T46" fmla="*/ 73 w 73"/>
                            <a:gd name="T47" fmla="*/ 33 h 120"/>
                            <a:gd name="T48" fmla="*/ 71 w 73"/>
                            <a:gd name="T49" fmla="*/ 41 h 120"/>
                            <a:gd name="T50" fmla="*/ 70 w 73"/>
                            <a:gd name="T51" fmla="*/ 48 h 120"/>
                            <a:gd name="T52" fmla="*/ 66 w 73"/>
                            <a:gd name="T53" fmla="*/ 55 h 120"/>
                            <a:gd name="T54" fmla="*/ 61 w 73"/>
                            <a:gd name="T55" fmla="*/ 61 h 120"/>
                            <a:gd name="T56" fmla="*/ 56 w 73"/>
                            <a:gd name="T57" fmla="*/ 65 h 120"/>
                            <a:gd name="T58" fmla="*/ 50 w 73"/>
                            <a:gd name="T59" fmla="*/ 68 h 120"/>
                            <a:gd name="T60" fmla="*/ 41 w 73"/>
                            <a:gd name="T61" fmla="*/ 71 h 120"/>
                            <a:gd name="T62" fmla="*/ 33 w 73"/>
                            <a:gd name="T63" fmla="*/ 71 h 120"/>
                            <a:gd name="T64" fmla="*/ 25 w 73"/>
                            <a:gd name="T65" fmla="*/ 71 h 120"/>
                            <a:gd name="T66" fmla="*/ 25 w 73"/>
                            <a:gd name="T67" fmla="*/ 115 h 120"/>
                            <a:gd name="T68" fmla="*/ 28 w 73"/>
                            <a:gd name="T69" fmla="*/ 51 h 120"/>
                            <a:gd name="T70" fmla="*/ 38 w 73"/>
                            <a:gd name="T71" fmla="*/ 51 h 120"/>
                            <a:gd name="T72" fmla="*/ 45 w 73"/>
                            <a:gd name="T73" fmla="*/ 48 h 120"/>
                            <a:gd name="T74" fmla="*/ 48 w 73"/>
                            <a:gd name="T75" fmla="*/ 41 h 120"/>
                            <a:gd name="T76" fmla="*/ 50 w 73"/>
                            <a:gd name="T77" fmla="*/ 33 h 120"/>
                            <a:gd name="T78" fmla="*/ 48 w 73"/>
                            <a:gd name="T79" fmla="*/ 26 h 120"/>
                            <a:gd name="T80" fmla="*/ 45 w 73"/>
                            <a:gd name="T81" fmla="*/ 21 h 120"/>
                            <a:gd name="T82" fmla="*/ 40 w 73"/>
                            <a:gd name="T83" fmla="*/ 18 h 120"/>
                            <a:gd name="T84" fmla="*/ 31 w 73"/>
                            <a:gd name="T85" fmla="*/ 18 h 120"/>
                            <a:gd name="T86" fmla="*/ 25 w 73"/>
                            <a:gd name="T87" fmla="*/ 18 h 120"/>
                            <a:gd name="T88" fmla="*/ 25 w 73"/>
                            <a:gd name="T89" fmla="*/ 51 h 120"/>
                            <a:gd name="T90" fmla="*/ 28 w 73"/>
                            <a:gd name="T91" fmla="*/ 5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73" h="120">
                              <a:moveTo>
                                <a:pt x="25" y="115"/>
                              </a:moveTo>
                              <a:lnTo>
                                <a:pt x="23" y="118"/>
                              </a:lnTo>
                              <a:lnTo>
                                <a:pt x="20" y="120"/>
                              </a:lnTo>
                              <a:lnTo>
                                <a:pt x="3" y="120"/>
                              </a:lnTo>
                              <a:lnTo>
                                <a:pt x="1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31" y="0"/>
                              </a:lnTo>
                              <a:lnTo>
                                <a:pt x="41" y="0"/>
                              </a:lnTo>
                              <a:lnTo>
                                <a:pt x="48" y="1"/>
                              </a:lnTo>
                              <a:lnTo>
                                <a:pt x="55" y="1"/>
                              </a:lnTo>
                              <a:lnTo>
                                <a:pt x="60" y="5"/>
                              </a:lnTo>
                              <a:lnTo>
                                <a:pt x="65" y="10"/>
                              </a:lnTo>
                              <a:lnTo>
                                <a:pt x="70" y="16"/>
                              </a:lnTo>
                              <a:lnTo>
                                <a:pt x="71" y="23"/>
                              </a:lnTo>
                              <a:lnTo>
                                <a:pt x="73" y="33"/>
                              </a:lnTo>
                              <a:lnTo>
                                <a:pt x="71" y="41"/>
                              </a:lnTo>
                              <a:lnTo>
                                <a:pt x="70" y="48"/>
                              </a:lnTo>
                              <a:lnTo>
                                <a:pt x="66" y="55"/>
                              </a:lnTo>
                              <a:lnTo>
                                <a:pt x="61" y="61"/>
                              </a:lnTo>
                              <a:lnTo>
                                <a:pt x="56" y="65"/>
                              </a:lnTo>
                              <a:lnTo>
                                <a:pt x="50" y="68"/>
                              </a:lnTo>
                              <a:lnTo>
                                <a:pt x="41" y="71"/>
                              </a:lnTo>
                              <a:lnTo>
                                <a:pt x="33" y="71"/>
                              </a:lnTo>
                              <a:lnTo>
                                <a:pt x="25" y="71"/>
                              </a:lnTo>
                              <a:lnTo>
                                <a:pt x="25" y="115"/>
                              </a:lnTo>
                              <a:close/>
                              <a:moveTo>
                                <a:pt x="28" y="51"/>
                              </a:move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48" y="41"/>
                              </a:lnTo>
                              <a:lnTo>
                                <a:pt x="50" y="33"/>
                              </a:lnTo>
                              <a:lnTo>
                                <a:pt x="48" y="26"/>
                              </a:lnTo>
                              <a:lnTo>
                                <a:pt x="45" y="21"/>
                              </a:lnTo>
                              <a:lnTo>
                                <a:pt x="40" y="18"/>
                              </a:lnTo>
                              <a:lnTo>
                                <a:pt x="31" y="18"/>
                              </a:lnTo>
                              <a:lnTo>
                                <a:pt x="25" y="18"/>
                              </a:lnTo>
                              <a:lnTo>
                                <a:pt x="25" y="51"/>
                              </a:lnTo>
                              <a:lnTo>
                                <a:pt x="2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774"/>
                      <wps:cNvSpPr>
                        <a:spLocks noChangeAspect="1" noEditPoints="1"/>
                      </wps:cNvSpPr>
                      <wps:spPr bwMode="auto">
                        <a:xfrm>
                          <a:off x="2548" y="688"/>
                          <a:ext cx="43" cy="62"/>
                        </a:xfrm>
                        <a:custGeom>
                          <a:avLst/>
                          <a:gdLst>
                            <a:gd name="T0" fmla="*/ 73 w 87"/>
                            <a:gd name="T1" fmla="*/ 14 h 125"/>
                            <a:gd name="T2" fmla="*/ 78 w 87"/>
                            <a:gd name="T3" fmla="*/ 22 h 125"/>
                            <a:gd name="T4" fmla="*/ 83 w 87"/>
                            <a:gd name="T5" fmla="*/ 32 h 125"/>
                            <a:gd name="T6" fmla="*/ 85 w 87"/>
                            <a:gd name="T7" fmla="*/ 45 h 125"/>
                            <a:gd name="T8" fmla="*/ 87 w 87"/>
                            <a:gd name="T9" fmla="*/ 62 h 125"/>
                            <a:gd name="T10" fmla="*/ 85 w 87"/>
                            <a:gd name="T11" fmla="*/ 77 h 125"/>
                            <a:gd name="T12" fmla="*/ 83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68 w 87"/>
                            <a:gd name="T19" fmla="*/ 117 h 125"/>
                            <a:gd name="T20" fmla="*/ 62 w 87"/>
                            <a:gd name="T21" fmla="*/ 122 h 125"/>
                            <a:gd name="T22" fmla="*/ 52 w 87"/>
                            <a:gd name="T23" fmla="*/ 125 h 125"/>
                            <a:gd name="T24" fmla="*/ 42 w 87"/>
                            <a:gd name="T25" fmla="*/ 125 h 125"/>
                            <a:gd name="T26" fmla="*/ 32 w 87"/>
                            <a:gd name="T27" fmla="*/ 125 h 125"/>
                            <a:gd name="T28" fmla="*/ 23 w 87"/>
                            <a:gd name="T29" fmla="*/ 122 h 125"/>
                            <a:gd name="T30" fmla="*/ 17 w 87"/>
                            <a:gd name="T31" fmla="*/ 117 h 125"/>
                            <a:gd name="T32" fmla="*/ 10 w 87"/>
                            <a:gd name="T33" fmla="*/ 110 h 125"/>
                            <a:gd name="T34" fmla="*/ 5 w 87"/>
                            <a:gd name="T35" fmla="*/ 102 h 125"/>
                            <a:gd name="T36" fmla="*/ 2 w 87"/>
                            <a:gd name="T37" fmla="*/ 90 h 125"/>
                            <a:gd name="T38" fmla="*/ 0 w 87"/>
                            <a:gd name="T39" fmla="*/ 77 h 125"/>
                            <a:gd name="T40" fmla="*/ 0 w 87"/>
                            <a:gd name="T41" fmla="*/ 62 h 125"/>
                            <a:gd name="T42" fmla="*/ 0 w 87"/>
                            <a:gd name="T43" fmla="*/ 45 h 125"/>
                            <a:gd name="T44" fmla="*/ 3 w 87"/>
                            <a:gd name="T45" fmla="*/ 32 h 125"/>
                            <a:gd name="T46" fmla="*/ 8 w 87"/>
                            <a:gd name="T47" fmla="*/ 20 h 125"/>
                            <a:gd name="T48" fmla="*/ 15 w 87"/>
                            <a:gd name="T49" fmla="*/ 12 h 125"/>
                            <a:gd name="T50" fmla="*/ 22 w 87"/>
                            <a:gd name="T51" fmla="*/ 7 h 125"/>
                            <a:gd name="T52" fmla="*/ 28 w 87"/>
                            <a:gd name="T53" fmla="*/ 4 h 125"/>
                            <a:gd name="T54" fmla="*/ 35 w 87"/>
                            <a:gd name="T55" fmla="*/ 2 h 125"/>
                            <a:gd name="T56" fmla="*/ 43 w 87"/>
                            <a:gd name="T57" fmla="*/ 0 h 125"/>
                            <a:gd name="T58" fmla="*/ 52 w 87"/>
                            <a:gd name="T59" fmla="*/ 2 h 125"/>
                            <a:gd name="T60" fmla="*/ 60 w 87"/>
                            <a:gd name="T61" fmla="*/ 4 h 125"/>
                            <a:gd name="T62" fmla="*/ 67 w 87"/>
                            <a:gd name="T63" fmla="*/ 7 h 125"/>
                            <a:gd name="T64" fmla="*/ 73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2 w 87"/>
                            <a:gd name="T73" fmla="*/ 100 h 125"/>
                            <a:gd name="T74" fmla="*/ 35 w 87"/>
                            <a:gd name="T75" fmla="*/ 104 h 125"/>
                            <a:gd name="T76" fmla="*/ 38 w 87"/>
                            <a:gd name="T77" fmla="*/ 107 h 125"/>
                            <a:gd name="T78" fmla="*/ 43 w 87"/>
                            <a:gd name="T79" fmla="*/ 107 h 125"/>
                            <a:gd name="T80" fmla="*/ 47 w 87"/>
                            <a:gd name="T81" fmla="*/ 107 h 125"/>
                            <a:gd name="T82" fmla="*/ 50 w 87"/>
                            <a:gd name="T83" fmla="*/ 104 h 125"/>
                            <a:gd name="T84" fmla="*/ 53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3 w 87"/>
                            <a:gd name="T97" fmla="*/ 25 h 125"/>
                            <a:gd name="T98" fmla="*/ 50 w 87"/>
                            <a:gd name="T99" fmla="*/ 22 h 125"/>
                            <a:gd name="T100" fmla="*/ 47 w 87"/>
                            <a:gd name="T101" fmla="*/ 20 h 125"/>
                            <a:gd name="T102" fmla="*/ 43 w 87"/>
                            <a:gd name="T103" fmla="*/ 19 h 125"/>
                            <a:gd name="T104" fmla="*/ 38 w 87"/>
                            <a:gd name="T105" fmla="*/ 20 h 125"/>
                            <a:gd name="T106" fmla="*/ 35 w 87"/>
                            <a:gd name="T107" fmla="*/ 22 h 125"/>
                            <a:gd name="T108" fmla="*/ 32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3" y="14"/>
                              </a:moveTo>
                              <a:lnTo>
                                <a:pt x="78" y="22"/>
                              </a:lnTo>
                              <a:lnTo>
                                <a:pt x="83" y="32"/>
                              </a:lnTo>
                              <a:lnTo>
                                <a:pt x="85" y="45"/>
                              </a:lnTo>
                              <a:lnTo>
                                <a:pt x="87" y="62"/>
                              </a:lnTo>
                              <a:lnTo>
                                <a:pt x="85" y="77"/>
                              </a:lnTo>
                              <a:lnTo>
                                <a:pt x="83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68" y="117"/>
                              </a:lnTo>
                              <a:lnTo>
                                <a:pt x="62" y="122"/>
                              </a:lnTo>
                              <a:lnTo>
                                <a:pt x="52" y="125"/>
                              </a:lnTo>
                              <a:lnTo>
                                <a:pt x="42" y="125"/>
                              </a:lnTo>
                              <a:lnTo>
                                <a:pt x="32" y="125"/>
                              </a:lnTo>
                              <a:lnTo>
                                <a:pt x="23" y="122"/>
                              </a:lnTo>
                              <a:lnTo>
                                <a:pt x="17" y="117"/>
                              </a:lnTo>
                              <a:lnTo>
                                <a:pt x="10" y="110"/>
                              </a:lnTo>
                              <a:lnTo>
                                <a:pt x="5" y="102"/>
                              </a:lnTo>
                              <a:lnTo>
                                <a:pt x="2" y="90"/>
                              </a:lnTo>
                              <a:lnTo>
                                <a:pt x="0" y="77"/>
                              </a:lnTo>
                              <a:lnTo>
                                <a:pt x="0" y="62"/>
                              </a:lnTo>
                              <a:lnTo>
                                <a:pt x="0" y="45"/>
                              </a:lnTo>
                              <a:lnTo>
                                <a:pt x="3" y="32"/>
                              </a:lnTo>
                              <a:lnTo>
                                <a:pt x="8" y="20"/>
                              </a:lnTo>
                              <a:lnTo>
                                <a:pt x="15" y="12"/>
                              </a:lnTo>
                              <a:lnTo>
                                <a:pt x="22" y="7"/>
                              </a:lnTo>
                              <a:lnTo>
                                <a:pt x="28" y="4"/>
                              </a:lnTo>
                              <a:lnTo>
                                <a:pt x="35" y="2"/>
                              </a:lnTo>
                              <a:lnTo>
                                <a:pt x="43" y="0"/>
                              </a:lnTo>
                              <a:lnTo>
                                <a:pt x="52" y="2"/>
                              </a:lnTo>
                              <a:lnTo>
                                <a:pt x="60" y="4"/>
                              </a:lnTo>
                              <a:lnTo>
                                <a:pt x="67" y="7"/>
                              </a:lnTo>
                              <a:lnTo>
                                <a:pt x="73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2" y="100"/>
                              </a:lnTo>
                              <a:lnTo>
                                <a:pt x="35" y="104"/>
                              </a:lnTo>
                              <a:lnTo>
                                <a:pt x="38" y="107"/>
                              </a:lnTo>
                              <a:lnTo>
                                <a:pt x="43" y="107"/>
                              </a:lnTo>
                              <a:lnTo>
                                <a:pt x="47" y="107"/>
                              </a:lnTo>
                              <a:lnTo>
                                <a:pt x="50" y="104"/>
                              </a:lnTo>
                              <a:lnTo>
                                <a:pt x="53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3" y="25"/>
                              </a:lnTo>
                              <a:lnTo>
                                <a:pt x="50" y="22"/>
                              </a:lnTo>
                              <a:lnTo>
                                <a:pt x="47" y="20"/>
                              </a:lnTo>
                              <a:lnTo>
                                <a:pt x="43" y="19"/>
                              </a:lnTo>
                              <a:lnTo>
                                <a:pt x="38" y="20"/>
                              </a:lnTo>
                              <a:lnTo>
                                <a:pt x="35" y="22"/>
                              </a:ln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Freeform 775"/>
                      <wps:cNvSpPr>
                        <a:spLocks noChangeAspect="1"/>
                      </wps:cNvSpPr>
                      <wps:spPr bwMode="auto">
                        <a:xfrm>
                          <a:off x="2614" y="689"/>
                          <a:ext cx="34" cy="60"/>
                        </a:xfrm>
                        <a:custGeom>
                          <a:avLst/>
                          <a:gdLst>
                            <a:gd name="T0" fmla="*/ 64 w 68"/>
                            <a:gd name="T1" fmla="*/ 98 h 120"/>
                            <a:gd name="T2" fmla="*/ 68 w 68"/>
                            <a:gd name="T3" fmla="*/ 98 h 120"/>
                            <a:gd name="T4" fmla="*/ 68 w 68"/>
                            <a:gd name="T5" fmla="*/ 100 h 120"/>
                            <a:gd name="T6" fmla="*/ 68 w 68"/>
                            <a:gd name="T7" fmla="*/ 100 h 120"/>
                            <a:gd name="T8" fmla="*/ 68 w 68"/>
                            <a:gd name="T9" fmla="*/ 101 h 120"/>
                            <a:gd name="T10" fmla="*/ 64 w 68"/>
                            <a:gd name="T11" fmla="*/ 116 h 120"/>
                            <a:gd name="T12" fmla="*/ 63 w 68"/>
                            <a:gd name="T13" fmla="*/ 118 h 120"/>
                            <a:gd name="T14" fmla="*/ 61 w 68"/>
                            <a:gd name="T15" fmla="*/ 120 h 120"/>
                            <a:gd name="T16" fmla="*/ 3 w 68"/>
                            <a:gd name="T17" fmla="*/ 120 h 120"/>
                            <a:gd name="T18" fmla="*/ 1 w 68"/>
                            <a:gd name="T19" fmla="*/ 118 h 120"/>
                            <a:gd name="T20" fmla="*/ 0 w 68"/>
                            <a:gd name="T21" fmla="*/ 118 h 120"/>
                            <a:gd name="T22" fmla="*/ 0 w 68"/>
                            <a:gd name="T23" fmla="*/ 118 h 120"/>
                            <a:gd name="T24" fmla="*/ 0 w 68"/>
                            <a:gd name="T25" fmla="*/ 115 h 120"/>
                            <a:gd name="T26" fmla="*/ 0 w 68"/>
                            <a:gd name="T27" fmla="*/ 3 h 120"/>
                            <a:gd name="T28" fmla="*/ 0 w 68"/>
                            <a:gd name="T29" fmla="*/ 1 h 120"/>
                            <a:gd name="T30" fmla="*/ 0 w 68"/>
                            <a:gd name="T31" fmla="*/ 0 h 120"/>
                            <a:gd name="T32" fmla="*/ 1 w 68"/>
                            <a:gd name="T33" fmla="*/ 0 h 120"/>
                            <a:gd name="T34" fmla="*/ 3 w 68"/>
                            <a:gd name="T35" fmla="*/ 0 h 120"/>
                            <a:gd name="T36" fmla="*/ 19 w 68"/>
                            <a:gd name="T37" fmla="*/ 0 h 120"/>
                            <a:gd name="T38" fmla="*/ 21 w 68"/>
                            <a:gd name="T39" fmla="*/ 0 h 120"/>
                            <a:gd name="T40" fmla="*/ 23 w 68"/>
                            <a:gd name="T41" fmla="*/ 0 h 120"/>
                            <a:gd name="T42" fmla="*/ 23 w 68"/>
                            <a:gd name="T43" fmla="*/ 1 h 120"/>
                            <a:gd name="T44" fmla="*/ 23 w 68"/>
                            <a:gd name="T45" fmla="*/ 3 h 120"/>
                            <a:gd name="T46" fmla="*/ 23 w 68"/>
                            <a:gd name="T47" fmla="*/ 98 h 120"/>
                            <a:gd name="T48" fmla="*/ 64 w 68"/>
                            <a:gd name="T49" fmla="*/ 98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8" h="120">
                              <a:moveTo>
                                <a:pt x="64" y="98"/>
                              </a:moveTo>
                              <a:lnTo>
                                <a:pt x="68" y="98"/>
                              </a:lnTo>
                              <a:lnTo>
                                <a:pt x="68" y="100"/>
                              </a:lnTo>
                              <a:lnTo>
                                <a:pt x="68" y="101"/>
                              </a:lnTo>
                              <a:lnTo>
                                <a:pt x="64" y="116"/>
                              </a:lnTo>
                              <a:lnTo>
                                <a:pt x="63" y="118"/>
                              </a:lnTo>
                              <a:lnTo>
                                <a:pt x="61" y="120"/>
                              </a:lnTo>
                              <a:lnTo>
                                <a:pt x="3" y="120"/>
                              </a:lnTo>
                              <a:lnTo>
                                <a:pt x="1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3" y="0"/>
                              </a:lnTo>
                              <a:lnTo>
                                <a:pt x="23" y="1"/>
                              </a:lnTo>
                              <a:lnTo>
                                <a:pt x="23" y="3"/>
                              </a:lnTo>
                              <a:lnTo>
                                <a:pt x="23" y="98"/>
                              </a:lnTo>
                              <a:lnTo>
                                <a:pt x="64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Freeform 776"/>
                      <wps:cNvSpPr>
                        <a:spLocks noChangeAspect="1"/>
                      </wps:cNvSpPr>
                      <wps:spPr bwMode="auto">
                        <a:xfrm>
                          <a:off x="2662" y="689"/>
                          <a:ext cx="33" cy="60"/>
                        </a:xfrm>
                        <a:custGeom>
                          <a:avLst/>
                          <a:gdLst>
                            <a:gd name="T0" fmla="*/ 23 w 65"/>
                            <a:gd name="T1" fmla="*/ 46 h 120"/>
                            <a:gd name="T2" fmla="*/ 53 w 65"/>
                            <a:gd name="T3" fmla="*/ 46 h 120"/>
                            <a:gd name="T4" fmla="*/ 55 w 65"/>
                            <a:gd name="T5" fmla="*/ 48 h 120"/>
                            <a:gd name="T6" fmla="*/ 57 w 65"/>
                            <a:gd name="T7" fmla="*/ 51 h 120"/>
                            <a:gd name="T8" fmla="*/ 57 w 65"/>
                            <a:gd name="T9" fmla="*/ 63 h 120"/>
                            <a:gd name="T10" fmla="*/ 55 w 65"/>
                            <a:gd name="T11" fmla="*/ 65 h 120"/>
                            <a:gd name="T12" fmla="*/ 53 w 65"/>
                            <a:gd name="T13" fmla="*/ 66 h 120"/>
                            <a:gd name="T14" fmla="*/ 23 w 65"/>
                            <a:gd name="T15" fmla="*/ 66 h 120"/>
                            <a:gd name="T16" fmla="*/ 23 w 65"/>
                            <a:gd name="T17" fmla="*/ 100 h 120"/>
                            <a:gd name="T18" fmla="*/ 60 w 65"/>
                            <a:gd name="T19" fmla="*/ 100 h 120"/>
                            <a:gd name="T20" fmla="*/ 63 w 65"/>
                            <a:gd name="T21" fmla="*/ 101 h 120"/>
                            <a:gd name="T22" fmla="*/ 63 w 65"/>
                            <a:gd name="T23" fmla="*/ 103 h 120"/>
                            <a:gd name="T24" fmla="*/ 63 w 65"/>
                            <a:gd name="T25" fmla="*/ 115 h 120"/>
                            <a:gd name="T26" fmla="*/ 63 w 65"/>
                            <a:gd name="T27" fmla="*/ 118 h 120"/>
                            <a:gd name="T28" fmla="*/ 63 w 65"/>
                            <a:gd name="T29" fmla="*/ 118 h 120"/>
                            <a:gd name="T30" fmla="*/ 62 w 65"/>
                            <a:gd name="T31" fmla="*/ 118 h 120"/>
                            <a:gd name="T32" fmla="*/ 60 w 65"/>
                            <a:gd name="T33" fmla="*/ 120 h 120"/>
                            <a:gd name="T34" fmla="*/ 3 w 65"/>
                            <a:gd name="T35" fmla="*/ 120 h 120"/>
                            <a:gd name="T36" fmla="*/ 2 w 65"/>
                            <a:gd name="T37" fmla="*/ 118 h 120"/>
                            <a:gd name="T38" fmla="*/ 0 w 65"/>
                            <a:gd name="T39" fmla="*/ 118 h 120"/>
                            <a:gd name="T40" fmla="*/ 0 w 65"/>
                            <a:gd name="T41" fmla="*/ 118 h 120"/>
                            <a:gd name="T42" fmla="*/ 0 w 65"/>
                            <a:gd name="T43" fmla="*/ 115 h 120"/>
                            <a:gd name="T44" fmla="*/ 0 w 65"/>
                            <a:gd name="T45" fmla="*/ 3 h 120"/>
                            <a:gd name="T46" fmla="*/ 0 w 65"/>
                            <a:gd name="T47" fmla="*/ 1 h 120"/>
                            <a:gd name="T48" fmla="*/ 0 w 65"/>
                            <a:gd name="T49" fmla="*/ 0 h 120"/>
                            <a:gd name="T50" fmla="*/ 2 w 65"/>
                            <a:gd name="T51" fmla="*/ 0 h 120"/>
                            <a:gd name="T52" fmla="*/ 3 w 65"/>
                            <a:gd name="T53" fmla="*/ 0 h 120"/>
                            <a:gd name="T54" fmla="*/ 62 w 65"/>
                            <a:gd name="T55" fmla="*/ 0 h 120"/>
                            <a:gd name="T56" fmla="*/ 65 w 65"/>
                            <a:gd name="T57" fmla="*/ 0 h 120"/>
                            <a:gd name="T58" fmla="*/ 65 w 65"/>
                            <a:gd name="T59" fmla="*/ 1 h 120"/>
                            <a:gd name="T60" fmla="*/ 65 w 65"/>
                            <a:gd name="T61" fmla="*/ 3 h 120"/>
                            <a:gd name="T62" fmla="*/ 65 w 65"/>
                            <a:gd name="T63" fmla="*/ 3 h 120"/>
                            <a:gd name="T64" fmla="*/ 62 w 65"/>
                            <a:gd name="T65" fmla="*/ 16 h 120"/>
                            <a:gd name="T66" fmla="*/ 60 w 65"/>
                            <a:gd name="T67" fmla="*/ 18 h 120"/>
                            <a:gd name="T68" fmla="*/ 57 w 65"/>
                            <a:gd name="T69" fmla="*/ 18 h 120"/>
                            <a:gd name="T70" fmla="*/ 23 w 65"/>
                            <a:gd name="T71" fmla="*/ 18 h 120"/>
                            <a:gd name="T72" fmla="*/ 23 w 65"/>
                            <a:gd name="T73" fmla="*/ 4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5" h="120">
                              <a:moveTo>
                                <a:pt x="23" y="46"/>
                              </a:moveTo>
                              <a:lnTo>
                                <a:pt x="53" y="46"/>
                              </a:lnTo>
                              <a:lnTo>
                                <a:pt x="55" y="48"/>
                              </a:lnTo>
                              <a:lnTo>
                                <a:pt x="57" y="51"/>
                              </a:lnTo>
                              <a:lnTo>
                                <a:pt x="57" y="63"/>
                              </a:lnTo>
                              <a:lnTo>
                                <a:pt x="55" y="65"/>
                              </a:lnTo>
                              <a:lnTo>
                                <a:pt x="53" y="66"/>
                              </a:lnTo>
                              <a:lnTo>
                                <a:pt x="23" y="66"/>
                              </a:lnTo>
                              <a:lnTo>
                                <a:pt x="23" y="100"/>
                              </a:lnTo>
                              <a:lnTo>
                                <a:pt x="60" y="100"/>
                              </a:lnTo>
                              <a:lnTo>
                                <a:pt x="63" y="101"/>
                              </a:lnTo>
                              <a:lnTo>
                                <a:pt x="63" y="103"/>
                              </a:lnTo>
                              <a:lnTo>
                                <a:pt x="63" y="115"/>
                              </a:lnTo>
                              <a:lnTo>
                                <a:pt x="63" y="118"/>
                              </a:lnTo>
                              <a:lnTo>
                                <a:pt x="62" y="118"/>
                              </a:lnTo>
                              <a:lnTo>
                                <a:pt x="60" y="120"/>
                              </a:lnTo>
                              <a:lnTo>
                                <a:pt x="3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5" y="1"/>
                              </a:lnTo>
                              <a:lnTo>
                                <a:pt x="65" y="3"/>
                              </a:lnTo>
                              <a:lnTo>
                                <a:pt x="62" y="16"/>
                              </a:lnTo>
                              <a:lnTo>
                                <a:pt x="60" y="18"/>
                              </a:lnTo>
                              <a:lnTo>
                                <a:pt x="57" y="18"/>
                              </a:lnTo>
                              <a:lnTo>
                                <a:pt x="23" y="18"/>
                              </a:lnTo>
                              <a:lnTo>
                                <a:pt x="2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Freeform 777"/>
                      <wps:cNvSpPr>
                        <a:spLocks noChangeAspect="1" noEditPoints="1"/>
                      </wps:cNvSpPr>
                      <wps:spPr bwMode="auto">
                        <a:xfrm>
                          <a:off x="2715" y="671"/>
                          <a:ext cx="36" cy="79"/>
                        </a:xfrm>
                        <a:custGeom>
                          <a:avLst/>
                          <a:gdLst>
                            <a:gd name="T0" fmla="*/ 65 w 73"/>
                            <a:gd name="T1" fmla="*/ 62 h 158"/>
                            <a:gd name="T2" fmla="*/ 62 w 73"/>
                            <a:gd name="T3" fmla="*/ 62 h 158"/>
                            <a:gd name="T4" fmla="*/ 52 w 73"/>
                            <a:gd name="T5" fmla="*/ 55 h 158"/>
                            <a:gd name="T6" fmla="*/ 40 w 73"/>
                            <a:gd name="T7" fmla="*/ 55 h 158"/>
                            <a:gd name="T8" fmla="*/ 32 w 73"/>
                            <a:gd name="T9" fmla="*/ 58 h 158"/>
                            <a:gd name="T10" fmla="*/ 25 w 73"/>
                            <a:gd name="T11" fmla="*/ 75 h 158"/>
                            <a:gd name="T12" fmla="*/ 25 w 73"/>
                            <a:gd name="T13" fmla="*/ 103 h 158"/>
                            <a:gd name="T14" fmla="*/ 28 w 73"/>
                            <a:gd name="T15" fmla="*/ 123 h 158"/>
                            <a:gd name="T16" fmla="*/ 33 w 73"/>
                            <a:gd name="T17" fmla="*/ 133 h 158"/>
                            <a:gd name="T18" fmla="*/ 42 w 73"/>
                            <a:gd name="T19" fmla="*/ 138 h 158"/>
                            <a:gd name="T20" fmla="*/ 55 w 73"/>
                            <a:gd name="T21" fmla="*/ 137 h 158"/>
                            <a:gd name="T22" fmla="*/ 63 w 73"/>
                            <a:gd name="T23" fmla="*/ 132 h 158"/>
                            <a:gd name="T24" fmla="*/ 65 w 73"/>
                            <a:gd name="T25" fmla="*/ 132 h 158"/>
                            <a:gd name="T26" fmla="*/ 73 w 73"/>
                            <a:gd name="T27" fmla="*/ 145 h 158"/>
                            <a:gd name="T28" fmla="*/ 73 w 73"/>
                            <a:gd name="T29" fmla="*/ 147 h 158"/>
                            <a:gd name="T30" fmla="*/ 70 w 73"/>
                            <a:gd name="T31" fmla="*/ 152 h 158"/>
                            <a:gd name="T32" fmla="*/ 58 w 73"/>
                            <a:gd name="T33" fmla="*/ 157 h 158"/>
                            <a:gd name="T34" fmla="*/ 43 w 73"/>
                            <a:gd name="T35" fmla="*/ 158 h 158"/>
                            <a:gd name="T36" fmla="*/ 27 w 73"/>
                            <a:gd name="T37" fmla="*/ 157 h 158"/>
                            <a:gd name="T38" fmla="*/ 15 w 73"/>
                            <a:gd name="T39" fmla="*/ 147 h 158"/>
                            <a:gd name="T40" fmla="*/ 3 w 73"/>
                            <a:gd name="T41" fmla="*/ 125 h 158"/>
                            <a:gd name="T42" fmla="*/ 0 w 73"/>
                            <a:gd name="T43" fmla="*/ 95 h 158"/>
                            <a:gd name="T44" fmla="*/ 3 w 73"/>
                            <a:gd name="T45" fmla="*/ 67 h 158"/>
                            <a:gd name="T46" fmla="*/ 13 w 73"/>
                            <a:gd name="T47" fmla="*/ 47 h 158"/>
                            <a:gd name="T48" fmla="*/ 27 w 73"/>
                            <a:gd name="T49" fmla="*/ 37 h 158"/>
                            <a:gd name="T50" fmla="*/ 43 w 73"/>
                            <a:gd name="T51" fmla="*/ 33 h 158"/>
                            <a:gd name="T52" fmla="*/ 57 w 73"/>
                            <a:gd name="T53" fmla="*/ 37 h 158"/>
                            <a:gd name="T54" fmla="*/ 68 w 73"/>
                            <a:gd name="T55" fmla="*/ 42 h 158"/>
                            <a:gd name="T56" fmla="*/ 73 w 73"/>
                            <a:gd name="T57" fmla="*/ 47 h 158"/>
                            <a:gd name="T58" fmla="*/ 72 w 73"/>
                            <a:gd name="T59" fmla="*/ 48 h 158"/>
                            <a:gd name="T60" fmla="*/ 58 w 73"/>
                            <a:gd name="T61" fmla="*/ 0 h 158"/>
                            <a:gd name="T62" fmla="*/ 62 w 73"/>
                            <a:gd name="T63" fmla="*/ 0 h 158"/>
                            <a:gd name="T64" fmla="*/ 63 w 73"/>
                            <a:gd name="T65" fmla="*/ 2 h 158"/>
                            <a:gd name="T66" fmla="*/ 68 w 73"/>
                            <a:gd name="T67" fmla="*/ 8 h 158"/>
                            <a:gd name="T68" fmla="*/ 68 w 73"/>
                            <a:gd name="T69" fmla="*/ 12 h 158"/>
                            <a:gd name="T70" fmla="*/ 45 w 73"/>
                            <a:gd name="T71" fmla="*/ 27 h 158"/>
                            <a:gd name="T72" fmla="*/ 42 w 73"/>
                            <a:gd name="T73" fmla="*/ 28 h 158"/>
                            <a:gd name="T74" fmla="*/ 40 w 73"/>
                            <a:gd name="T75" fmla="*/ 27 h 158"/>
                            <a:gd name="T76" fmla="*/ 17 w 73"/>
                            <a:gd name="T77" fmla="*/ 12 h 158"/>
                            <a:gd name="T78" fmla="*/ 17 w 73"/>
                            <a:gd name="T79" fmla="*/ 8 h 158"/>
                            <a:gd name="T80" fmla="*/ 20 w 73"/>
                            <a:gd name="T81" fmla="*/ 2 h 158"/>
                            <a:gd name="T82" fmla="*/ 23 w 73"/>
                            <a:gd name="T83" fmla="*/ 0 h 158"/>
                            <a:gd name="T84" fmla="*/ 25 w 73"/>
                            <a:gd name="T85" fmla="*/ 0 h 158"/>
                            <a:gd name="T86" fmla="*/ 58 w 73"/>
                            <a:gd name="T87" fmla="*/ 0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3" h="158">
                              <a:moveTo>
                                <a:pt x="65" y="62"/>
                              </a:moveTo>
                              <a:lnTo>
                                <a:pt x="65" y="62"/>
                              </a:lnTo>
                              <a:lnTo>
                                <a:pt x="63" y="62"/>
                              </a:lnTo>
                              <a:lnTo>
                                <a:pt x="62" y="62"/>
                              </a:lnTo>
                              <a:lnTo>
                                <a:pt x="58" y="58"/>
                              </a:lnTo>
                              <a:lnTo>
                                <a:pt x="52" y="55"/>
                              </a:lnTo>
                              <a:lnTo>
                                <a:pt x="45" y="53"/>
                              </a:lnTo>
                              <a:lnTo>
                                <a:pt x="40" y="55"/>
                              </a:lnTo>
                              <a:lnTo>
                                <a:pt x="35" y="57"/>
                              </a:lnTo>
                              <a:lnTo>
                                <a:pt x="32" y="58"/>
                              </a:lnTo>
                              <a:lnTo>
                                <a:pt x="30" y="63"/>
                              </a:lnTo>
                              <a:lnTo>
                                <a:pt x="25" y="75"/>
                              </a:lnTo>
                              <a:lnTo>
                                <a:pt x="25" y="92"/>
                              </a:lnTo>
                              <a:lnTo>
                                <a:pt x="25" y="103"/>
                              </a:lnTo>
                              <a:lnTo>
                                <a:pt x="27" y="113"/>
                              </a:lnTo>
                              <a:lnTo>
                                <a:pt x="28" y="123"/>
                              </a:lnTo>
                              <a:lnTo>
                                <a:pt x="32" y="130"/>
                              </a:lnTo>
                              <a:lnTo>
                                <a:pt x="33" y="133"/>
                              </a:lnTo>
                              <a:lnTo>
                                <a:pt x="37" y="137"/>
                              </a:lnTo>
                              <a:lnTo>
                                <a:pt x="42" y="138"/>
                              </a:lnTo>
                              <a:lnTo>
                                <a:pt x="47" y="138"/>
                              </a:lnTo>
                              <a:lnTo>
                                <a:pt x="55" y="137"/>
                              </a:lnTo>
                              <a:lnTo>
                                <a:pt x="62" y="132"/>
                              </a:lnTo>
                              <a:lnTo>
                                <a:pt x="63" y="132"/>
                              </a:lnTo>
                              <a:lnTo>
                                <a:pt x="65" y="132"/>
                              </a:lnTo>
                              <a:lnTo>
                                <a:pt x="65" y="133"/>
                              </a:lnTo>
                              <a:lnTo>
                                <a:pt x="73" y="145"/>
                              </a:lnTo>
                              <a:lnTo>
                                <a:pt x="73" y="147"/>
                              </a:lnTo>
                              <a:lnTo>
                                <a:pt x="72" y="150"/>
                              </a:lnTo>
                              <a:lnTo>
                                <a:pt x="70" y="152"/>
                              </a:lnTo>
                              <a:lnTo>
                                <a:pt x="63" y="155"/>
                              </a:lnTo>
                              <a:lnTo>
                                <a:pt x="58" y="157"/>
                              </a:lnTo>
                              <a:lnTo>
                                <a:pt x="52" y="158"/>
                              </a:lnTo>
                              <a:lnTo>
                                <a:pt x="43" y="158"/>
                              </a:lnTo>
                              <a:lnTo>
                                <a:pt x="35" y="158"/>
                              </a:lnTo>
                              <a:lnTo>
                                <a:pt x="27" y="157"/>
                              </a:lnTo>
                              <a:lnTo>
                                <a:pt x="20" y="152"/>
                              </a:lnTo>
                              <a:lnTo>
                                <a:pt x="15" y="147"/>
                              </a:lnTo>
                              <a:lnTo>
                                <a:pt x="8" y="137"/>
                              </a:lnTo>
                              <a:lnTo>
                                <a:pt x="3" y="125"/>
                              </a:lnTo>
                              <a:lnTo>
                                <a:pt x="0" y="112"/>
                              </a:lnTo>
                              <a:lnTo>
                                <a:pt x="0" y="95"/>
                              </a:lnTo>
                              <a:lnTo>
                                <a:pt x="0" y="80"/>
                              </a:lnTo>
                              <a:lnTo>
                                <a:pt x="3" y="67"/>
                              </a:lnTo>
                              <a:lnTo>
                                <a:pt x="7" y="57"/>
                              </a:lnTo>
                              <a:lnTo>
                                <a:pt x="13" y="47"/>
                              </a:lnTo>
                              <a:lnTo>
                                <a:pt x="18" y="42"/>
                              </a:lnTo>
                              <a:lnTo>
                                <a:pt x="27" y="37"/>
                              </a:lnTo>
                              <a:lnTo>
                                <a:pt x="35" y="35"/>
                              </a:lnTo>
                              <a:lnTo>
                                <a:pt x="43" y="33"/>
                              </a:lnTo>
                              <a:lnTo>
                                <a:pt x="50" y="33"/>
                              </a:lnTo>
                              <a:lnTo>
                                <a:pt x="57" y="37"/>
                              </a:lnTo>
                              <a:lnTo>
                                <a:pt x="63" y="38"/>
                              </a:lnTo>
                              <a:lnTo>
                                <a:pt x="68" y="42"/>
                              </a:lnTo>
                              <a:lnTo>
                                <a:pt x="72" y="45"/>
                              </a:lnTo>
                              <a:lnTo>
                                <a:pt x="73" y="47"/>
                              </a:lnTo>
                              <a:lnTo>
                                <a:pt x="72" y="48"/>
                              </a:lnTo>
                              <a:lnTo>
                                <a:pt x="65" y="62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63" y="2"/>
                              </a:lnTo>
                              <a:lnTo>
                                <a:pt x="67" y="7"/>
                              </a:lnTo>
                              <a:lnTo>
                                <a:pt x="68" y="8"/>
                              </a:lnTo>
                              <a:lnTo>
                                <a:pt x="68" y="10"/>
                              </a:lnTo>
                              <a:lnTo>
                                <a:pt x="68" y="12"/>
                              </a:lnTo>
                              <a:lnTo>
                                <a:pt x="67" y="12"/>
                              </a:lnTo>
                              <a:lnTo>
                                <a:pt x="45" y="27"/>
                              </a:lnTo>
                              <a:lnTo>
                                <a:pt x="43" y="28"/>
                              </a:lnTo>
                              <a:lnTo>
                                <a:pt x="42" y="28"/>
                              </a:lnTo>
                              <a:lnTo>
                                <a:pt x="40" y="28"/>
                              </a:lnTo>
                              <a:lnTo>
                                <a:pt x="40" y="27"/>
                              </a:lnTo>
                              <a:lnTo>
                                <a:pt x="18" y="12"/>
                              </a:lnTo>
                              <a:lnTo>
                                <a:pt x="17" y="12"/>
                              </a:lnTo>
                              <a:lnTo>
                                <a:pt x="17" y="10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20" y="2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0"/>
                              </a:lnTo>
                              <a:lnTo>
                                <a:pt x="42" y="8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Freeform 778"/>
                      <wps:cNvSpPr>
                        <a:spLocks noChangeAspect="1"/>
                      </wps:cNvSpPr>
                      <wps:spPr bwMode="auto">
                        <a:xfrm>
                          <a:off x="2769" y="689"/>
                          <a:ext cx="40" cy="60"/>
                        </a:xfrm>
                        <a:custGeom>
                          <a:avLst/>
                          <a:gdLst>
                            <a:gd name="T0" fmla="*/ 48 w 80"/>
                            <a:gd name="T1" fmla="*/ 53 h 120"/>
                            <a:gd name="T2" fmla="*/ 55 w 80"/>
                            <a:gd name="T3" fmla="*/ 66 h 120"/>
                            <a:gd name="T4" fmla="*/ 60 w 80"/>
                            <a:gd name="T5" fmla="*/ 80 h 120"/>
                            <a:gd name="T6" fmla="*/ 60 w 80"/>
                            <a:gd name="T7" fmla="*/ 66 h 120"/>
                            <a:gd name="T8" fmla="*/ 60 w 80"/>
                            <a:gd name="T9" fmla="*/ 58 h 120"/>
                            <a:gd name="T10" fmla="*/ 60 w 80"/>
                            <a:gd name="T11" fmla="*/ 3 h 120"/>
                            <a:gd name="T12" fmla="*/ 60 w 80"/>
                            <a:gd name="T13" fmla="*/ 1 h 120"/>
                            <a:gd name="T14" fmla="*/ 60 w 80"/>
                            <a:gd name="T15" fmla="*/ 0 h 120"/>
                            <a:gd name="T16" fmla="*/ 62 w 80"/>
                            <a:gd name="T17" fmla="*/ 0 h 120"/>
                            <a:gd name="T18" fmla="*/ 63 w 80"/>
                            <a:gd name="T19" fmla="*/ 0 h 120"/>
                            <a:gd name="T20" fmla="*/ 77 w 80"/>
                            <a:gd name="T21" fmla="*/ 0 h 120"/>
                            <a:gd name="T22" fmla="*/ 78 w 80"/>
                            <a:gd name="T23" fmla="*/ 0 h 120"/>
                            <a:gd name="T24" fmla="*/ 80 w 80"/>
                            <a:gd name="T25" fmla="*/ 0 h 120"/>
                            <a:gd name="T26" fmla="*/ 80 w 80"/>
                            <a:gd name="T27" fmla="*/ 1 h 120"/>
                            <a:gd name="T28" fmla="*/ 80 w 80"/>
                            <a:gd name="T29" fmla="*/ 3 h 120"/>
                            <a:gd name="T30" fmla="*/ 80 w 80"/>
                            <a:gd name="T31" fmla="*/ 115 h 120"/>
                            <a:gd name="T32" fmla="*/ 80 w 80"/>
                            <a:gd name="T33" fmla="*/ 118 h 120"/>
                            <a:gd name="T34" fmla="*/ 80 w 80"/>
                            <a:gd name="T35" fmla="*/ 118 h 120"/>
                            <a:gd name="T36" fmla="*/ 78 w 80"/>
                            <a:gd name="T37" fmla="*/ 118 h 120"/>
                            <a:gd name="T38" fmla="*/ 77 w 80"/>
                            <a:gd name="T39" fmla="*/ 120 h 120"/>
                            <a:gd name="T40" fmla="*/ 65 w 80"/>
                            <a:gd name="T41" fmla="*/ 120 h 120"/>
                            <a:gd name="T42" fmla="*/ 62 w 80"/>
                            <a:gd name="T43" fmla="*/ 118 h 120"/>
                            <a:gd name="T44" fmla="*/ 60 w 80"/>
                            <a:gd name="T45" fmla="*/ 116 h 120"/>
                            <a:gd name="T46" fmla="*/ 30 w 80"/>
                            <a:gd name="T47" fmla="*/ 60 h 120"/>
                            <a:gd name="T48" fmla="*/ 23 w 80"/>
                            <a:gd name="T49" fmla="*/ 46 h 120"/>
                            <a:gd name="T50" fmla="*/ 20 w 80"/>
                            <a:gd name="T51" fmla="*/ 35 h 120"/>
                            <a:gd name="T52" fmla="*/ 20 w 80"/>
                            <a:gd name="T53" fmla="*/ 46 h 120"/>
                            <a:gd name="T54" fmla="*/ 20 w 80"/>
                            <a:gd name="T55" fmla="*/ 56 h 120"/>
                            <a:gd name="T56" fmla="*/ 20 w 80"/>
                            <a:gd name="T57" fmla="*/ 115 h 120"/>
                            <a:gd name="T58" fmla="*/ 20 w 80"/>
                            <a:gd name="T59" fmla="*/ 118 h 120"/>
                            <a:gd name="T60" fmla="*/ 18 w 80"/>
                            <a:gd name="T61" fmla="*/ 118 h 120"/>
                            <a:gd name="T62" fmla="*/ 18 w 80"/>
                            <a:gd name="T63" fmla="*/ 118 h 120"/>
                            <a:gd name="T64" fmla="*/ 17 w 80"/>
                            <a:gd name="T65" fmla="*/ 120 h 120"/>
                            <a:gd name="T66" fmla="*/ 3 w 80"/>
                            <a:gd name="T67" fmla="*/ 120 h 120"/>
                            <a:gd name="T68" fmla="*/ 2 w 80"/>
                            <a:gd name="T69" fmla="*/ 118 h 120"/>
                            <a:gd name="T70" fmla="*/ 0 w 80"/>
                            <a:gd name="T71" fmla="*/ 118 h 120"/>
                            <a:gd name="T72" fmla="*/ 0 w 80"/>
                            <a:gd name="T73" fmla="*/ 118 h 120"/>
                            <a:gd name="T74" fmla="*/ 0 w 80"/>
                            <a:gd name="T75" fmla="*/ 115 h 120"/>
                            <a:gd name="T76" fmla="*/ 0 w 80"/>
                            <a:gd name="T77" fmla="*/ 3 h 120"/>
                            <a:gd name="T78" fmla="*/ 0 w 80"/>
                            <a:gd name="T79" fmla="*/ 1 h 120"/>
                            <a:gd name="T80" fmla="*/ 0 w 80"/>
                            <a:gd name="T81" fmla="*/ 0 h 120"/>
                            <a:gd name="T82" fmla="*/ 2 w 80"/>
                            <a:gd name="T83" fmla="*/ 0 h 120"/>
                            <a:gd name="T84" fmla="*/ 3 w 80"/>
                            <a:gd name="T85" fmla="*/ 0 h 120"/>
                            <a:gd name="T86" fmla="*/ 17 w 80"/>
                            <a:gd name="T87" fmla="*/ 0 h 120"/>
                            <a:gd name="T88" fmla="*/ 20 w 80"/>
                            <a:gd name="T89" fmla="*/ 0 h 120"/>
                            <a:gd name="T90" fmla="*/ 22 w 80"/>
                            <a:gd name="T91" fmla="*/ 3 h 120"/>
                            <a:gd name="T92" fmla="*/ 48 w 80"/>
                            <a:gd name="T93" fmla="*/ 5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48" y="53"/>
                              </a:moveTo>
                              <a:lnTo>
                                <a:pt x="55" y="66"/>
                              </a:lnTo>
                              <a:lnTo>
                                <a:pt x="60" y="80"/>
                              </a:lnTo>
                              <a:lnTo>
                                <a:pt x="60" y="66"/>
                              </a:lnTo>
                              <a:lnTo>
                                <a:pt x="60" y="58"/>
                              </a:lnTo>
                              <a:lnTo>
                                <a:pt x="60" y="3"/>
                              </a:lnTo>
                              <a:lnTo>
                                <a:pt x="60" y="1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77" y="0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1"/>
                              </a:lnTo>
                              <a:lnTo>
                                <a:pt x="80" y="3"/>
                              </a:lnTo>
                              <a:lnTo>
                                <a:pt x="80" y="115"/>
                              </a:lnTo>
                              <a:lnTo>
                                <a:pt x="80" y="118"/>
                              </a:lnTo>
                              <a:lnTo>
                                <a:pt x="78" y="118"/>
                              </a:lnTo>
                              <a:lnTo>
                                <a:pt x="77" y="120"/>
                              </a:lnTo>
                              <a:lnTo>
                                <a:pt x="65" y="120"/>
                              </a:lnTo>
                              <a:lnTo>
                                <a:pt x="62" y="118"/>
                              </a:lnTo>
                              <a:lnTo>
                                <a:pt x="60" y="116"/>
                              </a:lnTo>
                              <a:lnTo>
                                <a:pt x="30" y="60"/>
                              </a:lnTo>
                              <a:lnTo>
                                <a:pt x="23" y="46"/>
                              </a:lnTo>
                              <a:lnTo>
                                <a:pt x="20" y="35"/>
                              </a:lnTo>
                              <a:lnTo>
                                <a:pt x="20" y="46"/>
                              </a:lnTo>
                              <a:lnTo>
                                <a:pt x="20" y="56"/>
                              </a:lnTo>
                              <a:lnTo>
                                <a:pt x="20" y="115"/>
                              </a:lnTo>
                              <a:lnTo>
                                <a:pt x="20" y="118"/>
                              </a:lnTo>
                              <a:lnTo>
                                <a:pt x="18" y="118"/>
                              </a:lnTo>
                              <a:lnTo>
                                <a:pt x="17" y="120"/>
                              </a:lnTo>
                              <a:lnTo>
                                <a:pt x="3" y="120"/>
                              </a:lnTo>
                              <a:lnTo>
                                <a:pt x="2" y="118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2" y="3"/>
                              </a:lnTo>
                              <a:lnTo>
                                <a:pt x="48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Freeform 779"/>
                      <wps:cNvSpPr>
                        <a:spLocks noChangeAspect="1" noEditPoints="1"/>
                      </wps:cNvSpPr>
                      <wps:spPr bwMode="auto">
                        <a:xfrm>
                          <a:off x="2831" y="688"/>
                          <a:ext cx="43" cy="62"/>
                        </a:xfrm>
                        <a:custGeom>
                          <a:avLst/>
                          <a:gdLst>
                            <a:gd name="T0" fmla="*/ 73 w 87"/>
                            <a:gd name="T1" fmla="*/ 14 h 125"/>
                            <a:gd name="T2" fmla="*/ 80 w 87"/>
                            <a:gd name="T3" fmla="*/ 22 h 125"/>
                            <a:gd name="T4" fmla="*/ 83 w 87"/>
                            <a:gd name="T5" fmla="*/ 32 h 125"/>
                            <a:gd name="T6" fmla="*/ 87 w 87"/>
                            <a:gd name="T7" fmla="*/ 45 h 125"/>
                            <a:gd name="T8" fmla="*/ 87 w 87"/>
                            <a:gd name="T9" fmla="*/ 62 h 125"/>
                            <a:gd name="T10" fmla="*/ 87 w 87"/>
                            <a:gd name="T11" fmla="*/ 77 h 125"/>
                            <a:gd name="T12" fmla="*/ 83 w 87"/>
                            <a:gd name="T13" fmla="*/ 90 h 125"/>
                            <a:gd name="T14" fmla="*/ 80 w 87"/>
                            <a:gd name="T15" fmla="*/ 100 h 125"/>
                            <a:gd name="T16" fmla="*/ 75 w 87"/>
                            <a:gd name="T17" fmla="*/ 110 h 125"/>
                            <a:gd name="T18" fmla="*/ 70 w 87"/>
                            <a:gd name="T19" fmla="*/ 117 h 125"/>
                            <a:gd name="T20" fmla="*/ 62 w 87"/>
                            <a:gd name="T21" fmla="*/ 122 h 125"/>
                            <a:gd name="T22" fmla="*/ 53 w 87"/>
                            <a:gd name="T23" fmla="*/ 125 h 125"/>
                            <a:gd name="T24" fmla="*/ 43 w 87"/>
                            <a:gd name="T25" fmla="*/ 125 h 125"/>
                            <a:gd name="T26" fmla="*/ 33 w 87"/>
                            <a:gd name="T27" fmla="*/ 125 h 125"/>
                            <a:gd name="T28" fmla="*/ 25 w 87"/>
                            <a:gd name="T29" fmla="*/ 122 h 125"/>
                            <a:gd name="T30" fmla="*/ 17 w 87"/>
                            <a:gd name="T31" fmla="*/ 117 h 125"/>
                            <a:gd name="T32" fmla="*/ 12 w 87"/>
                            <a:gd name="T33" fmla="*/ 110 h 125"/>
                            <a:gd name="T34" fmla="*/ 7 w 87"/>
                            <a:gd name="T35" fmla="*/ 102 h 125"/>
                            <a:gd name="T36" fmla="*/ 3 w 87"/>
                            <a:gd name="T37" fmla="*/ 90 h 125"/>
                            <a:gd name="T38" fmla="*/ 2 w 87"/>
                            <a:gd name="T39" fmla="*/ 77 h 125"/>
                            <a:gd name="T40" fmla="*/ 0 w 87"/>
                            <a:gd name="T41" fmla="*/ 62 h 125"/>
                            <a:gd name="T42" fmla="*/ 2 w 87"/>
                            <a:gd name="T43" fmla="*/ 45 h 125"/>
                            <a:gd name="T44" fmla="*/ 5 w 87"/>
                            <a:gd name="T45" fmla="*/ 32 h 125"/>
                            <a:gd name="T46" fmla="*/ 8 w 87"/>
                            <a:gd name="T47" fmla="*/ 20 h 125"/>
                            <a:gd name="T48" fmla="*/ 17 w 87"/>
                            <a:gd name="T49" fmla="*/ 12 h 125"/>
                            <a:gd name="T50" fmla="*/ 22 w 87"/>
                            <a:gd name="T51" fmla="*/ 7 h 125"/>
                            <a:gd name="T52" fmla="*/ 28 w 87"/>
                            <a:gd name="T53" fmla="*/ 4 h 125"/>
                            <a:gd name="T54" fmla="*/ 37 w 87"/>
                            <a:gd name="T55" fmla="*/ 2 h 125"/>
                            <a:gd name="T56" fmla="*/ 45 w 87"/>
                            <a:gd name="T57" fmla="*/ 0 h 125"/>
                            <a:gd name="T58" fmla="*/ 53 w 87"/>
                            <a:gd name="T59" fmla="*/ 2 h 125"/>
                            <a:gd name="T60" fmla="*/ 62 w 87"/>
                            <a:gd name="T61" fmla="*/ 4 h 125"/>
                            <a:gd name="T62" fmla="*/ 68 w 87"/>
                            <a:gd name="T63" fmla="*/ 7 h 125"/>
                            <a:gd name="T64" fmla="*/ 73 w 87"/>
                            <a:gd name="T65" fmla="*/ 14 h 125"/>
                            <a:gd name="T66" fmla="*/ 25 w 87"/>
                            <a:gd name="T67" fmla="*/ 64 h 125"/>
                            <a:gd name="T68" fmla="*/ 27 w 87"/>
                            <a:gd name="T69" fmla="*/ 82 h 125"/>
                            <a:gd name="T70" fmla="*/ 30 w 87"/>
                            <a:gd name="T71" fmla="*/ 97 h 125"/>
                            <a:gd name="T72" fmla="*/ 33 w 87"/>
                            <a:gd name="T73" fmla="*/ 100 h 125"/>
                            <a:gd name="T74" fmla="*/ 35 w 87"/>
                            <a:gd name="T75" fmla="*/ 104 h 125"/>
                            <a:gd name="T76" fmla="*/ 40 w 87"/>
                            <a:gd name="T77" fmla="*/ 107 h 125"/>
                            <a:gd name="T78" fmla="*/ 43 w 87"/>
                            <a:gd name="T79" fmla="*/ 107 h 125"/>
                            <a:gd name="T80" fmla="*/ 48 w 87"/>
                            <a:gd name="T81" fmla="*/ 107 h 125"/>
                            <a:gd name="T82" fmla="*/ 52 w 87"/>
                            <a:gd name="T83" fmla="*/ 104 h 125"/>
                            <a:gd name="T84" fmla="*/ 55 w 87"/>
                            <a:gd name="T85" fmla="*/ 100 h 125"/>
                            <a:gd name="T86" fmla="*/ 57 w 87"/>
                            <a:gd name="T87" fmla="*/ 97 h 125"/>
                            <a:gd name="T88" fmla="*/ 60 w 87"/>
                            <a:gd name="T89" fmla="*/ 82 h 125"/>
                            <a:gd name="T90" fmla="*/ 62 w 87"/>
                            <a:gd name="T91" fmla="*/ 64 h 125"/>
                            <a:gd name="T92" fmla="*/ 60 w 87"/>
                            <a:gd name="T93" fmla="*/ 44 h 125"/>
                            <a:gd name="T94" fmla="*/ 57 w 87"/>
                            <a:gd name="T95" fmla="*/ 30 h 125"/>
                            <a:gd name="T96" fmla="*/ 55 w 87"/>
                            <a:gd name="T97" fmla="*/ 25 h 125"/>
                            <a:gd name="T98" fmla="*/ 52 w 87"/>
                            <a:gd name="T99" fmla="*/ 22 h 125"/>
                            <a:gd name="T100" fmla="*/ 48 w 87"/>
                            <a:gd name="T101" fmla="*/ 20 h 125"/>
                            <a:gd name="T102" fmla="*/ 43 w 87"/>
                            <a:gd name="T103" fmla="*/ 19 h 125"/>
                            <a:gd name="T104" fmla="*/ 40 w 87"/>
                            <a:gd name="T105" fmla="*/ 20 h 125"/>
                            <a:gd name="T106" fmla="*/ 35 w 87"/>
                            <a:gd name="T107" fmla="*/ 22 h 125"/>
                            <a:gd name="T108" fmla="*/ 33 w 87"/>
                            <a:gd name="T109" fmla="*/ 25 h 125"/>
                            <a:gd name="T110" fmla="*/ 30 w 87"/>
                            <a:gd name="T111" fmla="*/ 30 h 125"/>
                            <a:gd name="T112" fmla="*/ 27 w 87"/>
                            <a:gd name="T113" fmla="*/ 44 h 125"/>
                            <a:gd name="T114" fmla="*/ 25 w 87"/>
                            <a:gd name="T115" fmla="*/ 6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5">
                              <a:moveTo>
                                <a:pt x="73" y="14"/>
                              </a:moveTo>
                              <a:lnTo>
                                <a:pt x="80" y="22"/>
                              </a:lnTo>
                              <a:lnTo>
                                <a:pt x="83" y="32"/>
                              </a:lnTo>
                              <a:lnTo>
                                <a:pt x="87" y="45"/>
                              </a:lnTo>
                              <a:lnTo>
                                <a:pt x="87" y="62"/>
                              </a:lnTo>
                              <a:lnTo>
                                <a:pt x="87" y="77"/>
                              </a:lnTo>
                              <a:lnTo>
                                <a:pt x="83" y="90"/>
                              </a:lnTo>
                              <a:lnTo>
                                <a:pt x="80" y="100"/>
                              </a:lnTo>
                              <a:lnTo>
                                <a:pt x="75" y="110"/>
                              </a:lnTo>
                              <a:lnTo>
                                <a:pt x="70" y="117"/>
                              </a:lnTo>
                              <a:lnTo>
                                <a:pt x="62" y="122"/>
                              </a:lnTo>
                              <a:lnTo>
                                <a:pt x="53" y="125"/>
                              </a:lnTo>
                              <a:lnTo>
                                <a:pt x="43" y="125"/>
                              </a:lnTo>
                              <a:lnTo>
                                <a:pt x="33" y="125"/>
                              </a:lnTo>
                              <a:lnTo>
                                <a:pt x="25" y="122"/>
                              </a:lnTo>
                              <a:lnTo>
                                <a:pt x="17" y="117"/>
                              </a:lnTo>
                              <a:lnTo>
                                <a:pt x="12" y="110"/>
                              </a:lnTo>
                              <a:lnTo>
                                <a:pt x="7" y="102"/>
                              </a:lnTo>
                              <a:lnTo>
                                <a:pt x="3" y="90"/>
                              </a:lnTo>
                              <a:lnTo>
                                <a:pt x="2" y="77"/>
                              </a:lnTo>
                              <a:lnTo>
                                <a:pt x="0" y="62"/>
                              </a:lnTo>
                              <a:lnTo>
                                <a:pt x="2" y="45"/>
                              </a:lnTo>
                              <a:lnTo>
                                <a:pt x="5" y="32"/>
                              </a:lnTo>
                              <a:lnTo>
                                <a:pt x="8" y="20"/>
                              </a:lnTo>
                              <a:lnTo>
                                <a:pt x="17" y="12"/>
                              </a:lnTo>
                              <a:lnTo>
                                <a:pt x="22" y="7"/>
                              </a:lnTo>
                              <a:lnTo>
                                <a:pt x="28" y="4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3" y="2"/>
                              </a:lnTo>
                              <a:lnTo>
                                <a:pt x="62" y="4"/>
                              </a:lnTo>
                              <a:lnTo>
                                <a:pt x="68" y="7"/>
                              </a:lnTo>
                              <a:lnTo>
                                <a:pt x="73" y="14"/>
                              </a:lnTo>
                              <a:close/>
                              <a:moveTo>
                                <a:pt x="25" y="64"/>
                              </a:moveTo>
                              <a:lnTo>
                                <a:pt x="27" y="82"/>
                              </a:lnTo>
                              <a:lnTo>
                                <a:pt x="30" y="97"/>
                              </a:lnTo>
                              <a:lnTo>
                                <a:pt x="33" y="100"/>
                              </a:lnTo>
                              <a:lnTo>
                                <a:pt x="35" y="104"/>
                              </a:lnTo>
                              <a:lnTo>
                                <a:pt x="40" y="107"/>
                              </a:lnTo>
                              <a:lnTo>
                                <a:pt x="43" y="107"/>
                              </a:lnTo>
                              <a:lnTo>
                                <a:pt x="48" y="107"/>
                              </a:lnTo>
                              <a:lnTo>
                                <a:pt x="52" y="104"/>
                              </a:lnTo>
                              <a:lnTo>
                                <a:pt x="55" y="100"/>
                              </a:lnTo>
                              <a:lnTo>
                                <a:pt x="57" y="97"/>
                              </a:lnTo>
                              <a:lnTo>
                                <a:pt x="60" y="82"/>
                              </a:lnTo>
                              <a:lnTo>
                                <a:pt x="62" y="64"/>
                              </a:lnTo>
                              <a:lnTo>
                                <a:pt x="60" y="44"/>
                              </a:lnTo>
                              <a:lnTo>
                                <a:pt x="57" y="30"/>
                              </a:lnTo>
                              <a:lnTo>
                                <a:pt x="55" y="25"/>
                              </a:lnTo>
                              <a:lnTo>
                                <a:pt x="52" y="22"/>
                              </a:lnTo>
                              <a:lnTo>
                                <a:pt x="48" y="20"/>
                              </a:lnTo>
                              <a:lnTo>
                                <a:pt x="43" y="19"/>
                              </a:lnTo>
                              <a:lnTo>
                                <a:pt x="40" y="20"/>
                              </a:lnTo>
                              <a:lnTo>
                                <a:pt x="35" y="22"/>
                              </a:lnTo>
                              <a:lnTo>
                                <a:pt x="33" y="25"/>
                              </a:lnTo>
                              <a:lnTo>
                                <a:pt x="30" y="30"/>
                              </a:lnTo>
                              <a:lnTo>
                                <a:pt x="27" y="44"/>
                              </a:lnTo>
                              <a:lnTo>
                                <a:pt x="2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Freeform 780"/>
                      <wps:cNvSpPr>
                        <a:spLocks noChangeAspect="1"/>
                      </wps:cNvSpPr>
                      <wps:spPr bwMode="auto">
                        <a:xfrm>
                          <a:off x="2892" y="688"/>
                          <a:ext cx="37" cy="62"/>
                        </a:xfrm>
                        <a:custGeom>
                          <a:avLst/>
                          <a:gdLst>
                            <a:gd name="T0" fmla="*/ 65 w 73"/>
                            <a:gd name="T1" fmla="*/ 27 h 125"/>
                            <a:gd name="T2" fmla="*/ 63 w 73"/>
                            <a:gd name="T3" fmla="*/ 27 h 125"/>
                            <a:gd name="T4" fmla="*/ 48 w 73"/>
                            <a:gd name="T5" fmla="*/ 22 h 125"/>
                            <a:gd name="T6" fmla="*/ 33 w 73"/>
                            <a:gd name="T7" fmla="*/ 20 h 125"/>
                            <a:gd name="T8" fmla="*/ 25 w 73"/>
                            <a:gd name="T9" fmla="*/ 27 h 125"/>
                            <a:gd name="T10" fmla="*/ 23 w 73"/>
                            <a:gd name="T11" fmla="*/ 35 h 125"/>
                            <a:gd name="T12" fmla="*/ 26 w 73"/>
                            <a:gd name="T13" fmla="*/ 42 h 125"/>
                            <a:gd name="T14" fmla="*/ 35 w 73"/>
                            <a:gd name="T15" fmla="*/ 47 h 125"/>
                            <a:gd name="T16" fmla="*/ 60 w 73"/>
                            <a:gd name="T17" fmla="*/ 60 h 125"/>
                            <a:gd name="T18" fmla="*/ 70 w 73"/>
                            <a:gd name="T19" fmla="*/ 74 h 125"/>
                            <a:gd name="T20" fmla="*/ 73 w 73"/>
                            <a:gd name="T21" fmla="*/ 84 h 125"/>
                            <a:gd name="T22" fmla="*/ 73 w 73"/>
                            <a:gd name="T23" fmla="*/ 97 h 125"/>
                            <a:gd name="T24" fmla="*/ 68 w 73"/>
                            <a:gd name="T25" fmla="*/ 110 h 125"/>
                            <a:gd name="T26" fmla="*/ 58 w 73"/>
                            <a:gd name="T27" fmla="*/ 120 h 125"/>
                            <a:gd name="T28" fmla="*/ 45 w 73"/>
                            <a:gd name="T29" fmla="*/ 125 h 125"/>
                            <a:gd name="T30" fmla="*/ 25 w 73"/>
                            <a:gd name="T31" fmla="*/ 124 h 125"/>
                            <a:gd name="T32" fmla="*/ 3 w 73"/>
                            <a:gd name="T33" fmla="*/ 119 h 125"/>
                            <a:gd name="T34" fmla="*/ 0 w 73"/>
                            <a:gd name="T35" fmla="*/ 114 h 125"/>
                            <a:gd name="T36" fmla="*/ 6 w 73"/>
                            <a:gd name="T37" fmla="*/ 99 h 125"/>
                            <a:gd name="T38" fmla="*/ 6 w 73"/>
                            <a:gd name="T39" fmla="*/ 97 h 125"/>
                            <a:gd name="T40" fmla="*/ 8 w 73"/>
                            <a:gd name="T41" fmla="*/ 97 h 125"/>
                            <a:gd name="T42" fmla="*/ 23 w 73"/>
                            <a:gd name="T43" fmla="*/ 104 h 125"/>
                            <a:gd name="T44" fmla="*/ 35 w 73"/>
                            <a:gd name="T45" fmla="*/ 105 h 125"/>
                            <a:gd name="T46" fmla="*/ 46 w 73"/>
                            <a:gd name="T47" fmla="*/ 102 h 125"/>
                            <a:gd name="T48" fmla="*/ 51 w 73"/>
                            <a:gd name="T49" fmla="*/ 90 h 125"/>
                            <a:gd name="T50" fmla="*/ 48 w 73"/>
                            <a:gd name="T51" fmla="*/ 80 h 125"/>
                            <a:gd name="T52" fmla="*/ 28 w 73"/>
                            <a:gd name="T53" fmla="*/ 69 h 125"/>
                            <a:gd name="T54" fmla="*/ 6 w 73"/>
                            <a:gd name="T55" fmla="*/ 54 h 125"/>
                            <a:gd name="T56" fmla="*/ 1 w 73"/>
                            <a:gd name="T57" fmla="*/ 45 h 125"/>
                            <a:gd name="T58" fmla="*/ 0 w 73"/>
                            <a:gd name="T59" fmla="*/ 35 h 125"/>
                            <a:gd name="T60" fmla="*/ 3 w 73"/>
                            <a:gd name="T61" fmla="*/ 20 h 125"/>
                            <a:gd name="T62" fmla="*/ 11 w 73"/>
                            <a:gd name="T63" fmla="*/ 10 h 125"/>
                            <a:gd name="T64" fmla="*/ 23 w 73"/>
                            <a:gd name="T65" fmla="*/ 4 h 125"/>
                            <a:gd name="T66" fmla="*/ 38 w 73"/>
                            <a:gd name="T67" fmla="*/ 0 h 125"/>
                            <a:gd name="T68" fmla="*/ 60 w 73"/>
                            <a:gd name="T69" fmla="*/ 5 h 125"/>
                            <a:gd name="T70" fmla="*/ 71 w 73"/>
                            <a:gd name="T71" fmla="*/ 12 h 125"/>
                            <a:gd name="T72" fmla="*/ 71 w 73"/>
                            <a:gd name="T73" fmla="*/ 14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3" h="125">
                              <a:moveTo>
                                <a:pt x="65" y="27"/>
                              </a:moveTo>
                              <a:lnTo>
                                <a:pt x="65" y="27"/>
                              </a:lnTo>
                              <a:lnTo>
                                <a:pt x="63" y="29"/>
                              </a:lnTo>
                              <a:lnTo>
                                <a:pt x="63" y="27"/>
                              </a:lnTo>
                              <a:lnTo>
                                <a:pt x="56" y="25"/>
                              </a:lnTo>
                              <a:lnTo>
                                <a:pt x="48" y="22"/>
                              </a:lnTo>
                              <a:lnTo>
                                <a:pt x="40" y="20"/>
                              </a:lnTo>
                              <a:lnTo>
                                <a:pt x="33" y="20"/>
                              </a:lnTo>
                              <a:lnTo>
                                <a:pt x="28" y="24"/>
                              </a:lnTo>
                              <a:lnTo>
                                <a:pt x="25" y="27"/>
                              </a:lnTo>
                              <a:lnTo>
                                <a:pt x="23" y="34"/>
                              </a:lnTo>
                              <a:lnTo>
                                <a:pt x="23" y="35"/>
                              </a:lnTo>
                              <a:lnTo>
                                <a:pt x="25" y="39"/>
                              </a:lnTo>
                              <a:lnTo>
                                <a:pt x="26" y="42"/>
                              </a:lnTo>
                              <a:lnTo>
                                <a:pt x="30" y="44"/>
                              </a:lnTo>
                              <a:lnTo>
                                <a:pt x="35" y="47"/>
                              </a:lnTo>
                              <a:lnTo>
                                <a:pt x="48" y="54"/>
                              </a:lnTo>
                              <a:lnTo>
                                <a:pt x="60" y="60"/>
                              </a:lnTo>
                              <a:lnTo>
                                <a:pt x="68" y="69"/>
                              </a:lnTo>
                              <a:lnTo>
                                <a:pt x="70" y="74"/>
                              </a:lnTo>
                              <a:lnTo>
                                <a:pt x="73" y="79"/>
                              </a:lnTo>
                              <a:lnTo>
                                <a:pt x="73" y="84"/>
                              </a:lnTo>
                              <a:lnTo>
                                <a:pt x="73" y="89"/>
                              </a:lnTo>
                              <a:lnTo>
                                <a:pt x="73" y="97"/>
                              </a:lnTo>
                              <a:lnTo>
                                <a:pt x="71" y="104"/>
                              </a:lnTo>
                              <a:lnTo>
                                <a:pt x="68" y="110"/>
                              </a:lnTo>
                              <a:lnTo>
                                <a:pt x="63" y="115"/>
                              </a:lnTo>
                              <a:lnTo>
                                <a:pt x="58" y="120"/>
                              </a:lnTo>
                              <a:lnTo>
                                <a:pt x="51" y="122"/>
                              </a:lnTo>
                              <a:lnTo>
                                <a:pt x="45" y="125"/>
                              </a:lnTo>
                              <a:lnTo>
                                <a:pt x="36" y="125"/>
                              </a:lnTo>
                              <a:lnTo>
                                <a:pt x="25" y="124"/>
                              </a:lnTo>
                              <a:lnTo>
                                <a:pt x="13" y="122"/>
                              </a:lnTo>
                              <a:lnTo>
                                <a:pt x="3" y="119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6" y="99"/>
                              </a:lnTo>
                              <a:lnTo>
                                <a:pt x="6" y="97"/>
                              </a:lnTo>
                              <a:lnTo>
                                <a:pt x="8" y="97"/>
                              </a:lnTo>
                              <a:lnTo>
                                <a:pt x="16" y="100"/>
                              </a:lnTo>
                              <a:lnTo>
                                <a:pt x="23" y="104"/>
                              </a:lnTo>
                              <a:lnTo>
                                <a:pt x="30" y="105"/>
                              </a:lnTo>
                              <a:lnTo>
                                <a:pt x="35" y="105"/>
                              </a:lnTo>
                              <a:lnTo>
                                <a:pt x="41" y="105"/>
                              </a:lnTo>
                              <a:lnTo>
                                <a:pt x="46" y="102"/>
                              </a:lnTo>
                              <a:lnTo>
                                <a:pt x="50" y="97"/>
                              </a:lnTo>
                              <a:lnTo>
                                <a:pt x="51" y="90"/>
                              </a:lnTo>
                              <a:lnTo>
                                <a:pt x="50" y="85"/>
                              </a:lnTo>
                              <a:lnTo>
                                <a:pt x="48" y="80"/>
                              </a:lnTo>
                              <a:lnTo>
                                <a:pt x="41" y="75"/>
                              </a:lnTo>
                              <a:lnTo>
                                <a:pt x="28" y="69"/>
                              </a:lnTo>
                              <a:lnTo>
                                <a:pt x="15" y="60"/>
                              </a:lnTo>
                              <a:lnTo>
                                <a:pt x="6" y="54"/>
                              </a:lnTo>
                              <a:lnTo>
                                <a:pt x="3" y="49"/>
                              </a:ln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35"/>
                              </a:lnTo>
                              <a:lnTo>
                                <a:pt x="1" y="27"/>
                              </a:lnTo>
                              <a:lnTo>
                                <a:pt x="3" y="20"/>
                              </a:lnTo>
                              <a:lnTo>
                                <a:pt x="6" y="15"/>
                              </a:lnTo>
                              <a:lnTo>
                                <a:pt x="11" y="10"/>
                              </a:lnTo>
                              <a:lnTo>
                                <a:pt x="16" y="7"/>
                              </a:lnTo>
                              <a:lnTo>
                                <a:pt x="23" y="4"/>
                              </a:lnTo>
                              <a:lnTo>
                                <a:pt x="30" y="2"/>
                              </a:lnTo>
                              <a:lnTo>
                                <a:pt x="38" y="0"/>
                              </a:lnTo>
                              <a:lnTo>
                                <a:pt x="50" y="2"/>
                              </a:lnTo>
                              <a:lnTo>
                                <a:pt x="60" y="5"/>
                              </a:lnTo>
                              <a:lnTo>
                                <a:pt x="68" y="9"/>
                              </a:lnTo>
                              <a:lnTo>
                                <a:pt x="71" y="12"/>
                              </a:lnTo>
                              <a:lnTo>
                                <a:pt x="71" y="14"/>
                              </a:lnTo>
                              <a:lnTo>
                                <a:pt x="6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781"/>
                      <wps:cNvSpPr>
                        <a:spLocks noChangeAspect="1"/>
                      </wps:cNvSpPr>
                      <wps:spPr bwMode="auto">
                        <a:xfrm>
                          <a:off x="2944" y="689"/>
                          <a:ext cx="39" cy="60"/>
                        </a:xfrm>
                        <a:custGeom>
                          <a:avLst/>
                          <a:gdLst>
                            <a:gd name="T0" fmla="*/ 50 w 78"/>
                            <a:gd name="T1" fmla="*/ 115 h 120"/>
                            <a:gd name="T2" fmla="*/ 50 w 78"/>
                            <a:gd name="T3" fmla="*/ 118 h 120"/>
                            <a:gd name="T4" fmla="*/ 48 w 78"/>
                            <a:gd name="T5" fmla="*/ 118 h 120"/>
                            <a:gd name="T6" fmla="*/ 48 w 78"/>
                            <a:gd name="T7" fmla="*/ 118 h 120"/>
                            <a:gd name="T8" fmla="*/ 46 w 78"/>
                            <a:gd name="T9" fmla="*/ 120 h 120"/>
                            <a:gd name="T10" fmla="*/ 30 w 78"/>
                            <a:gd name="T11" fmla="*/ 120 h 120"/>
                            <a:gd name="T12" fmla="*/ 26 w 78"/>
                            <a:gd name="T13" fmla="*/ 118 h 120"/>
                            <a:gd name="T14" fmla="*/ 26 w 78"/>
                            <a:gd name="T15" fmla="*/ 118 h 120"/>
                            <a:gd name="T16" fmla="*/ 25 w 78"/>
                            <a:gd name="T17" fmla="*/ 118 h 120"/>
                            <a:gd name="T18" fmla="*/ 25 w 78"/>
                            <a:gd name="T19" fmla="*/ 115 h 120"/>
                            <a:gd name="T20" fmla="*/ 25 w 78"/>
                            <a:gd name="T21" fmla="*/ 20 h 120"/>
                            <a:gd name="T22" fmla="*/ 3 w 78"/>
                            <a:gd name="T23" fmla="*/ 20 h 120"/>
                            <a:gd name="T24" fmla="*/ 1 w 78"/>
                            <a:gd name="T25" fmla="*/ 20 h 120"/>
                            <a:gd name="T26" fmla="*/ 0 w 78"/>
                            <a:gd name="T27" fmla="*/ 20 h 120"/>
                            <a:gd name="T28" fmla="*/ 0 w 78"/>
                            <a:gd name="T29" fmla="*/ 18 h 120"/>
                            <a:gd name="T30" fmla="*/ 0 w 78"/>
                            <a:gd name="T31" fmla="*/ 16 h 120"/>
                            <a:gd name="T32" fmla="*/ 0 w 78"/>
                            <a:gd name="T33" fmla="*/ 3 h 120"/>
                            <a:gd name="T34" fmla="*/ 0 w 78"/>
                            <a:gd name="T35" fmla="*/ 1 h 120"/>
                            <a:gd name="T36" fmla="*/ 0 w 78"/>
                            <a:gd name="T37" fmla="*/ 0 h 120"/>
                            <a:gd name="T38" fmla="*/ 1 w 78"/>
                            <a:gd name="T39" fmla="*/ 0 h 120"/>
                            <a:gd name="T40" fmla="*/ 3 w 78"/>
                            <a:gd name="T41" fmla="*/ 0 h 120"/>
                            <a:gd name="T42" fmla="*/ 75 w 78"/>
                            <a:gd name="T43" fmla="*/ 0 h 120"/>
                            <a:gd name="T44" fmla="*/ 78 w 78"/>
                            <a:gd name="T45" fmla="*/ 0 h 120"/>
                            <a:gd name="T46" fmla="*/ 78 w 78"/>
                            <a:gd name="T47" fmla="*/ 1 h 120"/>
                            <a:gd name="T48" fmla="*/ 78 w 78"/>
                            <a:gd name="T49" fmla="*/ 3 h 120"/>
                            <a:gd name="T50" fmla="*/ 78 w 78"/>
                            <a:gd name="T51" fmla="*/ 3 h 120"/>
                            <a:gd name="T52" fmla="*/ 75 w 78"/>
                            <a:gd name="T53" fmla="*/ 18 h 120"/>
                            <a:gd name="T54" fmla="*/ 73 w 78"/>
                            <a:gd name="T55" fmla="*/ 20 h 120"/>
                            <a:gd name="T56" fmla="*/ 71 w 78"/>
                            <a:gd name="T57" fmla="*/ 20 h 120"/>
                            <a:gd name="T58" fmla="*/ 50 w 78"/>
                            <a:gd name="T59" fmla="*/ 20 h 120"/>
                            <a:gd name="T60" fmla="*/ 50 w 78"/>
                            <a:gd name="T61" fmla="*/ 11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8" h="120">
                              <a:moveTo>
                                <a:pt x="50" y="115"/>
                              </a:moveTo>
                              <a:lnTo>
                                <a:pt x="50" y="118"/>
                              </a:lnTo>
                              <a:lnTo>
                                <a:pt x="48" y="118"/>
                              </a:lnTo>
                              <a:lnTo>
                                <a:pt x="46" y="120"/>
                              </a:lnTo>
                              <a:lnTo>
                                <a:pt x="30" y="120"/>
                              </a:lnTo>
                              <a:lnTo>
                                <a:pt x="26" y="118"/>
                              </a:lnTo>
                              <a:lnTo>
                                <a:pt x="25" y="118"/>
                              </a:lnTo>
                              <a:lnTo>
                                <a:pt x="25" y="115"/>
                              </a:lnTo>
                              <a:lnTo>
                                <a:pt x="25" y="20"/>
                              </a:lnTo>
                              <a:lnTo>
                                <a:pt x="3" y="20"/>
                              </a:lnTo>
                              <a:lnTo>
                                <a:pt x="1" y="20"/>
                              </a:lnTo>
                              <a:lnTo>
                                <a:pt x="0" y="20"/>
                              </a:lnTo>
                              <a:lnTo>
                                <a:pt x="0" y="18"/>
                              </a:lnTo>
                              <a:lnTo>
                                <a:pt x="0" y="16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75" y="0"/>
                              </a:lnTo>
                              <a:lnTo>
                                <a:pt x="78" y="0"/>
                              </a:lnTo>
                              <a:lnTo>
                                <a:pt x="78" y="1"/>
                              </a:lnTo>
                              <a:lnTo>
                                <a:pt x="78" y="3"/>
                              </a:lnTo>
                              <a:lnTo>
                                <a:pt x="75" y="18"/>
                              </a:lnTo>
                              <a:lnTo>
                                <a:pt x="73" y="20"/>
                              </a:lnTo>
                              <a:lnTo>
                                <a:pt x="71" y="20"/>
                              </a:lnTo>
                              <a:lnTo>
                                <a:pt x="50" y="20"/>
                              </a:lnTo>
                              <a:lnTo>
                                <a:pt x="5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782"/>
                      <wps:cNvSpPr>
                        <a:spLocks noChangeAspect="1"/>
                      </wps:cNvSpPr>
                      <wps:spPr bwMode="auto">
                        <a:xfrm>
                          <a:off x="718" y="568"/>
                          <a:ext cx="678" cy="404"/>
                        </a:xfrm>
                        <a:custGeom>
                          <a:avLst/>
                          <a:gdLst>
                            <a:gd name="T0" fmla="*/ 151 w 1355"/>
                            <a:gd name="T1" fmla="*/ 744 h 807"/>
                            <a:gd name="T2" fmla="*/ 148 w 1355"/>
                            <a:gd name="T3" fmla="*/ 651 h 807"/>
                            <a:gd name="T4" fmla="*/ 158 w 1355"/>
                            <a:gd name="T5" fmla="*/ 571 h 807"/>
                            <a:gd name="T6" fmla="*/ 179 w 1355"/>
                            <a:gd name="T7" fmla="*/ 496 h 807"/>
                            <a:gd name="T8" fmla="*/ 211 w 1355"/>
                            <a:gd name="T9" fmla="*/ 424 h 807"/>
                            <a:gd name="T10" fmla="*/ 253 w 1355"/>
                            <a:gd name="T11" fmla="*/ 361 h 807"/>
                            <a:gd name="T12" fmla="*/ 303 w 1355"/>
                            <a:gd name="T13" fmla="*/ 303 h 807"/>
                            <a:gd name="T14" fmla="*/ 361 w 1355"/>
                            <a:gd name="T15" fmla="*/ 253 h 807"/>
                            <a:gd name="T16" fmla="*/ 424 w 1355"/>
                            <a:gd name="T17" fmla="*/ 211 h 807"/>
                            <a:gd name="T18" fmla="*/ 496 w 1355"/>
                            <a:gd name="T19" fmla="*/ 179 h 807"/>
                            <a:gd name="T20" fmla="*/ 571 w 1355"/>
                            <a:gd name="T21" fmla="*/ 158 h 807"/>
                            <a:gd name="T22" fmla="*/ 649 w 1355"/>
                            <a:gd name="T23" fmla="*/ 148 h 807"/>
                            <a:gd name="T24" fmla="*/ 731 w 1355"/>
                            <a:gd name="T25" fmla="*/ 151 h 807"/>
                            <a:gd name="T26" fmla="*/ 809 w 1355"/>
                            <a:gd name="T27" fmla="*/ 164 h 807"/>
                            <a:gd name="T28" fmla="*/ 882 w 1355"/>
                            <a:gd name="T29" fmla="*/ 189 h 807"/>
                            <a:gd name="T30" fmla="*/ 952 w 1355"/>
                            <a:gd name="T31" fmla="*/ 224 h 807"/>
                            <a:gd name="T32" fmla="*/ 1014 w 1355"/>
                            <a:gd name="T33" fmla="*/ 269 h 807"/>
                            <a:gd name="T34" fmla="*/ 1069 w 1355"/>
                            <a:gd name="T35" fmla="*/ 321 h 807"/>
                            <a:gd name="T36" fmla="*/ 1115 w 1355"/>
                            <a:gd name="T37" fmla="*/ 381 h 807"/>
                            <a:gd name="T38" fmla="*/ 1154 w 1355"/>
                            <a:gd name="T39" fmla="*/ 447 h 807"/>
                            <a:gd name="T40" fmla="*/ 1182 w 1355"/>
                            <a:gd name="T41" fmla="*/ 519 h 807"/>
                            <a:gd name="T42" fmla="*/ 1200 w 1355"/>
                            <a:gd name="T43" fmla="*/ 597 h 807"/>
                            <a:gd name="T44" fmla="*/ 1207 w 1355"/>
                            <a:gd name="T45" fmla="*/ 677 h 807"/>
                            <a:gd name="T46" fmla="*/ 1197 w 1355"/>
                            <a:gd name="T47" fmla="*/ 775 h 807"/>
                            <a:gd name="T48" fmla="*/ 1348 w 1355"/>
                            <a:gd name="T49" fmla="*/ 775 h 807"/>
                            <a:gd name="T50" fmla="*/ 1355 w 1355"/>
                            <a:gd name="T51" fmla="*/ 677 h 807"/>
                            <a:gd name="T52" fmla="*/ 1347 w 1355"/>
                            <a:gd name="T53" fmla="*/ 574 h 807"/>
                            <a:gd name="T54" fmla="*/ 1325 w 1355"/>
                            <a:gd name="T55" fmla="*/ 476 h 807"/>
                            <a:gd name="T56" fmla="*/ 1288 w 1355"/>
                            <a:gd name="T57" fmla="*/ 384 h 807"/>
                            <a:gd name="T58" fmla="*/ 1239 w 1355"/>
                            <a:gd name="T59" fmla="*/ 298 h 807"/>
                            <a:gd name="T60" fmla="*/ 1179 w 1355"/>
                            <a:gd name="T61" fmla="*/ 221 h 807"/>
                            <a:gd name="T62" fmla="*/ 1109 w 1355"/>
                            <a:gd name="T63" fmla="*/ 154 h 807"/>
                            <a:gd name="T64" fmla="*/ 1029 w 1355"/>
                            <a:gd name="T65" fmla="*/ 98 h 807"/>
                            <a:gd name="T66" fmla="*/ 940 w 1355"/>
                            <a:gd name="T67" fmla="*/ 53 h 807"/>
                            <a:gd name="T68" fmla="*/ 846 w 1355"/>
                            <a:gd name="T69" fmla="*/ 21 h 807"/>
                            <a:gd name="T70" fmla="*/ 746 w 1355"/>
                            <a:gd name="T71" fmla="*/ 3 h 807"/>
                            <a:gd name="T72" fmla="*/ 642 w 1355"/>
                            <a:gd name="T73" fmla="*/ 0 h 807"/>
                            <a:gd name="T74" fmla="*/ 541 w 1355"/>
                            <a:gd name="T75" fmla="*/ 13 h 807"/>
                            <a:gd name="T76" fmla="*/ 444 w 1355"/>
                            <a:gd name="T77" fmla="*/ 41 h 807"/>
                            <a:gd name="T78" fmla="*/ 354 w 1355"/>
                            <a:gd name="T79" fmla="*/ 81 h 807"/>
                            <a:gd name="T80" fmla="*/ 271 w 1355"/>
                            <a:gd name="T81" fmla="*/ 134 h 807"/>
                            <a:gd name="T82" fmla="*/ 198 w 1355"/>
                            <a:gd name="T83" fmla="*/ 198 h 807"/>
                            <a:gd name="T84" fmla="*/ 134 w 1355"/>
                            <a:gd name="T85" fmla="*/ 271 h 807"/>
                            <a:gd name="T86" fmla="*/ 81 w 1355"/>
                            <a:gd name="T87" fmla="*/ 354 h 807"/>
                            <a:gd name="T88" fmla="*/ 39 w 1355"/>
                            <a:gd name="T89" fmla="*/ 444 h 807"/>
                            <a:gd name="T90" fmla="*/ 13 w 1355"/>
                            <a:gd name="T91" fmla="*/ 541 h 807"/>
                            <a:gd name="T92" fmla="*/ 0 w 1355"/>
                            <a:gd name="T93" fmla="*/ 642 h 807"/>
                            <a:gd name="T94" fmla="*/ 3 w 1355"/>
                            <a:gd name="T95" fmla="*/ 744 h 807"/>
                            <a:gd name="T96" fmla="*/ 164 w 1355"/>
                            <a:gd name="T97" fmla="*/ 807 h 8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355" h="807">
                              <a:moveTo>
                                <a:pt x="164" y="807"/>
                              </a:moveTo>
                              <a:lnTo>
                                <a:pt x="156" y="775"/>
                              </a:lnTo>
                              <a:lnTo>
                                <a:pt x="151" y="744"/>
                              </a:lnTo>
                              <a:lnTo>
                                <a:pt x="148" y="710"/>
                              </a:lnTo>
                              <a:lnTo>
                                <a:pt x="148" y="677"/>
                              </a:lnTo>
                              <a:lnTo>
                                <a:pt x="148" y="651"/>
                              </a:lnTo>
                              <a:lnTo>
                                <a:pt x="149" y="622"/>
                              </a:lnTo>
                              <a:lnTo>
                                <a:pt x="153" y="597"/>
                              </a:lnTo>
                              <a:lnTo>
                                <a:pt x="158" y="571"/>
                              </a:lnTo>
                              <a:lnTo>
                                <a:pt x="164" y="546"/>
                              </a:lnTo>
                              <a:lnTo>
                                <a:pt x="171" y="519"/>
                              </a:lnTo>
                              <a:lnTo>
                                <a:pt x="179" y="496"/>
                              </a:lnTo>
                              <a:lnTo>
                                <a:pt x="189" y="471"/>
                              </a:lnTo>
                              <a:lnTo>
                                <a:pt x="199" y="447"/>
                              </a:lnTo>
                              <a:lnTo>
                                <a:pt x="211" y="424"/>
                              </a:lnTo>
                              <a:lnTo>
                                <a:pt x="224" y="402"/>
                              </a:lnTo>
                              <a:lnTo>
                                <a:pt x="238" y="381"/>
                              </a:lnTo>
                              <a:lnTo>
                                <a:pt x="253" y="361"/>
                              </a:lnTo>
                              <a:lnTo>
                                <a:pt x="268" y="341"/>
                              </a:lnTo>
                              <a:lnTo>
                                <a:pt x="284" y="321"/>
                              </a:lnTo>
                              <a:lnTo>
                                <a:pt x="303" y="303"/>
                              </a:lnTo>
                              <a:lnTo>
                                <a:pt x="321" y="286"/>
                              </a:lnTo>
                              <a:lnTo>
                                <a:pt x="341" y="269"/>
                              </a:lnTo>
                              <a:lnTo>
                                <a:pt x="361" y="253"/>
                              </a:lnTo>
                              <a:lnTo>
                                <a:pt x="381" y="238"/>
                              </a:lnTo>
                              <a:lnTo>
                                <a:pt x="403" y="224"/>
                              </a:lnTo>
                              <a:lnTo>
                                <a:pt x="424" y="211"/>
                              </a:lnTo>
                              <a:lnTo>
                                <a:pt x="448" y="199"/>
                              </a:lnTo>
                              <a:lnTo>
                                <a:pt x="471" y="189"/>
                              </a:lnTo>
                              <a:lnTo>
                                <a:pt x="496" y="179"/>
                              </a:lnTo>
                              <a:lnTo>
                                <a:pt x="519" y="171"/>
                              </a:lnTo>
                              <a:lnTo>
                                <a:pt x="544" y="164"/>
                              </a:lnTo>
                              <a:lnTo>
                                <a:pt x="571" y="158"/>
                              </a:lnTo>
                              <a:lnTo>
                                <a:pt x="596" y="154"/>
                              </a:lnTo>
                              <a:lnTo>
                                <a:pt x="622" y="151"/>
                              </a:lnTo>
                              <a:lnTo>
                                <a:pt x="649" y="148"/>
                              </a:lnTo>
                              <a:lnTo>
                                <a:pt x="677" y="148"/>
                              </a:lnTo>
                              <a:lnTo>
                                <a:pt x="704" y="148"/>
                              </a:lnTo>
                              <a:lnTo>
                                <a:pt x="731" y="151"/>
                              </a:lnTo>
                              <a:lnTo>
                                <a:pt x="757" y="154"/>
                              </a:lnTo>
                              <a:lnTo>
                                <a:pt x="784" y="158"/>
                              </a:lnTo>
                              <a:lnTo>
                                <a:pt x="809" y="164"/>
                              </a:lnTo>
                              <a:lnTo>
                                <a:pt x="834" y="171"/>
                              </a:lnTo>
                              <a:lnTo>
                                <a:pt x="859" y="179"/>
                              </a:lnTo>
                              <a:lnTo>
                                <a:pt x="882" y="189"/>
                              </a:lnTo>
                              <a:lnTo>
                                <a:pt x="907" y="199"/>
                              </a:lnTo>
                              <a:lnTo>
                                <a:pt x="929" y="211"/>
                              </a:lnTo>
                              <a:lnTo>
                                <a:pt x="952" y="224"/>
                              </a:lnTo>
                              <a:lnTo>
                                <a:pt x="972" y="238"/>
                              </a:lnTo>
                              <a:lnTo>
                                <a:pt x="994" y="253"/>
                              </a:lnTo>
                              <a:lnTo>
                                <a:pt x="1014" y="269"/>
                              </a:lnTo>
                              <a:lnTo>
                                <a:pt x="1034" y="286"/>
                              </a:lnTo>
                              <a:lnTo>
                                <a:pt x="1052" y="303"/>
                              </a:lnTo>
                              <a:lnTo>
                                <a:pt x="1069" y="321"/>
                              </a:lnTo>
                              <a:lnTo>
                                <a:pt x="1085" y="341"/>
                              </a:lnTo>
                              <a:lnTo>
                                <a:pt x="1102" y="361"/>
                              </a:lnTo>
                              <a:lnTo>
                                <a:pt x="1115" y="381"/>
                              </a:lnTo>
                              <a:lnTo>
                                <a:pt x="1130" y="402"/>
                              </a:lnTo>
                              <a:lnTo>
                                <a:pt x="1142" y="424"/>
                              </a:lnTo>
                              <a:lnTo>
                                <a:pt x="1154" y="447"/>
                              </a:lnTo>
                              <a:lnTo>
                                <a:pt x="1165" y="471"/>
                              </a:lnTo>
                              <a:lnTo>
                                <a:pt x="1174" y="496"/>
                              </a:lnTo>
                              <a:lnTo>
                                <a:pt x="1182" y="519"/>
                              </a:lnTo>
                              <a:lnTo>
                                <a:pt x="1190" y="546"/>
                              </a:lnTo>
                              <a:lnTo>
                                <a:pt x="1195" y="571"/>
                              </a:lnTo>
                              <a:lnTo>
                                <a:pt x="1200" y="597"/>
                              </a:lnTo>
                              <a:lnTo>
                                <a:pt x="1204" y="622"/>
                              </a:lnTo>
                              <a:lnTo>
                                <a:pt x="1205" y="651"/>
                              </a:lnTo>
                              <a:lnTo>
                                <a:pt x="1207" y="677"/>
                              </a:lnTo>
                              <a:lnTo>
                                <a:pt x="1205" y="710"/>
                              </a:lnTo>
                              <a:lnTo>
                                <a:pt x="1202" y="744"/>
                              </a:lnTo>
                              <a:lnTo>
                                <a:pt x="1197" y="775"/>
                              </a:lnTo>
                              <a:lnTo>
                                <a:pt x="1190" y="807"/>
                              </a:lnTo>
                              <a:lnTo>
                                <a:pt x="1342" y="807"/>
                              </a:lnTo>
                              <a:lnTo>
                                <a:pt x="1348" y="775"/>
                              </a:lnTo>
                              <a:lnTo>
                                <a:pt x="1352" y="744"/>
                              </a:lnTo>
                              <a:lnTo>
                                <a:pt x="1353" y="710"/>
                              </a:lnTo>
                              <a:lnTo>
                                <a:pt x="1355" y="677"/>
                              </a:lnTo>
                              <a:lnTo>
                                <a:pt x="1353" y="642"/>
                              </a:lnTo>
                              <a:lnTo>
                                <a:pt x="1352" y="607"/>
                              </a:lnTo>
                              <a:lnTo>
                                <a:pt x="1347" y="574"/>
                              </a:lnTo>
                              <a:lnTo>
                                <a:pt x="1342" y="541"/>
                              </a:lnTo>
                              <a:lnTo>
                                <a:pt x="1333" y="507"/>
                              </a:lnTo>
                              <a:lnTo>
                                <a:pt x="1325" y="476"/>
                              </a:lnTo>
                              <a:lnTo>
                                <a:pt x="1313" y="444"/>
                              </a:lnTo>
                              <a:lnTo>
                                <a:pt x="1302" y="414"/>
                              </a:lnTo>
                              <a:lnTo>
                                <a:pt x="1288" y="384"/>
                              </a:lnTo>
                              <a:lnTo>
                                <a:pt x="1274" y="354"/>
                              </a:lnTo>
                              <a:lnTo>
                                <a:pt x="1257" y="326"/>
                              </a:lnTo>
                              <a:lnTo>
                                <a:pt x="1239" y="298"/>
                              </a:lnTo>
                              <a:lnTo>
                                <a:pt x="1220" y="271"/>
                              </a:lnTo>
                              <a:lnTo>
                                <a:pt x="1200" y="246"/>
                              </a:lnTo>
                              <a:lnTo>
                                <a:pt x="1179" y="221"/>
                              </a:lnTo>
                              <a:lnTo>
                                <a:pt x="1157" y="198"/>
                              </a:lnTo>
                              <a:lnTo>
                                <a:pt x="1132" y="176"/>
                              </a:lnTo>
                              <a:lnTo>
                                <a:pt x="1109" y="154"/>
                              </a:lnTo>
                              <a:lnTo>
                                <a:pt x="1082" y="134"/>
                              </a:lnTo>
                              <a:lnTo>
                                <a:pt x="1055" y="114"/>
                              </a:lnTo>
                              <a:lnTo>
                                <a:pt x="1029" y="98"/>
                              </a:lnTo>
                              <a:lnTo>
                                <a:pt x="1000" y="81"/>
                              </a:lnTo>
                              <a:lnTo>
                                <a:pt x="970" y="66"/>
                              </a:lnTo>
                              <a:lnTo>
                                <a:pt x="940" y="53"/>
                              </a:lnTo>
                              <a:lnTo>
                                <a:pt x="910" y="41"/>
                              </a:lnTo>
                              <a:lnTo>
                                <a:pt x="879" y="30"/>
                              </a:lnTo>
                              <a:lnTo>
                                <a:pt x="846" y="21"/>
                              </a:lnTo>
                              <a:lnTo>
                                <a:pt x="814" y="13"/>
                              </a:lnTo>
                              <a:lnTo>
                                <a:pt x="781" y="8"/>
                              </a:lnTo>
                              <a:lnTo>
                                <a:pt x="746" y="3"/>
                              </a:lnTo>
                              <a:lnTo>
                                <a:pt x="712" y="0"/>
                              </a:lnTo>
                              <a:lnTo>
                                <a:pt x="677" y="0"/>
                              </a:lnTo>
                              <a:lnTo>
                                <a:pt x="642" y="0"/>
                              </a:lnTo>
                              <a:lnTo>
                                <a:pt x="607" y="3"/>
                              </a:lnTo>
                              <a:lnTo>
                                <a:pt x="574" y="8"/>
                              </a:lnTo>
                              <a:lnTo>
                                <a:pt x="541" y="13"/>
                              </a:lnTo>
                              <a:lnTo>
                                <a:pt x="507" y="21"/>
                              </a:lnTo>
                              <a:lnTo>
                                <a:pt x="476" y="30"/>
                              </a:lnTo>
                              <a:lnTo>
                                <a:pt x="444" y="41"/>
                              </a:lnTo>
                              <a:lnTo>
                                <a:pt x="413" y="53"/>
                              </a:lnTo>
                              <a:lnTo>
                                <a:pt x="383" y="66"/>
                              </a:lnTo>
                              <a:lnTo>
                                <a:pt x="354" y="81"/>
                              </a:lnTo>
                              <a:lnTo>
                                <a:pt x="326" y="98"/>
                              </a:lnTo>
                              <a:lnTo>
                                <a:pt x="298" y="114"/>
                              </a:lnTo>
                              <a:lnTo>
                                <a:pt x="271" y="134"/>
                              </a:lnTo>
                              <a:lnTo>
                                <a:pt x="246" y="154"/>
                              </a:lnTo>
                              <a:lnTo>
                                <a:pt x="221" y="176"/>
                              </a:lnTo>
                              <a:lnTo>
                                <a:pt x="198" y="198"/>
                              </a:lnTo>
                              <a:lnTo>
                                <a:pt x="176" y="221"/>
                              </a:lnTo>
                              <a:lnTo>
                                <a:pt x="154" y="246"/>
                              </a:lnTo>
                              <a:lnTo>
                                <a:pt x="134" y="271"/>
                              </a:lnTo>
                              <a:lnTo>
                                <a:pt x="114" y="298"/>
                              </a:lnTo>
                              <a:lnTo>
                                <a:pt x="98" y="326"/>
                              </a:lnTo>
                              <a:lnTo>
                                <a:pt x="81" y="354"/>
                              </a:lnTo>
                              <a:lnTo>
                                <a:pt x="66" y="384"/>
                              </a:lnTo>
                              <a:lnTo>
                                <a:pt x="53" y="414"/>
                              </a:lnTo>
                              <a:lnTo>
                                <a:pt x="39" y="444"/>
                              </a:lnTo>
                              <a:lnTo>
                                <a:pt x="29" y="476"/>
                              </a:lnTo>
                              <a:lnTo>
                                <a:pt x="21" y="507"/>
                              </a:lnTo>
                              <a:lnTo>
                                <a:pt x="13" y="541"/>
                              </a:lnTo>
                              <a:lnTo>
                                <a:pt x="6" y="574"/>
                              </a:lnTo>
                              <a:lnTo>
                                <a:pt x="3" y="607"/>
                              </a:lnTo>
                              <a:lnTo>
                                <a:pt x="0" y="642"/>
                              </a:lnTo>
                              <a:lnTo>
                                <a:pt x="0" y="677"/>
                              </a:lnTo>
                              <a:lnTo>
                                <a:pt x="0" y="710"/>
                              </a:lnTo>
                              <a:lnTo>
                                <a:pt x="3" y="744"/>
                              </a:lnTo>
                              <a:lnTo>
                                <a:pt x="6" y="775"/>
                              </a:lnTo>
                              <a:lnTo>
                                <a:pt x="11" y="807"/>
                              </a:lnTo>
                              <a:lnTo>
                                <a:pt x="164" y="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783"/>
                      <wps:cNvSpPr>
                        <a:spLocks noChangeAspect="1"/>
                      </wps:cNvSpPr>
                      <wps:spPr bwMode="auto">
                        <a:xfrm>
                          <a:off x="899" y="538"/>
                          <a:ext cx="328" cy="479"/>
                        </a:xfrm>
                        <a:custGeom>
                          <a:avLst/>
                          <a:gdLst>
                            <a:gd name="T0" fmla="*/ 654 w 656"/>
                            <a:gd name="T1" fmla="*/ 5 h 959"/>
                            <a:gd name="T2" fmla="*/ 621 w 656"/>
                            <a:gd name="T3" fmla="*/ 8 h 959"/>
                            <a:gd name="T4" fmla="*/ 557 w 656"/>
                            <a:gd name="T5" fmla="*/ 35 h 959"/>
                            <a:gd name="T6" fmla="*/ 499 w 656"/>
                            <a:gd name="T7" fmla="*/ 75 h 959"/>
                            <a:gd name="T8" fmla="*/ 463 w 656"/>
                            <a:gd name="T9" fmla="*/ 113 h 959"/>
                            <a:gd name="T10" fmla="*/ 451 w 656"/>
                            <a:gd name="T11" fmla="*/ 144 h 959"/>
                            <a:gd name="T12" fmla="*/ 454 w 656"/>
                            <a:gd name="T13" fmla="*/ 176 h 959"/>
                            <a:gd name="T14" fmla="*/ 484 w 656"/>
                            <a:gd name="T15" fmla="*/ 244 h 959"/>
                            <a:gd name="T16" fmla="*/ 517 w 656"/>
                            <a:gd name="T17" fmla="*/ 321 h 959"/>
                            <a:gd name="T18" fmla="*/ 526 w 656"/>
                            <a:gd name="T19" fmla="*/ 364 h 959"/>
                            <a:gd name="T20" fmla="*/ 524 w 656"/>
                            <a:gd name="T21" fmla="*/ 409 h 959"/>
                            <a:gd name="T22" fmla="*/ 506 w 656"/>
                            <a:gd name="T23" fmla="*/ 459 h 959"/>
                            <a:gd name="T24" fmla="*/ 468 w 656"/>
                            <a:gd name="T25" fmla="*/ 512 h 959"/>
                            <a:gd name="T26" fmla="*/ 376 w 656"/>
                            <a:gd name="T27" fmla="*/ 581 h 959"/>
                            <a:gd name="T28" fmla="*/ 263 w 656"/>
                            <a:gd name="T29" fmla="*/ 639 h 959"/>
                            <a:gd name="T30" fmla="*/ 189 w 656"/>
                            <a:gd name="T31" fmla="*/ 662 h 959"/>
                            <a:gd name="T32" fmla="*/ 256 w 656"/>
                            <a:gd name="T33" fmla="*/ 549 h 959"/>
                            <a:gd name="T34" fmla="*/ 361 w 656"/>
                            <a:gd name="T35" fmla="*/ 398 h 959"/>
                            <a:gd name="T36" fmla="*/ 483 w 656"/>
                            <a:gd name="T37" fmla="*/ 261 h 959"/>
                            <a:gd name="T38" fmla="*/ 393 w 656"/>
                            <a:gd name="T39" fmla="*/ 314 h 959"/>
                            <a:gd name="T40" fmla="*/ 274 w 656"/>
                            <a:gd name="T41" fmla="*/ 449 h 959"/>
                            <a:gd name="T42" fmla="*/ 168 w 656"/>
                            <a:gd name="T43" fmla="*/ 586 h 959"/>
                            <a:gd name="T44" fmla="*/ 78 w 656"/>
                            <a:gd name="T45" fmla="*/ 711 h 959"/>
                            <a:gd name="T46" fmla="*/ 18 w 656"/>
                            <a:gd name="T47" fmla="*/ 810 h 959"/>
                            <a:gd name="T48" fmla="*/ 3 w 656"/>
                            <a:gd name="T49" fmla="*/ 855 h 959"/>
                            <a:gd name="T50" fmla="*/ 10 w 656"/>
                            <a:gd name="T51" fmla="*/ 865 h 959"/>
                            <a:gd name="T52" fmla="*/ 6 w 656"/>
                            <a:gd name="T53" fmla="*/ 919 h 959"/>
                            <a:gd name="T54" fmla="*/ 13 w 656"/>
                            <a:gd name="T55" fmla="*/ 950 h 959"/>
                            <a:gd name="T56" fmla="*/ 48 w 656"/>
                            <a:gd name="T57" fmla="*/ 959 h 959"/>
                            <a:gd name="T58" fmla="*/ 55 w 656"/>
                            <a:gd name="T59" fmla="*/ 954 h 959"/>
                            <a:gd name="T60" fmla="*/ 66 w 656"/>
                            <a:gd name="T61" fmla="*/ 920 h 959"/>
                            <a:gd name="T62" fmla="*/ 103 w 656"/>
                            <a:gd name="T63" fmla="*/ 829 h 959"/>
                            <a:gd name="T64" fmla="*/ 224 w 656"/>
                            <a:gd name="T65" fmla="*/ 677 h 959"/>
                            <a:gd name="T66" fmla="*/ 389 w 656"/>
                            <a:gd name="T67" fmla="*/ 606 h 959"/>
                            <a:gd name="T68" fmla="*/ 468 w 656"/>
                            <a:gd name="T69" fmla="*/ 564 h 959"/>
                            <a:gd name="T70" fmla="*/ 536 w 656"/>
                            <a:gd name="T71" fmla="*/ 516 h 959"/>
                            <a:gd name="T72" fmla="*/ 584 w 656"/>
                            <a:gd name="T73" fmla="*/ 469 h 959"/>
                            <a:gd name="T74" fmla="*/ 607 w 656"/>
                            <a:gd name="T75" fmla="*/ 432 h 959"/>
                            <a:gd name="T76" fmla="*/ 617 w 656"/>
                            <a:gd name="T77" fmla="*/ 393 h 959"/>
                            <a:gd name="T78" fmla="*/ 619 w 656"/>
                            <a:gd name="T79" fmla="*/ 349 h 959"/>
                            <a:gd name="T80" fmla="*/ 607 w 656"/>
                            <a:gd name="T81" fmla="*/ 288 h 959"/>
                            <a:gd name="T82" fmla="*/ 562 w 656"/>
                            <a:gd name="T83" fmla="*/ 188 h 959"/>
                            <a:gd name="T84" fmla="*/ 542 w 656"/>
                            <a:gd name="T85" fmla="*/ 136 h 959"/>
                            <a:gd name="T86" fmla="*/ 546 w 656"/>
                            <a:gd name="T87" fmla="*/ 99 h 959"/>
                            <a:gd name="T88" fmla="*/ 567 w 656"/>
                            <a:gd name="T89" fmla="*/ 68 h 959"/>
                            <a:gd name="T90" fmla="*/ 616 w 656"/>
                            <a:gd name="T91" fmla="*/ 30 h 9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656" h="959">
                              <a:moveTo>
                                <a:pt x="654" y="11"/>
                              </a:moveTo>
                              <a:lnTo>
                                <a:pt x="656" y="8"/>
                              </a:lnTo>
                              <a:lnTo>
                                <a:pt x="654" y="5"/>
                              </a:lnTo>
                              <a:lnTo>
                                <a:pt x="652" y="1"/>
                              </a:lnTo>
                              <a:lnTo>
                                <a:pt x="647" y="0"/>
                              </a:lnTo>
                              <a:lnTo>
                                <a:pt x="621" y="8"/>
                              </a:lnTo>
                              <a:lnTo>
                                <a:pt x="597" y="16"/>
                              </a:lnTo>
                              <a:lnTo>
                                <a:pt x="577" y="25"/>
                              </a:lnTo>
                              <a:lnTo>
                                <a:pt x="557" y="35"/>
                              </a:lnTo>
                              <a:lnTo>
                                <a:pt x="539" y="46"/>
                              </a:lnTo>
                              <a:lnTo>
                                <a:pt x="519" y="60"/>
                              </a:lnTo>
                              <a:lnTo>
                                <a:pt x="499" y="75"/>
                              </a:lnTo>
                              <a:lnTo>
                                <a:pt x="479" y="91"/>
                              </a:lnTo>
                              <a:lnTo>
                                <a:pt x="469" y="103"/>
                              </a:lnTo>
                              <a:lnTo>
                                <a:pt x="463" y="113"/>
                              </a:lnTo>
                              <a:lnTo>
                                <a:pt x="458" y="123"/>
                              </a:lnTo>
                              <a:lnTo>
                                <a:pt x="454" y="134"/>
                              </a:lnTo>
                              <a:lnTo>
                                <a:pt x="451" y="144"/>
                              </a:lnTo>
                              <a:lnTo>
                                <a:pt x="451" y="154"/>
                              </a:lnTo>
                              <a:lnTo>
                                <a:pt x="453" y="166"/>
                              </a:lnTo>
                              <a:lnTo>
                                <a:pt x="454" y="176"/>
                              </a:lnTo>
                              <a:lnTo>
                                <a:pt x="463" y="199"/>
                              </a:lnTo>
                              <a:lnTo>
                                <a:pt x="473" y="221"/>
                              </a:lnTo>
                              <a:lnTo>
                                <a:pt x="484" y="244"/>
                              </a:lnTo>
                              <a:lnTo>
                                <a:pt x="496" y="269"/>
                              </a:lnTo>
                              <a:lnTo>
                                <a:pt x="507" y="294"/>
                              </a:lnTo>
                              <a:lnTo>
                                <a:pt x="517" y="321"/>
                              </a:lnTo>
                              <a:lnTo>
                                <a:pt x="522" y="336"/>
                              </a:lnTo>
                              <a:lnTo>
                                <a:pt x="524" y="349"/>
                              </a:lnTo>
                              <a:lnTo>
                                <a:pt x="526" y="364"/>
                              </a:lnTo>
                              <a:lnTo>
                                <a:pt x="527" y="379"/>
                              </a:lnTo>
                              <a:lnTo>
                                <a:pt x="526" y="394"/>
                              </a:lnTo>
                              <a:lnTo>
                                <a:pt x="524" y="409"/>
                              </a:lnTo>
                              <a:lnTo>
                                <a:pt x="519" y="426"/>
                              </a:lnTo>
                              <a:lnTo>
                                <a:pt x="514" y="441"/>
                              </a:lnTo>
                              <a:lnTo>
                                <a:pt x="506" y="459"/>
                              </a:lnTo>
                              <a:lnTo>
                                <a:pt x="496" y="476"/>
                              </a:lnTo>
                              <a:lnTo>
                                <a:pt x="483" y="494"/>
                              </a:lnTo>
                              <a:lnTo>
                                <a:pt x="468" y="512"/>
                              </a:lnTo>
                              <a:lnTo>
                                <a:pt x="441" y="536"/>
                              </a:lnTo>
                              <a:lnTo>
                                <a:pt x="409" y="559"/>
                              </a:lnTo>
                              <a:lnTo>
                                <a:pt x="376" y="581"/>
                              </a:lnTo>
                              <a:lnTo>
                                <a:pt x="339" y="601"/>
                              </a:lnTo>
                              <a:lnTo>
                                <a:pt x="301" y="621"/>
                              </a:lnTo>
                              <a:lnTo>
                                <a:pt x="263" y="639"/>
                              </a:lnTo>
                              <a:lnTo>
                                <a:pt x="223" y="657"/>
                              </a:lnTo>
                              <a:lnTo>
                                <a:pt x="183" y="674"/>
                              </a:lnTo>
                              <a:lnTo>
                                <a:pt x="189" y="662"/>
                              </a:lnTo>
                              <a:lnTo>
                                <a:pt x="194" y="652"/>
                              </a:lnTo>
                              <a:lnTo>
                                <a:pt x="224" y="601"/>
                              </a:lnTo>
                              <a:lnTo>
                                <a:pt x="256" y="549"/>
                              </a:lnTo>
                              <a:lnTo>
                                <a:pt x="289" y="497"/>
                              </a:lnTo>
                              <a:lnTo>
                                <a:pt x="324" y="447"/>
                              </a:lnTo>
                              <a:lnTo>
                                <a:pt x="361" y="398"/>
                              </a:lnTo>
                              <a:lnTo>
                                <a:pt x="399" y="351"/>
                              </a:lnTo>
                              <a:lnTo>
                                <a:pt x="439" y="304"/>
                              </a:lnTo>
                              <a:lnTo>
                                <a:pt x="483" y="261"/>
                              </a:lnTo>
                              <a:lnTo>
                                <a:pt x="471" y="233"/>
                              </a:lnTo>
                              <a:lnTo>
                                <a:pt x="431" y="273"/>
                              </a:lnTo>
                              <a:lnTo>
                                <a:pt x="393" y="314"/>
                              </a:lnTo>
                              <a:lnTo>
                                <a:pt x="353" y="358"/>
                              </a:lnTo>
                              <a:lnTo>
                                <a:pt x="314" y="403"/>
                              </a:lnTo>
                              <a:lnTo>
                                <a:pt x="274" y="449"/>
                              </a:lnTo>
                              <a:lnTo>
                                <a:pt x="238" y="494"/>
                              </a:lnTo>
                              <a:lnTo>
                                <a:pt x="201" y="541"/>
                              </a:lnTo>
                              <a:lnTo>
                                <a:pt x="168" y="586"/>
                              </a:lnTo>
                              <a:lnTo>
                                <a:pt x="134" y="629"/>
                              </a:lnTo>
                              <a:lnTo>
                                <a:pt x="104" y="671"/>
                              </a:lnTo>
                              <a:lnTo>
                                <a:pt x="78" y="711"/>
                              </a:lnTo>
                              <a:lnTo>
                                <a:pt x="55" y="747"/>
                              </a:lnTo>
                              <a:lnTo>
                                <a:pt x="35" y="780"/>
                              </a:lnTo>
                              <a:lnTo>
                                <a:pt x="18" y="810"/>
                              </a:lnTo>
                              <a:lnTo>
                                <a:pt x="6" y="835"/>
                              </a:lnTo>
                              <a:lnTo>
                                <a:pt x="0" y="855"/>
                              </a:lnTo>
                              <a:lnTo>
                                <a:pt x="3" y="855"/>
                              </a:lnTo>
                              <a:lnTo>
                                <a:pt x="6" y="859"/>
                              </a:lnTo>
                              <a:lnTo>
                                <a:pt x="8" y="862"/>
                              </a:lnTo>
                              <a:lnTo>
                                <a:pt x="10" y="865"/>
                              </a:lnTo>
                              <a:lnTo>
                                <a:pt x="6" y="887"/>
                              </a:lnTo>
                              <a:lnTo>
                                <a:pt x="6" y="909"/>
                              </a:lnTo>
                              <a:lnTo>
                                <a:pt x="6" y="919"/>
                              </a:lnTo>
                              <a:lnTo>
                                <a:pt x="8" y="929"/>
                              </a:lnTo>
                              <a:lnTo>
                                <a:pt x="10" y="940"/>
                              </a:lnTo>
                              <a:lnTo>
                                <a:pt x="13" y="950"/>
                              </a:lnTo>
                              <a:lnTo>
                                <a:pt x="28" y="954"/>
                              </a:lnTo>
                              <a:lnTo>
                                <a:pt x="45" y="957"/>
                              </a:lnTo>
                              <a:lnTo>
                                <a:pt x="48" y="959"/>
                              </a:lnTo>
                              <a:lnTo>
                                <a:pt x="51" y="957"/>
                              </a:lnTo>
                              <a:lnTo>
                                <a:pt x="53" y="955"/>
                              </a:lnTo>
                              <a:lnTo>
                                <a:pt x="55" y="954"/>
                              </a:lnTo>
                              <a:lnTo>
                                <a:pt x="58" y="949"/>
                              </a:lnTo>
                              <a:lnTo>
                                <a:pt x="60" y="944"/>
                              </a:lnTo>
                              <a:lnTo>
                                <a:pt x="66" y="920"/>
                              </a:lnTo>
                              <a:lnTo>
                                <a:pt x="75" y="892"/>
                              </a:lnTo>
                              <a:lnTo>
                                <a:pt x="88" y="862"/>
                              </a:lnTo>
                              <a:lnTo>
                                <a:pt x="103" y="829"/>
                              </a:lnTo>
                              <a:lnTo>
                                <a:pt x="136" y="762"/>
                              </a:lnTo>
                              <a:lnTo>
                                <a:pt x="169" y="699"/>
                              </a:lnTo>
                              <a:lnTo>
                                <a:pt x="224" y="677"/>
                              </a:lnTo>
                              <a:lnTo>
                                <a:pt x="279" y="654"/>
                              </a:lnTo>
                              <a:lnTo>
                                <a:pt x="336" y="631"/>
                              </a:lnTo>
                              <a:lnTo>
                                <a:pt x="389" y="606"/>
                              </a:lnTo>
                              <a:lnTo>
                                <a:pt x="416" y="592"/>
                              </a:lnTo>
                              <a:lnTo>
                                <a:pt x="443" y="577"/>
                              </a:lnTo>
                              <a:lnTo>
                                <a:pt x="468" y="564"/>
                              </a:lnTo>
                              <a:lnTo>
                                <a:pt x="491" y="547"/>
                              </a:lnTo>
                              <a:lnTo>
                                <a:pt x="514" y="532"/>
                              </a:lnTo>
                              <a:lnTo>
                                <a:pt x="536" y="516"/>
                              </a:lnTo>
                              <a:lnTo>
                                <a:pt x="556" y="499"/>
                              </a:lnTo>
                              <a:lnTo>
                                <a:pt x="574" y="481"/>
                              </a:lnTo>
                              <a:lnTo>
                                <a:pt x="584" y="469"/>
                              </a:lnTo>
                              <a:lnTo>
                                <a:pt x="594" y="457"/>
                              </a:lnTo>
                              <a:lnTo>
                                <a:pt x="601" y="446"/>
                              </a:lnTo>
                              <a:lnTo>
                                <a:pt x="607" y="432"/>
                              </a:lnTo>
                              <a:lnTo>
                                <a:pt x="612" y="419"/>
                              </a:lnTo>
                              <a:lnTo>
                                <a:pt x="616" y="406"/>
                              </a:lnTo>
                              <a:lnTo>
                                <a:pt x="617" y="393"/>
                              </a:lnTo>
                              <a:lnTo>
                                <a:pt x="619" y="379"/>
                              </a:lnTo>
                              <a:lnTo>
                                <a:pt x="619" y="364"/>
                              </a:lnTo>
                              <a:lnTo>
                                <a:pt x="619" y="349"/>
                              </a:lnTo>
                              <a:lnTo>
                                <a:pt x="617" y="334"/>
                              </a:lnTo>
                              <a:lnTo>
                                <a:pt x="614" y="319"/>
                              </a:lnTo>
                              <a:lnTo>
                                <a:pt x="607" y="288"/>
                              </a:lnTo>
                              <a:lnTo>
                                <a:pt x="597" y="256"/>
                              </a:lnTo>
                              <a:lnTo>
                                <a:pt x="582" y="221"/>
                              </a:lnTo>
                              <a:lnTo>
                                <a:pt x="562" y="188"/>
                              </a:lnTo>
                              <a:lnTo>
                                <a:pt x="554" y="171"/>
                              </a:lnTo>
                              <a:lnTo>
                                <a:pt x="547" y="153"/>
                              </a:lnTo>
                              <a:lnTo>
                                <a:pt x="542" y="136"/>
                              </a:lnTo>
                              <a:lnTo>
                                <a:pt x="541" y="118"/>
                              </a:lnTo>
                              <a:lnTo>
                                <a:pt x="542" y="108"/>
                              </a:lnTo>
                              <a:lnTo>
                                <a:pt x="546" y="99"/>
                              </a:lnTo>
                              <a:lnTo>
                                <a:pt x="551" y="91"/>
                              </a:lnTo>
                              <a:lnTo>
                                <a:pt x="556" y="83"/>
                              </a:lnTo>
                              <a:lnTo>
                                <a:pt x="567" y="68"/>
                              </a:lnTo>
                              <a:lnTo>
                                <a:pt x="582" y="53"/>
                              </a:lnTo>
                              <a:lnTo>
                                <a:pt x="597" y="41"/>
                              </a:lnTo>
                              <a:lnTo>
                                <a:pt x="616" y="30"/>
                              </a:lnTo>
                              <a:lnTo>
                                <a:pt x="634" y="20"/>
                              </a:lnTo>
                              <a:lnTo>
                                <a:pt x="65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784"/>
                      <wps:cNvSpPr>
                        <a:spLocks noChangeAspect="1"/>
                      </wps:cNvSpPr>
                      <wps:spPr bwMode="auto">
                        <a:xfrm>
                          <a:off x="1514" y="813"/>
                          <a:ext cx="51" cy="30"/>
                        </a:xfrm>
                        <a:custGeom>
                          <a:avLst/>
                          <a:gdLst>
                            <a:gd name="T0" fmla="*/ 100 w 101"/>
                            <a:gd name="T1" fmla="*/ 16 h 60"/>
                            <a:gd name="T2" fmla="*/ 101 w 101"/>
                            <a:gd name="T3" fmla="*/ 20 h 60"/>
                            <a:gd name="T4" fmla="*/ 100 w 101"/>
                            <a:gd name="T5" fmla="*/ 23 h 60"/>
                            <a:gd name="T6" fmla="*/ 53 w 101"/>
                            <a:gd name="T7" fmla="*/ 60 h 60"/>
                            <a:gd name="T8" fmla="*/ 51 w 101"/>
                            <a:gd name="T9" fmla="*/ 60 h 60"/>
                            <a:gd name="T10" fmla="*/ 48 w 101"/>
                            <a:gd name="T11" fmla="*/ 60 h 60"/>
                            <a:gd name="T12" fmla="*/ 1 w 101"/>
                            <a:gd name="T13" fmla="*/ 23 h 60"/>
                            <a:gd name="T14" fmla="*/ 0 w 101"/>
                            <a:gd name="T15" fmla="*/ 20 h 60"/>
                            <a:gd name="T16" fmla="*/ 0 w 101"/>
                            <a:gd name="T17" fmla="*/ 16 h 60"/>
                            <a:gd name="T18" fmla="*/ 10 w 101"/>
                            <a:gd name="T19" fmla="*/ 1 h 60"/>
                            <a:gd name="T20" fmla="*/ 11 w 101"/>
                            <a:gd name="T21" fmla="*/ 0 h 60"/>
                            <a:gd name="T22" fmla="*/ 15 w 101"/>
                            <a:gd name="T23" fmla="*/ 0 h 60"/>
                            <a:gd name="T24" fmla="*/ 48 w 101"/>
                            <a:gd name="T25" fmla="*/ 18 h 60"/>
                            <a:gd name="T26" fmla="*/ 51 w 101"/>
                            <a:gd name="T27" fmla="*/ 18 h 60"/>
                            <a:gd name="T28" fmla="*/ 55 w 101"/>
                            <a:gd name="T29" fmla="*/ 18 h 60"/>
                            <a:gd name="T30" fmla="*/ 86 w 101"/>
                            <a:gd name="T31" fmla="*/ 0 h 60"/>
                            <a:gd name="T32" fmla="*/ 90 w 101"/>
                            <a:gd name="T33" fmla="*/ 0 h 60"/>
                            <a:gd name="T34" fmla="*/ 91 w 101"/>
                            <a:gd name="T35" fmla="*/ 1 h 60"/>
                            <a:gd name="T36" fmla="*/ 100 w 101"/>
                            <a:gd name="T37" fmla="*/ 16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1" h="60">
                              <a:moveTo>
                                <a:pt x="100" y="16"/>
                              </a:moveTo>
                              <a:lnTo>
                                <a:pt x="101" y="20"/>
                              </a:lnTo>
                              <a:lnTo>
                                <a:pt x="100" y="23"/>
                              </a:lnTo>
                              <a:lnTo>
                                <a:pt x="53" y="60"/>
                              </a:lnTo>
                              <a:lnTo>
                                <a:pt x="51" y="60"/>
                              </a:lnTo>
                              <a:lnTo>
                                <a:pt x="48" y="60"/>
                              </a:lnTo>
                              <a:lnTo>
                                <a:pt x="1" y="23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10" y="1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48" y="18"/>
                              </a:lnTo>
                              <a:lnTo>
                                <a:pt x="51" y="18"/>
                              </a:lnTo>
                              <a:lnTo>
                                <a:pt x="55" y="18"/>
                              </a:lnTo>
                              <a:lnTo>
                                <a:pt x="86" y="0"/>
                              </a:lnTo>
                              <a:lnTo>
                                <a:pt x="90" y="0"/>
                              </a:lnTo>
                              <a:lnTo>
                                <a:pt x="91" y="1"/>
                              </a:lnTo>
                              <a:lnTo>
                                <a:pt x="10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785"/>
                      <wps:cNvSpPr>
                        <a:spLocks noChangeAspect="1"/>
                      </wps:cNvSpPr>
                      <wps:spPr bwMode="auto">
                        <a:xfrm>
                          <a:off x="1487" y="849"/>
                          <a:ext cx="82" cy="126"/>
                        </a:xfrm>
                        <a:custGeom>
                          <a:avLst/>
                          <a:gdLst>
                            <a:gd name="T0" fmla="*/ 142 w 164"/>
                            <a:gd name="T1" fmla="*/ 50 h 252"/>
                            <a:gd name="T2" fmla="*/ 137 w 164"/>
                            <a:gd name="T3" fmla="*/ 50 h 252"/>
                            <a:gd name="T4" fmla="*/ 105 w 164"/>
                            <a:gd name="T5" fmla="*/ 39 h 252"/>
                            <a:gd name="T6" fmla="*/ 84 w 164"/>
                            <a:gd name="T7" fmla="*/ 45 h 252"/>
                            <a:gd name="T8" fmla="*/ 69 w 164"/>
                            <a:gd name="T9" fmla="*/ 60 h 252"/>
                            <a:gd name="T10" fmla="*/ 59 w 164"/>
                            <a:gd name="T11" fmla="*/ 85 h 252"/>
                            <a:gd name="T12" fmla="*/ 57 w 164"/>
                            <a:gd name="T13" fmla="*/ 122 h 252"/>
                            <a:gd name="T14" fmla="*/ 59 w 164"/>
                            <a:gd name="T15" fmla="*/ 162 h 252"/>
                            <a:gd name="T16" fmla="*/ 65 w 164"/>
                            <a:gd name="T17" fmla="*/ 187 h 252"/>
                            <a:gd name="T18" fmla="*/ 74 w 164"/>
                            <a:gd name="T19" fmla="*/ 198 h 252"/>
                            <a:gd name="T20" fmla="*/ 82 w 164"/>
                            <a:gd name="T21" fmla="*/ 205 h 252"/>
                            <a:gd name="T22" fmla="*/ 107 w 164"/>
                            <a:gd name="T23" fmla="*/ 210 h 252"/>
                            <a:gd name="T24" fmla="*/ 124 w 164"/>
                            <a:gd name="T25" fmla="*/ 208 h 252"/>
                            <a:gd name="T26" fmla="*/ 140 w 164"/>
                            <a:gd name="T27" fmla="*/ 198 h 252"/>
                            <a:gd name="T28" fmla="*/ 145 w 164"/>
                            <a:gd name="T29" fmla="*/ 195 h 252"/>
                            <a:gd name="T30" fmla="*/ 164 w 164"/>
                            <a:gd name="T31" fmla="*/ 228 h 252"/>
                            <a:gd name="T32" fmla="*/ 157 w 164"/>
                            <a:gd name="T33" fmla="*/ 233 h 252"/>
                            <a:gd name="T34" fmla="*/ 134 w 164"/>
                            <a:gd name="T35" fmla="*/ 245 h 252"/>
                            <a:gd name="T36" fmla="*/ 114 w 164"/>
                            <a:gd name="T37" fmla="*/ 250 h 252"/>
                            <a:gd name="T38" fmla="*/ 92 w 164"/>
                            <a:gd name="T39" fmla="*/ 252 h 252"/>
                            <a:gd name="T40" fmla="*/ 70 w 164"/>
                            <a:gd name="T41" fmla="*/ 247 h 252"/>
                            <a:gd name="T42" fmla="*/ 52 w 164"/>
                            <a:gd name="T43" fmla="*/ 238 h 252"/>
                            <a:gd name="T44" fmla="*/ 35 w 164"/>
                            <a:gd name="T45" fmla="*/ 227 h 252"/>
                            <a:gd name="T46" fmla="*/ 22 w 164"/>
                            <a:gd name="T47" fmla="*/ 210 h 252"/>
                            <a:gd name="T48" fmla="*/ 12 w 164"/>
                            <a:gd name="T49" fmla="*/ 190 h 252"/>
                            <a:gd name="T50" fmla="*/ 5 w 164"/>
                            <a:gd name="T51" fmla="*/ 168 h 252"/>
                            <a:gd name="T52" fmla="*/ 2 w 164"/>
                            <a:gd name="T53" fmla="*/ 145 h 252"/>
                            <a:gd name="T54" fmla="*/ 2 w 164"/>
                            <a:gd name="T55" fmla="*/ 110 h 252"/>
                            <a:gd name="T56" fmla="*/ 9 w 164"/>
                            <a:gd name="T57" fmla="*/ 74 h 252"/>
                            <a:gd name="T58" fmla="*/ 22 w 164"/>
                            <a:gd name="T59" fmla="*/ 44 h 252"/>
                            <a:gd name="T60" fmla="*/ 42 w 164"/>
                            <a:gd name="T61" fmla="*/ 24 h 252"/>
                            <a:gd name="T62" fmla="*/ 65 w 164"/>
                            <a:gd name="T63" fmla="*/ 9 h 252"/>
                            <a:gd name="T64" fmla="*/ 90 w 164"/>
                            <a:gd name="T65" fmla="*/ 2 h 252"/>
                            <a:gd name="T66" fmla="*/ 120 w 164"/>
                            <a:gd name="T67" fmla="*/ 2 h 252"/>
                            <a:gd name="T68" fmla="*/ 150 w 164"/>
                            <a:gd name="T69" fmla="*/ 1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4" h="252">
                              <a:moveTo>
                                <a:pt x="160" y="20"/>
                              </a:moveTo>
                              <a:lnTo>
                                <a:pt x="142" y="50"/>
                              </a:lnTo>
                              <a:lnTo>
                                <a:pt x="140" y="52"/>
                              </a:lnTo>
                              <a:lnTo>
                                <a:pt x="137" y="50"/>
                              </a:lnTo>
                              <a:lnTo>
                                <a:pt x="125" y="45"/>
                              </a:lnTo>
                              <a:lnTo>
                                <a:pt x="105" y="39"/>
                              </a:lnTo>
                              <a:lnTo>
                                <a:pt x="94" y="40"/>
                              </a:lnTo>
                              <a:lnTo>
                                <a:pt x="84" y="45"/>
                              </a:lnTo>
                              <a:lnTo>
                                <a:pt x="75" y="52"/>
                              </a:lnTo>
                              <a:lnTo>
                                <a:pt x="69" y="60"/>
                              </a:lnTo>
                              <a:lnTo>
                                <a:pt x="64" y="72"/>
                              </a:lnTo>
                              <a:lnTo>
                                <a:pt x="59" y="85"/>
                              </a:lnTo>
                              <a:lnTo>
                                <a:pt x="57" y="102"/>
                              </a:lnTo>
                              <a:lnTo>
                                <a:pt x="57" y="122"/>
                              </a:lnTo>
                              <a:lnTo>
                                <a:pt x="57" y="145"/>
                              </a:lnTo>
                              <a:lnTo>
                                <a:pt x="59" y="162"/>
                              </a:lnTo>
                              <a:lnTo>
                                <a:pt x="62" y="175"/>
                              </a:lnTo>
                              <a:lnTo>
                                <a:pt x="65" y="187"/>
                              </a:lnTo>
                              <a:lnTo>
                                <a:pt x="69" y="193"/>
                              </a:lnTo>
                              <a:lnTo>
                                <a:pt x="74" y="198"/>
                              </a:lnTo>
                              <a:lnTo>
                                <a:pt x="77" y="202"/>
                              </a:lnTo>
                              <a:lnTo>
                                <a:pt x="82" y="205"/>
                              </a:lnTo>
                              <a:lnTo>
                                <a:pt x="94" y="210"/>
                              </a:lnTo>
                              <a:lnTo>
                                <a:pt x="107" y="210"/>
                              </a:lnTo>
                              <a:lnTo>
                                <a:pt x="115" y="210"/>
                              </a:lnTo>
                              <a:lnTo>
                                <a:pt x="124" y="208"/>
                              </a:lnTo>
                              <a:lnTo>
                                <a:pt x="132" y="205"/>
                              </a:lnTo>
                              <a:lnTo>
                                <a:pt x="140" y="198"/>
                              </a:lnTo>
                              <a:lnTo>
                                <a:pt x="142" y="197"/>
                              </a:lnTo>
                              <a:lnTo>
                                <a:pt x="145" y="195"/>
                              </a:lnTo>
                              <a:lnTo>
                                <a:pt x="164" y="225"/>
                              </a:lnTo>
                              <a:lnTo>
                                <a:pt x="164" y="228"/>
                              </a:lnTo>
                              <a:lnTo>
                                <a:pt x="162" y="230"/>
                              </a:lnTo>
                              <a:lnTo>
                                <a:pt x="157" y="233"/>
                              </a:lnTo>
                              <a:lnTo>
                                <a:pt x="142" y="242"/>
                              </a:lnTo>
                              <a:lnTo>
                                <a:pt x="134" y="245"/>
                              </a:lnTo>
                              <a:lnTo>
                                <a:pt x="124" y="248"/>
                              </a:lnTo>
                              <a:lnTo>
                                <a:pt x="114" y="250"/>
                              </a:lnTo>
                              <a:lnTo>
                                <a:pt x="104" y="252"/>
                              </a:lnTo>
                              <a:lnTo>
                                <a:pt x="92" y="252"/>
                              </a:lnTo>
                              <a:lnTo>
                                <a:pt x="80" y="250"/>
                              </a:lnTo>
                              <a:lnTo>
                                <a:pt x="70" y="247"/>
                              </a:lnTo>
                              <a:lnTo>
                                <a:pt x="60" y="243"/>
                              </a:lnTo>
                              <a:lnTo>
                                <a:pt x="52" y="238"/>
                              </a:lnTo>
                              <a:lnTo>
                                <a:pt x="44" y="233"/>
                              </a:lnTo>
                              <a:lnTo>
                                <a:pt x="35" y="227"/>
                              </a:lnTo>
                              <a:lnTo>
                                <a:pt x="29" y="218"/>
                              </a:lnTo>
                              <a:lnTo>
                                <a:pt x="22" y="210"/>
                              </a:lnTo>
                              <a:lnTo>
                                <a:pt x="15" y="200"/>
                              </a:lnTo>
                              <a:lnTo>
                                <a:pt x="12" y="190"/>
                              </a:lnTo>
                              <a:lnTo>
                                <a:pt x="7" y="180"/>
                              </a:lnTo>
                              <a:lnTo>
                                <a:pt x="5" y="168"/>
                              </a:lnTo>
                              <a:lnTo>
                                <a:pt x="2" y="157"/>
                              </a:lnTo>
                              <a:lnTo>
                                <a:pt x="2" y="145"/>
                              </a:lnTo>
                              <a:lnTo>
                                <a:pt x="0" y="132"/>
                              </a:lnTo>
                              <a:lnTo>
                                <a:pt x="2" y="110"/>
                              </a:lnTo>
                              <a:lnTo>
                                <a:pt x="4" y="90"/>
                              </a:lnTo>
                              <a:lnTo>
                                <a:pt x="9" y="74"/>
                              </a:lnTo>
                              <a:lnTo>
                                <a:pt x="15" y="57"/>
                              </a:lnTo>
                              <a:lnTo>
                                <a:pt x="22" y="44"/>
                              </a:lnTo>
                              <a:lnTo>
                                <a:pt x="32" y="34"/>
                              </a:lnTo>
                              <a:lnTo>
                                <a:pt x="42" y="24"/>
                              </a:lnTo>
                              <a:lnTo>
                                <a:pt x="52" y="15"/>
                              </a:lnTo>
                              <a:lnTo>
                                <a:pt x="65" y="9"/>
                              </a:lnTo>
                              <a:lnTo>
                                <a:pt x="77" y="4"/>
                              </a:lnTo>
                              <a:lnTo>
                                <a:pt x="90" y="2"/>
                              </a:lnTo>
                              <a:lnTo>
                                <a:pt x="104" y="0"/>
                              </a:lnTo>
                              <a:lnTo>
                                <a:pt x="120" y="2"/>
                              </a:lnTo>
                              <a:lnTo>
                                <a:pt x="135" y="5"/>
                              </a:lnTo>
                              <a:lnTo>
                                <a:pt x="150" y="12"/>
                              </a:lnTo>
                              <a:lnTo>
                                <a:pt x="1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786"/>
                      <wps:cNvSpPr>
                        <a:spLocks noChangeAspect="1"/>
                      </wps:cNvSpPr>
                      <wps:spPr bwMode="auto">
                        <a:xfrm>
                          <a:off x="1594" y="852"/>
                          <a:ext cx="66" cy="120"/>
                        </a:xfrm>
                        <a:custGeom>
                          <a:avLst/>
                          <a:gdLst>
                            <a:gd name="T0" fmla="*/ 0 w 132"/>
                            <a:gd name="T1" fmla="*/ 5 h 242"/>
                            <a:gd name="T2" fmla="*/ 2 w 132"/>
                            <a:gd name="T3" fmla="*/ 2 h 242"/>
                            <a:gd name="T4" fmla="*/ 4 w 132"/>
                            <a:gd name="T5" fmla="*/ 0 h 242"/>
                            <a:gd name="T6" fmla="*/ 125 w 132"/>
                            <a:gd name="T7" fmla="*/ 0 h 242"/>
                            <a:gd name="T8" fmla="*/ 129 w 132"/>
                            <a:gd name="T9" fmla="*/ 2 h 242"/>
                            <a:gd name="T10" fmla="*/ 129 w 132"/>
                            <a:gd name="T11" fmla="*/ 5 h 242"/>
                            <a:gd name="T12" fmla="*/ 125 w 132"/>
                            <a:gd name="T13" fmla="*/ 37 h 242"/>
                            <a:gd name="T14" fmla="*/ 124 w 132"/>
                            <a:gd name="T15" fmla="*/ 40 h 242"/>
                            <a:gd name="T16" fmla="*/ 120 w 132"/>
                            <a:gd name="T17" fmla="*/ 42 h 242"/>
                            <a:gd name="T18" fmla="*/ 50 w 132"/>
                            <a:gd name="T19" fmla="*/ 42 h 242"/>
                            <a:gd name="T20" fmla="*/ 49 w 132"/>
                            <a:gd name="T21" fmla="*/ 42 h 242"/>
                            <a:gd name="T22" fmla="*/ 47 w 132"/>
                            <a:gd name="T23" fmla="*/ 45 h 242"/>
                            <a:gd name="T24" fmla="*/ 47 w 132"/>
                            <a:gd name="T25" fmla="*/ 92 h 242"/>
                            <a:gd name="T26" fmla="*/ 49 w 132"/>
                            <a:gd name="T27" fmla="*/ 95 h 242"/>
                            <a:gd name="T28" fmla="*/ 50 w 132"/>
                            <a:gd name="T29" fmla="*/ 97 h 242"/>
                            <a:gd name="T30" fmla="*/ 107 w 132"/>
                            <a:gd name="T31" fmla="*/ 97 h 242"/>
                            <a:gd name="T32" fmla="*/ 110 w 132"/>
                            <a:gd name="T33" fmla="*/ 97 h 242"/>
                            <a:gd name="T34" fmla="*/ 112 w 132"/>
                            <a:gd name="T35" fmla="*/ 100 h 242"/>
                            <a:gd name="T36" fmla="*/ 112 w 132"/>
                            <a:gd name="T37" fmla="*/ 132 h 242"/>
                            <a:gd name="T38" fmla="*/ 110 w 132"/>
                            <a:gd name="T39" fmla="*/ 135 h 242"/>
                            <a:gd name="T40" fmla="*/ 107 w 132"/>
                            <a:gd name="T41" fmla="*/ 135 h 242"/>
                            <a:gd name="T42" fmla="*/ 52 w 132"/>
                            <a:gd name="T43" fmla="*/ 135 h 242"/>
                            <a:gd name="T44" fmla="*/ 49 w 132"/>
                            <a:gd name="T45" fmla="*/ 137 h 242"/>
                            <a:gd name="T46" fmla="*/ 49 w 132"/>
                            <a:gd name="T47" fmla="*/ 140 h 242"/>
                            <a:gd name="T48" fmla="*/ 49 w 132"/>
                            <a:gd name="T49" fmla="*/ 197 h 242"/>
                            <a:gd name="T50" fmla="*/ 49 w 132"/>
                            <a:gd name="T51" fmla="*/ 198 h 242"/>
                            <a:gd name="T52" fmla="*/ 52 w 132"/>
                            <a:gd name="T53" fmla="*/ 200 h 242"/>
                            <a:gd name="T54" fmla="*/ 129 w 132"/>
                            <a:gd name="T55" fmla="*/ 200 h 242"/>
                            <a:gd name="T56" fmla="*/ 132 w 132"/>
                            <a:gd name="T57" fmla="*/ 202 h 242"/>
                            <a:gd name="T58" fmla="*/ 132 w 132"/>
                            <a:gd name="T59" fmla="*/ 203 h 242"/>
                            <a:gd name="T60" fmla="*/ 132 w 132"/>
                            <a:gd name="T61" fmla="*/ 238 h 242"/>
                            <a:gd name="T62" fmla="*/ 132 w 132"/>
                            <a:gd name="T63" fmla="*/ 242 h 242"/>
                            <a:gd name="T64" fmla="*/ 129 w 132"/>
                            <a:gd name="T65" fmla="*/ 242 h 242"/>
                            <a:gd name="T66" fmla="*/ 4 w 132"/>
                            <a:gd name="T67" fmla="*/ 242 h 242"/>
                            <a:gd name="T68" fmla="*/ 2 w 132"/>
                            <a:gd name="T69" fmla="*/ 242 h 242"/>
                            <a:gd name="T70" fmla="*/ 0 w 132"/>
                            <a:gd name="T71" fmla="*/ 238 h 242"/>
                            <a:gd name="T72" fmla="*/ 0 w 132"/>
                            <a:gd name="T73" fmla="*/ 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" h="242">
                              <a:moveTo>
                                <a:pt x="0" y="5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125" y="0"/>
                              </a:lnTo>
                              <a:lnTo>
                                <a:pt x="129" y="2"/>
                              </a:lnTo>
                              <a:lnTo>
                                <a:pt x="129" y="5"/>
                              </a:lnTo>
                              <a:lnTo>
                                <a:pt x="125" y="37"/>
                              </a:lnTo>
                              <a:lnTo>
                                <a:pt x="124" y="40"/>
                              </a:lnTo>
                              <a:lnTo>
                                <a:pt x="120" y="42"/>
                              </a:lnTo>
                              <a:lnTo>
                                <a:pt x="50" y="42"/>
                              </a:lnTo>
                              <a:lnTo>
                                <a:pt x="49" y="42"/>
                              </a:lnTo>
                              <a:lnTo>
                                <a:pt x="47" y="45"/>
                              </a:lnTo>
                              <a:lnTo>
                                <a:pt x="47" y="92"/>
                              </a:lnTo>
                              <a:lnTo>
                                <a:pt x="49" y="95"/>
                              </a:lnTo>
                              <a:lnTo>
                                <a:pt x="50" y="97"/>
                              </a:lnTo>
                              <a:lnTo>
                                <a:pt x="107" y="97"/>
                              </a:lnTo>
                              <a:lnTo>
                                <a:pt x="110" y="97"/>
                              </a:lnTo>
                              <a:lnTo>
                                <a:pt x="112" y="100"/>
                              </a:lnTo>
                              <a:lnTo>
                                <a:pt x="112" y="132"/>
                              </a:lnTo>
                              <a:lnTo>
                                <a:pt x="110" y="135"/>
                              </a:lnTo>
                              <a:lnTo>
                                <a:pt x="107" y="135"/>
                              </a:lnTo>
                              <a:lnTo>
                                <a:pt x="52" y="135"/>
                              </a:lnTo>
                              <a:lnTo>
                                <a:pt x="49" y="137"/>
                              </a:lnTo>
                              <a:lnTo>
                                <a:pt x="49" y="140"/>
                              </a:lnTo>
                              <a:lnTo>
                                <a:pt x="49" y="197"/>
                              </a:lnTo>
                              <a:lnTo>
                                <a:pt x="49" y="198"/>
                              </a:lnTo>
                              <a:lnTo>
                                <a:pt x="52" y="200"/>
                              </a:lnTo>
                              <a:lnTo>
                                <a:pt x="129" y="200"/>
                              </a:lnTo>
                              <a:lnTo>
                                <a:pt x="132" y="202"/>
                              </a:lnTo>
                              <a:lnTo>
                                <a:pt x="132" y="203"/>
                              </a:lnTo>
                              <a:lnTo>
                                <a:pt x="132" y="238"/>
                              </a:lnTo>
                              <a:lnTo>
                                <a:pt x="132" y="242"/>
                              </a:lnTo>
                              <a:lnTo>
                                <a:pt x="129" y="242"/>
                              </a:lnTo>
                              <a:lnTo>
                                <a:pt x="4" y="242"/>
                              </a:lnTo>
                              <a:lnTo>
                                <a:pt x="2" y="242"/>
                              </a:lnTo>
                              <a:lnTo>
                                <a:pt x="0" y="238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787"/>
                      <wps:cNvSpPr>
                        <a:spLocks noChangeAspect="1"/>
                      </wps:cNvSpPr>
                      <wps:spPr bwMode="auto">
                        <a:xfrm>
                          <a:off x="1679" y="848"/>
                          <a:ext cx="84" cy="128"/>
                        </a:xfrm>
                        <a:custGeom>
                          <a:avLst/>
                          <a:gdLst>
                            <a:gd name="T0" fmla="*/ 160 w 169"/>
                            <a:gd name="T1" fmla="*/ 21 h 254"/>
                            <a:gd name="T2" fmla="*/ 162 w 169"/>
                            <a:gd name="T3" fmla="*/ 28 h 254"/>
                            <a:gd name="T4" fmla="*/ 149 w 169"/>
                            <a:gd name="T5" fmla="*/ 51 h 254"/>
                            <a:gd name="T6" fmla="*/ 144 w 169"/>
                            <a:gd name="T7" fmla="*/ 56 h 254"/>
                            <a:gd name="T8" fmla="*/ 135 w 169"/>
                            <a:gd name="T9" fmla="*/ 53 h 254"/>
                            <a:gd name="T10" fmla="*/ 112 w 169"/>
                            <a:gd name="T11" fmla="*/ 43 h 254"/>
                            <a:gd name="T12" fmla="*/ 92 w 169"/>
                            <a:gd name="T13" fmla="*/ 40 h 254"/>
                            <a:gd name="T14" fmla="*/ 79 w 169"/>
                            <a:gd name="T15" fmla="*/ 43 h 254"/>
                            <a:gd name="T16" fmla="*/ 69 w 169"/>
                            <a:gd name="T17" fmla="*/ 48 h 254"/>
                            <a:gd name="T18" fmla="*/ 62 w 169"/>
                            <a:gd name="T19" fmla="*/ 56 h 254"/>
                            <a:gd name="T20" fmla="*/ 59 w 169"/>
                            <a:gd name="T21" fmla="*/ 68 h 254"/>
                            <a:gd name="T22" fmla="*/ 60 w 169"/>
                            <a:gd name="T23" fmla="*/ 76 h 254"/>
                            <a:gd name="T24" fmla="*/ 65 w 169"/>
                            <a:gd name="T25" fmla="*/ 83 h 254"/>
                            <a:gd name="T26" fmla="*/ 85 w 169"/>
                            <a:gd name="T27" fmla="*/ 95 h 254"/>
                            <a:gd name="T28" fmla="*/ 125 w 169"/>
                            <a:gd name="T29" fmla="*/ 106 h 254"/>
                            <a:gd name="T30" fmla="*/ 145 w 169"/>
                            <a:gd name="T31" fmla="*/ 120 h 254"/>
                            <a:gd name="T32" fmla="*/ 160 w 169"/>
                            <a:gd name="T33" fmla="*/ 138 h 254"/>
                            <a:gd name="T34" fmla="*/ 169 w 169"/>
                            <a:gd name="T35" fmla="*/ 159 h 254"/>
                            <a:gd name="T36" fmla="*/ 169 w 169"/>
                            <a:gd name="T37" fmla="*/ 181 h 254"/>
                            <a:gd name="T38" fmla="*/ 165 w 169"/>
                            <a:gd name="T39" fmla="*/ 198 h 254"/>
                            <a:gd name="T40" fmla="*/ 159 w 169"/>
                            <a:gd name="T41" fmla="*/ 213 h 254"/>
                            <a:gd name="T42" fmla="*/ 149 w 169"/>
                            <a:gd name="T43" fmla="*/ 226 h 254"/>
                            <a:gd name="T44" fmla="*/ 137 w 169"/>
                            <a:gd name="T45" fmla="*/ 236 h 254"/>
                            <a:gd name="T46" fmla="*/ 122 w 169"/>
                            <a:gd name="T47" fmla="*/ 244 h 254"/>
                            <a:gd name="T48" fmla="*/ 97 w 169"/>
                            <a:gd name="T49" fmla="*/ 253 h 254"/>
                            <a:gd name="T50" fmla="*/ 59 w 169"/>
                            <a:gd name="T51" fmla="*/ 253 h 254"/>
                            <a:gd name="T52" fmla="*/ 22 w 169"/>
                            <a:gd name="T53" fmla="*/ 243 h 254"/>
                            <a:gd name="T54" fmla="*/ 2 w 169"/>
                            <a:gd name="T55" fmla="*/ 233 h 254"/>
                            <a:gd name="T56" fmla="*/ 2 w 169"/>
                            <a:gd name="T57" fmla="*/ 228 h 254"/>
                            <a:gd name="T58" fmla="*/ 15 w 169"/>
                            <a:gd name="T59" fmla="*/ 198 h 254"/>
                            <a:gd name="T60" fmla="*/ 17 w 169"/>
                            <a:gd name="T61" fmla="*/ 194 h 254"/>
                            <a:gd name="T62" fmla="*/ 22 w 169"/>
                            <a:gd name="T63" fmla="*/ 196 h 254"/>
                            <a:gd name="T64" fmla="*/ 49 w 169"/>
                            <a:gd name="T65" fmla="*/ 209 h 254"/>
                            <a:gd name="T66" fmla="*/ 79 w 169"/>
                            <a:gd name="T67" fmla="*/ 213 h 254"/>
                            <a:gd name="T68" fmla="*/ 95 w 169"/>
                            <a:gd name="T69" fmla="*/ 211 h 254"/>
                            <a:gd name="T70" fmla="*/ 109 w 169"/>
                            <a:gd name="T71" fmla="*/ 204 h 254"/>
                            <a:gd name="T72" fmla="*/ 117 w 169"/>
                            <a:gd name="T73" fmla="*/ 194 h 254"/>
                            <a:gd name="T74" fmla="*/ 119 w 169"/>
                            <a:gd name="T75" fmla="*/ 179 h 254"/>
                            <a:gd name="T76" fmla="*/ 117 w 169"/>
                            <a:gd name="T77" fmla="*/ 169 h 254"/>
                            <a:gd name="T78" fmla="*/ 112 w 169"/>
                            <a:gd name="T79" fmla="*/ 159 h 254"/>
                            <a:gd name="T80" fmla="*/ 102 w 169"/>
                            <a:gd name="T81" fmla="*/ 151 h 254"/>
                            <a:gd name="T82" fmla="*/ 89 w 169"/>
                            <a:gd name="T83" fmla="*/ 146 h 254"/>
                            <a:gd name="T84" fmla="*/ 49 w 169"/>
                            <a:gd name="T85" fmla="*/ 133 h 254"/>
                            <a:gd name="T86" fmla="*/ 27 w 169"/>
                            <a:gd name="T87" fmla="*/ 118 h 254"/>
                            <a:gd name="T88" fmla="*/ 15 w 169"/>
                            <a:gd name="T89" fmla="*/ 100 h 254"/>
                            <a:gd name="T90" fmla="*/ 10 w 169"/>
                            <a:gd name="T91" fmla="*/ 83 h 254"/>
                            <a:gd name="T92" fmla="*/ 12 w 169"/>
                            <a:gd name="T93" fmla="*/ 58 h 254"/>
                            <a:gd name="T94" fmla="*/ 24 w 169"/>
                            <a:gd name="T95" fmla="*/ 31 h 254"/>
                            <a:gd name="T96" fmla="*/ 44 w 169"/>
                            <a:gd name="T97" fmla="*/ 11 h 254"/>
                            <a:gd name="T98" fmla="*/ 74 w 169"/>
                            <a:gd name="T99" fmla="*/ 1 h 254"/>
                            <a:gd name="T100" fmla="*/ 109 w 169"/>
                            <a:gd name="T101" fmla="*/ 1 h 254"/>
                            <a:gd name="T102" fmla="*/ 142 w 169"/>
                            <a:gd name="T103" fmla="*/ 1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9" h="254">
                              <a:moveTo>
                                <a:pt x="157" y="18"/>
                              </a:moveTo>
                              <a:lnTo>
                                <a:pt x="160" y="21"/>
                              </a:lnTo>
                              <a:lnTo>
                                <a:pt x="164" y="25"/>
                              </a:lnTo>
                              <a:lnTo>
                                <a:pt x="162" y="28"/>
                              </a:lnTo>
                              <a:lnTo>
                                <a:pt x="160" y="31"/>
                              </a:lnTo>
                              <a:lnTo>
                                <a:pt x="149" y="51"/>
                              </a:lnTo>
                              <a:lnTo>
                                <a:pt x="147" y="55"/>
                              </a:lnTo>
                              <a:lnTo>
                                <a:pt x="144" y="56"/>
                              </a:lnTo>
                              <a:lnTo>
                                <a:pt x="139" y="56"/>
                              </a:lnTo>
                              <a:lnTo>
                                <a:pt x="135" y="53"/>
                              </a:lnTo>
                              <a:lnTo>
                                <a:pt x="124" y="48"/>
                              </a:lnTo>
                              <a:lnTo>
                                <a:pt x="112" y="43"/>
                              </a:lnTo>
                              <a:lnTo>
                                <a:pt x="102" y="41"/>
                              </a:lnTo>
                              <a:lnTo>
                                <a:pt x="92" y="40"/>
                              </a:lnTo>
                              <a:lnTo>
                                <a:pt x="85" y="41"/>
                              </a:lnTo>
                              <a:lnTo>
                                <a:pt x="79" y="43"/>
                              </a:lnTo>
                              <a:lnTo>
                                <a:pt x="74" y="45"/>
                              </a:lnTo>
                              <a:lnTo>
                                <a:pt x="69" y="48"/>
                              </a:lnTo>
                              <a:lnTo>
                                <a:pt x="64" y="51"/>
                              </a:lnTo>
                              <a:lnTo>
                                <a:pt x="62" y="56"/>
                              </a:lnTo>
                              <a:lnTo>
                                <a:pt x="59" y="61"/>
                              </a:lnTo>
                              <a:lnTo>
                                <a:pt x="59" y="68"/>
                              </a:lnTo>
                              <a:lnTo>
                                <a:pt x="59" y="73"/>
                              </a:lnTo>
                              <a:lnTo>
                                <a:pt x="60" y="76"/>
                              </a:lnTo>
                              <a:lnTo>
                                <a:pt x="62" y="80"/>
                              </a:lnTo>
                              <a:lnTo>
                                <a:pt x="65" y="83"/>
                              </a:lnTo>
                              <a:lnTo>
                                <a:pt x="74" y="90"/>
                              </a:lnTo>
                              <a:lnTo>
                                <a:pt x="85" y="95"/>
                              </a:lnTo>
                              <a:lnTo>
                                <a:pt x="112" y="101"/>
                              </a:lnTo>
                              <a:lnTo>
                                <a:pt x="125" y="106"/>
                              </a:lnTo>
                              <a:lnTo>
                                <a:pt x="137" y="113"/>
                              </a:lnTo>
                              <a:lnTo>
                                <a:pt x="145" y="120"/>
                              </a:lnTo>
                              <a:lnTo>
                                <a:pt x="154" y="128"/>
                              </a:lnTo>
                              <a:lnTo>
                                <a:pt x="160" y="138"/>
                              </a:lnTo>
                              <a:lnTo>
                                <a:pt x="165" y="148"/>
                              </a:lnTo>
                              <a:lnTo>
                                <a:pt x="169" y="159"/>
                              </a:lnTo>
                              <a:lnTo>
                                <a:pt x="169" y="173"/>
                              </a:lnTo>
                              <a:lnTo>
                                <a:pt x="169" y="181"/>
                              </a:lnTo>
                              <a:lnTo>
                                <a:pt x="167" y="189"/>
                              </a:lnTo>
                              <a:lnTo>
                                <a:pt x="165" y="198"/>
                              </a:lnTo>
                              <a:lnTo>
                                <a:pt x="162" y="206"/>
                              </a:lnTo>
                              <a:lnTo>
                                <a:pt x="159" y="213"/>
                              </a:lnTo>
                              <a:lnTo>
                                <a:pt x="154" y="219"/>
                              </a:lnTo>
                              <a:lnTo>
                                <a:pt x="149" y="226"/>
                              </a:lnTo>
                              <a:lnTo>
                                <a:pt x="144" y="231"/>
                              </a:lnTo>
                              <a:lnTo>
                                <a:pt x="137" y="236"/>
                              </a:lnTo>
                              <a:lnTo>
                                <a:pt x="130" y="241"/>
                              </a:lnTo>
                              <a:lnTo>
                                <a:pt x="122" y="244"/>
                              </a:lnTo>
                              <a:lnTo>
                                <a:pt x="114" y="248"/>
                              </a:lnTo>
                              <a:lnTo>
                                <a:pt x="97" y="253"/>
                              </a:lnTo>
                              <a:lnTo>
                                <a:pt x="77" y="254"/>
                              </a:lnTo>
                              <a:lnTo>
                                <a:pt x="59" y="253"/>
                              </a:lnTo>
                              <a:lnTo>
                                <a:pt x="39" y="248"/>
                              </a:lnTo>
                              <a:lnTo>
                                <a:pt x="22" y="243"/>
                              </a:lnTo>
                              <a:lnTo>
                                <a:pt x="4" y="234"/>
                              </a:lnTo>
                              <a:lnTo>
                                <a:pt x="2" y="233"/>
                              </a:lnTo>
                              <a:lnTo>
                                <a:pt x="0" y="231"/>
                              </a:lnTo>
                              <a:lnTo>
                                <a:pt x="2" y="228"/>
                              </a:lnTo>
                              <a:lnTo>
                                <a:pt x="2" y="226"/>
                              </a:lnTo>
                              <a:lnTo>
                                <a:pt x="15" y="198"/>
                              </a:lnTo>
                              <a:lnTo>
                                <a:pt x="17" y="194"/>
                              </a:lnTo>
                              <a:lnTo>
                                <a:pt x="19" y="194"/>
                              </a:lnTo>
                              <a:lnTo>
                                <a:pt x="22" y="196"/>
                              </a:lnTo>
                              <a:lnTo>
                                <a:pt x="35" y="203"/>
                              </a:lnTo>
                              <a:lnTo>
                                <a:pt x="49" y="209"/>
                              </a:lnTo>
                              <a:lnTo>
                                <a:pt x="64" y="213"/>
                              </a:lnTo>
                              <a:lnTo>
                                <a:pt x="79" y="213"/>
                              </a:lnTo>
                              <a:lnTo>
                                <a:pt x="87" y="213"/>
                              </a:lnTo>
                              <a:lnTo>
                                <a:pt x="95" y="211"/>
                              </a:lnTo>
                              <a:lnTo>
                                <a:pt x="102" y="208"/>
                              </a:lnTo>
                              <a:lnTo>
                                <a:pt x="109" y="204"/>
                              </a:lnTo>
                              <a:lnTo>
                                <a:pt x="114" y="199"/>
                              </a:lnTo>
                              <a:lnTo>
                                <a:pt x="117" y="194"/>
                              </a:lnTo>
                              <a:lnTo>
                                <a:pt x="119" y="188"/>
                              </a:lnTo>
                              <a:lnTo>
                                <a:pt x="119" y="179"/>
                              </a:lnTo>
                              <a:lnTo>
                                <a:pt x="119" y="174"/>
                              </a:lnTo>
                              <a:lnTo>
                                <a:pt x="117" y="169"/>
                              </a:lnTo>
                              <a:lnTo>
                                <a:pt x="115" y="164"/>
                              </a:lnTo>
                              <a:lnTo>
                                <a:pt x="112" y="159"/>
                              </a:lnTo>
                              <a:lnTo>
                                <a:pt x="107" y="154"/>
                              </a:lnTo>
                              <a:lnTo>
                                <a:pt x="102" y="151"/>
                              </a:lnTo>
                              <a:lnTo>
                                <a:pt x="95" y="148"/>
                              </a:lnTo>
                              <a:lnTo>
                                <a:pt x="89" y="146"/>
                              </a:lnTo>
                              <a:lnTo>
                                <a:pt x="64" y="138"/>
                              </a:lnTo>
                              <a:lnTo>
                                <a:pt x="49" y="133"/>
                              </a:lnTo>
                              <a:lnTo>
                                <a:pt x="35" y="126"/>
                              </a:lnTo>
                              <a:lnTo>
                                <a:pt x="27" y="118"/>
                              </a:lnTo>
                              <a:lnTo>
                                <a:pt x="19" y="108"/>
                              </a:lnTo>
                              <a:lnTo>
                                <a:pt x="15" y="100"/>
                              </a:lnTo>
                              <a:lnTo>
                                <a:pt x="12" y="93"/>
                              </a:lnTo>
                              <a:lnTo>
                                <a:pt x="10" y="83"/>
                              </a:lnTo>
                              <a:lnTo>
                                <a:pt x="10" y="75"/>
                              </a:lnTo>
                              <a:lnTo>
                                <a:pt x="12" y="58"/>
                              </a:lnTo>
                              <a:lnTo>
                                <a:pt x="15" y="45"/>
                              </a:lnTo>
                              <a:lnTo>
                                <a:pt x="24" y="31"/>
                              </a:lnTo>
                              <a:lnTo>
                                <a:pt x="32" y="20"/>
                              </a:lnTo>
                              <a:lnTo>
                                <a:pt x="44" y="11"/>
                              </a:lnTo>
                              <a:lnTo>
                                <a:pt x="57" y="5"/>
                              </a:lnTo>
                              <a:lnTo>
                                <a:pt x="74" y="1"/>
                              </a:lnTo>
                              <a:lnTo>
                                <a:pt x="90" y="0"/>
                              </a:lnTo>
                              <a:lnTo>
                                <a:pt x="109" y="1"/>
                              </a:lnTo>
                              <a:lnTo>
                                <a:pt x="125" y="5"/>
                              </a:lnTo>
                              <a:lnTo>
                                <a:pt x="142" y="10"/>
                              </a:lnTo>
                              <a:lnTo>
                                <a:pt x="157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788"/>
                      <wps:cNvSpPr>
                        <a:spLocks noChangeAspect="1"/>
                      </wps:cNvSpPr>
                      <wps:spPr bwMode="auto">
                        <a:xfrm>
                          <a:off x="1790" y="852"/>
                          <a:ext cx="87" cy="120"/>
                        </a:xfrm>
                        <a:custGeom>
                          <a:avLst/>
                          <a:gdLst>
                            <a:gd name="T0" fmla="*/ 0 w 174"/>
                            <a:gd name="T1" fmla="*/ 5 h 242"/>
                            <a:gd name="T2" fmla="*/ 2 w 174"/>
                            <a:gd name="T3" fmla="*/ 2 h 242"/>
                            <a:gd name="T4" fmla="*/ 4 w 174"/>
                            <a:gd name="T5" fmla="*/ 0 h 242"/>
                            <a:gd name="T6" fmla="*/ 45 w 174"/>
                            <a:gd name="T7" fmla="*/ 0 h 242"/>
                            <a:gd name="T8" fmla="*/ 47 w 174"/>
                            <a:gd name="T9" fmla="*/ 2 h 242"/>
                            <a:gd name="T10" fmla="*/ 49 w 174"/>
                            <a:gd name="T11" fmla="*/ 5 h 242"/>
                            <a:gd name="T12" fmla="*/ 49 w 174"/>
                            <a:gd name="T13" fmla="*/ 107 h 242"/>
                            <a:gd name="T14" fmla="*/ 49 w 174"/>
                            <a:gd name="T15" fmla="*/ 109 h 242"/>
                            <a:gd name="T16" fmla="*/ 50 w 174"/>
                            <a:gd name="T17" fmla="*/ 107 h 242"/>
                            <a:gd name="T18" fmla="*/ 110 w 174"/>
                            <a:gd name="T19" fmla="*/ 4 h 242"/>
                            <a:gd name="T20" fmla="*/ 114 w 174"/>
                            <a:gd name="T21" fmla="*/ 2 h 242"/>
                            <a:gd name="T22" fmla="*/ 115 w 174"/>
                            <a:gd name="T23" fmla="*/ 0 h 242"/>
                            <a:gd name="T24" fmla="*/ 164 w 174"/>
                            <a:gd name="T25" fmla="*/ 0 h 242"/>
                            <a:gd name="T26" fmla="*/ 165 w 174"/>
                            <a:gd name="T27" fmla="*/ 2 h 242"/>
                            <a:gd name="T28" fmla="*/ 165 w 174"/>
                            <a:gd name="T29" fmla="*/ 4 h 242"/>
                            <a:gd name="T30" fmla="*/ 99 w 174"/>
                            <a:gd name="T31" fmla="*/ 110 h 242"/>
                            <a:gd name="T32" fmla="*/ 97 w 174"/>
                            <a:gd name="T33" fmla="*/ 114 h 242"/>
                            <a:gd name="T34" fmla="*/ 99 w 174"/>
                            <a:gd name="T35" fmla="*/ 115 h 242"/>
                            <a:gd name="T36" fmla="*/ 174 w 174"/>
                            <a:gd name="T37" fmla="*/ 238 h 242"/>
                            <a:gd name="T38" fmla="*/ 174 w 174"/>
                            <a:gd name="T39" fmla="*/ 242 h 242"/>
                            <a:gd name="T40" fmla="*/ 172 w 174"/>
                            <a:gd name="T41" fmla="*/ 242 h 242"/>
                            <a:gd name="T42" fmla="*/ 120 w 174"/>
                            <a:gd name="T43" fmla="*/ 242 h 242"/>
                            <a:gd name="T44" fmla="*/ 117 w 174"/>
                            <a:gd name="T45" fmla="*/ 242 h 242"/>
                            <a:gd name="T46" fmla="*/ 115 w 174"/>
                            <a:gd name="T47" fmla="*/ 238 h 242"/>
                            <a:gd name="T48" fmla="*/ 50 w 174"/>
                            <a:gd name="T49" fmla="*/ 120 h 242"/>
                            <a:gd name="T50" fmla="*/ 49 w 174"/>
                            <a:gd name="T51" fmla="*/ 119 h 242"/>
                            <a:gd name="T52" fmla="*/ 49 w 174"/>
                            <a:gd name="T53" fmla="*/ 120 h 242"/>
                            <a:gd name="T54" fmla="*/ 49 w 174"/>
                            <a:gd name="T55" fmla="*/ 238 h 242"/>
                            <a:gd name="T56" fmla="*/ 47 w 174"/>
                            <a:gd name="T57" fmla="*/ 242 h 242"/>
                            <a:gd name="T58" fmla="*/ 45 w 174"/>
                            <a:gd name="T59" fmla="*/ 242 h 242"/>
                            <a:gd name="T60" fmla="*/ 4 w 174"/>
                            <a:gd name="T61" fmla="*/ 242 h 242"/>
                            <a:gd name="T62" fmla="*/ 2 w 174"/>
                            <a:gd name="T63" fmla="*/ 242 h 242"/>
                            <a:gd name="T64" fmla="*/ 0 w 174"/>
                            <a:gd name="T65" fmla="*/ 238 h 242"/>
                            <a:gd name="T66" fmla="*/ 0 w 174"/>
                            <a:gd name="T67" fmla="*/ 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74" h="242">
                              <a:moveTo>
                                <a:pt x="0" y="5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45" y="0"/>
                              </a:lnTo>
                              <a:lnTo>
                                <a:pt x="47" y="2"/>
                              </a:lnTo>
                              <a:lnTo>
                                <a:pt x="49" y="5"/>
                              </a:lnTo>
                              <a:lnTo>
                                <a:pt x="49" y="107"/>
                              </a:lnTo>
                              <a:lnTo>
                                <a:pt x="49" y="109"/>
                              </a:lnTo>
                              <a:lnTo>
                                <a:pt x="50" y="107"/>
                              </a:lnTo>
                              <a:lnTo>
                                <a:pt x="110" y="4"/>
                              </a:lnTo>
                              <a:lnTo>
                                <a:pt x="114" y="2"/>
                              </a:lnTo>
                              <a:lnTo>
                                <a:pt x="115" y="0"/>
                              </a:lnTo>
                              <a:lnTo>
                                <a:pt x="164" y="0"/>
                              </a:lnTo>
                              <a:lnTo>
                                <a:pt x="165" y="2"/>
                              </a:lnTo>
                              <a:lnTo>
                                <a:pt x="165" y="4"/>
                              </a:lnTo>
                              <a:lnTo>
                                <a:pt x="99" y="110"/>
                              </a:lnTo>
                              <a:lnTo>
                                <a:pt x="97" y="114"/>
                              </a:lnTo>
                              <a:lnTo>
                                <a:pt x="99" y="115"/>
                              </a:lnTo>
                              <a:lnTo>
                                <a:pt x="174" y="238"/>
                              </a:lnTo>
                              <a:lnTo>
                                <a:pt x="174" y="242"/>
                              </a:lnTo>
                              <a:lnTo>
                                <a:pt x="172" y="242"/>
                              </a:lnTo>
                              <a:lnTo>
                                <a:pt x="120" y="242"/>
                              </a:lnTo>
                              <a:lnTo>
                                <a:pt x="117" y="242"/>
                              </a:lnTo>
                              <a:lnTo>
                                <a:pt x="115" y="238"/>
                              </a:lnTo>
                              <a:lnTo>
                                <a:pt x="50" y="120"/>
                              </a:lnTo>
                              <a:lnTo>
                                <a:pt x="49" y="119"/>
                              </a:lnTo>
                              <a:lnTo>
                                <a:pt x="49" y="120"/>
                              </a:lnTo>
                              <a:lnTo>
                                <a:pt x="49" y="238"/>
                              </a:lnTo>
                              <a:lnTo>
                                <a:pt x="47" y="242"/>
                              </a:lnTo>
                              <a:lnTo>
                                <a:pt x="45" y="242"/>
                              </a:lnTo>
                              <a:lnTo>
                                <a:pt x="4" y="242"/>
                              </a:lnTo>
                              <a:lnTo>
                                <a:pt x="2" y="242"/>
                              </a:lnTo>
                              <a:lnTo>
                                <a:pt x="0" y="238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789"/>
                      <wps:cNvSpPr>
                        <a:spLocks noChangeAspect="1" noEditPoints="1"/>
                      </wps:cNvSpPr>
                      <wps:spPr bwMode="auto">
                        <a:xfrm>
                          <a:off x="1902" y="813"/>
                          <a:ext cx="66" cy="159"/>
                        </a:xfrm>
                        <a:custGeom>
                          <a:avLst/>
                          <a:gdLst>
                            <a:gd name="T0" fmla="*/ 0 w 131"/>
                            <a:gd name="T1" fmla="*/ 83 h 320"/>
                            <a:gd name="T2" fmla="*/ 1 w 131"/>
                            <a:gd name="T3" fmla="*/ 80 h 320"/>
                            <a:gd name="T4" fmla="*/ 3 w 131"/>
                            <a:gd name="T5" fmla="*/ 78 h 320"/>
                            <a:gd name="T6" fmla="*/ 125 w 131"/>
                            <a:gd name="T7" fmla="*/ 78 h 320"/>
                            <a:gd name="T8" fmla="*/ 128 w 131"/>
                            <a:gd name="T9" fmla="*/ 80 h 320"/>
                            <a:gd name="T10" fmla="*/ 128 w 131"/>
                            <a:gd name="T11" fmla="*/ 83 h 320"/>
                            <a:gd name="T12" fmla="*/ 123 w 131"/>
                            <a:gd name="T13" fmla="*/ 115 h 320"/>
                            <a:gd name="T14" fmla="*/ 123 w 131"/>
                            <a:gd name="T15" fmla="*/ 117 h 320"/>
                            <a:gd name="T16" fmla="*/ 120 w 131"/>
                            <a:gd name="T17" fmla="*/ 118 h 320"/>
                            <a:gd name="T18" fmla="*/ 50 w 131"/>
                            <a:gd name="T19" fmla="*/ 118 h 320"/>
                            <a:gd name="T20" fmla="*/ 48 w 131"/>
                            <a:gd name="T21" fmla="*/ 120 h 320"/>
                            <a:gd name="T22" fmla="*/ 46 w 131"/>
                            <a:gd name="T23" fmla="*/ 122 h 320"/>
                            <a:gd name="T24" fmla="*/ 46 w 131"/>
                            <a:gd name="T25" fmla="*/ 170 h 320"/>
                            <a:gd name="T26" fmla="*/ 48 w 131"/>
                            <a:gd name="T27" fmla="*/ 173 h 320"/>
                            <a:gd name="T28" fmla="*/ 50 w 131"/>
                            <a:gd name="T29" fmla="*/ 175 h 320"/>
                            <a:gd name="T30" fmla="*/ 106 w 131"/>
                            <a:gd name="T31" fmla="*/ 175 h 320"/>
                            <a:gd name="T32" fmla="*/ 110 w 131"/>
                            <a:gd name="T33" fmla="*/ 175 h 320"/>
                            <a:gd name="T34" fmla="*/ 111 w 131"/>
                            <a:gd name="T35" fmla="*/ 178 h 320"/>
                            <a:gd name="T36" fmla="*/ 111 w 131"/>
                            <a:gd name="T37" fmla="*/ 210 h 320"/>
                            <a:gd name="T38" fmla="*/ 110 w 131"/>
                            <a:gd name="T39" fmla="*/ 213 h 320"/>
                            <a:gd name="T40" fmla="*/ 106 w 131"/>
                            <a:gd name="T41" fmla="*/ 213 h 320"/>
                            <a:gd name="T42" fmla="*/ 51 w 131"/>
                            <a:gd name="T43" fmla="*/ 213 h 320"/>
                            <a:gd name="T44" fmla="*/ 48 w 131"/>
                            <a:gd name="T45" fmla="*/ 215 h 320"/>
                            <a:gd name="T46" fmla="*/ 48 w 131"/>
                            <a:gd name="T47" fmla="*/ 218 h 320"/>
                            <a:gd name="T48" fmla="*/ 48 w 131"/>
                            <a:gd name="T49" fmla="*/ 275 h 320"/>
                            <a:gd name="T50" fmla="*/ 48 w 131"/>
                            <a:gd name="T51" fmla="*/ 278 h 320"/>
                            <a:gd name="T52" fmla="*/ 51 w 131"/>
                            <a:gd name="T53" fmla="*/ 278 h 320"/>
                            <a:gd name="T54" fmla="*/ 128 w 131"/>
                            <a:gd name="T55" fmla="*/ 278 h 320"/>
                            <a:gd name="T56" fmla="*/ 131 w 131"/>
                            <a:gd name="T57" fmla="*/ 280 h 320"/>
                            <a:gd name="T58" fmla="*/ 131 w 131"/>
                            <a:gd name="T59" fmla="*/ 283 h 320"/>
                            <a:gd name="T60" fmla="*/ 131 w 131"/>
                            <a:gd name="T61" fmla="*/ 316 h 320"/>
                            <a:gd name="T62" fmla="*/ 131 w 131"/>
                            <a:gd name="T63" fmla="*/ 320 h 320"/>
                            <a:gd name="T64" fmla="*/ 128 w 131"/>
                            <a:gd name="T65" fmla="*/ 320 h 320"/>
                            <a:gd name="T66" fmla="*/ 3 w 131"/>
                            <a:gd name="T67" fmla="*/ 320 h 320"/>
                            <a:gd name="T68" fmla="*/ 1 w 131"/>
                            <a:gd name="T69" fmla="*/ 320 h 320"/>
                            <a:gd name="T70" fmla="*/ 0 w 131"/>
                            <a:gd name="T71" fmla="*/ 316 h 320"/>
                            <a:gd name="T72" fmla="*/ 0 w 131"/>
                            <a:gd name="T73" fmla="*/ 83 h 320"/>
                            <a:gd name="T74" fmla="*/ 88 w 131"/>
                            <a:gd name="T75" fmla="*/ 0 h 320"/>
                            <a:gd name="T76" fmla="*/ 91 w 131"/>
                            <a:gd name="T77" fmla="*/ 0 h 320"/>
                            <a:gd name="T78" fmla="*/ 93 w 131"/>
                            <a:gd name="T79" fmla="*/ 2 h 320"/>
                            <a:gd name="T80" fmla="*/ 108 w 131"/>
                            <a:gd name="T81" fmla="*/ 32 h 320"/>
                            <a:gd name="T82" fmla="*/ 108 w 131"/>
                            <a:gd name="T83" fmla="*/ 35 h 320"/>
                            <a:gd name="T84" fmla="*/ 106 w 131"/>
                            <a:gd name="T85" fmla="*/ 37 h 320"/>
                            <a:gd name="T86" fmla="*/ 41 w 131"/>
                            <a:gd name="T87" fmla="*/ 68 h 320"/>
                            <a:gd name="T88" fmla="*/ 38 w 131"/>
                            <a:gd name="T89" fmla="*/ 68 h 320"/>
                            <a:gd name="T90" fmla="*/ 36 w 131"/>
                            <a:gd name="T91" fmla="*/ 67 h 320"/>
                            <a:gd name="T92" fmla="*/ 26 w 131"/>
                            <a:gd name="T93" fmla="*/ 47 h 320"/>
                            <a:gd name="T94" fmla="*/ 26 w 131"/>
                            <a:gd name="T95" fmla="*/ 45 h 320"/>
                            <a:gd name="T96" fmla="*/ 28 w 131"/>
                            <a:gd name="T97" fmla="*/ 42 h 320"/>
                            <a:gd name="T98" fmla="*/ 88 w 131"/>
                            <a:gd name="T9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31" h="320">
                              <a:moveTo>
                                <a:pt x="0" y="83"/>
                              </a:moveTo>
                              <a:lnTo>
                                <a:pt x="1" y="80"/>
                              </a:lnTo>
                              <a:lnTo>
                                <a:pt x="3" y="78"/>
                              </a:lnTo>
                              <a:lnTo>
                                <a:pt x="125" y="78"/>
                              </a:lnTo>
                              <a:lnTo>
                                <a:pt x="128" y="80"/>
                              </a:lnTo>
                              <a:lnTo>
                                <a:pt x="128" y="83"/>
                              </a:lnTo>
                              <a:lnTo>
                                <a:pt x="123" y="115"/>
                              </a:lnTo>
                              <a:lnTo>
                                <a:pt x="123" y="117"/>
                              </a:lnTo>
                              <a:lnTo>
                                <a:pt x="120" y="118"/>
                              </a:lnTo>
                              <a:lnTo>
                                <a:pt x="50" y="118"/>
                              </a:lnTo>
                              <a:lnTo>
                                <a:pt x="48" y="120"/>
                              </a:lnTo>
                              <a:lnTo>
                                <a:pt x="46" y="122"/>
                              </a:lnTo>
                              <a:lnTo>
                                <a:pt x="46" y="170"/>
                              </a:lnTo>
                              <a:lnTo>
                                <a:pt x="48" y="173"/>
                              </a:lnTo>
                              <a:lnTo>
                                <a:pt x="50" y="175"/>
                              </a:lnTo>
                              <a:lnTo>
                                <a:pt x="106" y="175"/>
                              </a:lnTo>
                              <a:lnTo>
                                <a:pt x="110" y="175"/>
                              </a:lnTo>
                              <a:lnTo>
                                <a:pt x="111" y="178"/>
                              </a:lnTo>
                              <a:lnTo>
                                <a:pt x="111" y="210"/>
                              </a:lnTo>
                              <a:lnTo>
                                <a:pt x="110" y="213"/>
                              </a:lnTo>
                              <a:lnTo>
                                <a:pt x="106" y="213"/>
                              </a:lnTo>
                              <a:lnTo>
                                <a:pt x="51" y="213"/>
                              </a:lnTo>
                              <a:lnTo>
                                <a:pt x="48" y="215"/>
                              </a:lnTo>
                              <a:lnTo>
                                <a:pt x="48" y="218"/>
                              </a:lnTo>
                              <a:lnTo>
                                <a:pt x="48" y="275"/>
                              </a:lnTo>
                              <a:lnTo>
                                <a:pt x="48" y="278"/>
                              </a:lnTo>
                              <a:lnTo>
                                <a:pt x="51" y="278"/>
                              </a:lnTo>
                              <a:lnTo>
                                <a:pt x="128" y="278"/>
                              </a:lnTo>
                              <a:lnTo>
                                <a:pt x="131" y="280"/>
                              </a:lnTo>
                              <a:lnTo>
                                <a:pt x="131" y="283"/>
                              </a:lnTo>
                              <a:lnTo>
                                <a:pt x="131" y="316"/>
                              </a:lnTo>
                              <a:lnTo>
                                <a:pt x="131" y="320"/>
                              </a:lnTo>
                              <a:lnTo>
                                <a:pt x="128" y="320"/>
                              </a:lnTo>
                              <a:lnTo>
                                <a:pt x="3" y="320"/>
                              </a:lnTo>
                              <a:lnTo>
                                <a:pt x="1" y="320"/>
                              </a:lnTo>
                              <a:lnTo>
                                <a:pt x="0" y="316"/>
                              </a:lnTo>
                              <a:lnTo>
                                <a:pt x="0" y="83"/>
                              </a:lnTo>
                              <a:close/>
                              <a:moveTo>
                                <a:pt x="88" y="0"/>
                              </a:moveTo>
                              <a:lnTo>
                                <a:pt x="91" y="0"/>
                              </a:lnTo>
                              <a:lnTo>
                                <a:pt x="93" y="2"/>
                              </a:lnTo>
                              <a:lnTo>
                                <a:pt x="108" y="32"/>
                              </a:lnTo>
                              <a:lnTo>
                                <a:pt x="108" y="35"/>
                              </a:lnTo>
                              <a:lnTo>
                                <a:pt x="106" y="37"/>
                              </a:lnTo>
                              <a:lnTo>
                                <a:pt x="41" y="68"/>
                              </a:lnTo>
                              <a:lnTo>
                                <a:pt x="38" y="68"/>
                              </a:lnTo>
                              <a:lnTo>
                                <a:pt x="36" y="67"/>
                              </a:lnTo>
                              <a:lnTo>
                                <a:pt x="26" y="47"/>
                              </a:lnTo>
                              <a:lnTo>
                                <a:pt x="26" y="45"/>
                              </a:lnTo>
                              <a:lnTo>
                                <a:pt x="28" y="42"/>
                              </a:lnTo>
                              <a:lnTo>
                                <a:pt x="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790"/>
                      <wps:cNvSpPr>
                        <a:spLocks noChangeAspect="1"/>
                      </wps:cNvSpPr>
                      <wps:spPr bwMode="auto">
                        <a:xfrm>
                          <a:off x="2154" y="852"/>
                          <a:ext cx="100" cy="121"/>
                        </a:xfrm>
                        <a:custGeom>
                          <a:avLst/>
                          <a:gdLst>
                            <a:gd name="T0" fmla="*/ 0 w 200"/>
                            <a:gd name="T1" fmla="*/ 4 h 243"/>
                            <a:gd name="T2" fmla="*/ 2 w 200"/>
                            <a:gd name="T3" fmla="*/ 2 h 243"/>
                            <a:gd name="T4" fmla="*/ 4 w 200"/>
                            <a:gd name="T5" fmla="*/ 0 h 243"/>
                            <a:gd name="T6" fmla="*/ 49 w 200"/>
                            <a:gd name="T7" fmla="*/ 0 h 243"/>
                            <a:gd name="T8" fmla="*/ 52 w 200"/>
                            <a:gd name="T9" fmla="*/ 2 h 243"/>
                            <a:gd name="T10" fmla="*/ 54 w 200"/>
                            <a:gd name="T11" fmla="*/ 4 h 243"/>
                            <a:gd name="T12" fmla="*/ 88 w 200"/>
                            <a:gd name="T13" fmla="*/ 124 h 243"/>
                            <a:gd name="T14" fmla="*/ 88 w 200"/>
                            <a:gd name="T15" fmla="*/ 127 h 243"/>
                            <a:gd name="T16" fmla="*/ 90 w 200"/>
                            <a:gd name="T17" fmla="*/ 130 h 243"/>
                            <a:gd name="T18" fmla="*/ 92 w 200"/>
                            <a:gd name="T19" fmla="*/ 138 h 243"/>
                            <a:gd name="T20" fmla="*/ 97 w 200"/>
                            <a:gd name="T21" fmla="*/ 153 h 243"/>
                            <a:gd name="T22" fmla="*/ 98 w 200"/>
                            <a:gd name="T23" fmla="*/ 160 h 243"/>
                            <a:gd name="T24" fmla="*/ 100 w 200"/>
                            <a:gd name="T25" fmla="*/ 168 h 243"/>
                            <a:gd name="T26" fmla="*/ 102 w 200"/>
                            <a:gd name="T27" fmla="*/ 160 h 243"/>
                            <a:gd name="T28" fmla="*/ 103 w 200"/>
                            <a:gd name="T29" fmla="*/ 152 h 243"/>
                            <a:gd name="T30" fmla="*/ 108 w 200"/>
                            <a:gd name="T31" fmla="*/ 135 h 243"/>
                            <a:gd name="T32" fmla="*/ 112 w 200"/>
                            <a:gd name="T33" fmla="*/ 120 h 243"/>
                            <a:gd name="T34" fmla="*/ 148 w 200"/>
                            <a:gd name="T35" fmla="*/ 4 h 243"/>
                            <a:gd name="T36" fmla="*/ 152 w 200"/>
                            <a:gd name="T37" fmla="*/ 2 h 243"/>
                            <a:gd name="T38" fmla="*/ 153 w 200"/>
                            <a:gd name="T39" fmla="*/ 0 h 243"/>
                            <a:gd name="T40" fmla="*/ 198 w 200"/>
                            <a:gd name="T41" fmla="*/ 0 h 243"/>
                            <a:gd name="T42" fmla="*/ 200 w 200"/>
                            <a:gd name="T43" fmla="*/ 2 h 243"/>
                            <a:gd name="T44" fmla="*/ 200 w 200"/>
                            <a:gd name="T45" fmla="*/ 4 h 243"/>
                            <a:gd name="T46" fmla="*/ 125 w 200"/>
                            <a:gd name="T47" fmla="*/ 240 h 243"/>
                            <a:gd name="T48" fmla="*/ 123 w 200"/>
                            <a:gd name="T49" fmla="*/ 243 h 243"/>
                            <a:gd name="T50" fmla="*/ 120 w 200"/>
                            <a:gd name="T51" fmla="*/ 243 h 243"/>
                            <a:gd name="T52" fmla="*/ 80 w 200"/>
                            <a:gd name="T53" fmla="*/ 243 h 243"/>
                            <a:gd name="T54" fmla="*/ 77 w 200"/>
                            <a:gd name="T55" fmla="*/ 243 h 243"/>
                            <a:gd name="T56" fmla="*/ 75 w 200"/>
                            <a:gd name="T57" fmla="*/ 240 h 243"/>
                            <a:gd name="T58" fmla="*/ 0 w 200"/>
                            <a:gd name="T59" fmla="*/ 4 h 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0" h="243">
                              <a:moveTo>
                                <a:pt x="0" y="4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49" y="0"/>
                              </a:lnTo>
                              <a:lnTo>
                                <a:pt x="52" y="2"/>
                              </a:lnTo>
                              <a:lnTo>
                                <a:pt x="54" y="4"/>
                              </a:lnTo>
                              <a:lnTo>
                                <a:pt x="88" y="124"/>
                              </a:lnTo>
                              <a:lnTo>
                                <a:pt x="88" y="127"/>
                              </a:lnTo>
                              <a:lnTo>
                                <a:pt x="90" y="130"/>
                              </a:lnTo>
                              <a:lnTo>
                                <a:pt x="92" y="138"/>
                              </a:lnTo>
                              <a:lnTo>
                                <a:pt x="97" y="153"/>
                              </a:lnTo>
                              <a:lnTo>
                                <a:pt x="98" y="160"/>
                              </a:lnTo>
                              <a:lnTo>
                                <a:pt x="100" y="168"/>
                              </a:lnTo>
                              <a:lnTo>
                                <a:pt x="102" y="160"/>
                              </a:lnTo>
                              <a:lnTo>
                                <a:pt x="103" y="152"/>
                              </a:lnTo>
                              <a:lnTo>
                                <a:pt x="108" y="135"/>
                              </a:lnTo>
                              <a:lnTo>
                                <a:pt x="112" y="120"/>
                              </a:lnTo>
                              <a:lnTo>
                                <a:pt x="148" y="4"/>
                              </a:lnTo>
                              <a:lnTo>
                                <a:pt x="152" y="2"/>
                              </a:lnTo>
                              <a:lnTo>
                                <a:pt x="153" y="0"/>
                              </a:lnTo>
                              <a:lnTo>
                                <a:pt x="198" y="0"/>
                              </a:lnTo>
                              <a:lnTo>
                                <a:pt x="200" y="2"/>
                              </a:lnTo>
                              <a:lnTo>
                                <a:pt x="200" y="4"/>
                              </a:lnTo>
                              <a:lnTo>
                                <a:pt x="125" y="240"/>
                              </a:lnTo>
                              <a:lnTo>
                                <a:pt x="123" y="243"/>
                              </a:lnTo>
                              <a:lnTo>
                                <a:pt x="120" y="243"/>
                              </a:lnTo>
                              <a:lnTo>
                                <a:pt x="80" y="243"/>
                              </a:lnTo>
                              <a:lnTo>
                                <a:pt x="77" y="243"/>
                              </a:lnTo>
                              <a:lnTo>
                                <a:pt x="75" y="24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791"/>
                      <wps:cNvSpPr>
                        <a:spLocks noChangeAspect="1"/>
                      </wps:cNvSpPr>
                      <wps:spPr bwMode="auto">
                        <a:xfrm>
                          <a:off x="2366" y="849"/>
                          <a:ext cx="81" cy="126"/>
                        </a:xfrm>
                        <a:custGeom>
                          <a:avLst/>
                          <a:gdLst>
                            <a:gd name="T0" fmla="*/ 142 w 163"/>
                            <a:gd name="T1" fmla="*/ 50 h 252"/>
                            <a:gd name="T2" fmla="*/ 137 w 163"/>
                            <a:gd name="T3" fmla="*/ 50 h 252"/>
                            <a:gd name="T4" fmla="*/ 103 w 163"/>
                            <a:gd name="T5" fmla="*/ 39 h 252"/>
                            <a:gd name="T6" fmla="*/ 84 w 163"/>
                            <a:gd name="T7" fmla="*/ 45 h 252"/>
                            <a:gd name="T8" fmla="*/ 70 w 163"/>
                            <a:gd name="T9" fmla="*/ 60 h 252"/>
                            <a:gd name="T10" fmla="*/ 60 w 163"/>
                            <a:gd name="T11" fmla="*/ 85 h 252"/>
                            <a:gd name="T12" fmla="*/ 57 w 163"/>
                            <a:gd name="T13" fmla="*/ 122 h 252"/>
                            <a:gd name="T14" fmla="*/ 59 w 163"/>
                            <a:gd name="T15" fmla="*/ 162 h 252"/>
                            <a:gd name="T16" fmla="*/ 67 w 163"/>
                            <a:gd name="T17" fmla="*/ 187 h 252"/>
                            <a:gd name="T18" fmla="*/ 74 w 163"/>
                            <a:gd name="T19" fmla="*/ 198 h 252"/>
                            <a:gd name="T20" fmla="*/ 82 w 163"/>
                            <a:gd name="T21" fmla="*/ 205 h 252"/>
                            <a:gd name="T22" fmla="*/ 107 w 163"/>
                            <a:gd name="T23" fmla="*/ 210 h 252"/>
                            <a:gd name="T24" fmla="*/ 123 w 163"/>
                            <a:gd name="T25" fmla="*/ 208 h 252"/>
                            <a:gd name="T26" fmla="*/ 140 w 163"/>
                            <a:gd name="T27" fmla="*/ 198 h 252"/>
                            <a:gd name="T28" fmla="*/ 142 w 163"/>
                            <a:gd name="T29" fmla="*/ 197 h 252"/>
                            <a:gd name="T30" fmla="*/ 145 w 163"/>
                            <a:gd name="T31" fmla="*/ 197 h 252"/>
                            <a:gd name="T32" fmla="*/ 147 w 163"/>
                            <a:gd name="T33" fmla="*/ 198 h 252"/>
                            <a:gd name="T34" fmla="*/ 163 w 163"/>
                            <a:gd name="T35" fmla="*/ 225 h 252"/>
                            <a:gd name="T36" fmla="*/ 162 w 163"/>
                            <a:gd name="T37" fmla="*/ 230 h 252"/>
                            <a:gd name="T38" fmla="*/ 142 w 163"/>
                            <a:gd name="T39" fmla="*/ 242 h 252"/>
                            <a:gd name="T40" fmla="*/ 123 w 163"/>
                            <a:gd name="T41" fmla="*/ 248 h 252"/>
                            <a:gd name="T42" fmla="*/ 103 w 163"/>
                            <a:gd name="T43" fmla="*/ 252 h 252"/>
                            <a:gd name="T44" fmla="*/ 80 w 163"/>
                            <a:gd name="T45" fmla="*/ 250 h 252"/>
                            <a:gd name="T46" fmla="*/ 60 w 163"/>
                            <a:gd name="T47" fmla="*/ 243 h 252"/>
                            <a:gd name="T48" fmla="*/ 44 w 163"/>
                            <a:gd name="T49" fmla="*/ 233 h 252"/>
                            <a:gd name="T50" fmla="*/ 29 w 163"/>
                            <a:gd name="T51" fmla="*/ 218 h 252"/>
                            <a:gd name="T52" fmla="*/ 15 w 163"/>
                            <a:gd name="T53" fmla="*/ 200 h 252"/>
                            <a:gd name="T54" fmla="*/ 7 w 163"/>
                            <a:gd name="T55" fmla="*/ 180 h 252"/>
                            <a:gd name="T56" fmla="*/ 2 w 163"/>
                            <a:gd name="T57" fmla="*/ 157 h 252"/>
                            <a:gd name="T58" fmla="*/ 0 w 163"/>
                            <a:gd name="T59" fmla="*/ 132 h 252"/>
                            <a:gd name="T60" fmla="*/ 4 w 163"/>
                            <a:gd name="T61" fmla="*/ 90 h 252"/>
                            <a:gd name="T62" fmla="*/ 15 w 163"/>
                            <a:gd name="T63" fmla="*/ 57 h 252"/>
                            <a:gd name="T64" fmla="*/ 32 w 163"/>
                            <a:gd name="T65" fmla="*/ 34 h 252"/>
                            <a:gd name="T66" fmla="*/ 54 w 163"/>
                            <a:gd name="T67" fmla="*/ 15 h 252"/>
                            <a:gd name="T68" fmla="*/ 77 w 163"/>
                            <a:gd name="T69" fmla="*/ 4 h 252"/>
                            <a:gd name="T70" fmla="*/ 103 w 163"/>
                            <a:gd name="T71" fmla="*/ 0 h 252"/>
                            <a:gd name="T72" fmla="*/ 135 w 163"/>
                            <a:gd name="T73" fmla="*/ 5 h 252"/>
                            <a:gd name="T74" fmla="*/ 160 w 163"/>
                            <a:gd name="T75" fmla="*/ 20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63" h="252">
                              <a:moveTo>
                                <a:pt x="160" y="20"/>
                              </a:moveTo>
                              <a:lnTo>
                                <a:pt x="142" y="50"/>
                              </a:lnTo>
                              <a:lnTo>
                                <a:pt x="140" y="52"/>
                              </a:lnTo>
                              <a:lnTo>
                                <a:pt x="137" y="50"/>
                              </a:lnTo>
                              <a:lnTo>
                                <a:pt x="125" y="45"/>
                              </a:lnTo>
                              <a:lnTo>
                                <a:pt x="103" y="39"/>
                              </a:lnTo>
                              <a:lnTo>
                                <a:pt x="93" y="40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70" y="60"/>
                              </a:lnTo>
                              <a:lnTo>
                                <a:pt x="64" y="72"/>
                              </a:lnTo>
                              <a:lnTo>
                                <a:pt x="60" y="85"/>
                              </a:lnTo>
                              <a:lnTo>
                                <a:pt x="57" y="102"/>
                              </a:lnTo>
                              <a:lnTo>
                                <a:pt x="57" y="122"/>
                              </a:lnTo>
                              <a:lnTo>
                                <a:pt x="57" y="145"/>
                              </a:lnTo>
                              <a:lnTo>
                                <a:pt x="59" y="162"/>
                              </a:lnTo>
                              <a:lnTo>
                                <a:pt x="62" y="175"/>
                              </a:lnTo>
                              <a:lnTo>
                                <a:pt x="67" y="187"/>
                              </a:lnTo>
                              <a:lnTo>
                                <a:pt x="70" y="193"/>
                              </a:lnTo>
                              <a:lnTo>
                                <a:pt x="74" y="198"/>
                              </a:lnTo>
                              <a:lnTo>
                                <a:pt x="79" y="202"/>
                              </a:lnTo>
                              <a:lnTo>
                                <a:pt x="82" y="205"/>
                              </a:lnTo>
                              <a:lnTo>
                                <a:pt x="93" y="210"/>
                              </a:lnTo>
                              <a:lnTo>
                                <a:pt x="107" y="210"/>
                              </a:lnTo>
                              <a:lnTo>
                                <a:pt x="115" y="210"/>
                              </a:lnTo>
                              <a:lnTo>
                                <a:pt x="123" y="208"/>
                              </a:lnTo>
                              <a:lnTo>
                                <a:pt x="132" y="205"/>
                              </a:lnTo>
                              <a:lnTo>
                                <a:pt x="140" y="198"/>
                              </a:lnTo>
                              <a:lnTo>
                                <a:pt x="142" y="198"/>
                              </a:lnTo>
                              <a:lnTo>
                                <a:pt x="142" y="197"/>
                              </a:lnTo>
                              <a:lnTo>
                                <a:pt x="143" y="197"/>
                              </a:lnTo>
                              <a:lnTo>
                                <a:pt x="145" y="197"/>
                              </a:lnTo>
                              <a:lnTo>
                                <a:pt x="147" y="198"/>
                              </a:lnTo>
                              <a:lnTo>
                                <a:pt x="148" y="202"/>
                              </a:lnTo>
                              <a:lnTo>
                                <a:pt x="163" y="225"/>
                              </a:lnTo>
                              <a:lnTo>
                                <a:pt x="163" y="228"/>
                              </a:lnTo>
                              <a:lnTo>
                                <a:pt x="162" y="230"/>
                              </a:lnTo>
                              <a:lnTo>
                                <a:pt x="157" y="233"/>
                              </a:lnTo>
                              <a:lnTo>
                                <a:pt x="142" y="242"/>
                              </a:lnTo>
                              <a:lnTo>
                                <a:pt x="133" y="245"/>
                              </a:lnTo>
                              <a:lnTo>
                                <a:pt x="123" y="248"/>
                              </a:lnTo>
                              <a:lnTo>
                                <a:pt x="113" y="250"/>
                              </a:lnTo>
                              <a:lnTo>
                                <a:pt x="103" y="252"/>
                              </a:lnTo>
                              <a:lnTo>
                                <a:pt x="92" y="252"/>
                              </a:lnTo>
                              <a:lnTo>
                                <a:pt x="80" y="250"/>
                              </a:lnTo>
                              <a:lnTo>
                                <a:pt x="70" y="247"/>
                              </a:lnTo>
                              <a:lnTo>
                                <a:pt x="60" y="243"/>
                              </a:lnTo>
                              <a:lnTo>
                                <a:pt x="52" y="238"/>
                              </a:lnTo>
                              <a:lnTo>
                                <a:pt x="44" y="233"/>
                              </a:lnTo>
                              <a:lnTo>
                                <a:pt x="35" y="227"/>
                              </a:lnTo>
                              <a:lnTo>
                                <a:pt x="29" y="218"/>
                              </a:lnTo>
                              <a:lnTo>
                                <a:pt x="22" y="210"/>
                              </a:lnTo>
                              <a:lnTo>
                                <a:pt x="15" y="200"/>
                              </a:lnTo>
                              <a:lnTo>
                                <a:pt x="12" y="190"/>
                              </a:lnTo>
                              <a:lnTo>
                                <a:pt x="7" y="180"/>
                              </a:lnTo>
                              <a:lnTo>
                                <a:pt x="5" y="168"/>
                              </a:lnTo>
                              <a:lnTo>
                                <a:pt x="2" y="157"/>
                              </a:lnTo>
                              <a:lnTo>
                                <a:pt x="2" y="145"/>
                              </a:lnTo>
                              <a:lnTo>
                                <a:pt x="0" y="132"/>
                              </a:lnTo>
                              <a:lnTo>
                                <a:pt x="2" y="110"/>
                              </a:lnTo>
                              <a:lnTo>
                                <a:pt x="4" y="90"/>
                              </a:lnTo>
                              <a:lnTo>
                                <a:pt x="9" y="74"/>
                              </a:lnTo>
                              <a:lnTo>
                                <a:pt x="15" y="57"/>
                              </a:lnTo>
                              <a:lnTo>
                                <a:pt x="24" y="44"/>
                              </a:lnTo>
                              <a:lnTo>
                                <a:pt x="32" y="34"/>
                              </a:lnTo>
                              <a:lnTo>
                                <a:pt x="42" y="24"/>
                              </a:lnTo>
                              <a:lnTo>
                                <a:pt x="54" y="15"/>
                              </a:lnTo>
                              <a:lnTo>
                                <a:pt x="65" y="9"/>
                              </a:lnTo>
                              <a:lnTo>
                                <a:pt x="77" y="4"/>
                              </a:lnTo>
                              <a:lnTo>
                                <a:pt x="90" y="2"/>
                              </a:lnTo>
                              <a:lnTo>
                                <a:pt x="103" y="0"/>
                              </a:lnTo>
                              <a:lnTo>
                                <a:pt x="120" y="2"/>
                              </a:lnTo>
                              <a:lnTo>
                                <a:pt x="135" y="5"/>
                              </a:lnTo>
                              <a:lnTo>
                                <a:pt x="150" y="12"/>
                              </a:lnTo>
                              <a:lnTo>
                                <a:pt x="1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792"/>
                      <wps:cNvSpPr>
                        <a:spLocks noChangeAspect="1" noEditPoints="1"/>
                      </wps:cNvSpPr>
                      <wps:spPr bwMode="auto">
                        <a:xfrm>
                          <a:off x="2454" y="852"/>
                          <a:ext cx="100" cy="120"/>
                        </a:xfrm>
                        <a:custGeom>
                          <a:avLst/>
                          <a:gdLst>
                            <a:gd name="T0" fmla="*/ 71 w 200"/>
                            <a:gd name="T1" fmla="*/ 4 h 242"/>
                            <a:gd name="T2" fmla="*/ 73 w 200"/>
                            <a:gd name="T3" fmla="*/ 2 h 242"/>
                            <a:gd name="T4" fmla="*/ 75 w 200"/>
                            <a:gd name="T5" fmla="*/ 0 h 242"/>
                            <a:gd name="T6" fmla="*/ 126 w 200"/>
                            <a:gd name="T7" fmla="*/ 0 h 242"/>
                            <a:gd name="T8" fmla="*/ 130 w 200"/>
                            <a:gd name="T9" fmla="*/ 2 h 242"/>
                            <a:gd name="T10" fmla="*/ 131 w 200"/>
                            <a:gd name="T11" fmla="*/ 4 h 242"/>
                            <a:gd name="T12" fmla="*/ 200 w 200"/>
                            <a:gd name="T13" fmla="*/ 238 h 242"/>
                            <a:gd name="T14" fmla="*/ 200 w 200"/>
                            <a:gd name="T15" fmla="*/ 242 h 242"/>
                            <a:gd name="T16" fmla="*/ 196 w 200"/>
                            <a:gd name="T17" fmla="*/ 242 h 242"/>
                            <a:gd name="T18" fmla="*/ 153 w 200"/>
                            <a:gd name="T19" fmla="*/ 242 h 242"/>
                            <a:gd name="T20" fmla="*/ 150 w 200"/>
                            <a:gd name="T21" fmla="*/ 242 h 242"/>
                            <a:gd name="T22" fmla="*/ 148 w 200"/>
                            <a:gd name="T23" fmla="*/ 238 h 242"/>
                            <a:gd name="T24" fmla="*/ 135 w 200"/>
                            <a:gd name="T25" fmla="*/ 188 h 242"/>
                            <a:gd name="T26" fmla="*/ 131 w 200"/>
                            <a:gd name="T27" fmla="*/ 187 h 242"/>
                            <a:gd name="T28" fmla="*/ 130 w 200"/>
                            <a:gd name="T29" fmla="*/ 185 h 242"/>
                            <a:gd name="T30" fmla="*/ 71 w 200"/>
                            <a:gd name="T31" fmla="*/ 185 h 242"/>
                            <a:gd name="T32" fmla="*/ 68 w 200"/>
                            <a:gd name="T33" fmla="*/ 187 h 242"/>
                            <a:gd name="T34" fmla="*/ 66 w 200"/>
                            <a:gd name="T35" fmla="*/ 188 h 242"/>
                            <a:gd name="T36" fmla="*/ 53 w 200"/>
                            <a:gd name="T37" fmla="*/ 238 h 242"/>
                            <a:gd name="T38" fmla="*/ 51 w 200"/>
                            <a:gd name="T39" fmla="*/ 242 h 242"/>
                            <a:gd name="T40" fmla="*/ 48 w 200"/>
                            <a:gd name="T41" fmla="*/ 242 h 242"/>
                            <a:gd name="T42" fmla="*/ 1 w 200"/>
                            <a:gd name="T43" fmla="*/ 242 h 242"/>
                            <a:gd name="T44" fmla="*/ 0 w 200"/>
                            <a:gd name="T45" fmla="*/ 242 h 242"/>
                            <a:gd name="T46" fmla="*/ 0 w 200"/>
                            <a:gd name="T47" fmla="*/ 238 h 242"/>
                            <a:gd name="T48" fmla="*/ 71 w 200"/>
                            <a:gd name="T49" fmla="*/ 4 h 242"/>
                            <a:gd name="T50" fmla="*/ 78 w 200"/>
                            <a:gd name="T51" fmla="*/ 145 h 242"/>
                            <a:gd name="T52" fmla="*/ 118 w 200"/>
                            <a:gd name="T53" fmla="*/ 145 h 242"/>
                            <a:gd name="T54" fmla="*/ 121 w 200"/>
                            <a:gd name="T55" fmla="*/ 143 h 242"/>
                            <a:gd name="T56" fmla="*/ 121 w 200"/>
                            <a:gd name="T57" fmla="*/ 142 h 242"/>
                            <a:gd name="T58" fmla="*/ 116 w 200"/>
                            <a:gd name="T59" fmla="*/ 127 h 242"/>
                            <a:gd name="T60" fmla="*/ 110 w 200"/>
                            <a:gd name="T61" fmla="*/ 95 h 242"/>
                            <a:gd name="T62" fmla="*/ 105 w 200"/>
                            <a:gd name="T63" fmla="*/ 72 h 242"/>
                            <a:gd name="T64" fmla="*/ 101 w 200"/>
                            <a:gd name="T65" fmla="*/ 57 h 242"/>
                            <a:gd name="T66" fmla="*/ 101 w 200"/>
                            <a:gd name="T67" fmla="*/ 55 h 242"/>
                            <a:gd name="T68" fmla="*/ 100 w 200"/>
                            <a:gd name="T69" fmla="*/ 57 h 242"/>
                            <a:gd name="T70" fmla="*/ 96 w 200"/>
                            <a:gd name="T71" fmla="*/ 72 h 242"/>
                            <a:gd name="T72" fmla="*/ 90 w 200"/>
                            <a:gd name="T73" fmla="*/ 100 h 242"/>
                            <a:gd name="T74" fmla="*/ 85 w 200"/>
                            <a:gd name="T75" fmla="*/ 124 h 242"/>
                            <a:gd name="T76" fmla="*/ 78 w 200"/>
                            <a:gd name="T77" fmla="*/ 14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00" h="242">
                              <a:moveTo>
                                <a:pt x="71" y="4"/>
                              </a:moveTo>
                              <a:lnTo>
                                <a:pt x="73" y="2"/>
                              </a:lnTo>
                              <a:lnTo>
                                <a:pt x="75" y="0"/>
                              </a:lnTo>
                              <a:lnTo>
                                <a:pt x="126" y="0"/>
                              </a:lnTo>
                              <a:lnTo>
                                <a:pt x="130" y="2"/>
                              </a:lnTo>
                              <a:lnTo>
                                <a:pt x="131" y="4"/>
                              </a:lnTo>
                              <a:lnTo>
                                <a:pt x="200" y="238"/>
                              </a:lnTo>
                              <a:lnTo>
                                <a:pt x="200" y="242"/>
                              </a:lnTo>
                              <a:lnTo>
                                <a:pt x="196" y="242"/>
                              </a:lnTo>
                              <a:lnTo>
                                <a:pt x="153" y="242"/>
                              </a:lnTo>
                              <a:lnTo>
                                <a:pt x="150" y="242"/>
                              </a:lnTo>
                              <a:lnTo>
                                <a:pt x="148" y="238"/>
                              </a:lnTo>
                              <a:lnTo>
                                <a:pt x="135" y="188"/>
                              </a:lnTo>
                              <a:lnTo>
                                <a:pt x="131" y="187"/>
                              </a:lnTo>
                              <a:lnTo>
                                <a:pt x="130" y="185"/>
                              </a:lnTo>
                              <a:lnTo>
                                <a:pt x="71" y="185"/>
                              </a:lnTo>
                              <a:lnTo>
                                <a:pt x="68" y="187"/>
                              </a:lnTo>
                              <a:lnTo>
                                <a:pt x="66" y="188"/>
                              </a:lnTo>
                              <a:lnTo>
                                <a:pt x="53" y="238"/>
                              </a:lnTo>
                              <a:lnTo>
                                <a:pt x="51" y="242"/>
                              </a:lnTo>
                              <a:lnTo>
                                <a:pt x="48" y="242"/>
                              </a:lnTo>
                              <a:lnTo>
                                <a:pt x="1" y="242"/>
                              </a:lnTo>
                              <a:lnTo>
                                <a:pt x="0" y="242"/>
                              </a:lnTo>
                              <a:lnTo>
                                <a:pt x="0" y="238"/>
                              </a:lnTo>
                              <a:lnTo>
                                <a:pt x="71" y="4"/>
                              </a:lnTo>
                              <a:close/>
                              <a:moveTo>
                                <a:pt x="78" y="145"/>
                              </a:moveTo>
                              <a:lnTo>
                                <a:pt x="118" y="145"/>
                              </a:lnTo>
                              <a:lnTo>
                                <a:pt x="121" y="143"/>
                              </a:lnTo>
                              <a:lnTo>
                                <a:pt x="121" y="142"/>
                              </a:lnTo>
                              <a:lnTo>
                                <a:pt x="116" y="127"/>
                              </a:lnTo>
                              <a:lnTo>
                                <a:pt x="110" y="95"/>
                              </a:lnTo>
                              <a:lnTo>
                                <a:pt x="105" y="72"/>
                              </a:lnTo>
                              <a:lnTo>
                                <a:pt x="101" y="57"/>
                              </a:lnTo>
                              <a:lnTo>
                                <a:pt x="101" y="55"/>
                              </a:lnTo>
                              <a:lnTo>
                                <a:pt x="100" y="57"/>
                              </a:lnTo>
                              <a:lnTo>
                                <a:pt x="96" y="72"/>
                              </a:lnTo>
                              <a:lnTo>
                                <a:pt x="90" y="100"/>
                              </a:lnTo>
                              <a:lnTo>
                                <a:pt x="85" y="124"/>
                              </a:lnTo>
                              <a:lnTo>
                                <a:pt x="78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793"/>
                      <wps:cNvSpPr>
                        <a:spLocks noChangeAspect="1" noEditPoints="1"/>
                      </wps:cNvSpPr>
                      <wps:spPr bwMode="auto">
                        <a:xfrm>
                          <a:off x="2577" y="852"/>
                          <a:ext cx="81" cy="120"/>
                        </a:xfrm>
                        <a:custGeom>
                          <a:avLst/>
                          <a:gdLst>
                            <a:gd name="T0" fmla="*/ 0 w 162"/>
                            <a:gd name="T1" fmla="*/ 7 h 242"/>
                            <a:gd name="T2" fmla="*/ 2 w 162"/>
                            <a:gd name="T3" fmla="*/ 2 h 242"/>
                            <a:gd name="T4" fmla="*/ 9 w 162"/>
                            <a:gd name="T5" fmla="*/ 0 h 242"/>
                            <a:gd name="T6" fmla="*/ 100 w 162"/>
                            <a:gd name="T7" fmla="*/ 2 h 242"/>
                            <a:gd name="T8" fmla="*/ 123 w 162"/>
                            <a:gd name="T9" fmla="*/ 12 h 242"/>
                            <a:gd name="T10" fmla="*/ 140 w 162"/>
                            <a:gd name="T11" fmla="*/ 30 h 242"/>
                            <a:gd name="T12" fmla="*/ 150 w 162"/>
                            <a:gd name="T13" fmla="*/ 57 h 242"/>
                            <a:gd name="T14" fmla="*/ 150 w 162"/>
                            <a:gd name="T15" fmla="*/ 85 h 242"/>
                            <a:gd name="T16" fmla="*/ 142 w 162"/>
                            <a:gd name="T17" fmla="*/ 109 h 242"/>
                            <a:gd name="T18" fmla="*/ 128 w 162"/>
                            <a:gd name="T19" fmla="*/ 127 h 242"/>
                            <a:gd name="T20" fmla="*/ 112 w 162"/>
                            <a:gd name="T21" fmla="*/ 137 h 242"/>
                            <a:gd name="T22" fmla="*/ 107 w 162"/>
                            <a:gd name="T23" fmla="*/ 143 h 242"/>
                            <a:gd name="T24" fmla="*/ 120 w 162"/>
                            <a:gd name="T25" fmla="*/ 163 h 242"/>
                            <a:gd name="T26" fmla="*/ 147 w 162"/>
                            <a:gd name="T27" fmla="*/ 210 h 242"/>
                            <a:gd name="T28" fmla="*/ 162 w 162"/>
                            <a:gd name="T29" fmla="*/ 237 h 242"/>
                            <a:gd name="T30" fmla="*/ 158 w 162"/>
                            <a:gd name="T31" fmla="*/ 242 h 242"/>
                            <a:gd name="T32" fmla="*/ 117 w 162"/>
                            <a:gd name="T33" fmla="*/ 242 h 242"/>
                            <a:gd name="T34" fmla="*/ 112 w 162"/>
                            <a:gd name="T35" fmla="*/ 242 h 242"/>
                            <a:gd name="T36" fmla="*/ 107 w 162"/>
                            <a:gd name="T37" fmla="*/ 237 h 242"/>
                            <a:gd name="T38" fmla="*/ 90 w 162"/>
                            <a:gd name="T39" fmla="*/ 203 h 242"/>
                            <a:gd name="T40" fmla="*/ 67 w 162"/>
                            <a:gd name="T41" fmla="*/ 158 h 242"/>
                            <a:gd name="T42" fmla="*/ 54 w 162"/>
                            <a:gd name="T43" fmla="*/ 143 h 242"/>
                            <a:gd name="T44" fmla="*/ 45 w 162"/>
                            <a:gd name="T45" fmla="*/ 142 h 242"/>
                            <a:gd name="T46" fmla="*/ 45 w 162"/>
                            <a:gd name="T47" fmla="*/ 238 h 242"/>
                            <a:gd name="T48" fmla="*/ 42 w 162"/>
                            <a:gd name="T49" fmla="*/ 242 h 242"/>
                            <a:gd name="T50" fmla="*/ 7 w 162"/>
                            <a:gd name="T51" fmla="*/ 242 h 242"/>
                            <a:gd name="T52" fmla="*/ 2 w 162"/>
                            <a:gd name="T53" fmla="*/ 240 h 242"/>
                            <a:gd name="T54" fmla="*/ 0 w 162"/>
                            <a:gd name="T55" fmla="*/ 235 h 242"/>
                            <a:gd name="T56" fmla="*/ 45 w 162"/>
                            <a:gd name="T57" fmla="*/ 105 h 242"/>
                            <a:gd name="T58" fmla="*/ 74 w 162"/>
                            <a:gd name="T59" fmla="*/ 105 h 242"/>
                            <a:gd name="T60" fmla="*/ 90 w 162"/>
                            <a:gd name="T61" fmla="*/ 100 h 242"/>
                            <a:gd name="T62" fmla="*/ 98 w 162"/>
                            <a:gd name="T63" fmla="*/ 92 h 242"/>
                            <a:gd name="T64" fmla="*/ 103 w 162"/>
                            <a:gd name="T65" fmla="*/ 80 h 242"/>
                            <a:gd name="T66" fmla="*/ 102 w 162"/>
                            <a:gd name="T67" fmla="*/ 62 h 242"/>
                            <a:gd name="T68" fmla="*/ 95 w 162"/>
                            <a:gd name="T69" fmla="*/ 47 h 242"/>
                            <a:gd name="T70" fmla="*/ 77 w 162"/>
                            <a:gd name="T71" fmla="*/ 40 h 242"/>
                            <a:gd name="T72" fmla="*/ 47 w 162"/>
                            <a:gd name="T73" fmla="*/ 40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62" h="242">
                              <a:moveTo>
                                <a:pt x="0" y="235"/>
                              </a:move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85" y="0"/>
                              </a:lnTo>
                              <a:lnTo>
                                <a:pt x="100" y="2"/>
                              </a:lnTo>
                              <a:lnTo>
                                <a:pt x="112" y="5"/>
                              </a:lnTo>
                              <a:lnTo>
                                <a:pt x="123" y="12"/>
                              </a:lnTo>
                              <a:lnTo>
                                <a:pt x="133" y="20"/>
                              </a:lnTo>
                              <a:lnTo>
                                <a:pt x="140" y="30"/>
                              </a:lnTo>
                              <a:lnTo>
                                <a:pt x="147" y="42"/>
                              </a:lnTo>
                              <a:lnTo>
                                <a:pt x="150" y="57"/>
                              </a:lnTo>
                              <a:lnTo>
                                <a:pt x="150" y="72"/>
                              </a:lnTo>
                              <a:lnTo>
                                <a:pt x="150" y="85"/>
                              </a:lnTo>
                              <a:lnTo>
                                <a:pt x="147" y="97"/>
                              </a:lnTo>
                              <a:lnTo>
                                <a:pt x="142" y="109"/>
                              </a:lnTo>
                              <a:lnTo>
                                <a:pt x="137" y="119"/>
                              </a:lnTo>
                              <a:lnTo>
                                <a:pt x="128" y="127"/>
                              </a:lnTo>
                              <a:lnTo>
                                <a:pt x="120" y="133"/>
                              </a:lnTo>
                              <a:lnTo>
                                <a:pt x="112" y="137"/>
                              </a:lnTo>
                              <a:lnTo>
                                <a:pt x="100" y="138"/>
                              </a:lnTo>
                              <a:lnTo>
                                <a:pt x="107" y="143"/>
                              </a:lnTo>
                              <a:lnTo>
                                <a:pt x="110" y="148"/>
                              </a:lnTo>
                              <a:lnTo>
                                <a:pt x="120" y="163"/>
                              </a:lnTo>
                              <a:lnTo>
                                <a:pt x="133" y="185"/>
                              </a:lnTo>
                              <a:lnTo>
                                <a:pt x="147" y="210"/>
                              </a:lnTo>
                              <a:lnTo>
                                <a:pt x="160" y="233"/>
                              </a:lnTo>
                              <a:lnTo>
                                <a:pt x="162" y="237"/>
                              </a:lnTo>
                              <a:lnTo>
                                <a:pt x="162" y="240"/>
                              </a:lnTo>
                              <a:lnTo>
                                <a:pt x="158" y="242"/>
                              </a:lnTo>
                              <a:lnTo>
                                <a:pt x="155" y="242"/>
                              </a:lnTo>
                              <a:lnTo>
                                <a:pt x="117" y="242"/>
                              </a:lnTo>
                              <a:lnTo>
                                <a:pt x="115" y="242"/>
                              </a:lnTo>
                              <a:lnTo>
                                <a:pt x="112" y="242"/>
                              </a:lnTo>
                              <a:lnTo>
                                <a:pt x="108" y="238"/>
                              </a:lnTo>
                              <a:lnTo>
                                <a:pt x="107" y="237"/>
                              </a:lnTo>
                              <a:lnTo>
                                <a:pt x="98" y="220"/>
                              </a:lnTo>
                              <a:lnTo>
                                <a:pt x="90" y="203"/>
                              </a:lnTo>
                              <a:lnTo>
                                <a:pt x="75" y="175"/>
                              </a:lnTo>
                              <a:lnTo>
                                <a:pt x="67" y="158"/>
                              </a:lnTo>
                              <a:lnTo>
                                <a:pt x="59" y="148"/>
                              </a:lnTo>
                              <a:lnTo>
                                <a:pt x="54" y="143"/>
                              </a:lnTo>
                              <a:lnTo>
                                <a:pt x="50" y="142"/>
                              </a:lnTo>
                              <a:lnTo>
                                <a:pt x="45" y="142"/>
                              </a:lnTo>
                              <a:lnTo>
                                <a:pt x="45" y="237"/>
                              </a:lnTo>
                              <a:lnTo>
                                <a:pt x="45" y="238"/>
                              </a:lnTo>
                              <a:lnTo>
                                <a:pt x="45" y="242"/>
                              </a:lnTo>
                              <a:lnTo>
                                <a:pt x="42" y="242"/>
                              </a:lnTo>
                              <a:lnTo>
                                <a:pt x="40" y="242"/>
                              </a:lnTo>
                              <a:lnTo>
                                <a:pt x="7" y="242"/>
                              </a:lnTo>
                              <a:lnTo>
                                <a:pt x="5" y="242"/>
                              </a:lnTo>
                              <a:lnTo>
                                <a:pt x="2" y="240"/>
                              </a:lnTo>
                              <a:lnTo>
                                <a:pt x="0" y="238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47" y="40"/>
                              </a:moveTo>
                              <a:lnTo>
                                <a:pt x="45" y="105"/>
                              </a:lnTo>
                              <a:lnTo>
                                <a:pt x="62" y="105"/>
                              </a:lnTo>
                              <a:lnTo>
                                <a:pt x="74" y="105"/>
                              </a:lnTo>
                              <a:lnTo>
                                <a:pt x="83" y="104"/>
                              </a:lnTo>
                              <a:lnTo>
                                <a:pt x="90" y="100"/>
                              </a:lnTo>
                              <a:lnTo>
                                <a:pt x="95" y="97"/>
                              </a:lnTo>
                              <a:lnTo>
                                <a:pt x="98" y="92"/>
                              </a:lnTo>
                              <a:lnTo>
                                <a:pt x="102" y="87"/>
                              </a:lnTo>
                              <a:lnTo>
                                <a:pt x="103" y="80"/>
                              </a:lnTo>
                              <a:lnTo>
                                <a:pt x="103" y="72"/>
                              </a:lnTo>
                              <a:lnTo>
                                <a:pt x="102" y="62"/>
                              </a:lnTo>
                              <a:lnTo>
                                <a:pt x="100" y="54"/>
                              </a:lnTo>
                              <a:lnTo>
                                <a:pt x="95" y="47"/>
                              </a:lnTo>
                              <a:lnTo>
                                <a:pt x="87" y="44"/>
                              </a:lnTo>
                              <a:lnTo>
                                <a:pt x="77" y="40"/>
                              </a:lnTo>
                              <a:lnTo>
                                <a:pt x="62" y="40"/>
                              </a:lnTo>
                              <a:lnTo>
                                <a:pt x="4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794"/>
                      <wps:cNvSpPr>
                        <a:spLocks noChangeAspect="1"/>
                      </wps:cNvSpPr>
                      <wps:spPr bwMode="auto">
                        <a:xfrm>
                          <a:off x="2676" y="848"/>
                          <a:ext cx="84" cy="128"/>
                        </a:xfrm>
                        <a:custGeom>
                          <a:avLst/>
                          <a:gdLst>
                            <a:gd name="T0" fmla="*/ 164 w 169"/>
                            <a:gd name="T1" fmla="*/ 23 h 254"/>
                            <a:gd name="T2" fmla="*/ 164 w 169"/>
                            <a:gd name="T3" fmla="*/ 26 h 254"/>
                            <a:gd name="T4" fmla="*/ 145 w 169"/>
                            <a:gd name="T5" fmla="*/ 55 h 254"/>
                            <a:gd name="T6" fmla="*/ 144 w 169"/>
                            <a:gd name="T7" fmla="*/ 58 h 254"/>
                            <a:gd name="T8" fmla="*/ 139 w 169"/>
                            <a:gd name="T9" fmla="*/ 56 h 254"/>
                            <a:gd name="T10" fmla="*/ 114 w 169"/>
                            <a:gd name="T11" fmla="*/ 43 h 254"/>
                            <a:gd name="T12" fmla="*/ 92 w 169"/>
                            <a:gd name="T13" fmla="*/ 40 h 254"/>
                            <a:gd name="T14" fmla="*/ 79 w 169"/>
                            <a:gd name="T15" fmla="*/ 43 h 254"/>
                            <a:gd name="T16" fmla="*/ 69 w 169"/>
                            <a:gd name="T17" fmla="*/ 48 h 254"/>
                            <a:gd name="T18" fmla="*/ 62 w 169"/>
                            <a:gd name="T19" fmla="*/ 56 h 254"/>
                            <a:gd name="T20" fmla="*/ 60 w 169"/>
                            <a:gd name="T21" fmla="*/ 68 h 254"/>
                            <a:gd name="T22" fmla="*/ 65 w 169"/>
                            <a:gd name="T23" fmla="*/ 83 h 254"/>
                            <a:gd name="T24" fmla="*/ 85 w 169"/>
                            <a:gd name="T25" fmla="*/ 93 h 254"/>
                            <a:gd name="T26" fmla="*/ 125 w 169"/>
                            <a:gd name="T27" fmla="*/ 106 h 254"/>
                            <a:gd name="T28" fmla="*/ 147 w 169"/>
                            <a:gd name="T29" fmla="*/ 120 h 254"/>
                            <a:gd name="T30" fmla="*/ 160 w 169"/>
                            <a:gd name="T31" fmla="*/ 136 h 254"/>
                            <a:gd name="T32" fmla="*/ 169 w 169"/>
                            <a:gd name="T33" fmla="*/ 159 h 254"/>
                            <a:gd name="T34" fmla="*/ 169 w 169"/>
                            <a:gd name="T35" fmla="*/ 181 h 254"/>
                            <a:gd name="T36" fmla="*/ 165 w 169"/>
                            <a:gd name="T37" fmla="*/ 198 h 254"/>
                            <a:gd name="T38" fmla="*/ 159 w 169"/>
                            <a:gd name="T39" fmla="*/ 213 h 254"/>
                            <a:gd name="T40" fmla="*/ 149 w 169"/>
                            <a:gd name="T41" fmla="*/ 226 h 254"/>
                            <a:gd name="T42" fmla="*/ 137 w 169"/>
                            <a:gd name="T43" fmla="*/ 236 h 254"/>
                            <a:gd name="T44" fmla="*/ 122 w 169"/>
                            <a:gd name="T45" fmla="*/ 244 h 254"/>
                            <a:gd name="T46" fmla="*/ 97 w 169"/>
                            <a:gd name="T47" fmla="*/ 253 h 254"/>
                            <a:gd name="T48" fmla="*/ 57 w 169"/>
                            <a:gd name="T49" fmla="*/ 253 h 254"/>
                            <a:gd name="T50" fmla="*/ 20 w 169"/>
                            <a:gd name="T51" fmla="*/ 243 h 254"/>
                            <a:gd name="T52" fmla="*/ 2 w 169"/>
                            <a:gd name="T53" fmla="*/ 233 h 254"/>
                            <a:gd name="T54" fmla="*/ 2 w 169"/>
                            <a:gd name="T55" fmla="*/ 229 h 254"/>
                            <a:gd name="T56" fmla="*/ 15 w 169"/>
                            <a:gd name="T57" fmla="*/ 198 h 254"/>
                            <a:gd name="T58" fmla="*/ 17 w 169"/>
                            <a:gd name="T59" fmla="*/ 194 h 254"/>
                            <a:gd name="T60" fmla="*/ 20 w 169"/>
                            <a:gd name="T61" fmla="*/ 196 h 254"/>
                            <a:gd name="T62" fmla="*/ 49 w 169"/>
                            <a:gd name="T63" fmla="*/ 208 h 254"/>
                            <a:gd name="T64" fmla="*/ 79 w 169"/>
                            <a:gd name="T65" fmla="*/ 213 h 254"/>
                            <a:gd name="T66" fmla="*/ 95 w 169"/>
                            <a:gd name="T67" fmla="*/ 211 h 254"/>
                            <a:gd name="T68" fmla="*/ 107 w 169"/>
                            <a:gd name="T69" fmla="*/ 204 h 254"/>
                            <a:gd name="T70" fmla="*/ 115 w 169"/>
                            <a:gd name="T71" fmla="*/ 194 h 254"/>
                            <a:gd name="T72" fmla="*/ 117 w 169"/>
                            <a:gd name="T73" fmla="*/ 179 h 254"/>
                            <a:gd name="T74" fmla="*/ 115 w 169"/>
                            <a:gd name="T75" fmla="*/ 169 h 254"/>
                            <a:gd name="T76" fmla="*/ 110 w 169"/>
                            <a:gd name="T77" fmla="*/ 161 h 254"/>
                            <a:gd name="T78" fmla="*/ 102 w 169"/>
                            <a:gd name="T79" fmla="*/ 153 h 254"/>
                            <a:gd name="T80" fmla="*/ 89 w 169"/>
                            <a:gd name="T81" fmla="*/ 148 h 254"/>
                            <a:gd name="T82" fmla="*/ 49 w 169"/>
                            <a:gd name="T83" fmla="*/ 136 h 254"/>
                            <a:gd name="T84" fmla="*/ 27 w 169"/>
                            <a:gd name="T85" fmla="*/ 120 h 254"/>
                            <a:gd name="T86" fmla="*/ 15 w 169"/>
                            <a:gd name="T87" fmla="*/ 101 h 254"/>
                            <a:gd name="T88" fmla="*/ 10 w 169"/>
                            <a:gd name="T89" fmla="*/ 85 h 254"/>
                            <a:gd name="T90" fmla="*/ 12 w 169"/>
                            <a:gd name="T91" fmla="*/ 58 h 254"/>
                            <a:gd name="T92" fmla="*/ 24 w 169"/>
                            <a:gd name="T93" fmla="*/ 31 h 254"/>
                            <a:gd name="T94" fmla="*/ 44 w 169"/>
                            <a:gd name="T95" fmla="*/ 11 h 254"/>
                            <a:gd name="T96" fmla="*/ 74 w 169"/>
                            <a:gd name="T97" fmla="*/ 1 h 254"/>
                            <a:gd name="T98" fmla="*/ 110 w 169"/>
                            <a:gd name="T99" fmla="*/ 1 h 254"/>
                            <a:gd name="T100" fmla="*/ 145 w 169"/>
                            <a:gd name="T101" fmla="*/ 11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9" h="254">
                              <a:moveTo>
                                <a:pt x="162" y="21"/>
                              </a:moveTo>
                              <a:lnTo>
                                <a:pt x="164" y="23"/>
                              </a:lnTo>
                              <a:lnTo>
                                <a:pt x="164" y="25"/>
                              </a:lnTo>
                              <a:lnTo>
                                <a:pt x="164" y="26"/>
                              </a:lnTo>
                              <a:lnTo>
                                <a:pt x="145" y="55"/>
                              </a:lnTo>
                              <a:lnTo>
                                <a:pt x="145" y="56"/>
                              </a:lnTo>
                              <a:lnTo>
                                <a:pt x="144" y="58"/>
                              </a:lnTo>
                              <a:lnTo>
                                <a:pt x="140" y="56"/>
                              </a:lnTo>
                              <a:lnTo>
                                <a:pt x="139" y="56"/>
                              </a:lnTo>
                              <a:lnTo>
                                <a:pt x="125" y="48"/>
                              </a:lnTo>
                              <a:lnTo>
                                <a:pt x="114" y="43"/>
                              </a:lnTo>
                              <a:lnTo>
                                <a:pt x="104" y="41"/>
                              </a:lnTo>
                              <a:lnTo>
                                <a:pt x="92" y="40"/>
                              </a:lnTo>
                              <a:lnTo>
                                <a:pt x="85" y="41"/>
                              </a:lnTo>
                              <a:lnTo>
                                <a:pt x="79" y="43"/>
                              </a:lnTo>
                              <a:lnTo>
                                <a:pt x="74" y="45"/>
                              </a:lnTo>
                              <a:lnTo>
                                <a:pt x="69" y="48"/>
                              </a:lnTo>
                              <a:lnTo>
                                <a:pt x="65" y="51"/>
                              </a:lnTo>
                              <a:lnTo>
                                <a:pt x="62" y="56"/>
                              </a:lnTo>
                              <a:lnTo>
                                <a:pt x="60" y="61"/>
                              </a:lnTo>
                              <a:lnTo>
                                <a:pt x="60" y="68"/>
                              </a:lnTo>
                              <a:lnTo>
                                <a:pt x="62" y="76"/>
                              </a:lnTo>
                              <a:lnTo>
                                <a:pt x="65" y="83"/>
                              </a:lnTo>
                              <a:lnTo>
                                <a:pt x="74" y="88"/>
                              </a:lnTo>
                              <a:lnTo>
                                <a:pt x="85" y="93"/>
                              </a:lnTo>
                              <a:lnTo>
                                <a:pt x="112" y="101"/>
                              </a:lnTo>
                              <a:lnTo>
                                <a:pt x="125" y="106"/>
                              </a:lnTo>
                              <a:lnTo>
                                <a:pt x="137" y="111"/>
                              </a:lnTo>
                              <a:lnTo>
                                <a:pt x="147" y="120"/>
                              </a:lnTo>
                              <a:lnTo>
                                <a:pt x="154" y="128"/>
                              </a:lnTo>
                              <a:lnTo>
                                <a:pt x="160" y="136"/>
                              </a:lnTo>
                              <a:lnTo>
                                <a:pt x="165" y="148"/>
                              </a:lnTo>
                              <a:lnTo>
                                <a:pt x="169" y="159"/>
                              </a:lnTo>
                              <a:lnTo>
                                <a:pt x="169" y="173"/>
                              </a:lnTo>
                              <a:lnTo>
                                <a:pt x="169" y="181"/>
                              </a:lnTo>
                              <a:lnTo>
                                <a:pt x="167" y="189"/>
                              </a:lnTo>
                              <a:lnTo>
                                <a:pt x="165" y="198"/>
                              </a:lnTo>
                              <a:lnTo>
                                <a:pt x="162" y="206"/>
                              </a:lnTo>
                              <a:lnTo>
                                <a:pt x="159" y="213"/>
                              </a:lnTo>
                              <a:lnTo>
                                <a:pt x="154" y="219"/>
                              </a:lnTo>
                              <a:lnTo>
                                <a:pt x="149" y="226"/>
                              </a:lnTo>
                              <a:lnTo>
                                <a:pt x="144" y="231"/>
                              </a:lnTo>
                              <a:lnTo>
                                <a:pt x="137" y="236"/>
                              </a:lnTo>
                              <a:lnTo>
                                <a:pt x="130" y="241"/>
                              </a:lnTo>
                              <a:lnTo>
                                <a:pt x="122" y="244"/>
                              </a:lnTo>
                              <a:lnTo>
                                <a:pt x="114" y="248"/>
                              </a:lnTo>
                              <a:lnTo>
                                <a:pt x="97" y="253"/>
                              </a:lnTo>
                              <a:lnTo>
                                <a:pt x="77" y="254"/>
                              </a:lnTo>
                              <a:lnTo>
                                <a:pt x="57" y="253"/>
                              </a:lnTo>
                              <a:lnTo>
                                <a:pt x="39" y="248"/>
                              </a:lnTo>
                              <a:lnTo>
                                <a:pt x="20" y="243"/>
                              </a:lnTo>
                              <a:lnTo>
                                <a:pt x="4" y="233"/>
                              </a:lnTo>
                              <a:lnTo>
                                <a:pt x="2" y="233"/>
                              </a:lnTo>
                              <a:lnTo>
                                <a:pt x="0" y="231"/>
                              </a:lnTo>
                              <a:lnTo>
                                <a:pt x="2" y="229"/>
                              </a:lnTo>
                              <a:lnTo>
                                <a:pt x="2" y="228"/>
                              </a:lnTo>
                              <a:lnTo>
                                <a:pt x="15" y="198"/>
                              </a:lnTo>
                              <a:lnTo>
                                <a:pt x="15" y="196"/>
                              </a:lnTo>
                              <a:lnTo>
                                <a:pt x="17" y="194"/>
                              </a:lnTo>
                              <a:lnTo>
                                <a:pt x="19" y="194"/>
                              </a:lnTo>
                              <a:lnTo>
                                <a:pt x="20" y="196"/>
                              </a:lnTo>
                              <a:lnTo>
                                <a:pt x="35" y="203"/>
                              </a:lnTo>
                              <a:lnTo>
                                <a:pt x="49" y="208"/>
                              </a:lnTo>
                              <a:lnTo>
                                <a:pt x="64" y="213"/>
                              </a:lnTo>
                              <a:lnTo>
                                <a:pt x="79" y="213"/>
                              </a:lnTo>
                              <a:lnTo>
                                <a:pt x="87" y="213"/>
                              </a:lnTo>
                              <a:lnTo>
                                <a:pt x="95" y="211"/>
                              </a:lnTo>
                              <a:lnTo>
                                <a:pt x="102" y="208"/>
                              </a:lnTo>
                              <a:lnTo>
                                <a:pt x="107" y="204"/>
                              </a:lnTo>
                              <a:lnTo>
                                <a:pt x="112" y="199"/>
                              </a:lnTo>
                              <a:lnTo>
                                <a:pt x="115" y="194"/>
                              </a:lnTo>
                              <a:lnTo>
                                <a:pt x="117" y="188"/>
                              </a:lnTo>
                              <a:lnTo>
                                <a:pt x="117" y="179"/>
                              </a:lnTo>
                              <a:lnTo>
                                <a:pt x="117" y="174"/>
                              </a:lnTo>
                              <a:lnTo>
                                <a:pt x="115" y="169"/>
                              </a:lnTo>
                              <a:lnTo>
                                <a:pt x="114" y="164"/>
                              </a:lnTo>
                              <a:lnTo>
                                <a:pt x="110" y="161"/>
                              </a:lnTo>
                              <a:lnTo>
                                <a:pt x="107" y="156"/>
                              </a:lnTo>
                              <a:lnTo>
                                <a:pt x="102" y="153"/>
                              </a:lnTo>
                              <a:lnTo>
                                <a:pt x="95" y="151"/>
                              </a:lnTo>
                              <a:lnTo>
                                <a:pt x="89" y="148"/>
                              </a:lnTo>
                              <a:lnTo>
                                <a:pt x="64" y="141"/>
                              </a:lnTo>
                              <a:lnTo>
                                <a:pt x="49" y="136"/>
                              </a:lnTo>
                              <a:lnTo>
                                <a:pt x="35" y="128"/>
                              </a:lnTo>
                              <a:lnTo>
                                <a:pt x="27" y="120"/>
                              </a:lnTo>
                              <a:lnTo>
                                <a:pt x="19" y="110"/>
                              </a:lnTo>
                              <a:lnTo>
                                <a:pt x="15" y="101"/>
                              </a:lnTo>
                              <a:lnTo>
                                <a:pt x="12" y="93"/>
                              </a:lnTo>
                              <a:lnTo>
                                <a:pt x="10" y="85"/>
                              </a:lnTo>
                              <a:lnTo>
                                <a:pt x="10" y="75"/>
                              </a:lnTo>
                              <a:lnTo>
                                <a:pt x="12" y="58"/>
                              </a:lnTo>
                              <a:lnTo>
                                <a:pt x="15" y="45"/>
                              </a:lnTo>
                              <a:lnTo>
                                <a:pt x="24" y="31"/>
                              </a:lnTo>
                              <a:lnTo>
                                <a:pt x="32" y="20"/>
                              </a:lnTo>
                              <a:lnTo>
                                <a:pt x="44" y="11"/>
                              </a:lnTo>
                              <a:lnTo>
                                <a:pt x="57" y="5"/>
                              </a:lnTo>
                              <a:lnTo>
                                <a:pt x="74" y="1"/>
                              </a:lnTo>
                              <a:lnTo>
                                <a:pt x="90" y="0"/>
                              </a:lnTo>
                              <a:lnTo>
                                <a:pt x="110" y="1"/>
                              </a:lnTo>
                              <a:lnTo>
                                <a:pt x="129" y="5"/>
                              </a:lnTo>
                              <a:lnTo>
                                <a:pt x="145" y="11"/>
                              </a:lnTo>
                              <a:lnTo>
                                <a:pt x="162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795"/>
                      <wps:cNvSpPr>
                        <a:spLocks noChangeAspect="1"/>
                      </wps:cNvSpPr>
                      <wps:spPr bwMode="auto">
                        <a:xfrm>
                          <a:off x="2788" y="852"/>
                          <a:ext cx="87" cy="120"/>
                        </a:xfrm>
                        <a:custGeom>
                          <a:avLst/>
                          <a:gdLst>
                            <a:gd name="T0" fmla="*/ 0 w 174"/>
                            <a:gd name="T1" fmla="*/ 5 h 242"/>
                            <a:gd name="T2" fmla="*/ 1 w 174"/>
                            <a:gd name="T3" fmla="*/ 2 h 242"/>
                            <a:gd name="T4" fmla="*/ 5 w 174"/>
                            <a:gd name="T5" fmla="*/ 0 h 242"/>
                            <a:gd name="T6" fmla="*/ 46 w 174"/>
                            <a:gd name="T7" fmla="*/ 0 h 242"/>
                            <a:gd name="T8" fmla="*/ 48 w 174"/>
                            <a:gd name="T9" fmla="*/ 2 h 242"/>
                            <a:gd name="T10" fmla="*/ 50 w 174"/>
                            <a:gd name="T11" fmla="*/ 5 h 242"/>
                            <a:gd name="T12" fmla="*/ 50 w 174"/>
                            <a:gd name="T13" fmla="*/ 107 h 242"/>
                            <a:gd name="T14" fmla="*/ 50 w 174"/>
                            <a:gd name="T15" fmla="*/ 109 h 242"/>
                            <a:gd name="T16" fmla="*/ 51 w 174"/>
                            <a:gd name="T17" fmla="*/ 107 h 242"/>
                            <a:gd name="T18" fmla="*/ 111 w 174"/>
                            <a:gd name="T19" fmla="*/ 4 h 242"/>
                            <a:gd name="T20" fmla="*/ 113 w 174"/>
                            <a:gd name="T21" fmla="*/ 2 h 242"/>
                            <a:gd name="T22" fmla="*/ 116 w 174"/>
                            <a:gd name="T23" fmla="*/ 0 h 242"/>
                            <a:gd name="T24" fmla="*/ 164 w 174"/>
                            <a:gd name="T25" fmla="*/ 0 h 242"/>
                            <a:gd name="T26" fmla="*/ 166 w 174"/>
                            <a:gd name="T27" fmla="*/ 2 h 242"/>
                            <a:gd name="T28" fmla="*/ 166 w 174"/>
                            <a:gd name="T29" fmla="*/ 4 h 242"/>
                            <a:gd name="T30" fmla="*/ 99 w 174"/>
                            <a:gd name="T31" fmla="*/ 110 h 242"/>
                            <a:gd name="T32" fmla="*/ 98 w 174"/>
                            <a:gd name="T33" fmla="*/ 114 h 242"/>
                            <a:gd name="T34" fmla="*/ 99 w 174"/>
                            <a:gd name="T35" fmla="*/ 115 h 242"/>
                            <a:gd name="T36" fmla="*/ 174 w 174"/>
                            <a:gd name="T37" fmla="*/ 238 h 242"/>
                            <a:gd name="T38" fmla="*/ 174 w 174"/>
                            <a:gd name="T39" fmla="*/ 242 h 242"/>
                            <a:gd name="T40" fmla="*/ 173 w 174"/>
                            <a:gd name="T41" fmla="*/ 242 h 242"/>
                            <a:gd name="T42" fmla="*/ 121 w 174"/>
                            <a:gd name="T43" fmla="*/ 242 h 242"/>
                            <a:gd name="T44" fmla="*/ 118 w 174"/>
                            <a:gd name="T45" fmla="*/ 242 h 242"/>
                            <a:gd name="T46" fmla="*/ 116 w 174"/>
                            <a:gd name="T47" fmla="*/ 238 h 242"/>
                            <a:gd name="T48" fmla="*/ 51 w 174"/>
                            <a:gd name="T49" fmla="*/ 120 h 242"/>
                            <a:gd name="T50" fmla="*/ 50 w 174"/>
                            <a:gd name="T51" fmla="*/ 119 h 242"/>
                            <a:gd name="T52" fmla="*/ 50 w 174"/>
                            <a:gd name="T53" fmla="*/ 120 h 242"/>
                            <a:gd name="T54" fmla="*/ 50 w 174"/>
                            <a:gd name="T55" fmla="*/ 238 h 242"/>
                            <a:gd name="T56" fmla="*/ 48 w 174"/>
                            <a:gd name="T57" fmla="*/ 242 h 242"/>
                            <a:gd name="T58" fmla="*/ 46 w 174"/>
                            <a:gd name="T59" fmla="*/ 242 h 242"/>
                            <a:gd name="T60" fmla="*/ 5 w 174"/>
                            <a:gd name="T61" fmla="*/ 242 h 242"/>
                            <a:gd name="T62" fmla="*/ 1 w 174"/>
                            <a:gd name="T63" fmla="*/ 242 h 242"/>
                            <a:gd name="T64" fmla="*/ 0 w 174"/>
                            <a:gd name="T65" fmla="*/ 238 h 242"/>
                            <a:gd name="T66" fmla="*/ 0 w 174"/>
                            <a:gd name="T67" fmla="*/ 5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74" h="242">
                              <a:moveTo>
                                <a:pt x="0" y="5"/>
                              </a:moveTo>
                              <a:lnTo>
                                <a:pt x="1" y="2"/>
                              </a:lnTo>
                              <a:lnTo>
                                <a:pt x="5" y="0"/>
                              </a:lnTo>
                              <a:lnTo>
                                <a:pt x="46" y="0"/>
                              </a:lnTo>
                              <a:lnTo>
                                <a:pt x="48" y="2"/>
                              </a:lnTo>
                              <a:lnTo>
                                <a:pt x="50" y="5"/>
                              </a:lnTo>
                              <a:lnTo>
                                <a:pt x="50" y="107"/>
                              </a:lnTo>
                              <a:lnTo>
                                <a:pt x="50" y="109"/>
                              </a:lnTo>
                              <a:lnTo>
                                <a:pt x="51" y="107"/>
                              </a:lnTo>
                              <a:lnTo>
                                <a:pt x="111" y="4"/>
                              </a:lnTo>
                              <a:lnTo>
                                <a:pt x="113" y="2"/>
                              </a:lnTo>
                              <a:lnTo>
                                <a:pt x="116" y="0"/>
                              </a:lnTo>
                              <a:lnTo>
                                <a:pt x="164" y="0"/>
                              </a:lnTo>
                              <a:lnTo>
                                <a:pt x="166" y="2"/>
                              </a:lnTo>
                              <a:lnTo>
                                <a:pt x="166" y="4"/>
                              </a:lnTo>
                              <a:lnTo>
                                <a:pt x="99" y="110"/>
                              </a:lnTo>
                              <a:lnTo>
                                <a:pt x="98" y="114"/>
                              </a:lnTo>
                              <a:lnTo>
                                <a:pt x="99" y="115"/>
                              </a:lnTo>
                              <a:lnTo>
                                <a:pt x="174" y="238"/>
                              </a:lnTo>
                              <a:lnTo>
                                <a:pt x="174" y="242"/>
                              </a:lnTo>
                              <a:lnTo>
                                <a:pt x="173" y="242"/>
                              </a:lnTo>
                              <a:lnTo>
                                <a:pt x="121" y="242"/>
                              </a:lnTo>
                              <a:lnTo>
                                <a:pt x="118" y="242"/>
                              </a:lnTo>
                              <a:lnTo>
                                <a:pt x="116" y="238"/>
                              </a:lnTo>
                              <a:lnTo>
                                <a:pt x="51" y="120"/>
                              </a:lnTo>
                              <a:lnTo>
                                <a:pt x="50" y="119"/>
                              </a:lnTo>
                              <a:lnTo>
                                <a:pt x="50" y="120"/>
                              </a:lnTo>
                              <a:lnTo>
                                <a:pt x="50" y="238"/>
                              </a:lnTo>
                              <a:lnTo>
                                <a:pt x="48" y="242"/>
                              </a:lnTo>
                              <a:lnTo>
                                <a:pt x="46" y="242"/>
                              </a:lnTo>
                              <a:lnTo>
                                <a:pt x="5" y="242"/>
                              </a:lnTo>
                              <a:lnTo>
                                <a:pt x="1" y="242"/>
                              </a:lnTo>
                              <a:lnTo>
                                <a:pt x="0" y="238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796"/>
                      <wps:cNvSpPr>
                        <a:spLocks noChangeAspect="1" noEditPoints="1"/>
                      </wps:cNvSpPr>
                      <wps:spPr bwMode="auto">
                        <a:xfrm>
                          <a:off x="2887" y="850"/>
                          <a:ext cx="96" cy="125"/>
                        </a:xfrm>
                        <a:custGeom>
                          <a:avLst/>
                          <a:gdLst>
                            <a:gd name="T0" fmla="*/ 108 w 193"/>
                            <a:gd name="T1" fmla="*/ 2 h 250"/>
                            <a:gd name="T2" fmla="*/ 128 w 193"/>
                            <a:gd name="T3" fmla="*/ 5 h 250"/>
                            <a:gd name="T4" fmla="*/ 146 w 193"/>
                            <a:gd name="T5" fmla="*/ 13 h 250"/>
                            <a:gd name="T6" fmla="*/ 161 w 193"/>
                            <a:gd name="T7" fmla="*/ 27 h 250"/>
                            <a:gd name="T8" fmla="*/ 173 w 193"/>
                            <a:gd name="T9" fmla="*/ 42 h 250"/>
                            <a:gd name="T10" fmla="*/ 183 w 193"/>
                            <a:gd name="T11" fmla="*/ 62 h 250"/>
                            <a:gd name="T12" fmla="*/ 190 w 193"/>
                            <a:gd name="T13" fmla="*/ 83 h 250"/>
                            <a:gd name="T14" fmla="*/ 193 w 193"/>
                            <a:gd name="T15" fmla="*/ 110 h 250"/>
                            <a:gd name="T16" fmla="*/ 193 w 193"/>
                            <a:gd name="T17" fmla="*/ 143 h 250"/>
                            <a:gd name="T18" fmla="*/ 186 w 193"/>
                            <a:gd name="T19" fmla="*/ 178 h 250"/>
                            <a:gd name="T20" fmla="*/ 173 w 193"/>
                            <a:gd name="T21" fmla="*/ 208 h 250"/>
                            <a:gd name="T22" fmla="*/ 155 w 193"/>
                            <a:gd name="T23" fmla="*/ 230 h 250"/>
                            <a:gd name="T24" fmla="*/ 133 w 193"/>
                            <a:gd name="T25" fmla="*/ 243 h 250"/>
                            <a:gd name="T26" fmla="*/ 111 w 193"/>
                            <a:gd name="T27" fmla="*/ 248 h 250"/>
                            <a:gd name="T28" fmla="*/ 86 w 193"/>
                            <a:gd name="T29" fmla="*/ 248 h 250"/>
                            <a:gd name="T30" fmla="*/ 65 w 193"/>
                            <a:gd name="T31" fmla="*/ 245 h 250"/>
                            <a:gd name="T32" fmla="*/ 48 w 193"/>
                            <a:gd name="T33" fmla="*/ 236 h 250"/>
                            <a:gd name="T34" fmla="*/ 33 w 193"/>
                            <a:gd name="T35" fmla="*/ 223 h 250"/>
                            <a:gd name="T36" fmla="*/ 20 w 193"/>
                            <a:gd name="T37" fmla="*/ 206 h 250"/>
                            <a:gd name="T38" fmla="*/ 10 w 193"/>
                            <a:gd name="T39" fmla="*/ 186 h 250"/>
                            <a:gd name="T40" fmla="*/ 3 w 193"/>
                            <a:gd name="T41" fmla="*/ 163 h 250"/>
                            <a:gd name="T42" fmla="*/ 0 w 193"/>
                            <a:gd name="T43" fmla="*/ 138 h 250"/>
                            <a:gd name="T44" fmla="*/ 1 w 193"/>
                            <a:gd name="T45" fmla="*/ 107 h 250"/>
                            <a:gd name="T46" fmla="*/ 8 w 193"/>
                            <a:gd name="T47" fmla="*/ 72 h 250"/>
                            <a:gd name="T48" fmla="*/ 21 w 193"/>
                            <a:gd name="T49" fmla="*/ 43 h 250"/>
                            <a:gd name="T50" fmla="*/ 40 w 193"/>
                            <a:gd name="T51" fmla="*/ 20 h 250"/>
                            <a:gd name="T52" fmla="*/ 61 w 193"/>
                            <a:gd name="T53" fmla="*/ 7 h 250"/>
                            <a:gd name="T54" fmla="*/ 85 w 193"/>
                            <a:gd name="T55" fmla="*/ 2 h 250"/>
                            <a:gd name="T56" fmla="*/ 96 w 193"/>
                            <a:gd name="T57" fmla="*/ 38 h 250"/>
                            <a:gd name="T58" fmla="*/ 76 w 193"/>
                            <a:gd name="T59" fmla="*/ 43 h 250"/>
                            <a:gd name="T60" fmla="*/ 63 w 193"/>
                            <a:gd name="T61" fmla="*/ 60 h 250"/>
                            <a:gd name="T62" fmla="*/ 55 w 193"/>
                            <a:gd name="T63" fmla="*/ 87 h 250"/>
                            <a:gd name="T64" fmla="*/ 51 w 193"/>
                            <a:gd name="T65" fmla="*/ 125 h 250"/>
                            <a:gd name="T66" fmla="*/ 56 w 193"/>
                            <a:gd name="T67" fmla="*/ 176 h 250"/>
                            <a:gd name="T68" fmla="*/ 63 w 193"/>
                            <a:gd name="T69" fmla="*/ 191 h 250"/>
                            <a:gd name="T70" fmla="*/ 71 w 193"/>
                            <a:gd name="T71" fmla="*/ 203 h 250"/>
                            <a:gd name="T72" fmla="*/ 83 w 193"/>
                            <a:gd name="T73" fmla="*/ 210 h 250"/>
                            <a:gd name="T74" fmla="*/ 96 w 193"/>
                            <a:gd name="T75" fmla="*/ 211 h 250"/>
                            <a:gd name="T76" fmla="*/ 116 w 193"/>
                            <a:gd name="T77" fmla="*/ 206 h 250"/>
                            <a:gd name="T78" fmla="*/ 130 w 193"/>
                            <a:gd name="T79" fmla="*/ 191 h 250"/>
                            <a:gd name="T80" fmla="*/ 138 w 193"/>
                            <a:gd name="T81" fmla="*/ 165 h 250"/>
                            <a:gd name="T82" fmla="*/ 140 w 193"/>
                            <a:gd name="T83" fmla="*/ 125 h 250"/>
                            <a:gd name="T84" fmla="*/ 138 w 193"/>
                            <a:gd name="T85" fmla="*/ 93 h 250"/>
                            <a:gd name="T86" fmla="*/ 135 w 193"/>
                            <a:gd name="T87" fmla="*/ 68 h 250"/>
                            <a:gd name="T88" fmla="*/ 123 w 193"/>
                            <a:gd name="T89" fmla="*/ 48 h 250"/>
                            <a:gd name="T90" fmla="*/ 111 w 193"/>
                            <a:gd name="T91" fmla="*/ 42 h 250"/>
                            <a:gd name="T92" fmla="*/ 96 w 193"/>
                            <a:gd name="T93" fmla="*/ 38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93" h="250">
                              <a:moveTo>
                                <a:pt x="96" y="0"/>
                              </a:moveTo>
                              <a:lnTo>
                                <a:pt x="108" y="2"/>
                              </a:lnTo>
                              <a:lnTo>
                                <a:pt x="118" y="3"/>
                              </a:lnTo>
                              <a:lnTo>
                                <a:pt x="128" y="5"/>
                              </a:lnTo>
                              <a:lnTo>
                                <a:pt x="136" y="10"/>
                              </a:lnTo>
                              <a:lnTo>
                                <a:pt x="146" y="13"/>
                              </a:lnTo>
                              <a:lnTo>
                                <a:pt x="153" y="20"/>
                              </a:lnTo>
                              <a:lnTo>
                                <a:pt x="161" y="27"/>
                              </a:lnTo>
                              <a:lnTo>
                                <a:pt x="168" y="33"/>
                              </a:lnTo>
                              <a:lnTo>
                                <a:pt x="173" y="42"/>
                              </a:lnTo>
                              <a:lnTo>
                                <a:pt x="178" y="52"/>
                              </a:lnTo>
                              <a:lnTo>
                                <a:pt x="183" y="62"/>
                              </a:lnTo>
                              <a:lnTo>
                                <a:pt x="186" y="72"/>
                              </a:lnTo>
                              <a:lnTo>
                                <a:pt x="190" y="83"/>
                              </a:lnTo>
                              <a:lnTo>
                                <a:pt x="191" y="97"/>
                              </a:lnTo>
                              <a:lnTo>
                                <a:pt x="193" y="110"/>
                              </a:lnTo>
                              <a:lnTo>
                                <a:pt x="193" y="123"/>
                              </a:lnTo>
                              <a:lnTo>
                                <a:pt x="193" y="143"/>
                              </a:lnTo>
                              <a:lnTo>
                                <a:pt x="190" y="161"/>
                              </a:lnTo>
                              <a:lnTo>
                                <a:pt x="186" y="178"/>
                              </a:lnTo>
                              <a:lnTo>
                                <a:pt x="180" y="193"/>
                              </a:lnTo>
                              <a:lnTo>
                                <a:pt x="173" y="208"/>
                              </a:lnTo>
                              <a:lnTo>
                                <a:pt x="165" y="220"/>
                              </a:lnTo>
                              <a:lnTo>
                                <a:pt x="155" y="230"/>
                              </a:lnTo>
                              <a:lnTo>
                                <a:pt x="143" y="238"/>
                              </a:lnTo>
                              <a:lnTo>
                                <a:pt x="133" y="243"/>
                              </a:lnTo>
                              <a:lnTo>
                                <a:pt x="123" y="246"/>
                              </a:lnTo>
                              <a:lnTo>
                                <a:pt x="111" y="248"/>
                              </a:lnTo>
                              <a:lnTo>
                                <a:pt x="98" y="250"/>
                              </a:lnTo>
                              <a:lnTo>
                                <a:pt x="86" y="248"/>
                              </a:lnTo>
                              <a:lnTo>
                                <a:pt x="75" y="246"/>
                              </a:lnTo>
                              <a:lnTo>
                                <a:pt x="65" y="245"/>
                              </a:lnTo>
                              <a:lnTo>
                                <a:pt x="56" y="241"/>
                              </a:lnTo>
                              <a:lnTo>
                                <a:pt x="48" y="236"/>
                              </a:lnTo>
                              <a:lnTo>
                                <a:pt x="40" y="230"/>
                              </a:lnTo>
                              <a:lnTo>
                                <a:pt x="33" y="223"/>
                              </a:lnTo>
                              <a:lnTo>
                                <a:pt x="26" y="215"/>
                              </a:lnTo>
                              <a:lnTo>
                                <a:pt x="20" y="206"/>
                              </a:lnTo>
                              <a:lnTo>
                                <a:pt x="15" y="196"/>
                              </a:lnTo>
                              <a:lnTo>
                                <a:pt x="10" y="186"/>
                              </a:lnTo>
                              <a:lnTo>
                                <a:pt x="6" y="175"/>
                              </a:lnTo>
                              <a:lnTo>
                                <a:pt x="3" y="163"/>
                              </a:lnTo>
                              <a:lnTo>
                                <a:pt x="1" y="151"/>
                              </a:lnTo>
                              <a:lnTo>
                                <a:pt x="0" y="138"/>
                              </a:lnTo>
                              <a:lnTo>
                                <a:pt x="0" y="125"/>
                              </a:lnTo>
                              <a:lnTo>
                                <a:pt x="1" y="107"/>
                              </a:lnTo>
                              <a:lnTo>
                                <a:pt x="3" y="88"/>
                              </a:lnTo>
                              <a:lnTo>
                                <a:pt x="8" y="72"/>
                              </a:lnTo>
                              <a:lnTo>
                                <a:pt x="13" y="57"/>
                              </a:lnTo>
                              <a:lnTo>
                                <a:pt x="21" y="43"/>
                              </a:lnTo>
                              <a:lnTo>
                                <a:pt x="30" y="32"/>
                              </a:lnTo>
                              <a:lnTo>
                                <a:pt x="40" y="20"/>
                              </a:lnTo>
                              <a:lnTo>
                                <a:pt x="51" y="13"/>
                              </a:lnTo>
                              <a:lnTo>
                                <a:pt x="61" y="7"/>
                              </a:lnTo>
                              <a:lnTo>
                                <a:pt x="73" y="3"/>
                              </a:lnTo>
                              <a:lnTo>
                                <a:pt x="85" y="2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96" y="38"/>
                              </a:moveTo>
                              <a:lnTo>
                                <a:pt x="86" y="40"/>
                              </a:lnTo>
                              <a:lnTo>
                                <a:pt x="76" y="43"/>
                              </a:lnTo>
                              <a:lnTo>
                                <a:pt x="68" y="50"/>
                              </a:lnTo>
                              <a:lnTo>
                                <a:pt x="63" y="60"/>
                              </a:lnTo>
                              <a:lnTo>
                                <a:pt x="58" y="72"/>
                              </a:lnTo>
                              <a:lnTo>
                                <a:pt x="55" y="87"/>
                              </a:lnTo>
                              <a:lnTo>
                                <a:pt x="53" y="105"/>
                              </a:lnTo>
                              <a:lnTo>
                                <a:pt x="51" y="125"/>
                              </a:lnTo>
                              <a:lnTo>
                                <a:pt x="53" y="153"/>
                              </a:lnTo>
                              <a:lnTo>
                                <a:pt x="56" y="176"/>
                              </a:lnTo>
                              <a:lnTo>
                                <a:pt x="60" y="185"/>
                              </a:lnTo>
                              <a:lnTo>
                                <a:pt x="63" y="191"/>
                              </a:lnTo>
                              <a:lnTo>
                                <a:pt x="68" y="198"/>
                              </a:lnTo>
                              <a:lnTo>
                                <a:pt x="71" y="203"/>
                              </a:lnTo>
                              <a:lnTo>
                                <a:pt x="78" y="206"/>
                              </a:lnTo>
                              <a:lnTo>
                                <a:pt x="83" y="210"/>
                              </a:lnTo>
                              <a:lnTo>
                                <a:pt x="90" y="211"/>
                              </a:lnTo>
                              <a:lnTo>
                                <a:pt x="96" y="211"/>
                              </a:lnTo>
                              <a:lnTo>
                                <a:pt x="108" y="211"/>
                              </a:lnTo>
                              <a:lnTo>
                                <a:pt x="116" y="206"/>
                              </a:lnTo>
                              <a:lnTo>
                                <a:pt x="125" y="200"/>
                              </a:lnTo>
                              <a:lnTo>
                                <a:pt x="130" y="191"/>
                              </a:lnTo>
                              <a:lnTo>
                                <a:pt x="135" y="180"/>
                              </a:lnTo>
                              <a:lnTo>
                                <a:pt x="138" y="165"/>
                              </a:lnTo>
                              <a:lnTo>
                                <a:pt x="140" y="146"/>
                              </a:lnTo>
                              <a:lnTo>
                                <a:pt x="140" y="125"/>
                              </a:lnTo>
                              <a:lnTo>
                                <a:pt x="140" y="108"/>
                              </a:lnTo>
                              <a:lnTo>
                                <a:pt x="138" y="93"/>
                              </a:lnTo>
                              <a:lnTo>
                                <a:pt x="136" y="80"/>
                              </a:lnTo>
                              <a:lnTo>
                                <a:pt x="135" y="68"/>
                              </a:lnTo>
                              <a:lnTo>
                                <a:pt x="130" y="58"/>
                              </a:lnTo>
                              <a:lnTo>
                                <a:pt x="123" y="48"/>
                              </a:lnTo>
                              <a:lnTo>
                                <a:pt x="118" y="45"/>
                              </a:lnTo>
                              <a:lnTo>
                                <a:pt x="111" y="42"/>
                              </a:lnTo>
                              <a:lnTo>
                                <a:pt x="105" y="38"/>
                              </a:lnTo>
                              <a:lnTo>
                                <a:pt x="9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797"/>
                      <wps:cNvSpPr>
                        <a:spLocks noChangeAspect="1"/>
                      </wps:cNvSpPr>
                      <wps:spPr bwMode="auto">
                        <a:xfrm>
                          <a:off x="2053" y="848"/>
                          <a:ext cx="84" cy="128"/>
                        </a:xfrm>
                        <a:custGeom>
                          <a:avLst/>
                          <a:gdLst>
                            <a:gd name="T0" fmla="*/ 163 w 168"/>
                            <a:gd name="T1" fmla="*/ 23 h 254"/>
                            <a:gd name="T2" fmla="*/ 163 w 168"/>
                            <a:gd name="T3" fmla="*/ 26 h 254"/>
                            <a:gd name="T4" fmla="*/ 145 w 168"/>
                            <a:gd name="T5" fmla="*/ 56 h 254"/>
                            <a:gd name="T6" fmla="*/ 143 w 168"/>
                            <a:gd name="T7" fmla="*/ 58 h 254"/>
                            <a:gd name="T8" fmla="*/ 140 w 168"/>
                            <a:gd name="T9" fmla="*/ 56 h 254"/>
                            <a:gd name="T10" fmla="*/ 115 w 168"/>
                            <a:gd name="T11" fmla="*/ 45 h 254"/>
                            <a:gd name="T12" fmla="*/ 90 w 168"/>
                            <a:gd name="T13" fmla="*/ 40 h 254"/>
                            <a:gd name="T14" fmla="*/ 78 w 168"/>
                            <a:gd name="T15" fmla="*/ 43 h 254"/>
                            <a:gd name="T16" fmla="*/ 68 w 168"/>
                            <a:gd name="T17" fmla="*/ 48 h 254"/>
                            <a:gd name="T18" fmla="*/ 61 w 168"/>
                            <a:gd name="T19" fmla="*/ 56 h 254"/>
                            <a:gd name="T20" fmla="*/ 60 w 168"/>
                            <a:gd name="T21" fmla="*/ 68 h 254"/>
                            <a:gd name="T22" fmla="*/ 60 w 168"/>
                            <a:gd name="T23" fmla="*/ 76 h 254"/>
                            <a:gd name="T24" fmla="*/ 65 w 168"/>
                            <a:gd name="T25" fmla="*/ 83 h 254"/>
                            <a:gd name="T26" fmla="*/ 85 w 168"/>
                            <a:gd name="T27" fmla="*/ 93 h 254"/>
                            <a:gd name="T28" fmla="*/ 125 w 168"/>
                            <a:gd name="T29" fmla="*/ 105 h 254"/>
                            <a:gd name="T30" fmla="*/ 145 w 168"/>
                            <a:gd name="T31" fmla="*/ 118 h 254"/>
                            <a:gd name="T32" fmla="*/ 160 w 168"/>
                            <a:gd name="T33" fmla="*/ 136 h 254"/>
                            <a:gd name="T34" fmla="*/ 166 w 168"/>
                            <a:gd name="T35" fmla="*/ 159 h 254"/>
                            <a:gd name="T36" fmla="*/ 168 w 168"/>
                            <a:gd name="T37" fmla="*/ 181 h 254"/>
                            <a:gd name="T38" fmla="*/ 165 w 168"/>
                            <a:gd name="T39" fmla="*/ 198 h 254"/>
                            <a:gd name="T40" fmla="*/ 158 w 168"/>
                            <a:gd name="T41" fmla="*/ 213 h 254"/>
                            <a:gd name="T42" fmla="*/ 148 w 168"/>
                            <a:gd name="T43" fmla="*/ 226 h 254"/>
                            <a:gd name="T44" fmla="*/ 136 w 168"/>
                            <a:gd name="T45" fmla="*/ 236 h 254"/>
                            <a:gd name="T46" fmla="*/ 121 w 168"/>
                            <a:gd name="T47" fmla="*/ 244 h 254"/>
                            <a:gd name="T48" fmla="*/ 95 w 168"/>
                            <a:gd name="T49" fmla="*/ 253 h 254"/>
                            <a:gd name="T50" fmla="*/ 56 w 168"/>
                            <a:gd name="T51" fmla="*/ 253 h 254"/>
                            <a:gd name="T52" fmla="*/ 18 w 168"/>
                            <a:gd name="T53" fmla="*/ 241 h 254"/>
                            <a:gd name="T54" fmla="*/ 0 w 168"/>
                            <a:gd name="T55" fmla="*/ 233 h 254"/>
                            <a:gd name="T56" fmla="*/ 0 w 168"/>
                            <a:gd name="T57" fmla="*/ 229 h 254"/>
                            <a:gd name="T58" fmla="*/ 15 w 168"/>
                            <a:gd name="T59" fmla="*/ 196 h 254"/>
                            <a:gd name="T60" fmla="*/ 16 w 168"/>
                            <a:gd name="T61" fmla="*/ 194 h 254"/>
                            <a:gd name="T62" fmla="*/ 18 w 168"/>
                            <a:gd name="T63" fmla="*/ 194 h 254"/>
                            <a:gd name="T64" fmla="*/ 46 w 168"/>
                            <a:gd name="T65" fmla="*/ 208 h 254"/>
                            <a:gd name="T66" fmla="*/ 78 w 168"/>
                            <a:gd name="T67" fmla="*/ 213 h 254"/>
                            <a:gd name="T68" fmla="*/ 95 w 168"/>
                            <a:gd name="T69" fmla="*/ 211 h 254"/>
                            <a:gd name="T70" fmla="*/ 106 w 168"/>
                            <a:gd name="T71" fmla="*/ 204 h 254"/>
                            <a:gd name="T72" fmla="*/ 115 w 168"/>
                            <a:gd name="T73" fmla="*/ 194 h 254"/>
                            <a:gd name="T74" fmla="*/ 116 w 168"/>
                            <a:gd name="T75" fmla="*/ 179 h 254"/>
                            <a:gd name="T76" fmla="*/ 115 w 168"/>
                            <a:gd name="T77" fmla="*/ 169 h 254"/>
                            <a:gd name="T78" fmla="*/ 110 w 168"/>
                            <a:gd name="T79" fmla="*/ 161 h 254"/>
                            <a:gd name="T80" fmla="*/ 100 w 168"/>
                            <a:gd name="T81" fmla="*/ 154 h 254"/>
                            <a:gd name="T82" fmla="*/ 88 w 168"/>
                            <a:gd name="T83" fmla="*/ 149 h 254"/>
                            <a:gd name="T84" fmla="*/ 48 w 168"/>
                            <a:gd name="T85" fmla="*/ 136 h 254"/>
                            <a:gd name="T86" fmla="*/ 25 w 168"/>
                            <a:gd name="T87" fmla="*/ 121 h 254"/>
                            <a:gd name="T88" fmla="*/ 15 w 168"/>
                            <a:gd name="T89" fmla="*/ 103 h 254"/>
                            <a:gd name="T90" fmla="*/ 10 w 168"/>
                            <a:gd name="T91" fmla="*/ 85 h 254"/>
                            <a:gd name="T92" fmla="*/ 11 w 168"/>
                            <a:gd name="T93" fmla="*/ 58 h 254"/>
                            <a:gd name="T94" fmla="*/ 21 w 168"/>
                            <a:gd name="T95" fmla="*/ 31 h 254"/>
                            <a:gd name="T96" fmla="*/ 43 w 168"/>
                            <a:gd name="T97" fmla="*/ 11 h 254"/>
                            <a:gd name="T98" fmla="*/ 71 w 168"/>
                            <a:gd name="T99" fmla="*/ 1 h 254"/>
                            <a:gd name="T100" fmla="*/ 108 w 168"/>
                            <a:gd name="T101" fmla="*/ 1 h 254"/>
                            <a:gd name="T102" fmla="*/ 145 w 168"/>
                            <a:gd name="T103" fmla="*/ 13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8" h="254">
                              <a:moveTo>
                                <a:pt x="161" y="21"/>
                              </a:moveTo>
                              <a:lnTo>
                                <a:pt x="163" y="23"/>
                              </a:lnTo>
                              <a:lnTo>
                                <a:pt x="163" y="25"/>
                              </a:lnTo>
                              <a:lnTo>
                                <a:pt x="163" y="26"/>
                              </a:lnTo>
                              <a:lnTo>
                                <a:pt x="145" y="56"/>
                              </a:lnTo>
                              <a:lnTo>
                                <a:pt x="143" y="58"/>
                              </a:lnTo>
                              <a:lnTo>
                                <a:pt x="141" y="58"/>
                              </a:lnTo>
                              <a:lnTo>
                                <a:pt x="140" y="56"/>
                              </a:lnTo>
                              <a:lnTo>
                                <a:pt x="126" y="50"/>
                              </a:lnTo>
                              <a:lnTo>
                                <a:pt x="115" y="45"/>
                              </a:lnTo>
                              <a:lnTo>
                                <a:pt x="103" y="41"/>
                              </a:lnTo>
                              <a:lnTo>
                                <a:pt x="90" y="40"/>
                              </a:lnTo>
                              <a:lnTo>
                                <a:pt x="83" y="41"/>
                              </a:lnTo>
                              <a:lnTo>
                                <a:pt x="78" y="43"/>
                              </a:lnTo>
                              <a:lnTo>
                                <a:pt x="73" y="45"/>
                              </a:lnTo>
                              <a:lnTo>
                                <a:pt x="68" y="48"/>
                              </a:lnTo>
                              <a:lnTo>
                                <a:pt x="65" y="51"/>
                              </a:lnTo>
                              <a:lnTo>
                                <a:pt x="61" y="56"/>
                              </a:lnTo>
                              <a:lnTo>
                                <a:pt x="60" y="61"/>
                              </a:lnTo>
                              <a:lnTo>
                                <a:pt x="60" y="68"/>
                              </a:lnTo>
                              <a:lnTo>
                                <a:pt x="60" y="73"/>
                              </a:lnTo>
                              <a:lnTo>
                                <a:pt x="60" y="76"/>
                              </a:lnTo>
                              <a:lnTo>
                                <a:pt x="61" y="80"/>
                              </a:lnTo>
                              <a:lnTo>
                                <a:pt x="65" y="83"/>
                              </a:lnTo>
                              <a:lnTo>
                                <a:pt x="73" y="88"/>
                              </a:lnTo>
                              <a:lnTo>
                                <a:pt x="85" y="93"/>
                              </a:lnTo>
                              <a:lnTo>
                                <a:pt x="111" y="100"/>
                              </a:lnTo>
                              <a:lnTo>
                                <a:pt x="125" y="105"/>
                              </a:lnTo>
                              <a:lnTo>
                                <a:pt x="135" y="111"/>
                              </a:lnTo>
                              <a:lnTo>
                                <a:pt x="145" y="118"/>
                              </a:lnTo>
                              <a:lnTo>
                                <a:pt x="153" y="126"/>
                              </a:lnTo>
                              <a:lnTo>
                                <a:pt x="160" y="136"/>
                              </a:lnTo>
                              <a:lnTo>
                                <a:pt x="165" y="148"/>
                              </a:lnTo>
                              <a:lnTo>
                                <a:pt x="166" y="159"/>
                              </a:lnTo>
                              <a:lnTo>
                                <a:pt x="168" y="173"/>
                              </a:lnTo>
                              <a:lnTo>
                                <a:pt x="168" y="181"/>
                              </a:lnTo>
                              <a:lnTo>
                                <a:pt x="166" y="189"/>
                              </a:lnTo>
                              <a:lnTo>
                                <a:pt x="165" y="198"/>
                              </a:lnTo>
                              <a:lnTo>
                                <a:pt x="161" y="206"/>
                              </a:lnTo>
                              <a:lnTo>
                                <a:pt x="158" y="213"/>
                              </a:lnTo>
                              <a:lnTo>
                                <a:pt x="153" y="219"/>
                              </a:lnTo>
                              <a:lnTo>
                                <a:pt x="148" y="226"/>
                              </a:lnTo>
                              <a:lnTo>
                                <a:pt x="143" y="231"/>
                              </a:lnTo>
                              <a:lnTo>
                                <a:pt x="136" y="236"/>
                              </a:lnTo>
                              <a:lnTo>
                                <a:pt x="130" y="241"/>
                              </a:lnTo>
                              <a:lnTo>
                                <a:pt x="121" y="244"/>
                              </a:lnTo>
                              <a:lnTo>
                                <a:pt x="113" y="248"/>
                              </a:lnTo>
                              <a:lnTo>
                                <a:pt x="95" y="253"/>
                              </a:lnTo>
                              <a:lnTo>
                                <a:pt x="75" y="254"/>
                              </a:lnTo>
                              <a:lnTo>
                                <a:pt x="56" y="253"/>
                              </a:lnTo>
                              <a:lnTo>
                                <a:pt x="38" y="248"/>
                              </a:lnTo>
                              <a:lnTo>
                                <a:pt x="18" y="241"/>
                              </a:lnTo>
                              <a:lnTo>
                                <a:pt x="1" y="233"/>
                              </a:lnTo>
                              <a:lnTo>
                                <a:pt x="0" y="233"/>
                              </a:lnTo>
                              <a:lnTo>
                                <a:pt x="0" y="231"/>
                              </a:lnTo>
                              <a:lnTo>
                                <a:pt x="0" y="229"/>
                              </a:lnTo>
                              <a:lnTo>
                                <a:pt x="15" y="196"/>
                              </a:lnTo>
                              <a:lnTo>
                                <a:pt x="16" y="194"/>
                              </a:lnTo>
                              <a:lnTo>
                                <a:pt x="18" y="194"/>
                              </a:lnTo>
                              <a:lnTo>
                                <a:pt x="33" y="203"/>
                              </a:lnTo>
                              <a:lnTo>
                                <a:pt x="46" y="208"/>
                              </a:lnTo>
                              <a:lnTo>
                                <a:pt x="61" y="211"/>
                              </a:lnTo>
                              <a:lnTo>
                                <a:pt x="78" y="213"/>
                              </a:lnTo>
                              <a:lnTo>
                                <a:pt x="86" y="213"/>
                              </a:lnTo>
                              <a:lnTo>
                                <a:pt x="95" y="211"/>
                              </a:lnTo>
                              <a:lnTo>
                                <a:pt x="101" y="208"/>
                              </a:lnTo>
                              <a:lnTo>
                                <a:pt x="106" y="204"/>
                              </a:lnTo>
                              <a:lnTo>
                                <a:pt x="111" y="199"/>
                              </a:lnTo>
                              <a:lnTo>
                                <a:pt x="115" y="194"/>
                              </a:lnTo>
                              <a:lnTo>
                                <a:pt x="116" y="188"/>
                              </a:lnTo>
                              <a:lnTo>
                                <a:pt x="116" y="179"/>
                              </a:lnTo>
                              <a:lnTo>
                                <a:pt x="116" y="174"/>
                              </a:lnTo>
                              <a:lnTo>
                                <a:pt x="115" y="169"/>
                              </a:lnTo>
                              <a:lnTo>
                                <a:pt x="113" y="164"/>
                              </a:lnTo>
                              <a:lnTo>
                                <a:pt x="110" y="161"/>
                              </a:lnTo>
                              <a:lnTo>
                                <a:pt x="105" y="158"/>
                              </a:lnTo>
                              <a:lnTo>
                                <a:pt x="100" y="154"/>
                              </a:lnTo>
                              <a:lnTo>
                                <a:pt x="95" y="151"/>
                              </a:lnTo>
                              <a:lnTo>
                                <a:pt x="88" y="149"/>
                              </a:lnTo>
                              <a:lnTo>
                                <a:pt x="63" y="141"/>
                              </a:lnTo>
                              <a:lnTo>
                                <a:pt x="48" y="136"/>
                              </a:lnTo>
                              <a:lnTo>
                                <a:pt x="35" y="130"/>
                              </a:lnTo>
                              <a:lnTo>
                                <a:pt x="25" y="121"/>
                              </a:lnTo>
                              <a:lnTo>
                                <a:pt x="18" y="111"/>
                              </a:lnTo>
                              <a:lnTo>
                                <a:pt x="15" y="103"/>
                              </a:lnTo>
                              <a:lnTo>
                                <a:pt x="11" y="93"/>
                              </a:lnTo>
                              <a:lnTo>
                                <a:pt x="10" y="85"/>
                              </a:lnTo>
                              <a:lnTo>
                                <a:pt x="10" y="75"/>
                              </a:lnTo>
                              <a:lnTo>
                                <a:pt x="11" y="58"/>
                              </a:lnTo>
                              <a:lnTo>
                                <a:pt x="15" y="45"/>
                              </a:lnTo>
                              <a:lnTo>
                                <a:pt x="21" y="31"/>
                              </a:lnTo>
                              <a:lnTo>
                                <a:pt x="31" y="20"/>
                              </a:lnTo>
                              <a:lnTo>
                                <a:pt x="43" y="11"/>
                              </a:lnTo>
                              <a:lnTo>
                                <a:pt x="56" y="5"/>
                              </a:lnTo>
                              <a:lnTo>
                                <a:pt x="71" y="1"/>
                              </a:lnTo>
                              <a:lnTo>
                                <a:pt x="90" y="0"/>
                              </a:lnTo>
                              <a:lnTo>
                                <a:pt x="108" y="1"/>
                              </a:lnTo>
                              <a:lnTo>
                                <a:pt x="128" y="5"/>
                              </a:lnTo>
                              <a:lnTo>
                                <a:pt x="145" y="13"/>
                              </a:lnTo>
                              <a:lnTo>
                                <a:pt x="16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Freeform 798"/>
                      <wps:cNvSpPr>
                        <a:spLocks noChangeAspect="1"/>
                      </wps:cNvSpPr>
                      <wps:spPr bwMode="auto">
                        <a:xfrm>
                          <a:off x="2073" y="813"/>
                          <a:ext cx="50" cy="30"/>
                        </a:xfrm>
                        <a:custGeom>
                          <a:avLst/>
                          <a:gdLst>
                            <a:gd name="T0" fmla="*/ 102 w 102"/>
                            <a:gd name="T1" fmla="*/ 16 h 60"/>
                            <a:gd name="T2" fmla="*/ 102 w 102"/>
                            <a:gd name="T3" fmla="*/ 20 h 60"/>
                            <a:gd name="T4" fmla="*/ 100 w 102"/>
                            <a:gd name="T5" fmla="*/ 23 h 60"/>
                            <a:gd name="T6" fmla="*/ 55 w 102"/>
                            <a:gd name="T7" fmla="*/ 60 h 60"/>
                            <a:gd name="T8" fmla="*/ 52 w 102"/>
                            <a:gd name="T9" fmla="*/ 60 h 60"/>
                            <a:gd name="T10" fmla="*/ 48 w 102"/>
                            <a:gd name="T11" fmla="*/ 60 h 60"/>
                            <a:gd name="T12" fmla="*/ 2 w 102"/>
                            <a:gd name="T13" fmla="*/ 23 h 60"/>
                            <a:gd name="T14" fmla="*/ 0 w 102"/>
                            <a:gd name="T15" fmla="*/ 20 h 60"/>
                            <a:gd name="T16" fmla="*/ 2 w 102"/>
                            <a:gd name="T17" fmla="*/ 16 h 60"/>
                            <a:gd name="T18" fmla="*/ 10 w 102"/>
                            <a:gd name="T19" fmla="*/ 1 h 60"/>
                            <a:gd name="T20" fmla="*/ 12 w 102"/>
                            <a:gd name="T21" fmla="*/ 0 h 60"/>
                            <a:gd name="T22" fmla="*/ 15 w 102"/>
                            <a:gd name="T23" fmla="*/ 0 h 60"/>
                            <a:gd name="T24" fmla="*/ 48 w 102"/>
                            <a:gd name="T25" fmla="*/ 18 h 60"/>
                            <a:gd name="T26" fmla="*/ 52 w 102"/>
                            <a:gd name="T27" fmla="*/ 18 h 60"/>
                            <a:gd name="T28" fmla="*/ 55 w 102"/>
                            <a:gd name="T29" fmla="*/ 18 h 60"/>
                            <a:gd name="T30" fmla="*/ 87 w 102"/>
                            <a:gd name="T31" fmla="*/ 0 h 60"/>
                            <a:gd name="T32" fmla="*/ 90 w 102"/>
                            <a:gd name="T33" fmla="*/ 0 h 60"/>
                            <a:gd name="T34" fmla="*/ 92 w 102"/>
                            <a:gd name="T35" fmla="*/ 1 h 60"/>
                            <a:gd name="T36" fmla="*/ 102 w 102"/>
                            <a:gd name="T37" fmla="*/ 16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2" h="60">
                              <a:moveTo>
                                <a:pt x="102" y="16"/>
                              </a:moveTo>
                              <a:lnTo>
                                <a:pt x="102" y="20"/>
                              </a:lnTo>
                              <a:lnTo>
                                <a:pt x="100" y="23"/>
                              </a:lnTo>
                              <a:lnTo>
                                <a:pt x="55" y="60"/>
                              </a:lnTo>
                              <a:lnTo>
                                <a:pt x="52" y="60"/>
                              </a:lnTo>
                              <a:lnTo>
                                <a:pt x="48" y="60"/>
                              </a:lnTo>
                              <a:lnTo>
                                <a:pt x="2" y="23"/>
                              </a:lnTo>
                              <a:lnTo>
                                <a:pt x="0" y="20"/>
                              </a:lnTo>
                              <a:lnTo>
                                <a:pt x="2" y="16"/>
                              </a:lnTo>
                              <a:lnTo>
                                <a:pt x="10" y="1"/>
                              </a:lnTo>
                              <a:lnTo>
                                <a:pt x="12" y="0"/>
                              </a:lnTo>
                              <a:lnTo>
                                <a:pt x="15" y="0"/>
                              </a:lnTo>
                              <a:lnTo>
                                <a:pt x="48" y="18"/>
                              </a:lnTo>
                              <a:lnTo>
                                <a:pt x="52" y="18"/>
                              </a:lnTo>
                              <a:lnTo>
                                <a:pt x="55" y="18"/>
                              </a:lnTo>
                              <a:lnTo>
                                <a:pt x="87" y="0"/>
                              </a:lnTo>
                              <a:lnTo>
                                <a:pt x="90" y="0"/>
                              </a:lnTo>
                              <a:lnTo>
                                <a:pt x="92" y="1"/>
                              </a:lnTo>
                              <a:lnTo>
                                <a:pt x="10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799"/>
                      <wps:cNvSpPr>
                        <a:spLocks noChangeAspect="1"/>
                      </wps:cNvSpPr>
                      <wps:spPr bwMode="auto">
                        <a:xfrm>
                          <a:off x="2262" y="852"/>
                          <a:ext cx="94" cy="120"/>
                        </a:xfrm>
                        <a:custGeom>
                          <a:avLst/>
                          <a:gdLst>
                            <a:gd name="T0" fmla="*/ 0 w 188"/>
                            <a:gd name="T1" fmla="*/ 4 h 242"/>
                            <a:gd name="T2" fmla="*/ 0 w 188"/>
                            <a:gd name="T3" fmla="*/ 0 h 242"/>
                            <a:gd name="T4" fmla="*/ 2 w 188"/>
                            <a:gd name="T5" fmla="*/ 0 h 242"/>
                            <a:gd name="T6" fmla="*/ 50 w 188"/>
                            <a:gd name="T7" fmla="*/ 0 h 242"/>
                            <a:gd name="T8" fmla="*/ 53 w 188"/>
                            <a:gd name="T9" fmla="*/ 0 h 242"/>
                            <a:gd name="T10" fmla="*/ 55 w 188"/>
                            <a:gd name="T11" fmla="*/ 4 h 242"/>
                            <a:gd name="T12" fmla="*/ 82 w 188"/>
                            <a:gd name="T13" fmla="*/ 64 h 242"/>
                            <a:gd name="T14" fmla="*/ 83 w 188"/>
                            <a:gd name="T15" fmla="*/ 67 h 242"/>
                            <a:gd name="T16" fmla="*/ 85 w 188"/>
                            <a:gd name="T17" fmla="*/ 70 h 242"/>
                            <a:gd name="T18" fmla="*/ 88 w 188"/>
                            <a:gd name="T19" fmla="*/ 80 h 242"/>
                            <a:gd name="T20" fmla="*/ 95 w 188"/>
                            <a:gd name="T21" fmla="*/ 99 h 242"/>
                            <a:gd name="T22" fmla="*/ 100 w 188"/>
                            <a:gd name="T23" fmla="*/ 84 h 242"/>
                            <a:gd name="T24" fmla="*/ 107 w 188"/>
                            <a:gd name="T25" fmla="*/ 67 h 242"/>
                            <a:gd name="T26" fmla="*/ 133 w 188"/>
                            <a:gd name="T27" fmla="*/ 4 h 242"/>
                            <a:gd name="T28" fmla="*/ 135 w 188"/>
                            <a:gd name="T29" fmla="*/ 2 h 242"/>
                            <a:gd name="T30" fmla="*/ 138 w 188"/>
                            <a:gd name="T31" fmla="*/ 0 h 242"/>
                            <a:gd name="T32" fmla="*/ 187 w 188"/>
                            <a:gd name="T33" fmla="*/ 0 h 242"/>
                            <a:gd name="T34" fmla="*/ 188 w 188"/>
                            <a:gd name="T35" fmla="*/ 2 h 242"/>
                            <a:gd name="T36" fmla="*/ 188 w 188"/>
                            <a:gd name="T37" fmla="*/ 4 h 242"/>
                            <a:gd name="T38" fmla="*/ 120 w 188"/>
                            <a:gd name="T39" fmla="*/ 140 h 242"/>
                            <a:gd name="T40" fmla="*/ 118 w 188"/>
                            <a:gd name="T41" fmla="*/ 143 h 242"/>
                            <a:gd name="T42" fmla="*/ 118 w 188"/>
                            <a:gd name="T43" fmla="*/ 147 h 242"/>
                            <a:gd name="T44" fmla="*/ 118 w 188"/>
                            <a:gd name="T45" fmla="*/ 238 h 242"/>
                            <a:gd name="T46" fmla="*/ 117 w 188"/>
                            <a:gd name="T47" fmla="*/ 242 h 242"/>
                            <a:gd name="T48" fmla="*/ 115 w 188"/>
                            <a:gd name="T49" fmla="*/ 242 h 242"/>
                            <a:gd name="T50" fmla="*/ 72 w 188"/>
                            <a:gd name="T51" fmla="*/ 242 h 242"/>
                            <a:gd name="T52" fmla="*/ 70 w 188"/>
                            <a:gd name="T53" fmla="*/ 242 h 242"/>
                            <a:gd name="T54" fmla="*/ 68 w 188"/>
                            <a:gd name="T55" fmla="*/ 238 h 242"/>
                            <a:gd name="T56" fmla="*/ 68 w 188"/>
                            <a:gd name="T57" fmla="*/ 147 h 242"/>
                            <a:gd name="T58" fmla="*/ 68 w 188"/>
                            <a:gd name="T59" fmla="*/ 143 h 242"/>
                            <a:gd name="T60" fmla="*/ 67 w 188"/>
                            <a:gd name="T61" fmla="*/ 140 h 242"/>
                            <a:gd name="T62" fmla="*/ 0 w 188"/>
                            <a:gd name="T63" fmla="*/ 4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88" h="242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50" y="0"/>
                              </a:lnTo>
                              <a:lnTo>
                                <a:pt x="53" y="0"/>
                              </a:lnTo>
                              <a:lnTo>
                                <a:pt x="55" y="4"/>
                              </a:lnTo>
                              <a:lnTo>
                                <a:pt x="82" y="64"/>
                              </a:lnTo>
                              <a:lnTo>
                                <a:pt x="83" y="67"/>
                              </a:lnTo>
                              <a:lnTo>
                                <a:pt x="85" y="70"/>
                              </a:lnTo>
                              <a:lnTo>
                                <a:pt x="88" y="80"/>
                              </a:lnTo>
                              <a:lnTo>
                                <a:pt x="95" y="99"/>
                              </a:lnTo>
                              <a:lnTo>
                                <a:pt x="100" y="84"/>
                              </a:lnTo>
                              <a:lnTo>
                                <a:pt x="107" y="67"/>
                              </a:lnTo>
                              <a:lnTo>
                                <a:pt x="133" y="4"/>
                              </a:lnTo>
                              <a:lnTo>
                                <a:pt x="135" y="2"/>
                              </a:lnTo>
                              <a:lnTo>
                                <a:pt x="138" y="0"/>
                              </a:lnTo>
                              <a:lnTo>
                                <a:pt x="187" y="0"/>
                              </a:lnTo>
                              <a:lnTo>
                                <a:pt x="188" y="2"/>
                              </a:lnTo>
                              <a:lnTo>
                                <a:pt x="188" y="4"/>
                              </a:lnTo>
                              <a:lnTo>
                                <a:pt x="120" y="140"/>
                              </a:lnTo>
                              <a:lnTo>
                                <a:pt x="118" y="143"/>
                              </a:lnTo>
                              <a:lnTo>
                                <a:pt x="118" y="147"/>
                              </a:lnTo>
                              <a:lnTo>
                                <a:pt x="118" y="238"/>
                              </a:lnTo>
                              <a:lnTo>
                                <a:pt x="117" y="242"/>
                              </a:lnTo>
                              <a:lnTo>
                                <a:pt x="115" y="242"/>
                              </a:lnTo>
                              <a:lnTo>
                                <a:pt x="72" y="242"/>
                              </a:lnTo>
                              <a:lnTo>
                                <a:pt x="70" y="242"/>
                              </a:lnTo>
                              <a:lnTo>
                                <a:pt x="68" y="238"/>
                              </a:lnTo>
                              <a:lnTo>
                                <a:pt x="68" y="147"/>
                              </a:lnTo>
                              <a:lnTo>
                                <a:pt x="68" y="143"/>
                              </a:lnTo>
                              <a:lnTo>
                                <a:pt x="67" y="14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Freeform 800"/>
                      <wps:cNvSpPr>
                        <a:spLocks noChangeAspect="1"/>
                      </wps:cNvSpPr>
                      <wps:spPr bwMode="auto">
                        <a:xfrm>
                          <a:off x="2298" y="813"/>
                          <a:ext cx="41" cy="34"/>
                        </a:xfrm>
                        <a:custGeom>
                          <a:avLst/>
                          <a:gdLst>
                            <a:gd name="T0" fmla="*/ 62 w 82"/>
                            <a:gd name="T1" fmla="*/ 0 h 68"/>
                            <a:gd name="T2" fmla="*/ 65 w 82"/>
                            <a:gd name="T3" fmla="*/ 0 h 68"/>
                            <a:gd name="T4" fmla="*/ 67 w 82"/>
                            <a:gd name="T5" fmla="*/ 2 h 68"/>
                            <a:gd name="T6" fmla="*/ 82 w 82"/>
                            <a:gd name="T7" fmla="*/ 32 h 68"/>
                            <a:gd name="T8" fmla="*/ 82 w 82"/>
                            <a:gd name="T9" fmla="*/ 35 h 68"/>
                            <a:gd name="T10" fmla="*/ 80 w 82"/>
                            <a:gd name="T11" fmla="*/ 37 h 68"/>
                            <a:gd name="T12" fmla="*/ 15 w 82"/>
                            <a:gd name="T13" fmla="*/ 68 h 68"/>
                            <a:gd name="T14" fmla="*/ 12 w 82"/>
                            <a:gd name="T15" fmla="*/ 68 h 68"/>
                            <a:gd name="T16" fmla="*/ 10 w 82"/>
                            <a:gd name="T17" fmla="*/ 67 h 68"/>
                            <a:gd name="T18" fmla="*/ 0 w 82"/>
                            <a:gd name="T19" fmla="*/ 47 h 68"/>
                            <a:gd name="T20" fmla="*/ 0 w 82"/>
                            <a:gd name="T21" fmla="*/ 45 h 68"/>
                            <a:gd name="T22" fmla="*/ 2 w 82"/>
                            <a:gd name="T23" fmla="*/ 42 h 68"/>
                            <a:gd name="T24" fmla="*/ 62 w 82"/>
                            <a:gd name="T25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2" h="68">
                              <a:moveTo>
                                <a:pt x="62" y="0"/>
                              </a:moveTo>
                              <a:lnTo>
                                <a:pt x="65" y="0"/>
                              </a:lnTo>
                              <a:lnTo>
                                <a:pt x="67" y="2"/>
                              </a:lnTo>
                              <a:lnTo>
                                <a:pt x="82" y="32"/>
                              </a:lnTo>
                              <a:lnTo>
                                <a:pt x="82" y="35"/>
                              </a:lnTo>
                              <a:lnTo>
                                <a:pt x="80" y="37"/>
                              </a:lnTo>
                              <a:lnTo>
                                <a:pt x="15" y="68"/>
                              </a:lnTo>
                              <a:lnTo>
                                <a:pt x="12" y="68"/>
                              </a:lnTo>
                              <a:lnTo>
                                <a:pt x="10" y="67"/>
                              </a:lnTo>
                              <a:lnTo>
                                <a:pt x="0" y="47"/>
                              </a:lnTo>
                              <a:lnTo>
                                <a:pt x="0" y="45"/>
                              </a:lnTo>
                              <a:lnTo>
                                <a:pt x="2" y="42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801"/>
                      <wps:cNvSpPr>
                        <a:spLocks noChangeAspect="1"/>
                      </wps:cNvSpPr>
                      <wps:spPr bwMode="auto">
                        <a:xfrm>
                          <a:off x="8188" y="8695"/>
                          <a:ext cx="1232" cy="3818"/>
                        </a:xfrm>
                        <a:custGeom>
                          <a:avLst/>
                          <a:gdLst>
                            <a:gd name="T0" fmla="*/ 1945 w 2463"/>
                            <a:gd name="T1" fmla="*/ 6472 h 7638"/>
                            <a:gd name="T2" fmla="*/ 1695 w 2463"/>
                            <a:gd name="T3" fmla="*/ 6237 h 7638"/>
                            <a:gd name="T4" fmla="*/ 1470 w 2463"/>
                            <a:gd name="T5" fmla="*/ 5983 h 7638"/>
                            <a:gd name="T6" fmla="*/ 1272 w 2463"/>
                            <a:gd name="T7" fmla="*/ 5708 h 7638"/>
                            <a:gd name="T8" fmla="*/ 1102 w 2463"/>
                            <a:gd name="T9" fmla="*/ 5415 h 7638"/>
                            <a:gd name="T10" fmla="*/ 963 w 2463"/>
                            <a:gd name="T11" fmla="*/ 5107 h 7638"/>
                            <a:gd name="T12" fmla="*/ 853 w 2463"/>
                            <a:gd name="T13" fmla="*/ 4784 h 7638"/>
                            <a:gd name="T14" fmla="*/ 773 w 2463"/>
                            <a:gd name="T15" fmla="*/ 4447 h 7638"/>
                            <a:gd name="T16" fmla="*/ 728 w 2463"/>
                            <a:gd name="T17" fmla="*/ 4103 h 7638"/>
                            <a:gd name="T18" fmla="*/ 714 w 2463"/>
                            <a:gd name="T19" fmla="*/ 3761 h 7638"/>
                            <a:gd name="T20" fmla="*/ 736 w 2463"/>
                            <a:gd name="T21" fmla="*/ 3422 h 7638"/>
                            <a:gd name="T22" fmla="*/ 791 w 2463"/>
                            <a:gd name="T23" fmla="*/ 3087 h 7638"/>
                            <a:gd name="T24" fmla="*/ 878 w 2463"/>
                            <a:gd name="T25" fmla="*/ 2761 h 7638"/>
                            <a:gd name="T26" fmla="*/ 998 w 2463"/>
                            <a:gd name="T27" fmla="*/ 2443 h 7638"/>
                            <a:gd name="T28" fmla="*/ 1147 w 2463"/>
                            <a:gd name="T29" fmla="*/ 2136 h 7638"/>
                            <a:gd name="T30" fmla="*/ 1329 w 2463"/>
                            <a:gd name="T31" fmla="*/ 1843 h 7638"/>
                            <a:gd name="T32" fmla="*/ 1555 w 2463"/>
                            <a:gd name="T33" fmla="*/ 1550 h 7638"/>
                            <a:gd name="T34" fmla="*/ 1810 w 2463"/>
                            <a:gd name="T35" fmla="*/ 1284 h 7638"/>
                            <a:gd name="T36" fmla="*/ 2088 w 2463"/>
                            <a:gd name="T37" fmla="*/ 1049 h 7638"/>
                            <a:gd name="T38" fmla="*/ 2386 w 2463"/>
                            <a:gd name="T39" fmla="*/ 846 h 7638"/>
                            <a:gd name="T40" fmla="*/ 2343 w 2463"/>
                            <a:gd name="T41" fmla="*/ 55 h 7638"/>
                            <a:gd name="T42" fmla="*/ 2108 w 2463"/>
                            <a:gd name="T43" fmla="*/ 180 h 7638"/>
                            <a:gd name="T44" fmla="*/ 1882 w 2463"/>
                            <a:gd name="T45" fmla="*/ 318 h 7638"/>
                            <a:gd name="T46" fmla="*/ 1664 w 2463"/>
                            <a:gd name="T47" fmla="*/ 473 h 7638"/>
                            <a:gd name="T48" fmla="*/ 1454 w 2463"/>
                            <a:gd name="T49" fmla="*/ 643 h 7638"/>
                            <a:gd name="T50" fmla="*/ 1254 w 2463"/>
                            <a:gd name="T51" fmla="*/ 828 h 7638"/>
                            <a:gd name="T52" fmla="*/ 1064 w 2463"/>
                            <a:gd name="T53" fmla="*/ 1026 h 7638"/>
                            <a:gd name="T54" fmla="*/ 886 w 2463"/>
                            <a:gd name="T55" fmla="*/ 1239 h 7638"/>
                            <a:gd name="T56" fmla="*/ 683 w 2463"/>
                            <a:gd name="T57" fmla="*/ 1524 h 7638"/>
                            <a:gd name="T58" fmla="*/ 473 w 2463"/>
                            <a:gd name="T59" fmla="*/ 1882 h 7638"/>
                            <a:gd name="T60" fmla="*/ 300 w 2463"/>
                            <a:gd name="T61" fmla="*/ 2255 h 7638"/>
                            <a:gd name="T62" fmla="*/ 166 w 2463"/>
                            <a:gd name="T63" fmla="*/ 2641 h 7638"/>
                            <a:gd name="T64" fmla="*/ 72 w 2463"/>
                            <a:gd name="T65" fmla="*/ 3037 h 7638"/>
                            <a:gd name="T66" fmla="*/ 15 w 2463"/>
                            <a:gd name="T67" fmla="*/ 3442 h 7638"/>
                            <a:gd name="T68" fmla="*/ 0 w 2463"/>
                            <a:gd name="T69" fmla="*/ 3853 h 7638"/>
                            <a:gd name="T70" fmla="*/ 25 w 2463"/>
                            <a:gd name="T71" fmla="*/ 4266 h 7638"/>
                            <a:gd name="T72" fmla="*/ 90 w 2463"/>
                            <a:gd name="T73" fmla="*/ 4679 h 7638"/>
                            <a:gd name="T74" fmla="*/ 195 w 2463"/>
                            <a:gd name="T75" fmla="*/ 5080 h 7638"/>
                            <a:gd name="T76" fmla="*/ 336 w 2463"/>
                            <a:gd name="T77" fmla="*/ 5466 h 7638"/>
                            <a:gd name="T78" fmla="*/ 515 w 2463"/>
                            <a:gd name="T79" fmla="*/ 5834 h 7638"/>
                            <a:gd name="T80" fmla="*/ 728 w 2463"/>
                            <a:gd name="T81" fmla="*/ 6181 h 7638"/>
                            <a:gd name="T82" fmla="*/ 974 w 2463"/>
                            <a:gd name="T83" fmla="*/ 6507 h 7638"/>
                            <a:gd name="T84" fmla="*/ 1254 w 2463"/>
                            <a:gd name="T85" fmla="*/ 6808 h 7638"/>
                            <a:gd name="T86" fmla="*/ 1564 w 2463"/>
                            <a:gd name="T87" fmla="*/ 7083 h 7638"/>
                            <a:gd name="T88" fmla="*/ 1908 w 2463"/>
                            <a:gd name="T89" fmla="*/ 7333 h 7638"/>
                            <a:gd name="T90" fmla="*/ 2275 w 2463"/>
                            <a:gd name="T91" fmla="*/ 7546 h 7638"/>
                            <a:gd name="T92" fmla="*/ 2423 w 2463"/>
                            <a:gd name="T93" fmla="*/ 6810 h 7638"/>
                            <a:gd name="T94" fmla="*/ 2266 w 2463"/>
                            <a:gd name="T95" fmla="*/ 6712 h 7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463" h="7638">
                              <a:moveTo>
                                <a:pt x="2150" y="6632"/>
                              </a:moveTo>
                              <a:lnTo>
                                <a:pt x="2080" y="6580"/>
                              </a:lnTo>
                              <a:lnTo>
                                <a:pt x="2013" y="6527"/>
                              </a:lnTo>
                              <a:lnTo>
                                <a:pt x="1945" y="6472"/>
                              </a:lnTo>
                              <a:lnTo>
                                <a:pt x="1880" y="6416"/>
                              </a:lnTo>
                              <a:lnTo>
                                <a:pt x="1817" y="6357"/>
                              </a:lnTo>
                              <a:lnTo>
                                <a:pt x="1755" y="6297"/>
                              </a:lnTo>
                              <a:lnTo>
                                <a:pt x="1695" y="6237"/>
                              </a:lnTo>
                              <a:lnTo>
                                <a:pt x="1637" y="6176"/>
                              </a:lnTo>
                              <a:lnTo>
                                <a:pt x="1579" y="6112"/>
                              </a:lnTo>
                              <a:lnTo>
                                <a:pt x="1524" y="6048"/>
                              </a:lnTo>
                              <a:lnTo>
                                <a:pt x="1470" y="5983"/>
                              </a:lnTo>
                              <a:lnTo>
                                <a:pt x="1417" y="5916"/>
                              </a:lnTo>
                              <a:lnTo>
                                <a:pt x="1367" y="5848"/>
                              </a:lnTo>
                              <a:lnTo>
                                <a:pt x="1319" y="5778"/>
                              </a:lnTo>
                              <a:lnTo>
                                <a:pt x="1272" y="5708"/>
                              </a:lnTo>
                              <a:lnTo>
                                <a:pt x="1227" y="5636"/>
                              </a:lnTo>
                              <a:lnTo>
                                <a:pt x="1184" y="5563"/>
                              </a:lnTo>
                              <a:lnTo>
                                <a:pt x="1142" y="5490"/>
                              </a:lnTo>
                              <a:lnTo>
                                <a:pt x="1102" y="5415"/>
                              </a:lnTo>
                              <a:lnTo>
                                <a:pt x="1064" y="5340"/>
                              </a:lnTo>
                              <a:lnTo>
                                <a:pt x="1029" y="5263"/>
                              </a:lnTo>
                              <a:lnTo>
                                <a:pt x="994" y="5185"/>
                              </a:lnTo>
                              <a:lnTo>
                                <a:pt x="963" y="5107"/>
                              </a:lnTo>
                              <a:lnTo>
                                <a:pt x="931" y="5027"/>
                              </a:lnTo>
                              <a:lnTo>
                                <a:pt x="903" y="4947"/>
                              </a:lnTo>
                              <a:lnTo>
                                <a:pt x="876" y="4865"/>
                              </a:lnTo>
                              <a:lnTo>
                                <a:pt x="853" y="4784"/>
                              </a:lnTo>
                              <a:lnTo>
                                <a:pt x="829" y="4701"/>
                              </a:lnTo>
                              <a:lnTo>
                                <a:pt x="808" y="4617"/>
                              </a:lnTo>
                              <a:lnTo>
                                <a:pt x="789" y="4532"/>
                              </a:lnTo>
                              <a:lnTo>
                                <a:pt x="773" y="4447"/>
                              </a:lnTo>
                              <a:lnTo>
                                <a:pt x="758" y="4361"/>
                              </a:lnTo>
                              <a:lnTo>
                                <a:pt x="746" y="4276"/>
                              </a:lnTo>
                              <a:lnTo>
                                <a:pt x="736" y="4189"/>
                              </a:lnTo>
                              <a:lnTo>
                                <a:pt x="728" y="4103"/>
                              </a:lnTo>
                              <a:lnTo>
                                <a:pt x="721" y="4018"/>
                              </a:lnTo>
                              <a:lnTo>
                                <a:pt x="716" y="3931"/>
                              </a:lnTo>
                              <a:lnTo>
                                <a:pt x="714" y="3846"/>
                              </a:lnTo>
                              <a:lnTo>
                                <a:pt x="714" y="3761"/>
                              </a:lnTo>
                              <a:lnTo>
                                <a:pt x="718" y="3675"/>
                              </a:lnTo>
                              <a:lnTo>
                                <a:pt x="721" y="3590"/>
                              </a:lnTo>
                              <a:lnTo>
                                <a:pt x="728" y="3505"/>
                              </a:lnTo>
                              <a:lnTo>
                                <a:pt x="736" y="3422"/>
                              </a:lnTo>
                              <a:lnTo>
                                <a:pt x="748" y="3337"/>
                              </a:lnTo>
                              <a:lnTo>
                                <a:pt x="759" y="3254"/>
                              </a:lnTo>
                              <a:lnTo>
                                <a:pt x="774" y="3170"/>
                              </a:lnTo>
                              <a:lnTo>
                                <a:pt x="791" y="3087"/>
                              </a:lnTo>
                              <a:lnTo>
                                <a:pt x="809" y="3006"/>
                              </a:lnTo>
                              <a:lnTo>
                                <a:pt x="831" y="2922"/>
                              </a:lnTo>
                              <a:lnTo>
                                <a:pt x="853" y="2841"/>
                              </a:lnTo>
                              <a:lnTo>
                                <a:pt x="878" y="2761"/>
                              </a:lnTo>
                              <a:lnTo>
                                <a:pt x="904" y="2681"/>
                              </a:lnTo>
                              <a:lnTo>
                                <a:pt x="933" y="2601"/>
                              </a:lnTo>
                              <a:lnTo>
                                <a:pt x="964" y="2521"/>
                              </a:lnTo>
                              <a:lnTo>
                                <a:pt x="998" y="2443"/>
                              </a:lnTo>
                              <a:lnTo>
                                <a:pt x="1031" y="2365"/>
                              </a:lnTo>
                              <a:lnTo>
                                <a:pt x="1067" y="2288"/>
                              </a:lnTo>
                              <a:lnTo>
                                <a:pt x="1107" y="2211"/>
                              </a:lnTo>
                              <a:lnTo>
                                <a:pt x="1147" y="2136"/>
                              </a:lnTo>
                              <a:lnTo>
                                <a:pt x="1191" y="2062"/>
                              </a:lnTo>
                              <a:lnTo>
                                <a:pt x="1234" y="1988"/>
                              </a:lnTo>
                              <a:lnTo>
                                <a:pt x="1281" y="1915"/>
                              </a:lnTo>
                              <a:lnTo>
                                <a:pt x="1329" y="1843"/>
                              </a:lnTo>
                              <a:lnTo>
                                <a:pt x="1379" y="1772"/>
                              </a:lnTo>
                              <a:lnTo>
                                <a:pt x="1435" y="1697"/>
                              </a:lnTo>
                              <a:lnTo>
                                <a:pt x="1494" y="1624"/>
                              </a:lnTo>
                              <a:lnTo>
                                <a:pt x="1555" y="1550"/>
                              </a:lnTo>
                              <a:lnTo>
                                <a:pt x="1617" y="1480"/>
                              </a:lnTo>
                              <a:lnTo>
                                <a:pt x="1679" y="1414"/>
                              </a:lnTo>
                              <a:lnTo>
                                <a:pt x="1744" y="1347"/>
                              </a:lnTo>
                              <a:lnTo>
                                <a:pt x="1810" y="1284"/>
                              </a:lnTo>
                              <a:lnTo>
                                <a:pt x="1878" y="1222"/>
                              </a:lnTo>
                              <a:lnTo>
                                <a:pt x="1947" y="1162"/>
                              </a:lnTo>
                              <a:lnTo>
                                <a:pt x="2017" y="1104"/>
                              </a:lnTo>
                              <a:lnTo>
                                <a:pt x="2088" y="1049"/>
                              </a:lnTo>
                              <a:lnTo>
                                <a:pt x="2162" y="994"/>
                              </a:lnTo>
                              <a:lnTo>
                                <a:pt x="2235" y="943"/>
                              </a:lnTo>
                              <a:lnTo>
                                <a:pt x="2310" y="894"/>
                              </a:lnTo>
                              <a:lnTo>
                                <a:pt x="2386" y="846"/>
                              </a:lnTo>
                              <a:lnTo>
                                <a:pt x="2463" y="801"/>
                              </a:lnTo>
                              <a:lnTo>
                                <a:pt x="2463" y="0"/>
                              </a:lnTo>
                              <a:lnTo>
                                <a:pt x="2403" y="27"/>
                              </a:lnTo>
                              <a:lnTo>
                                <a:pt x="2343" y="55"/>
                              </a:lnTo>
                              <a:lnTo>
                                <a:pt x="2285" y="85"/>
                              </a:lnTo>
                              <a:lnTo>
                                <a:pt x="2225" y="115"/>
                              </a:lnTo>
                              <a:lnTo>
                                <a:pt x="2167" y="147"/>
                              </a:lnTo>
                              <a:lnTo>
                                <a:pt x="2108" y="180"/>
                              </a:lnTo>
                              <a:lnTo>
                                <a:pt x="2052" y="213"/>
                              </a:lnTo>
                              <a:lnTo>
                                <a:pt x="1995" y="247"/>
                              </a:lnTo>
                              <a:lnTo>
                                <a:pt x="1938" y="283"/>
                              </a:lnTo>
                              <a:lnTo>
                                <a:pt x="1882" y="318"/>
                              </a:lnTo>
                              <a:lnTo>
                                <a:pt x="1827" y="357"/>
                              </a:lnTo>
                              <a:lnTo>
                                <a:pt x="1772" y="395"/>
                              </a:lnTo>
                              <a:lnTo>
                                <a:pt x="1717" y="433"/>
                              </a:lnTo>
                              <a:lnTo>
                                <a:pt x="1664" y="473"/>
                              </a:lnTo>
                              <a:lnTo>
                                <a:pt x="1610" y="515"/>
                              </a:lnTo>
                              <a:lnTo>
                                <a:pt x="1557" y="556"/>
                              </a:lnTo>
                              <a:lnTo>
                                <a:pt x="1505" y="600"/>
                              </a:lnTo>
                              <a:lnTo>
                                <a:pt x="1454" y="643"/>
                              </a:lnTo>
                              <a:lnTo>
                                <a:pt x="1402" y="688"/>
                              </a:lnTo>
                              <a:lnTo>
                                <a:pt x="1352" y="733"/>
                              </a:lnTo>
                              <a:lnTo>
                                <a:pt x="1302" y="779"/>
                              </a:lnTo>
                              <a:lnTo>
                                <a:pt x="1254" y="828"/>
                              </a:lnTo>
                              <a:lnTo>
                                <a:pt x="1204" y="876"/>
                              </a:lnTo>
                              <a:lnTo>
                                <a:pt x="1157" y="924"/>
                              </a:lnTo>
                              <a:lnTo>
                                <a:pt x="1111" y="974"/>
                              </a:lnTo>
                              <a:lnTo>
                                <a:pt x="1064" y="1026"/>
                              </a:lnTo>
                              <a:lnTo>
                                <a:pt x="1017" y="1078"/>
                              </a:lnTo>
                              <a:lnTo>
                                <a:pt x="973" y="1131"/>
                              </a:lnTo>
                              <a:lnTo>
                                <a:pt x="929" y="1186"/>
                              </a:lnTo>
                              <a:lnTo>
                                <a:pt x="886" y="1239"/>
                              </a:lnTo>
                              <a:lnTo>
                                <a:pt x="843" y="1296"/>
                              </a:lnTo>
                              <a:lnTo>
                                <a:pt x="801" y="1352"/>
                              </a:lnTo>
                              <a:lnTo>
                                <a:pt x="741" y="1437"/>
                              </a:lnTo>
                              <a:lnTo>
                                <a:pt x="683" y="1524"/>
                              </a:lnTo>
                              <a:lnTo>
                                <a:pt x="626" y="1612"/>
                              </a:lnTo>
                              <a:lnTo>
                                <a:pt x="573" y="1702"/>
                              </a:lnTo>
                              <a:lnTo>
                                <a:pt x="521" y="1792"/>
                              </a:lnTo>
                              <a:lnTo>
                                <a:pt x="473" y="1882"/>
                              </a:lnTo>
                              <a:lnTo>
                                <a:pt x="426" y="1973"/>
                              </a:lnTo>
                              <a:lnTo>
                                <a:pt x="381" y="2067"/>
                              </a:lnTo>
                              <a:lnTo>
                                <a:pt x="340" y="2160"/>
                              </a:lnTo>
                              <a:lnTo>
                                <a:pt x="300" y="2255"/>
                              </a:lnTo>
                              <a:lnTo>
                                <a:pt x="263" y="2350"/>
                              </a:lnTo>
                              <a:lnTo>
                                <a:pt x="228" y="2446"/>
                              </a:lnTo>
                              <a:lnTo>
                                <a:pt x="196" y="2543"/>
                              </a:lnTo>
                              <a:lnTo>
                                <a:pt x="166" y="2641"/>
                              </a:lnTo>
                              <a:lnTo>
                                <a:pt x="138" y="2739"/>
                              </a:lnTo>
                              <a:lnTo>
                                <a:pt x="113" y="2837"/>
                              </a:lnTo>
                              <a:lnTo>
                                <a:pt x="92" y="2937"/>
                              </a:lnTo>
                              <a:lnTo>
                                <a:pt x="72" y="3037"/>
                              </a:lnTo>
                              <a:lnTo>
                                <a:pt x="53" y="3137"/>
                              </a:lnTo>
                              <a:lnTo>
                                <a:pt x="38" y="3239"/>
                              </a:lnTo>
                              <a:lnTo>
                                <a:pt x="25" y="3340"/>
                              </a:lnTo>
                              <a:lnTo>
                                <a:pt x="15" y="3442"/>
                              </a:lnTo>
                              <a:lnTo>
                                <a:pt x="7" y="3543"/>
                              </a:lnTo>
                              <a:lnTo>
                                <a:pt x="2" y="3647"/>
                              </a:lnTo>
                              <a:lnTo>
                                <a:pt x="0" y="3750"/>
                              </a:lnTo>
                              <a:lnTo>
                                <a:pt x="0" y="3853"/>
                              </a:lnTo>
                              <a:lnTo>
                                <a:pt x="2" y="3956"/>
                              </a:lnTo>
                              <a:lnTo>
                                <a:pt x="7" y="4060"/>
                              </a:lnTo>
                              <a:lnTo>
                                <a:pt x="13" y="4163"/>
                              </a:lnTo>
                              <a:lnTo>
                                <a:pt x="25" y="4266"/>
                              </a:lnTo>
                              <a:lnTo>
                                <a:pt x="37" y="4369"/>
                              </a:lnTo>
                              <a:lnTo>
                                <a:pt x="52" y="4474"/>
                              </a:lnTo>
                              <a:lnTo>
                                <a:pt x="70" y="4577"/>
                              </a:lnTo>
                              <a:lnTo>
                                <a:pt x="90" y="4679"/>
                              </a:lnTo>
                              <a:lnTo>
                                <a:pt x="112" y="4780"/>
                              </a:lnTo>
                              <a:lnTo>
                                <a:pt x="137" y="4882"/>
                              </a:lnTo>
                              <a:lnTo>
                                <a:pt x="165" y="4982"/>
                              </a:lnTo>
                              <a:lnTo>
                                <a:pt x="195" y="5080"/>
                              </a:lnTo>
                              <a:lnTo>
                                <a:pt x="226" y="5178"/>
                              </a:lnTo>
                              <a:lnTo>
                                <a:pt x="261" y="5275"/>
                              </a:lnTo>
                              <a:lnTo>
                                <a:pt x="298" y="5372"/>
                              </a:lnTo>
                              <a:lnTo>
                                <a:pt x="336" y="5466"/>
                              </a:lnTo>
                              <a:lnTo>
                                <a:pt x="378" y="5560"/>
                              </a:lnTo>
                              <a:lnTo>
                                <a:pt x="421" y="5653"/>
                              </a:lnTo>
                              <a:lnTo>
                                <a:pt x="466" y="5743"/>
                              </a:lnTo>
                              <a:lnTo>
                                <a:pt x="515" y="5834"/>
                              </a:lnTo>
                              <a:lnTo>
                                <a:pt x="565" y="5923"/>
                              </a:lnTo>
                              <a:lnTo>
                                <a:pt x="616" y="6009"/>
                              </a:lnTo>
                              <a:lnTo>
                                <a:pt x="671" y="6096"/>
                              </a:lnTo>
                              <a:lnTo>
                                <a:pt x="728" y="6181"/>
                              </a:lnTo>
                              <a:lnTo>
                                <a:pt x="786" y="6264"/>
                              </a:lnTo>
                              <a:lnTo>
                                <a:pt x="848" y="6347"/>
                              </a:lnTo>
                              <a:lnTo>
                                <a:pt x="909" y="6427"/>
                              </a:lnTo>
                              <a:lnTo>
                                <a:pt x="974" y="6507"/>
                              </a:lnTo>
                              <a:lnTo>
                                <a:pt x="1041" y="6584"/>
                              </a:lnTo>
                              <a:lnTo>
                                <a:pt x="1111" y="6660"/>
                              </a:lnTo>
                              <a:lnTo>
                                <a:pt x="1181" y="6735"/>
                              </a:lnTo>
                              <a:lnTo>
                                <a:pt x="1254" y="6808"/>
                              </a:lnTo>
                              <a:lnTo>
                                <a:pt x="1329" y="6880"/>
                              </a:lnTo>
                              <a:lnTo>
                                <a:pt x="1406" y="6948"/>
                              </a:lnTo>
                              <a:lnTo>
                                <a:pt x="1484" y="7017"/>
                              </a:lnTo>
                              <a:lnTo>
                                <a:pt x="1564" y="7083"/>
                              </a:lnTo>
                              <a:lnTo>
                                <a:pt x="1645" y="7148"/>
                              </a:lnTo>
                              <a:lnTo>
                                <a:pt x="1730" y="7210"/>
                              </a:lnTo>
                              <a:lnTo>
                                <a:pt x="1819" y="7273"/>
                              </a:lnTo>
                              <a:lnTo>
                                <a:pt x="1908" y="7333"/>
                              </a:lnTo>
                              <a:lnTo>
                                <a:pt x="1998" y="7390"/>
                              </a:lnTo>
                              <a:lnTo>
                                <a:pt x="2090" y="7444"/>
                              </a:lnTo>
                              <a:lnTo>
                                <a:pt x="2182" y="7496"/>
                              </a:lnTo>
                              <a:lnTo>
                                <a:pt x="2275" y="7546"/>
                              </a:lnTo>
                              <a:lnTo>
                                <a:pt x="2368" y="7593"/>
                              </a:lnTo>
                              <a:lnTo>
                                <a:pt x="2463" y="7638"/>
                              </a:lnTo>
                              <a:lnTo>
                                <a:pt x="2463" y="6833"/>
                              </a:lnTo>
                              <a:lnTo>
                                <a:pt x="2423" y="6810"/>
                              </a:lnTo>
                              <a:lnTo>
                                <a:pt x="2383" y="6787"/>
                              </a:lnTo>
                              <a:lnTo>
                                <a:pt x="2345" y="6762"/>
                              </a:lnTo>
                              <a:lnTo>
                                <a:pt x="2305" y="6737"/>
                              </a:lnTo>
                              <a:lnTo>
                                <a:pt x="2266" y="6712"/>
                              </a:lnTo>
                              <a:lnTo>
                                <a:pt x="2227" y="6685"/>
                              </a:lnTo>
                              <a:lnTo>
                                <a:pt x="2188" y="6659"/>
                              </a:lnTo>
                              <a:lnTo>
                                <a:pt x="2150" y="6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Freeform 802"/>
                      <wps:cNvSpPr>
                        <a:spLocks noChangeAspect="1"/>
                      </wps:cNvSpPr>
                      <wps:spPr bwMode="auto">
                        <a:xfrm>
                          <a:off x="9041" y="9709"/>
                          <a:ext cx="379" cy="1788"/>
                        </a:xfrm>
                        <a:custGeom>
                          <a:avLst/>
                          <a:gdLst>
                            <a:gd name="T0" fmla="*/ 758 w 758"/>
                            <a:gd name="T1" fmla="*/ 0 h 3577"/>
                            <a:gd name="T2" fmla="*/ 690 w 758"/>
                            <a:gd name="T3" fmla="*/ 68 h 3577"/>
                            <a:gd name="T4" fmla="*/ 625 w 758"/>
                            <a:gd name="T5" fmla="*/ 138 h 3577"/>
                            <a:gd name="T6" fmla="*/ 563 w 758"/>
                            <a:gd name="T7" fmla="*/ 212 h 3577"/>
                            <a:gd name="T8" fmla="*/ 505 w 758"/>
                            <a:gd name="T9" fmla="*/ 287 h 3577"/>
                            <a:gd name="T10" fmla="*/ 448 w 758"/>
                            <a:gd name="T11" fmla="*/ 363 h 3577"/>
                            <a:gd name="T12" fmla="*/ 395 w 758"/>
                            <a:gd name="T13" fmla="*/ 443 h 3577"/>
                            <a:gd name="T14" fmla="*/ 345 w 758"/>
                            <a:gd name="T15" fmla="*/ 523 h 3577"/>
                            <a:gd name="T16" fmla="*/ 298 w 758"/>
                            <a:gd name="T17" fmla="*/ 606 h 3577"/>
                            <a:gd name="T18" fmla="*/ 255 w 758"/>
                            <a:gd name="T19" fmla="*/ 691 h 3577"/>
                            <a:gd name="T20" fmla="*/ 213 w 758"/>
                            <a:gd name="T21" fmla="*/ 778 h 3577"/>
                            <a:gd name="T22" fmla="*/ 177 w 758"/>
                            <a:gd name="T23" fmla="*/ 866 h 3577"/>
                            <a:gd name="T24" fmla="*/ 143 w 758"/>
                            <a:gd name="T25" fmla="*/ 956 h 3577"/>
                            <a:gd name="T26" fmla="*/ 114 w 758"/>
                            <a:gd name="T27" fmla="*/ 1048 h 3577"/>
                            <a:gd name="T28" fmla="*/ 87 w 758"/>
                            <a:gd name="T29" fmla="*/ 1141 h 3577"/>
                            <a:gd name="T30" fmla="*/ 64 w 758"/>
                            <a:gd name="T31" fmla="*/ 1234 h 3577"/>
                            <a:gd name="T32" fmla="*/ 44 w 758"/>
                            <a:gd name="T33" fmla="*/ 1331 h 3577"/>
                            <a:gd name="T34" fmla="*/ 24 w 758"/>
                            <a:gd name="T35" fmla="*/ 1454 h 3577"/>
                            <a:gd name="T36" fmla="*/ 9 w 758"/>
                            <a:gd name="T37" fmla="*/ 1575 h 3577"/>
                            <a:gd name="T38" fmla="*/ 2 w 758"/>
                            <a:gd name="T39" fmla="*/ 1699 h 3577"/>
                            <a:gd name="T40" fmla="*/ 0 w 758"/>
                            <a:gd name="T41" fmla="*/ 1820 h 3577"/>
                            <a:gd name="T42" fmla="*/ 4 w 758"/>
                            <a:gd name="T43" fmla="*/ 1942 h 3577"/>
                            <a:gd name="T44" fmla="*/ 15 w 758"/>
                            <a:gd name="T45" fmla="*/ 2063 h 3577"/>
                            <a:gd name="T46" fmla="*/ 30 w 758"/>
                            <a:gd name="T47" fmla="*/ 2183 h 3577"/>
                            <a:gd name="T48" fmla="*/ 54 w 758"/>
                            <a:gd name="T49" fmla="*/ 2301 h 3577"/>
                            <a:gd name="T50" fmla="*/ 80 w 758"/>
                            <a:gd name="T51" fmla="*/ 2419 h 3577"/>
                            <a:gd name="T52" fmla="*/ 114 w 758"/>
                            <a:gd name="T53" fmla="*/ 2536 h 3577"/>
                            <a:gd name="T54" fmla="*/ 153 w 758"/>
                            <a:gd name="T55" fmla="*/ 2651 h 3577"/>
                            <a:gd name="T56" fmla="*/ 198 w 758"/>
                            <a:gd name="T57" fmla="*/ 2764 h 3577"/>
                            <a:gd name="T58" fmla="*/ 250 w 758"/>
                            <a:gd name="T59" fmla="*/ 2874 h 3577"/>
                            <a:gd name="T60" fmla="*/ 307 w 758"/>
                            <a:gd name="T61" fmla="*/ 2984 h 3577"/>
                            <a:gd name="T62" fmla="*/ 368 w 758"/>
                            <a:gd name="T63" fmla="*/ 3090 h 3577"/>
                            <a:gd name="T64" fmla="*/ 437 w 758"/>
                            <a:gd name="T65" fmla="*/ 3194 h 3577"/>
                            <a:gd name="T66" fmla="*/ 510 w 758"/>
                            <a:gd name="T67" fmla="*/ 3297 h 3577"/>
                            <a:gd name="T68" fmla="*/ 588 w 758"/>
                            <a:gd name="T69" fmla="*/ 3395 h 3577"/>
                            <a:gd name="T70" fmla="*/ 671 w 758"/>
                            <a:gd name="T71" fmla="*/ 3488 h 3577"/>
                            <a:gd name="T72" fmla="*/ 758 w 758"/>
                            <a:gd name="T73" fmla="*/ 3577 h 3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58" h="3577">
                              <a:moveTo>
                                <a:pt x="758" y="3577"/>
                              </a:moveTo>
                              <a:lnTo>
                                <a:pt x="758" y="0"/>
                              </a:lnTo>
                              <a:lnTo>
                                <a:pt x="723" y="34"/>
                              </a:lnTo>
                              <a:lnTo>
                                <a:pt x="690" y="68"/>
                              </a:lnTo>
                              <a:lnTo>
                                <a:pt x="658" y="103"/>
                              </a:lnTo>
                              <a:lnTo>
                                <a:pt x="625" y="138"/>
                              </a:lnTo>
                              <a:lnTo>
                                <a:pt x="593" y="175"/>
                              </a:lnTo>
                              <a:lnTo>
                                <a:pt x="563" y="212"/>
                              </a:lnTo>
                              <a:lnTo>
                                <a:pt x="533" y="248"/>
                              </a:lnTo>
                              <a:lnTo>
                                <a:pt x="505" y="287"/>
                              </a:lnTo>
                              <a:lnTo>
                                <a:pt x="475" y="325"/>
                              </a:lnTo>
                              <a:lnTo>
                                <a:pt x="448" y="363"/>
                              </a:lnTo>
                              <a:lnTo>
                                <a:pt x="422" y="403"/>
                              </a:lnTo>
                              <a:lnTo>
                                <a:pt x="395" y="443"/>
                              </a:lnTo>
                              <a:lnTo>
                                <a:pt x="370" y="483"/>
                              </a:lnTo>
                              <a:lnTo>
                                <a:pt x="345" y="523"/>
                              </a:lnTo>
                              <a:lnTo>
                                <a:pt x="322" y="565"/>
                              </a:lnTo>
                              <a:lnTo>
                                <a:pt x="298" y="606"/>
                              </a:lnTo>
                              <a:lnTo>
                                <a:pt x="277" y="648"/>
                              </a:lnTo>
                              <a:lnTo>
                                <a:pt x="255" y="691"/>
                              </a:lnTo>
                              <a:lnTo>
                                <a:pt x="233" y="734"/>
                              </a:lnTo>
                              <a:lnTo>
                                <a:pt x="213" y="778"/>
                              </a:lnTo>
                              <a:lnTo>
                                <a:pt x="195" y="821"/>
                              </a:lnTo>
                              <a:lnTo>
                                <a:pt x="177" y="866"/>
                              </a:lnTo>
                              <a:lnTo>
                                <a:pt x="160" y="911"/>
                              </a:lnTo>
                              <a:lnTo>
                                <a:pt x="143" y="956"/>
                              </a:lnTo>
                              <a:lnTo>
                                <a:pt x="129" y="1001"/>
                              </a:lnTo>
                              <a:lnTo>
                                <a:pt x="114" y="1048"/>
                              </a:lnTo>
                              <a:lnTo>
                                <a:pt x="99" y="1094"/>
                              </a:lnTo>
                              <a:lnTo>
                                <a:pt x="87" y="1141"/>
                              </a:lnTo>
                              <a:lnTo>
                                <a:pt x="74" y="1187"/>
                              </a:lnTo>
                              <a:lnTo>
                                <a:pt x="64" y="1234"/>
                              </a:lnTo>
                              <a:lnTo>
                                <a:pt x="52" y="1282"/>
                              </a:lnTo>
                              <a:lnTo>
                                <a:pt x="44" y="1331"/>
                              </a:lnTo>
                              <a:lnTo>
                                <a:pt x="32" y="1392"/>
                              </a:lnTo>
                              <a:lnTo>
                                <a:pt x="24" y="1454"/>
                              </a:lnTo>
                              <a:lnTo>
                                <a:pt x="15" y="1514"/>
                              </a:lnTo>
                              <a:lnTo>
                                <a:pt x="9" y="1575"/>
                              </a:lnTo>
                              <a:lnTo>
                                <a:pt x="5" y="1637"/>
                              </a:lnTo>
                              <a:lnTo>
                                <a:pt x="2" y="1699"/>
                              </a:lnTo>
                              <a:lnTo>
                                <a:pt x="0" y="1760"/>
                              </a:lnTo>
                              <a:lnTo>
                                <a:pt x="0" y="1820"/>
                              </a:lnTo>
                              <a:lnTo>
                                <a:pt x="2" y="1882"/>
                              </a:lnTo>
                              <a:lnTo>
                                <a:pt x="4" y="1942"/>
                              </a:lnTo>
                              <a:lnTo>
                                <a:pt x="9" y="2003"/>
                              </a:lnTo>
                              <a:lnTo>
                                <a:pt x="15" y="2063"/>
                              </a:lnTo>
                              <a:lnTo>
                                <a:pt x="22" y="2123"/>
                              </a:lnTo>
                              <a:lnTo>
                                <a:pt x="30" y="2183"/>
                              </a:lnTo>
                              <a:lnTo>
                                <a:pt x="40" y="2243"/>
                              </a:lnTo>
                              <a:lnTo>
                                <a:pt x="54" y="2301"/>
                              </a:lnTo>
                              <a:lnTo>
                                <a:pt x="65" y="2361"/>
                              </a:lnTo>
                              <a:lnTo>
                                <a:pt x="80" y="2419"/>
                              </a:lnTo>
                              <a:lnTo>
                                <a:pt x="97" y="2478"/>
                              </a:lnTo>
                              <a:lnTo>
                                <a:pt x="114" y="2536"/>
                              </a:lnTo>
                              <a:lnTo>
                                <a:pt x="133" y="2594"/>
                              </a:lnTo>
                              <a:lnTo>
                                <a:pt x="153" y="2651"/>
                              </a:lnTo>
                              <a:lnTo>
                                <a:pt x="175" y="2708"/>
                              </a:lnTo>
                              <a:lnTo>
                                <a:pt x="198" y="2764"/>
                              </a:lnTo>
                              <a:lnTo>
                                <a:pt x="223" y="2819"/>
                              </a:lnTo>
                              <a:lnTo>
                                <a:pt x="250" y="2874"/>
                              </a:lnTo>
                              <a:lnTo>
                                <a:pt x="277" y="2929"/>
                              </a:lnTo>
                              <a:lnTo>
                                <a:pt x="307" y="2984"/>
                              </a:lnTo>
                              <a:lnTo>
                                <a:pt x="337" y="3037"/>
                              </a:lnTo>
                              <a:lnTo>
                                <a:pt x="368" y="3090"/>
                              </a:lnTo>
                              <a:lnTo>
                                <a:pt x="402" y="3142"/>
                              </a:lnTo>
                              <a:lnTo>
                                <a:pt x="437" y="3194"/>
                              </a:lnTo>
                              <a:lnTo>
                                <a:pt x="473" y="3247"/>
                              </a:lnTo>
                              <a:lnTo>
                                <a:pt x="510" y="3297"/>
                              </a:lnTo>
                              <a:lnTo>
                                <a:pt x="550" y="3347"/>
                              </a:lnTo>
                              <a:lnTo>
                                <a:pt x="588" y="3395"/>
                              </a:lnTo>
                              <a:lnTo>
                                <a:pt x="630" y="3442"/>
                              </a:lnTo>
                              <a:lnTo>
                                <a:pt x="671" y="3488"/>
                              </a:lnTo>
                              <a:lnTo>
                                <a:pt x="715" y="3533"/>
                              </a:lnTo>
                              <a:lnTo>
                                <a:pt x="758" y="3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803"/>
                      <wps:cNvSpPr>
                        <a:spLocks noChangeAspect="1"/>
                      </wps:cNvSpPr>
                      <wps:spPr bwMode="auto">
                        <a:xfrm>
                          <a:off x="3297" y="0"/>
                          <a:ext cx="805" cy="1080"/>
                        </a:xfrm>
                        <a:custGeom>
                          <a:avLst/>
                          <a:gdLst>
                            <a:gd name="T0" fmla="*/ 873 w 1610"/>
                            <a:gd name="T1" fmla="*/ 58 h 2160"/>
                            <a:gd name="T2" fmla="*/ 846 w 1610"/>
                            <a:gd name="T3" fmla="*/ 173 h 2160"/>
                            <a:gd name="T4" fmla="*/ 816 w 1610"/>
                            <a:gd name="T5" fmla="*/ 288 h 2160"/>
                            <a:gd name="T6" fmla="*/ 781 w 1610"/>
                            <a:gd name="T7" fmla="*/ 401 h 2160"/>
                            <a:gd name="T8" fmla="*/ 741 w 1610"/>
                            <a:gd name="T9" fmla="*/ 513 h 2160"/>
                            <a:gd name="T10" fmla="*/ 698 w 1610"/>
                            <a:gd name="T11" fmla="*/ 623 h 2160"/>
                            <a:gd name="T12" fmla="*/ 650 w 1610"/>
                            <a:gd name="T13" fmla="*/ 731 h 2160"/>
                            <a:gd name="T14" fmla="*/ 598 w 1610"/>
                            <a:gd name="T15" fmla="*/ 836 h 2160"/>
                            <a:gd name="T16" fmla="*/ 543 w 1610"/>
                            <a:gd name="T17" fmla="*/ 941 h 2160"/>
                            <a:gd name="T18" fmla="*/ 483 w 1610"/>
                            <a:gd name="T19" fmla="*/ 1042 h 2160"/>
                            <a:gd name="T20" fmla="*/ 420 w 1610"/>
                            <a:gd name="T21" fmla="*/ 1142 h 2160"/>
                            <a:gd name="T22" fmla="*/ 351 w 1610"/>
                            <a:gd name="T23" fmla="*/ 1240 h 2160"/>
                            <a:gd name="T24" fmla="*/ 280 w 1610"/>
                            <a:gd name="T25" fmla="*/ 1335 h 2160"/>
                            <a:gd name="T26" fmla="*/ 205 w 1610"/>
                            <a:gd name="T27" fmla="*/ 1429 h 2160"/>
                            <a:gd name="T28" fmla="*/ 127 w 1610"/>
                            <a:gd name="T29" fmla="*/ 1520 h 2160"/>
                            <a:gd name="T30" fmla="*/ 43 w 1610"/>
                            <a:gd name="T31" fmla="*/ 1608 h 2160"/>
                            <a:gd name="T32" fmla="*/ 501 w 1610"/>
                            <a:gd name="T33" fmla="*/ 2160 h 2160"/>
                            <a:gd name="T34" fmla="*/ 611 w 1610"/>
                            <a:gd name="T35" fmla="*/ 2048 h 2160"/>
                            <a:gd name="T36" fmla="*/ 716 w 1610"/>
                            <a:gd name="T37" fmla="*/ 1931 h 2160"/>
                            <a:gd name="T38" fmla="*/ 816 w 1610"/>
                            <a:gd name="T39" fmla="*/ 1812 h 2160"/>
                            <a:gd name="T40" fmla="*/ 911 w 1610"/>
                            <a:gd name="T41" fmla="*/ 1688 h 2160"/>
                            <a:gd name="T42" fmla="*/ 999 w 1610"/>
                            <a:gd name="T43" fmla="*/ 1562 h 2160"/>
                            <a:gd name="T44" fmla="*/ 1083 w 1610"/>
                            <a:gd name="T45" fmla="*/ 1434 h 2160"/>
                            <a:gd name="T46" fmla="*/ 1161 w 1610"/>
                            <a:gd name="T47" fmla="*/ 1300 h 2160"/>
                            <a:gd name="T48" fmla="*/ 1234 w 1610"/>
                            <a:gd name="T49" fmla="*/ 1166 h 2160"/>
                            <a:gd name="T50" fmla="*/ 1301 w 1610"/>
                            <a:gd name="T51" fmla="*/ 1027 h 2160"/>
                            <a:gd name="T52" fmla="*/ 1362 w 1610"/>
                            <a:gd name="T53" fmla="*/ 887 h 2160"/>
                            <a:gd name="T54" fmla="*/ 1419 w 1610"/>
                            <a:gd name="T55" fmla="*/ 744 h 2160"/>
                            <a:gd name="T56" fmla="*/ 1469 w 1610"/>
                            <a:gd name="T57" fmla="*/ 599 h 2160"/>
                            <a:gd name="T58" fmla="*/ 1512 w 1610"/>
                            <a:gd name="T59" fmla="*/ 453 h 2160"/>
                            <a:gd name="T60" fmla="*/ 1551 w 1610"/>
                            <a:gd name="T61" fmla="*/ 303 h 2160"/>
                            <a:gd name="T62" fmla="*/ 1584 w 1610"/>
                            <a:gd name="T63" fmla="*/ 153 h 2160"/>
                            <a:gd name="T64" fmla="*/ 1610 w 1610"/>
                            <a:gd name="T65" fmla="*/ 0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10" h="2160">
                              <a:moveTo>
                                <a:pt x="884" y="0"/>
                              </a:moveTo>
                              <a:lnTo>
                                <a:pt x="873" y="58"/>
                              </a:lnTo>
                              <a:lnTo>
                                <a:pt x="859" y="117"/>
                              </a:lnTo>
                              <a:lnTo>
                                <a:pt x="846" y="173"/>
                              </a:lnTo>
                              <a:lnTo>
                                <a:pt x="831" y="231"/>
                              </a:lnTo>
                              <a:lnTo>
                                <a:pt x="816" y="288"/>
                              </a:lnTo>
                              <a:lnTo>
                                <a:pt x="798" y="345"/>
                              </a:lnTo>
                              <a:lnTo>
                                <a:pt x="781" y="401"/>
                              </a:lnTo>
                              <a:lnTo>
                                <a:pt x="761" y="456"/>
                              </a:lnTo>
                              <a:lnTo>
                                <a:pt x="741" y="513"/>
                              </a:lnTo>
                              <a:lnTo>
                                <a:pt x="720" y="568"/>
                              </a:lnTo>
                              <a:lnTo>
                                <a:pt x="698" y="623"/>
                              </a:lnTo>
                              <a:lnTo>
                                <a:pt x="675" y="676"/>
                              </a:lnTo>
                              <a:lnTo>
                                <a:pt x="650" y="731"/>
                              </a:lnTo>
                              <a:lnTo>
                                <a:pt x="625" y="784"/>
                              </a:lnTo>
                              <a:lnTo>
                                <a:pt x="598" y="836"/>
                              </a:lnTo>
                              <a:lnTo>
                                <a:pt x="571" y="889"/>
                              </a:lnTo>
                              <a:lnTo>
                                <a:pt x="543" y="941"/>
                              </a:lnTo>
                              <a:lnTo>
                                <a:pt x="513" y="992"/>
                              </a:lnTo>
                              <a:lnTo>
                                <a:pt x="483" y="1042"/>
                              </a:lnTo>
                              <a:lnTo>
                                <a:pt x="451" y="1092"/>
                              </a:lnTo>
                              <a:lnTo>
                                <a:pt x="420" y="1142"/>
                              </a:lnTo>
                              <a:lnTo>
                                <a:pt x="386" y="1192"/>
                              </a:lnTo>
                              <a:lnTo>
                                <a:pt x="351" y="1240"/>
                              </a:lnTo>
                              <a:lnTo>
                                <a:pt x="316" y="1289"/>
                              </a:lnTo>
                              <a:lnTo>
                                <a:pt x="280" y="1335"/>
                              </a:lnTo>
                              <a:lnTo>
                                <a:pt x="243" y="1384"/>
                              </a:lnTo>
                              <a:lnTo>
                                <a:pt x="205" y="1429"/>
                              </a:lnTo>
                              <a:lnTo>
                                <a:pt x="167" y="1475"/>
                              </a:lnTo>
                              <a:lnTo>
                                <a:pt x="127" y="1520"/>
                              </a:lnTo>
                              <a:lnTo>
                                <a:pt x="85" y="1563"/>
                              </a:lnTo>
                              <a:lnTo>
                                <a:pt x="43" y="1608"/>
                              </a:lnTo>
                              <a:lnTo>
                                <a:pt x="0" y="1650"/>
                              </a:lnTo>
                              <a:lnTo>
                                <a:pt x="501" y="2160"/>
                              </a:lnTo>
                              <a:lnTo>
                                <a:pt x="558" y="2105"/>
                              </a:lnTo>
                              <a:lnTo>
                                <a:pt x="611" y="2048"/>
                              </a:lnTo>
                              <a:lnTo>
                                <a:pt x="665" y="1990"/>
                              </a:lnTo>
                              <a:lnTo>
                                <a:pt x="716" y="1931"/>
                              </a:lnTo>
                              <a:lnTo>
                                <a:pt x="768" y="1871"/>
                              </a:lnTo>
                              <a:lnTo>
                                <a:pt x="816" y="1812"/>
                              </a:lnTo>
                              <a:lnTo>
                                <a:pt x="864" y="1750"/>
                              </a:lnTo>
                              <a:lnTo>
                                <a:pt x="911" y="1688"/>
                              </a:lnTo>
                              <a:lnTo>
                                <a:pt x="956" y="1625"/>
                              </a:lnTo>
                              <a:lnTo>
                                <a:pt x="999" y="1562"/>
                              </a:lnTo>
                              <a:lnTo>
                                <a:pt x="1043" y="1499"/>
                              </a:lnTo>
                              <a:lnTo>
                                <a:pt x="1083" y="1434"/>
                              </a:lnTo>
                              <a:lnTo>
                                <a:pt x="1123" y="1367"/>
                              </a:lnTo>
                              <a:lnTo>
                                <a:pt x="1161" y="1300"/>
                              </a:lnTo>
                              <a:lnTo>
                                <a:pt x="1199" y="1234"/>
                              </a:lnTo>
                              <a:lnTo>
                                <a:pt x="1234" y="1166"/>
                              </a:lnTo>
                              <a:lnTo>
                                <a:pt x="1269" y="1097"/>
                              </a:lnTo>
                              <a:lnTo>
                                <a:pt x="1301" y="1027"/>
                              </a:lnTo>
                              <a:lnTo>
                                <a:pt x="1332" y="957"/>
                              </a:lnTo>
                              <a:lnTo>
                                <a:pt x="1362" y="887"/>
                              </a:lnTo>
                              <a:lnTo>
                                <a:pt x="1391" y="816"/>
                              </a:lnTo>
                              <a:lnTo>
                                <a:pt x="1419" y="744"/>
                              </a:lnTo>
                              <a:lnTo>
                                <a:pt x="1444" y="673"/>
                              </a:lnTo>
                              <a:lnTo>
                                <a:pt x="1469" y="599"/>
                              </a:lnTo>
                              <a:lnTo>
                                <a:pt x="1492" y="526"/>
                              </a:lnTo>
                              <a:lnTo>
                                <a:pt x="1512" y="453"/>
                              </a:lnTo>
                              <a:lnTo>
                                <a:pt x="1532" y="378"/>
                              </a:lnTo>
                              <a:lnTo>
                                <a:pt x="1551" y="303"/>
                              </a:lnTo>
                              <a:lnTo>
                                <a:pt x="1569" y="228"/>
                              </a:lnTo>
                              <a:lnTo>
                                <a:pt x="1584" y="153"/>
                              </a:lnTo>
                              <a:lnTo>
                                <a:pt x="1597" y="77"/>
                              </a:lnTo>
                              <a:lnTo>
                                <a:pt x="1610" y="0"/>
                              </a:lnTo>
                              <a:lnTo>
                                <a:pt x="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5" o:spid="_x0000_s1026" style="position:absolute;margin-left:0;margin-top:0;width:598.35pt;height:846.05pt;z-index:251656704;mso-position-horizontal-relative:page;mso-position-vertical-relative:page" coordsize="94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">
              <o:lock v:ext="edit" aspectratio="t"/>
              <v:group id="Group 466" o:spid="_x0000_s1027" style="position:absolute;width:3633;height:13320" coordsize="3633,1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o:lock v:ext="edit" aspectratio="t"/>
                <v:rect id="Rectangle 467" o:spid="_x0000_s1028" style="position:absolute;width:359;height:1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qZcIA&#10;AADaAAAADwAAAGRycy9kb3ducmV2LnhtbESPT4vCMBTE74LfIbyFva3pimi3NhURZAVP/kH2+Gie&#10;bbV5KU3U6qc3woLHYWZ+w6SzztTiSq2rLCv4HkQgiHOrKy4U7HfLrxiE88gaa8uk4E4OZlm/l2Ki&#10;7Y03dN36QgQIuwQVlN43iZQuL8mgG9iGOHhH2xr0QbaF1C3eAtzUchhFY2mw4rBQYkOLkvLz9mIU&#10;2F9a80OP16fDz2Z0xPjvPFmNlPr86OZTEJ46/w7/t1dawQReV8IN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6plwgAAANoAAAAPAAAAAAAAAAAAAAAAAJgCAABkcnMvZG93&#10;bnJldi54bWxQSwUGAAAAAAQABAD1AAAAhwMAAAAA&#10;" fillcolor="#969594" stroked="f">
                  <o:lock v:ext="edit" aspectratio="t"/>
                </v:rect>
                <v:shape id="Freeform 468" o:spid="_x0000_s1029" style="position:absolute;left:724;top:1330;width:42;height:97;visibility:visible;mso-wrap-style:square;v-text-anchor:top" coordsize="8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tE7wA&#10;AADaAAAADwAAAGRycy9kb3ducmV2LnhtbERPuwrCMBTdBf8hXMFNUx1EqlFUUHRw8IWOl+baFJub&#10;0kStf28GwfFw3tN5Y0vxotoXjhUM+gkI4szpgnMF59O6NwbhA7LG0jEp+JCH+azdmmKq3ZsP9DqG&#10;XMQQ9ikqMCFUqZQ+M2TR911FHLm7qy2GCOtc6hrfMdyWcpgkI2mx4NhgsKKVoexxfFoFm9WCdsNw&#10;u66bg5Mnc9HLz32vVLfTLCYgAjXhL/65t1pB3BqvxBsgZ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Q20TvAAAANoAAAAPAAAAAAAAAAAAAAAAAJgCAABkcnMvZG93bnJldi54&#10;bWxQSwUGAAAAAAQABAD1AAAAgQMAAAAA&#10;" path="m78,65r-1,l75,65,68,60,63,57,58,53r-5,l48,52r-6,1l35,55r-5,5l27,67r-4,8l20,85r,13l18,113r2,15l22,142r1,11l27,163r5,9l37,176r6,4l50,180r7,l62,178r6,-3l75,168r2,l78,168r2,2l85,176r,2l83,181r-3,4l73,190r-8,3l58,195r-8,l38,195,28,190r-8,-7l12,175,7,163,4,150,,133,,115,,97,2,82,7,67,12,57r6,-9l27,42,37,38,48,37r9,1l65,40r8,5l80,50r3,2l85,53r,2l83,57r-5,8xm70,r2,l73,r2,l77,5r1,l78,7,77,8,52,25r-2,2l48,27r-1,l43,25,20,8r-2,l18,7r,-2l20,5,22,r1,l25,r2,l48,12,70,xe" fillcolor="#969594" stroked="f">
                  <v:path arrowok="t" o:connecttype="custom" o:connectlocs="38,32;37,32;31,28;26,26;21,26;15,30;11,37;10,49;10,64;11,76;16,86;21,90;28,90;34,87;38,84;39,84;42,88;42,89;40,92;32,96;25,97;14,95;6,87;2,75;0,57;1,41;6,28;13,21;24,18;32,20;40,25;42,26;41,28;35,0;36,0;37,0;39,2;39,3;26,12;24,13;21,12;9,4;9,2;11,0;11,0;13,0;35,0" o:connectangles="0,0,0,0,0,0,0,0,0,0,0,0,0,0,0,0,0,0,0,0,0,0,0,0,0,0,0,0,0,0,0,0,0,0,0,0,0,0,0,0,0,0,0,0,0,0,0"/>
                  <o:lock v:ext="edit" aspectratio="t" verticies="t"/>
                </v:shape>
                <v:shape id="Freeform 469" o:spid="_x0000_s1030" style="position:absolute;left:774;top:1371;width:43;height:56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BTsQA&#10;AADaAAAADwAAAGRycy9kb3ducmV2LnhtbESPT4vCMBTE74LfITzBm6a6ILvVKOIfEA8L6iIeH82z&#10;rTYvpcna1k+/ERY8DjPzG2a2aEwhHlS53LKC0TACQZxYnXOq4Oe0HXyCcB5ZY2GZFLTkYDHvdmYY&#10;a1vzgR5Hn4oAYRejgsz7MpbSJRkZdENbEgfvaiuDPsgqlbrCOsBNIcdRNJEGcw4LGZa0yii5H3+N&#10;gud6Qx/1tj23o/3le3e756m8rJTq95rlFISnxr/D/+2dVvAFryvh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oQU7EAAAA2gAAAA8AAAAAAAAAAAAAAAAAmAIAAGRycy9k&#10;b3ducmV2LnhtbFBLBQYAAAAABAAEAPUAAACJAwAAAAA=&#10;" path="m18,60r,9l20,75r3,7l26,89r4,3l35,95r6,2l48,97r5,l58,95r7,-2l73,90r2,-1l76,89r,1l81,98r,2l80,102r-7,3l66,108r-6,2l53,112r-7,l36,112,26,108r-6,-5l13,97,6,89,3,80,1,69,,57,1,44,3,34,6,24r5,-9l18,9,25,4,35,r8,l50,r6,2l61,4r5,3l70,10r5,4l78,20r2,5l83,39r2,16l83,59r-2,1l18,60xm66,47r,-8l65,32,63,27,60,22,56,19,53,15,48,14r-5,l36,14r-3,1l28,19r-3,3l23,27r-3,5l18,39r,8l66,47xe" fillcolor="#969594" stroked="f">
                  <v:path arrowok="t" o:connecttype="custom" o:connectlocs="9,35;12,41;15,46;21,49;27,49;33,47;38,45;38,45;41,49;41,50;37,53;30,55;23,56;13,54;7,49;2,40;0,29;2,17;6,8;13,2;22,0;28,1;33,4;38,7;40,13;43,28;41,30;33,24;33,16;30,11;27,8;22,7;17,8;13,11;10,16;9,24" o:connectangles="0,0,0,0,0,0,0,0,0,0,0,0,0,0,0,0,0,0,0,0,0,0,0,0,0,0,0,0,0,0,0,0,0,0,0,0"/>
                  <o:lock v:ext="edit" aspectratio="t" verticies="t"/>
                </v:shape>
                <v:shape id="Freeform 470" o:spid="_x0000_s1031" style="position:absolute;left:824;top:1371;width:34;height:56;visibility:visible;mso-wrap-style:square;v-text-anchor:top" coordsize="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8zsMA&#10;AADbAAAADwAAAGRycy9kb3ducmV2LnhtbERPyWrDMBC9F/IPYgq9NXJ8cFo3SmhKAwYfmg2S42BN&#10;bRNrZCTFcf8+KhR6m8dbZ7EaTScGcr61rGA2TUAQV1a3XCs4HjbPLyB8QNbYWSYFP+RhtZw8LDDX&#10;9sY7GvahFjGEfY4KmhD6XEpfNWTQT21PHLlv6wyGCF0ttcNbDDedTJMkkwZbjg0N9vTRUHXZX42C&#10;89wVOyzLz2y7TV8vtP5y3WlQ6ulxfH8DEWgM/+I/d6Hj/Bn8/h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p8zsMAAADbAAAADwAAAAAAAAAAAAAAAACYAgAAZHJzL2Rv&#10;d25yZXYueG1sUEsFBgAAAAAEAAQA9QAAAIgDAAAAAA==&#10;" path="m3,92l5,90r1,l20,97r13,1l41,97r5,-4l50,89r1,-7l50,77,48,74,43,69,36,65,21,57,11,52,8,47,5,42,3,37,1,30,3,24,5,19,8,14,11,9,16,5,21,2,28,r8,l45,,55,4r6,3l65,9r,1l60,19r,1l58,20r-2,l45,15,35,14r-7,1l23,19r-3,3l18,29r2,6l23,40r5,4l46,52r10,7l63,65r3,7l68,80r,9l66,93r-3,5l58,103r-5,4l48,110r-7,2l33,112r-8,l16,110,8,107,,103r,-1l,100,3,92xe" fillcolor="#969594" stroked="f">
                  <v:path arrowok="t" o:connecttype="custom" o:connectlocs="3,45;3,45;10,49;21,49;25,45;25,39;22,35;11,29;4,24;2,19;2,12;4,7;8,3;14,0;23,0;31,4;33,5;30,10;29,10;28,10;18,7;12,10;9,15;12,20;23,26;32,33;34,40;33,47;29,52;24,55;17,56;8,55;0,52;0,51;0,50" o:connectangles="0,0,0,0,0,0,0,0,0,0,0,0,0,0,0,0,0,0,0,0,0,0,0,0,0,0,0,0,0,0,0,0,0,0,0"/>
                  <o:lock v:ext="edit" aspectratio="t"/>
                </v:shape>
                <v:shape id="Freeform 471" o:spid="_x0000_s1032" style="position:absolute;left:871;top:1345;width:38;height:81;visibility:visible;mso-wrap-style:square;v-text-anchor:top" coordsize="7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v0cAA&#10;AADbAAAADwAAAGRycy9kb3ducmV2LnhtbERPy6rCMBDdC/5DGOHuNNWFaDWKCIIIcn0U3A7N2Bab&#10;SW1S7b1fbwTB3RzOc+bL1pTiQbUrLCsYDiIQxKnVBWcKkvOmPwHhPLLG0jIp+CMHy0W3M8dY2ycf&#10;6XHymQgh7GJUkHtfxVK6NCeDbmAr4sBdbW3QB1hnUtf4DOGmlKMoGkuDBYeGHCta55TeTo1R0Pwf&#10;kt1uQlFy/b1cDveNpGYvlfrptasZCE+t/4o/7q0O86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Gv0cAAAADbAAAADwAAAAAAAAAAAAAAAACYAgAAZHJzL2Rvd25y&#10;ZXYueG1sUEsFBgAAAAAEAAQA9QAAAIUDAAAAAA==&#10;" path="m62,53r1,-2l65,51r2,2l75,58r,2l75,61,37,103r40,48l77,153r-2,1l67,161r-2,l63,161,17,106r,52l17,159r-2,l3,159r-1,l,158,,6,2,5,3,3,15,r2,1l17,3r,100l62,53xe" fillcolor="#969594" stroked="f">
                  <v:path arrowok="t" o:connecttype="custom" o:connectlocs="31,27;31,26;31,26;32,26;33,27;37,29;37,29;37,30;37,31;37,31;18,52;38,76;38,76;38,77;38,77;37,77;33,81;32,81;32,81;31,81;31,81;8,53;8,79;8,80;7,80;1,80;1,80;0,79;0,3;1,3;1,2;7,0;7,0;7,0;7,0;8,1;8,2;8,52;31,27" o:connectangles="0,0,0,0,0,0,0,0,0,0,0,0,0,0,0,0,0,0,0,0,0,0,0,0,0,0,0,0,0,0,0,0,0,0,0,0,0,0,0"/>
                  <o:lock v:ext="edit" aspectratio="t"/>
                </v:shape>
                <v:shape id="Freeform 472" o:spid="_x0000_s1033" style="position:absolute;left:917;top:1348;width:41;height:79;visibility:visible;mso-wrap-style:square;v-text-anchor:top" coordsize="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Q7cMA&#10;AADbAAAADwAAAGRycy9kb3ducmV2LnhtbERPy2rCQBTdC/7DcAvuzKQSpI1OpEjFLrqoNpUuL5mb&#10;h83cSTOjSf/eWRRcHs57vRlNK67Uu8aygscoBkFcWN1wpSD/3M2fQDiPrLG1TAr+yMEmm07WmGo7&#10;8IGuR1+JEMIuRQW1910qpStqMugi2xEHrrS9QR9gX0nd4xDCTSsXcbyUBhsODTV2tK2p+DlejIKP&#10;9+/l75cvz7kzz6chPyWv+yRRavYwvqxAeBr9XfzvftMKFmF9+BJ+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4Q7cMAAADbAAAADwAAAAAAAAAAAAAAAACYAgAAZHJzL2Rv&#10;d25yZXYueG1sUEsFBgAAAAAEAAQA9QAAAIgDAAAAAA==&#10;" path="m18,106r,9l20,121r3,7l26,135r4,3l35,141r6,2l46,143r7,l58,141r6,-2l73,136r,-1l74,135r2,l76,136r3,8l81,146r-2,2l73,151r-7,3l59,156r-6,2l46,158r-11,l26,154r-8,-5l11,143,6,135,3,126,,115,,103,,90,3,80,6,70r5,-9l18,55r7,-5l33,46r10,l50,46r4,2l61,50r5,3l69,56r5,4l78,66r1,5l83,85r,16l83,105r-2,1l18,106xm66,93l64,85r,-7l61,73,59,68,56,65,51,61,48,60r-7,l36,60r-5,1l28,65r-3,3l21,73r-1,5l18,85r,8l66,93xm69,r2,l73,r,1l79,10r2,1l81,13r-2,2l43,33r-2,l40,35r,-2l38,33,36,30r,-2l35,26r1,l36,25,69,xe" fillcolor="#969594" stroked="f">
                  <v:path arrowok="t" o:connecttype="custom" o:connectlocs="9,58;11,64;15,69;20,72;26,72;32,70;36,68;38,68;39,72;40,73;36,76;29,78;23,79;13,77;5,72;1,63;0,52;1,40;5,31;12,25;21,23;27,24;33,27;37,30;39,36;41,51;40,53;33,47;32,39;29,34;25,31;20,30;15,31;12,34;10,39;9,47;34,0;35,0;36,1;40,6;40,7;21,17;20,18;19,17;18,14;18,13;34,0" o:connectangles="0,0,0,0,0,0,0,0,0,0,0,0,0,0,0,0,0,0,0,0,0,0,0,0,0,0,0,0,0,0,0,0,0,0,0,0,0,0,0,0,0,0,0,0,0,0,0"/>
                  <o:lock v:ext="edit" aspectratio="t" verticies="t"/>
                </v:shape>
                <v:shape id="Freeform 473" o:spid="_x0000_s1034" style="position:absolute;left:989;top:1330;width:44;height:97;visibility:visible;mso-wrap-style:square;v-text-anchor:top" coordsize="8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AzsUA&#10;AADbAAAADwAAAGRycy9kb3ducmV2LnhtbESPT2vCQBTE7wW/w/KE3urGYGuIriKC2EM91D/o8ZF9&#10;ZoPZtyG7xvTbdwsFj8PM/IaZL3tbi45aXzlWMB4lIIgLpysuFRwPm7cMhA/IGmvHpOCHPCwXg5c5&#10;5to9+Ju6fShFhLDPUYEJocml9IUhi37kGuLoXV1rMUTZllK3+IhwW8s0ST6kxYrjgsGG1oaK2/5u&#10;FZxPu2N2CYlZv9dmlU67r+1klyn1OuxXMxCB+vAM/7c/tYJ0D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4DOxQAAANsAAAAPAAAAAAAAAAAAAAAAAJgCAABkcnMv&#10;ZG93bnJldi54bWxQSwUGAAAAAAQABAD1AAAAigMAAAAA&#10;" path="m5,170r,-2l7,168r2,l19,173r8,3l35,178r9,2l49,180r5,-2l59,175r3,-2l65,168r4,-3l69,160r1,-5l70,150r-1,-5l67,142r-3,-4l55,130,42,122,24,110,14,102,10,97,7,90,5,83r,-6l7,68,9,62r3,-7l17,48r7,-5l32,40r8,-2l49,37r11,1l74,42r8,3l85,50r,2l82,62r-2,l79,62,69,58,62,55,55,53r-6,l44,53r-5,2l35,57r-5,1l29,62r-4,3l25,70r-1,5l25,80r2,5l30,90r4,3l40,98r20,12l69,115r5,5l79,123r3,5l85,133r2,7l89,145r,7l89,162r-4,8l82,176r-5,7l69,188r-7,3l52,195r-10,l29,195,15,191,5,186,,181r2,-1l5,170xm70,r2,l74,r1,l77,5r2,l79,7,77,8,52,25r-2,2l49,27r-2,l44,25,20,8r-1,l19,7r,-2l20,5,22,r2,l25,r2,l49,12,70,xe" fillcolor="#969594" stroked="f">
                  <v:path arrowok="t" o:connecttype="custom" o:connectlocs="2,84;3,84;9,86;17,89;24,90;29,87;32,84;34,80;35,75;33,71;27,65;12,55;5,48;2,41;3,34;6,27;12,21;20,19;30,19;41,22;42,25;41,31;40,31;39,31;31,27;24,26;19,27;15,29;12,32;12,37;13,42;17,46;30,55;37,60;41,64;43,70;44,76;42,85;38,91;31,95;21,97;7,95;0,90;1,90;35,0;36,0;37,0;39,2;39,3;26,12;24,13;22,12;9,4;9,2;11,0;12,0;13,0;35,0" o:connectangles="0,0,0,0,0,0,0,0,0,0,0,0,0,0,0,0,0,0,0,0,0,0,0,0,0,0,0,0,0,0,0,0,0,0,0,0,0,0,0,0,0,0,0,0,0,0,0,0,0,0,0,0,0,0,0,0,0,0"/>
                  <o:lock v:ext="edit" aspectratio="t" verticies="t"/>
                </v:shape>
                <v:shape id="Freeform 474" o:spid="_x0000_s1035" style="position:absolute;left:1039;top:1371;width:46;height:55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hZ8YA&#10;AADbAAAADwAAAGRycy9kb3ducmV2LnhtbESPQWvCQBSE7wX/w/KE3urGHNoQXaWK0tLqweilt9fs&#10;azaYfRuyW037611B8DjMzDfMdN7bRpyo87VjBeNRAoK4dLrmSsFhv37KQPiArLFxTAr+yMN8NniY&#10;Yq7dmXd0KkIlIoR9jgpMCG0upS8NWfQj1xJH78d1FkOUXSV1h+cIt41Mk+RZWqw5LhhsaWmoPBa/&#10;VkH2/fm//eoP/LGq9m9mud5ki5dMqcdh/zoBEagP9/Ct/a4VpClcv8Qf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rhZ8YAAADbAAAADwAAAAAAAAAAAAAAAACYAgAAZHJz&#10;L2Rvd25yZXYueG1sUEsFBgAAAAAEAAQA9QAAAIsDAAAAAA==&#10;" path="m42,75r,4l44,80r,2l44,85r1,2l45,89r2,-7l50,75,75,2,77,r2,l90,4r2,1l92,7,52,108r-2,2l49,110r-9,l39,110r-2,-2l,7,,5,,4r2,l14,r1,l17,2,42,75xe" fillcolor="#969594" stroked="f">
                  <v:path arrowok="t" o:connecttype="custom" o:connectlocs="21,38;21,40;22,40;22,41;22,43;23,44;23,45;24,41;25,38;38,1;39,0;40,0;40,0;40,0;45,2;46,3;46,3;46,4;46,4;26,54;25,55;25,55;20,55;20,55;19,54;0,4;0,3;0,3;0,2;1,2;7,0;8,0;8,0;8,0;9,1;9,1;21,38" o:connectangles="0,0,0,0,0,0,0,0,0,0,0,0,0,0,0,0,0,0,0,0,0,0,0,0,0,0,0,0,0,0,0,0,0,0,0,0,0"/>
                  <o:lock v:ext="edit" aspectratio="t"/>
                </v:shape>
                <v:shape id="Freeform 475" o:spid="_x0000_s1036" style="position:absolute;left:1085;top:1348;width:47;height:101;visibility:visible;mso-wrap-style:square;v-text-anchor:top" coordsize="9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VvcMA&#10;AADbAAAADwAAAGRycy9kb3ducmV2LnhtbESP3YrCMBSE7wXfIZwF7zTVFdGuUURwERcFfx7g2Jxt&#10;yzYnJYlafXqzIHg5zMw3zHTemEpcyfnSsoJ+LwFBnFldcq7gdFx1xyB8QNZYWSYFd/Iwn7VbU0y1&#10;vfGeroeQiwhhn6KCIoQ6ldJnBRn0PVsTR+/XOoMhSpdL7fAW4aaSgyQZSYMlx4UCa1oWlP0dLkbB&#10;4z7pb1bfj43fnbc/iTX06TJSqvPRLL5ABGrCO/xqr7WCwRD+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VvcMAAADbAAAADwAAAAAAAAAAAAAAAACYAgAAZHJzL2Rv&#10;d25yZXYueG1sUEsFBgAAAAAEAAQA9QAAAIgDAAAAAA==&#10;" path="m48,133r2,6l52,149r3,-8l57,133,78,48r2,-2l82,48r11,3l95,53r,2l70,141r-8,25l55,184r-5,9l43,198r-6,3l28,203,18,201r-8,-3l3,194,,191r,-2l5,181r,-2l7,179r1,2l18,186r9,2l33,188r4,-5l42,178r3,-9l48,154r-8,l38,154r,-1l3,55r-1,l2,53r1,l5,51,17,48r1,l20,50r28,83xm77,r1,l80,r2,1l87,10r1,1l88,13r-1,2l50,33r-2,l48,35,47,33r-2,l43,30r,-2l43,26r2,-1l77,xe" fillcolor="#969594" stroked="f">
                  <v:path arrowok="t" o:connecttype="custom" o:connectlocs="25,69;27,70;39,24;40,23;41,24;47,26;47,26;47,27;31,83;25,96;18,100;9,100;1,97;0,95;2,90;3,89;4,90;13,94;18,91;22,84;20,77;19,76;1,27;1,26;8,24;9,24;24,66;39,0;40,0;43,5;44,6;43,7;24,16;23,16;21,15;21,13;22,12" o:connectangles="0,0,0,0,0,0,0,0,0,0,0,0,0,0,0,0,0,0,0,0,0,0,0,0,0,0,0,0,0,0,0,0,0,0,0,0,0"/>
                  <o:lock v:ext="edit" aspectratio="t" verticies="t"/>
                </v:shape>
                <v:shape id="Freeform 476" o:spid="_x0000_s1037" style="position:absolute;left:1138;top:1371;width:39;height:56;visibility:visible;mso-wrap-style:square;v-text-anchor:top" coordsize="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WG8UA&#10;AADbAAAADwAAAGRycy9kb3ducmV2LnhtbESPQYvCMBSE7wv+h/AEL4umKi7SNYoKgiAiuiteH82z&#10;Ldu81CbW6q83grDHYWa+YSazxhSipsrllhX0exEI4sTqnFMFvz+r7hiE88gaC8uk4E4OZtPWxwRj&#10;bW+8p/rgUxEg7GJUkHlfxlK6JCODrmdL4uCdbWXQB1mlUld4C3BTyEEUfUmDOYeFDEtaZpT8Ha5G&#10;wfpzvj2e8+HusjnVj+tj09+OF0elOu1m/g3CU+P/w+/2WisYjOD1Jfw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ZYbxQAAANsAAAAPAAAAAAAAAAAAAAAAAJgCAABkcnMv&#10;ZG93bnJldi54bWxQSwUGAAAAAAQABAD1AAAAigMAAAAA&#10;" path="m71,24r,1l69,25r-1,l61,20,56,17,51,15r-5,l39,15r-5,2l29,20r-3,4l23,29r-2,8l20,45,18,55r2,10l20,74r3,8l25,87r3,5l33,95r5,2l43,97r6,l54,95r7,-3l69,87r,-2l71,85r2,2l76,95r,2l76,98r,2l73,102r-7,5l58,110r-9,2l41,112r-8,l25,108r-7,-5l11,98,6,90,3,82,1,70,,59,1,45,3,34,6,24r7,-9l18,9,26,4,34,,44,r9,l59,2r7,3l71,9r5,3l78,14r,1l76,15r-5,9xe" fillcolor="#969594" stroked="f">
                  <v:path arrowok="t" o:connecttype="custom" o:connectlocs="36,13;35,13;31,10;26,8;20,8;15,10;12,15;10,23;10,33;12,41;14,46;19,49;25,49;31,46;35,43;36,43;38,48;38,49;37,51;29,55;21,56;13,54;6,49;2,41;0,30;2,17;7,8;13,2;22,0;30,1;36,5;39,7;38,8" o:connectangles="0,0,0,0,0,0,0,0,0,0,0,0,0,0,0,0,0,0,0,0,0,0,0,0,0,0,0,0,0,0,0,0,0"/>
                  <o:lock v:ext="edit" aspectratio="t"/>
                </v:shape>
                <v:shape id="Freeform 477" o:spid="_x0000_s1038" style="position:absolute;left:1182;top:1371;width:41;height:56;visibility:visible;mso-wrap-style:square;v-text-anchor:top" coordsize="8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20sQA&#10;AADbAAAADwAAAGRycy9kb3ducmV2LnhtbESPT2vCQBTE7wW/w/IEL0E35iAlugYJBIRioVbw+sg+&#10;k2D2bchu/rSfvlso9DjMzG+YQzabVozUu8aygu0mBkFcWt1wpeD2WaxfQTiPrLG1TAq+yEF2XLwc&#10;MNV24g8ar74SAcIuRQW1910qpStrMug2tiMO3sP2Bn2QfSV1j1OAm1YmcbyTBhsOCzV2lNdUPq+D&#10;UTANW46+3Tx27yXd3/IkKp6XSKnVcj7tQXia/X/4r33WCpId/H4JP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ttLEAAAA2wAAAA8AAAAAAAAAAAAAAAAAmAIAAGRycy9k&#10;b3ducmV2LnhtbFBLBQYAAAAABAAEAPUAAACJAwAAAAA=&#10;" path="m58,35l56,27,53,20,46,17,38,15,25,17,11,22r-1,l8,22,5,12r,-2l8,7,16,4,28,2,40,r8,l55,2r6,3l66,9r4,3l73,19r,5l75,32r,42l75,84r,6l78,97r2,5l81,103r-1,2l70,110r,2l68,112r-3,-5l60,97r-7,6l45,108r-9,2l28,112r-7,l16,110r-5,-3l6,103,3,98,1,93,,89,,82,,72,3,65,8,59r5,-7l21,49,31,45,45,44,58,42r,-7xm58,57r-10,l40,59r-7,1l26,62r-5,3l18,70r-2,5l16,80r2,7l21,92r5,5l33,97r5,l45,95r6,-5l58,85r,-28xe" fillcolor="#969594" stroked="f">
                  <v:path arrowok="t" o:connecttype="custom" o:connectlocs="28,14;23,9;13,9;5,11;4,11;3,6;4,4;14,1;24,0;31,3;35,6;37,12;38,37;38,45;40,51;41,52;40,53;35,56;33,54;27,52;18,55;11,56;6,54;2,49;0,45;0,36;4,30;11,25;23,22;29,18;24,29;17,30;11,33;8,38;9,44;13,49;19,49;26,45;29,29" o:connectangles="0,0,0,0,0,0,0,0,0,0,0,0,0,0,0,0,0,0,0,0,0,0,0,0,0,0,0,0,0,0,0,0,0,0,0,0,0,0,0"/>
                  <o:lock v:ext="edit" aspectratio="t" verticies="t"/>
                </v:shape>
                <v:shape id="Freeform 478" o:spid="_x0000_s1039" style="position:absolute;left:1237;top:1371;width:29;height:54;visibility:visible;mso-wrap-style:square;v-text-anchor:top" coordsize="6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Wc70A&#10;AADbAAAADwAAAGRycy9kb3ducmV2LnhtbESPzQrCMBCE74LvEFbwpqketFSjiCCIN38eYEnWttps&#10;ShM1vr0RBI/DzHzDLNfRNuJJna8dK5iMMxDE2pmaSwWX826Ug/AB2WDjmBS8ycN61e8tsTDuxUd6&#10;nkIpEoR9gQqqENpCSq8rsujHriVO3tV1FkOSXSlNh68Et42cZtlMWqw5LVTY0rYifT89rIKbZjnJ&#10;9+Zx2EUdDzLc6zy7KDUcxM0CRKAY/uFfe28UTOfw/Z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R2Wc70AAADbAAAADwAAAAAAAAAAAAAAAACYAgAAZHJzL2Rvd25yZXYu&#10;eG1sUEsFBgAAAAAEAAQA9QAAAIIDAAAAAA==&#10;" path="m10,r2,l15,2r2,3l20,12r2,7l30,9,37,4,42,r6,l55,r5,4l58,5,53,17r,2l52,19,48,17r-1,l45,17r-5,l37,20r-7,5l23,34r,73l23,108r-3,l8,108r-1,l7,107,7,40,7,29,5,22,3,17,2,10,,9,,7r2,l10,xe" fillcolor="#969594" stroked="f">
                  <v:path arrowok="t" o:connecttype="custom" o:connectlocs="5,0;6,0;6,0;7,1;8,3;10,6;11,10;15,5;18,2;20,0;23,0;27,0;29,2;29,2;28,3;26,9;26,10;25,10;25,10;23,9;23,9;22,9;19,9;18,10;15,13;11,17;11,54;11,54;10,54;4,54;3,54;3,54;3,20;3,15;2,11;1,9;1,5;0,5;0,5;0,4;1,4;5,0" o:connectangles="0,0,0,0,0,0,0,0,0,0,0,0,0,0,0,0,0,0,0,0,0,0,0,0,0,0,0,0,0,0,0,0,0,0,0,0,0,0,0,0,0,0"/>
                  <o:lock v:ext="edit" aspectratio="t"/>
                </v:shape>
                <v:shape id="Freeform 479" o:spid="_x0000_s1040" style="position:absolute;left:1271;top:1371;width:35;height:56;visibility:visible;mso-wrap-style:square;v-text-anchor:top" coordsize="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mbb0A&#10;AADbAAAADwAAAGRycy9kb3ducmV2LnhtbERPSwrCMBDdC94hjOBOUxVEq1FEKIiC4m/hbmjGtthM&#10;ShO13t4sBJeP958vG1OKF9WusKxg0I9AEKdWF5wpuJyT3gSE88gaS8uk4EMOlot2a46xtm8+0uvk&#10;MxFC2MWoIPe+iqV0aU4GXd9WxIG729qgD7DOpK7xHcJNKYdRNJYGCw4NOVa0zil9nJ5GwVom0z1F&#10;u115ufF1lBwS3O4HSnU7zWoGwlPj/+Kfe6MVDMPY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HMmbb0AAADbAAAADwAAAAAAAAAAAAAAAACYAgAAZHJzL2Rvd25yZXYu&#10;eG1sUEsFBgAAAAAEAAQA9QAAAIIDAAAAAA==&#10;" path="m5,92r,-2l7,90r2,l22,97r13,1l42,97r7,-4l52,89r2,-7l52,77,50,74,45,69,39,65,22,57,14,52,9,47,7,42,4,37r,-7l4,24,7,19,9,14,14,9,19,5,24,2,30,r7,l47,r8,4l64,7r1,2l65,10r-3,9l60,20r-1,l47,15,37,14r-7,1l25,19r-3,3l20,29r2,6l25,40r5,4l47,52r12,7l65,65r4,7l70,80r-1,9l67,93r-3,5l60,103r-5,4l49,110r-7,2l35,112r-10,l17,110,9,107,2,103r-2,l,102r,-2l5,92xe" fillcolor="#969594" stroked="f">
                  <v:path arrowok="t" o:connecttype="custom" o:connectlocs="3,45;4,45;11,49;21,49;26,45;26,39;23,35;11,29;5,24;2,19;2,12;5,7;10,3;15,0;24,0;32,4;33,5;31,10;30,10;30,10;19,7;13,10;10,15;13,20;24,26;33,33;35,40;34,47;30,52;25,55;18,56;9,55;1,52;0,51;0,50" o:connectangles="0,0,0,0,0,0,0,0,0,0,0,0,0,0,0,0,0,0,0,0,0,0,0,0,0,0,0,0,0,0,0,0,0,0,0"/>
                  <o:lock v:ext="edit" aspectratio="t"/>
                </v:shape>
                <v:shape id="Freeform 480" o:spid="_x0000_s1041" style="position:absolute;left:1318;top:1345;width:38;height:81;visibility:visible;mso-wrap-style:square;v-text-anchor:top" coordsize="7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lbMQA&#10;AADbAAAADwAAAGRycy9kb3ducmV2LnhtbESPQWvCQBSE7wX/w/IEb3VTD2JTVykFQQJimga8PrLP&#10;JDT7NmY3MfrrXaHQ4zAz3zDr7WgaMVDnassK3uYRCOLC6ppLBfnP7nUFwnlkjY1lUnAjB9vN5GWN&#10;sbZX/qYh86UIEHYxKqi8b2MpXVGRQTe3LXHwzrYz6IPsSqk7vAa4aeQiipbSYM1hocKWvioqfrPe&#10;KOjvaZ4kK4ry8/F0Si87Sf1BKjWbjp8fIDyN/j/8195rBYt3eH4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ZWzEAAAA2wAAAA8AAAAAAAAAAAAAAAAAmAIAAGRycy9k&#10;b3ducmV2LnhtbFBLBQYAAAAABAAEAPUAAACJAwAAAAA=&#10;" path="m62,53r,-2l64,51r1,2l74,58r1,l75,60r,1l74,61,35,103r40,48l77,151r,2l75,153r,1l67,161r-2,l64,161,17,106r,52l17,159r-3,l2,159r-2,l,158,,6,,5,2,3,14,r1,l17,1r,2l17,103,62,53xe" fillcolor="#969594" stroked="f">
                  <v:path arrowok="t" o:connecttype="custom" o:connectlocs="31,27;31,26;32,26;32,26;32,27;37,29;37,29;37,30;37,31;37,31;17,52;37,76;38,76;38,77;37,77;37,77;33,81;32,81;32,81;32,81;32,81;8,53;8,79;8,80;7,80;1,80;0,80;0,79;0,3;0,3;1,2;7,0;7,0;7,0;7,0;8,1;8,2;8,52;31,27" o:connectangles="0,0,0,0,0,0,0,0,0,0,0,0,0,0,0,0,0,0,0,0,0,0,0,0,0,0,0,0,0,0,0,0,0,0,0,0,0,0,0"/>
                  <o:lock v:ext="edit" aspectratio="t"/>
                </v:shape>
                <v:shape id="Freeform 481" o:spid="_x0000_s1042" style="position:absolute;left:1363;top:1371;width:43;height:56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aPsAA&#10;AADbAAAADwAAAGRycy9kb3ducmV2LnhtbERPy4rCMBTdC/5DuAOz01QHtVTT4oNB3Yjj+AGX5tqW&#10;aW5KE2vn781CcHk471XWm1p01LrKsoLJOAJBnFtdcaHg+vs9ikE4j6yxtkwK/slBlg4HK0y0ffAP&#10;dRdfiBDCLkEFpfdNIqXLSzLoxrYhDtzNtgZ9gG0hdYuPEG5qOY2iuTRYcWgosaFtSfnf5W4U5KcN&#10;Xut9PCnW52234N2siTdHpT4/+vUShKfev8Uv90Er+Arrw5fw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RaPsAAAADbAAAADwAAAAAAAAAAAAAAAACYAgAAZHJzL2Rvd25y&#10;ZXYueG1sUEsFBgAAAAAEAAQA9QAAAIUDAAAAAA==&#10;" path="m87,57r,12l85,80r-5,9l75,97r-7,6l62,108r-10,4l42,112r-10,l23,108r-6,-5l10,98,5,90,2,80,,69,,57,,44,2,32,7,24r5,-9l18,9,25,4,35,,45,r8,l63,4r7,5l77,15r5,7l85,32r2,12l87,57xm17,54r1,11l18,74r4,8l25,89r3,3l32,95r6,3l43,98r7,l55,95r3,-2l62,89r3,-5l68,75r,-10l70,55,68,45r,-8l65,30,63,25,58,20,55,17,50,15,43,14r-6,1l32,17r-4,3l23,24r-1,6l18,37r,8l17,54xe" fillcolor="#969594" stroked="f">
                  <v:path arrowok="t" o:connecttype="custom" o:connectlocs="43,35;40,45;34,52;26,56;16,56;8,52;2,45;0,35;0,22;3,12;9,5;17,0;26,0;35,5;41,11;43,22;8,27;9,37;12,45;16,48;21,49;27,48;31,45;34,38;35,28;34,19;31,13;27,9;21,7;16,9;11,12;9,19;8,27" o:connectangles="0,0,0,0,0,0,0,0,0,0,0,0,0,0,0,0,0,0,0,0,0,0,0,0,0,0,0,0,0,0,0,0,0"/>
                  <o:lock v:ext="edit" aspectratio="t" verticies="t"/>
                </v:shape>
                <v:shape id="Freeform 482" o:spid="_x0000_s1043" style="position:absolute;left:1441;top:1371;width:44;height:56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HOsIA&#10;AADbAAAADwAAAGRycy9kb3ducmV2LnhtbESPX2vCMBTF3wd+h3CFva1pN5CtGkudKOLb3Obzpblr&#10;Opub0sRav70ZDHw8nD8/zqIYbSsG6n3jWEGWpCCIK6cbrhV8fW6eXkH4gKyxdUwKruShWE4eFphr&#10;d+EPGg6hFnGEfY4KTAhdLqWvDFn0ieuIo/fjeoshyr6WusdLHLetfE7TmbTYcCQY7OjdUHU6nG3k&#10;fl+3Wfnb8JFn2Xp/Lsc3062UepyO5RxEoDHcw//tnVbwksHf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0c6wgAAANsAAAAPAAAAAAAAAAAAAAAAAJgCAABkcnMvZG93&#10;bnJldi54bWxQSwUGAAAAAAQABAD1AAAAhwMAAAAA&#10;" path="m88,57r,12l87,80r-5,9l77,97r-7,6l63,108r-10,4l43,112r-10,l25,108r-7,-5l12,98,7,90,3,80,2,69,,57,2,44,3,32,8,24r5,-9l18,9,27,4,35,,45,,55,r8,4l72,9r6,6l83,22r4,10l88,44r,13xm18,54r,11l20,74r3,8l25,89r3,3l33,95r5,3l45,98r7,l57,95r3,-2l63,89r4,-5l68,75,70,65,72,55,70,45r,-8l67,30,65,25,60,20,57,17,52,15,45,14r-7,1l33,17r-5,3l25,24r-3,6l20,37r-2,8l18,54xe" fillcolor="#969594" stroked="f">
                  <v:path arrowok="t" o:connecttype="custom" o:connectlocs="44,35;41,45;35,52;27,56;17,56;9,52;4,45;1,35;1,22;4,12;9,5;18,0;28,0;36,5;42,11;44,22;9,27;10,37;13,45;17,48;23,49;29,48;32,45;34,38;36,28;35,19;33,13;29,9;23,7;17,9;13,12;10,19;9,27" o:connectangles="0,0,0,0,0,0,0,0,0,0,0,0,0,0,0,0,0,0,0,0,0,0,0,0,0,0,0,0,0,0,0,0,0"/>
                  <o:lock v:ext="edit" aspectratio="t" verticies="t"/>
                </v:shape>
                <v:shape id="Freeform 483" o:spid="_x0000_s1044" style="position:absolute;left:1500;top:1412;width:15;height:15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wKsMA&#10;AADbAAAADwAAAGRycy9kb3ducmV2LnhtbESPT2sCMRTE70K/Q3gFb5rtKqWuRmkLFQ8e6t/zY/O6&#10;uzR5WZJ0Xb+9EYQeh5n5DbNY9daIjnxoHCt4GWcgiEunG64UHA9fozcQISJrNI5JwZUCrJZPgwUW&#10;2l14R90+ViJBOBSooI6xLaQMZU0Ww9i1xMn7cd5iTNJXUnu8JLg1Ms+yV2mx4bRQY0ufNZW/+z+r&#10;IFvnvezC0ez87By+tx+z6clopYbP/fscRKQ+/ocf7Y1WMMnh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wKsMAAADbAAAADwAAAAAAAAAAAAAAAACYAgAAZHJzL2Rv&#10;d25yZXYueG1sUEsFBgAAAAAEAAQA9QAAAIgDAAAAAA==&#10;" path="m30,15r,6l27,26r-5,4l15,30r-6,l4,26,,21,,15,,8,4,3,9,r6,l22,r5,3l30,8r,7xe" fillcolor="#969594" stroked="f">
                  <v:path arrowok="t" o:connecttype="custom" o:connectlocs="15,8;15,11;14,13;11,15;8,15;5,15;2,13;0,11;0,8;0,4;2,2;5,0;8,0;11,0;14,2;15,4;15,8" o:connectangles="0,0,0,0,0,0,0,0,0,0,0,0,0,0,0,0,0"/>
                  <o:lock v:ext="edit" aspectratio="t"/>
                </v:shape>
                <v:shape id="Freeform 484" o:spid="_x0000_s1045" style="position:absolute;left:1530;top:1371;width:43;height:78;visibility:visible;mso-wrap-style:square;v-text-anchor:top" coordsize="8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MFcEA&#10;AADbAAAADwAAAGRycy9kb3ducmV2LnhtbESPQYvCMBSE74L/ITzBm6ZaEalGEcXiVV2QvT2aZ1tt&#10;XkoTbf33RljY4zAz3zCrTWcq8aLGlZYVTMYRCOLM6pJzBT+Xw2gBwnlkjZVlUvAmB5t1v7fCRNuW&#10;T/Q6+1wECLsEFRTe14mULivIoBvbmjh4N9sY9EE2udQNtgFuKjmNork0WHJYKLCmXUHZ4/w0CtJF&#10;+o7mz7Q9ZLN4z9f79feyZ6WGg267BOGp8//hv/ZRK4hj+H4JP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zBXBAAAA2wAAAA8AAAAAAAAAAAAAAAAAmAIAAGRycy9kb3du&#10;cmV2LnhtbFBLBQYAAAAABAAEAPUAAACGAwAAAAA=&#10;" path="m10,r,l12,r3,4l20,12,28,7,37,2,43,r9,l60,r7,4l73,9r5,6l81,24r2,8l85,42r,12l85,67,83,79,80,89r-5,8l70,103r-7,5l57,112r-9,l42,112r-5,-2l30,107r-7,-5l23,150r-1,2l20,153,8,157r-1,l7,155r,-2l7,34,5,20,2,12,,9,,7,10,xm23,89r7,3l35,95r7,2l47,97r5,l57,95r3,-3l63,87r2,-5l67,74r,-9l68,55,67,39,65,27,62,22,58,19,53,15r-5,l43,15r-6,2l30,20r-7,5l23,89xe" fillcolor="#969594" stroked="f">
                  <v:path arrowok="t" o:connecttype="custom" o:connectlocs="5,0;8,2;14,3;22,0;30,0;37,4;41,12;43,21;43,33;40,44;35,51;29,56;21,56;15,53;12,75;10,76;4,78;4,76;3,10;0,4;0,3;5,0;15,46;21,48;26,48;30,46;33,41;34,32;34,19;31,11;27,7;22,7;15,10;12,44" o:connectangles="0,0,0,0,0,0,0,0,0,0,0,0,0,0,0,0,0,0,0,0,0,0,0,0,0,0,0,0,0,0,0,0,0,0"/>
                  <o:lock v:ext="edit" aspectratio="t" verticies="t"/>
                </v:shape>
                <v:shape id="Freeform 485" o:spid="_x0000_s1046" style="position:absolute;left:1587;top:1412;width:16;height:15;visibility:visible;mso-wrap-style:square;v-text-anchor:top" coordsize="3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EmcQA&#10;AADbAAAADwAAAGRycy9kb3ducmV2LnhtbESPQWuDQBSE74X+h+UVcilxNQ2hmGxESguFnDReentx&#10;X9TEfSvuNtp/ny0Uehxm5html82mFzcaXWdZQRLFIIhrqztuFFTHj+UrCOeRNfaWScEPOcj2jw87&#10;TLWduKBb6RsRIOxSVNB6P6RSurolgy6yA3HwznY06IMcG6lHnALc9HIVxxtpsOOw0OJAby3V1/Lb&#10;KHDlCXldVXGe1NPh8vVc5Pl7odTiac63IDzN/j/81/7UCl7W8Psl/A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xJnEAAAA2wAAAA8AAAAAAAAAAAAAAAAAmAIAAGRycy9k&#10;b3ducmV2LnhtbFBLBQYAAAAABAAEAPUAAACJAwAAAAA=&#10;" path="m32,15r-2,6l27,26r-5,4l17,30r-7,l5,26,2,21,,15,2,8,5,3,10,r7,l23,r4,3l30,8r2,7xe" fillcolor="#969594" stroked="f">
                  <v:path arrowok="t" o:connecttype="custom" o:connectlocs="16,8;15,11;14,13;11,15;9,15;5,15;3,13;1,11;0,8;1,4;3,2;5,0;9,0;12,0;14,2;15,4;16,8" o:connectangles="0,0,0,0,0,0,0,0,0,0,0,0,0,0,0,0,0"/>
                  <o:lock v:ext="edit" aspectratio="t"/>
                </v:shape>
                <v:shape id="Freeform 486" o:spid="_x0000_s1047" style="position:absolute;left:1615;top:1371;width:35;height:56;visibility:visible;mso-wrap-style:square;v-text-anchor:top" coordsize="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fLsIA&#10;AADbAAAADwAAAGRycy9kb3ducmV2LnhtbESPzarCMBSE9xd8h3AEd9dUxYtWo4hQEAXFv4W7Q3Ns&#10;i81JaaLWtzeCcJfDzHzDTOeNKcWDaldYVtDrRiCIU6sLzhScjsnvCITzyBpLy6TgRQ7ms9bPFGNt&#10;n7ynx8FnIkDYxagg976KpXRpTgZd11bEwbva2qAPss6krvEZ4KaU/Sj6kwYLDgs5VrTMKb0d7kbB&#10;UibjLUWbTXm68HmQ7BJcb3tKddrNYgLCU+P/w9/2SisYDOHzJfw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x8uwgAAANsAAAAPAAAAAAAAAAAAAAAAAJgCAABkcnMvZG93&#10;bnJldi54bWxQSwUGAAAAAAQABAD1AAAAhwMAAAAA&#10;" path="m5,92r,-2l6,90r2,l21,97r14,1l41,97r7,-4l51,89r2,-7l51,77,50,74,45,69,38,65,21,57,13,52,8,47,5,42,3,37r,-7l3,24,5,19,8,14,13,9,18,5,23,2,30,r6,l46,r9,4l63,7r2,2l65,10r-4,9l60,20r-2,l46,15,36,14r-6,1l25,19r-4,3l20,29r1,6l25,40r5,4l46,52r12,7l65,65r3,7l70,80r-2,9l66,93r-3,5l60,103r-5,4l48,110r-7,2l35,112r-10,l16,110,8,107,1,103r-1,l,102r,-2l5,92xe" fillcolor="#969594" stroked="f">
                  <v:path arrowok="t" o:connecttype="custom" o:connectlocs="3,45;3,45;11,49;21,49;26,45;26,39;23,35;11,29;4,24;2,19;2,12;4,7;9,3;15,0;23,0;32,4;33,5;31,10;29,10;29,10;18,7;13,10;10,15;13,20;23,26;33,33;35,40;33,47;30,52;24,55;18,56;8,55;1,52;0,51;0,50" o:connectangles="0,0,0,0,0,0,0,0,0,0,0,0,0,0,0,0,0,0,0,0,0,0,0,0,0,0,0,0,0,0,0,0,0,0,0"/>
                  <o:lock v:ext="edit" aspectratio="t"/>
                </v:shape>
                <v:shape id="Freeform 487" o:spid="_x0000_s1048" style="position:absolute;left:1664;top:1412;width:15;height:15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2KcMA&#10;AADbAAAADwAAAGRycy9kb3ducmV2LnhtbESPQWsCMRSE74X+h/AK3mq2KlJXo7SC4sFDter5sXnu&#10;Lk1eliSu6783QsHjMDPfMLNFZ41oyYfasYKPfgaCuHC65lLB4Xf1/gkiRGSNxjEpuFGAxfz1ZYa5&#10;dlfeUbuPpUgQDjkqqGJscilDUZHF0HcNcfLOzluMSfpSao/XBLdGDrJsLC3WnBYqbGhZUfG3v1gF&#10;2XrQyTYczM5PTuFn+z0ZHY1WqvfWfU1BROriM/zf3mgFwz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J2KcMAAADbAAAADwAAAAAAAAAAAAAAAACYAgAAZHJzL2Rv&#10;d25yZXYueG1sUEsFBgAAAAAEAAQA9QAAAIgDAAAAAA==&#10;" path="m30,15r,6l27,26r-5,4l15,30r-6,l4,26,,21,,15,,8,4,3,9,r6,l22,r5,3l30,8r,7xe" fillcolor="#969594" stroked="f">
                  <v:path arrowok="t" o:connecttype="custom" o:connectlocs="15,8;15,11;14,13;11,15;8,15;5,15;2,13;0,11;0,8;0,4;2,2;5,0;8,0;11,0;14,2;15,4;15,8" o:connectangles="0,0,0,0,0,0,0,0,0,0,0,0,0,0,0,0,0"/>
                  <o:lock v:ext="edit" aspectratio="t"/>
                </v:shape>
                <v:shape id="Freeform 488" o:spid="_x0000_s1049" style="position:absolute;left:1694;top:1413;width:20;height:26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xNsIA&#10;AADbAAAADwAAAGRycy9kb3ducmV2LnhtbESPQWsCMRSE74X+h/AK3mrWWlrZGqUKQg9e1P6A1+Tt&#10;ZjF52Saprv31piD0OMzMN8x8OXgnThRTF1jBZFyBINbBdNwq+DxsHmcgUkY26AKTggslWC7u7+ZY&#10;m3DmHZ32uRUFwqlGBTbnvpYyaUse0zj0xMVrQvSYi4ytNBHPBe6dfKqqF+mx47Jgsae1JX3c/3gF&#10;v7aJ2mntvxy6WZo2q+/t80qp0cPw/gYi05D/w7f2h1EwfYW/L+U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vE2wgAAANsAAAAPAAAAAAAAAAAAAAAAAJgCAABkcnMvZG93&#10;bnJldi54bWxQSwUGAAAAAAQABAD1AAAAhwMAAAAA&#10;" path="m13,3l15,1,17,,35,r2,1l38,1,37,3r,2l12,51r-2,2l8,53r-1,l2,51,,49,,48,,46,13,3xe" fillcolor="#969594" stroked="f">
                  <v:path arrowok="t" o:connecttype="custom" o:connectlocs="7,1;8,0;9,0;18,0;19,0;20,0;19,1;19,2;6,25;5,26;4,26;4,26;4,26;4,26;4,26;1,25;0,24;0,24;0,24;0,23;7,1" o:connectangles="0,0,0,0,0,0,0,0,0,0,0,0,0,0,0,0,0,0,0,0,0"/>
                  <o:lock v:ext="edit" aspectratio="t"/>
                </v:shape>
                <v:shape id="Freeform 489" o:spid="_x0000_s1050" style="position:absolute;left:1751;top:1349;width:58;height:76;visibility:visible;mso-wrap-style:square;v-text-anchor:top" coordsize="1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tjMAA&#10;AADbAAAADwAAAGRycy9kb3ducmV2LnhtbERPy4rCMBTdC/5DuMJsRNNRqFKNogPCrBx8fMC1ubbF&#10;5qYmsda/NwthlofzXq47U4uWnK8sK/geJyCIc6srLhScT7vRHIQPyBpry6TgRR7Wq35viZm2Tz5Q&#10;ewyFiCHsM1RQhtBkUvq8JIN+bBviyF2tMxgidIXUDp8x3NRykiSpNFhxbCixoZ+S8tvxYRQUSXu5&#10;7aePvzZ16awe3rfDU7NV6mvQbRYgAnXhX/xx/2oF0zg2fo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1tjMAAAADbAAAADwAAAAAAAAAAAAAAAACYAgAAZHJzL2Rvd25y&#10;ZXYueG1sUEsFBgAAAAAEAAQA9QAAAIUDAAAAAA==&#10;" path="m55,80r2,7l58,93r,-6l60,80,87,3,88,r2,l103,r4,2l107,3r8,147l115,151r-2,l100,151r-3,l97,150,93,37r,-5l93,25r,-5l92,32r-2,8l63,115r-1,2l60,117r-6,l52,117r-2,-2l25,40,24,30,22,20r,5l22,28r,2l22,33r,4l19,150r,1l15,151r-11,l2,151,,150,9,3,10,2,12,,25,r2,l29,3,55,80xe" fillcolor="#969594" stroked="f">
                  <v:path arrowok="t" o:connecttype="custom" o:connectlocs="28,40;29,44;29,47;29,44;30,40;44,2;44,0;45,0;52,0;54,1;54,2;58,75;58,75;58,76;57,76;50,76;49,76;49,75;47,19;47,19;47,16;47,13;47,10;46,16;45,20;32,58;31,59;30,59;27,59;26,59;25,58;13,20;12,15;11,10;11,13;11,14;11,15;11,17;11,19;10,75;10,76;8,76;2,76;1,76;0,75;0,75;5,2;5,1;6,0;13,0;14,0;15,2;28,40" o:connectangles="0,0,0,0,0,0,0,0,0,0,0,0,0,0,0,0,0,0,0,0,0,0,0,0,0,0,0,0,0,0,0,0,0,0,0,0,0,0,0,0,0,0,0,0,0,0,0,0,0,0,0,0,0"/>
                  <o:lock v:ext="edit" aspectratio="t"/>
                </v:shape>
                <v:shape id="Freeform 490" o:spid="_x0000_s1051" style="position:absolute;left:1821;top:1371;width:41;height:56;visibility:visible;mso-wrap-style:square;v-text-anchor:top" coordsize="8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RgcYA&#10;AADbAAAADwAAAGRycy9kb3ducmV2LnhtbESPT2vCQBTE7wW/w/KE3upGhWCjq0ihUi0e/APi7Zl9&#10;ZoPZtyG70bSfvlso9DjMzG+Y2aKzlbhT40vHCoaDBARx7nTJhYLj4f1lAsIHZI2VY1LwRR4W897T&#10;DDPtHryj+z4UIkLYZ6jAhFBnUvrckEU/cDVx9K6usRiibAqpG3xEuK3kKElSabHkuGCwpjdD+W3f&#10;WgWblUk/l+NJm+j1dntJj+fv9lQr9dzvllMQgbrwH/5rf2gF41f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6RgcYAAADbAAAADwAAAAAAAAAAAAAAAACYAgAAZHJz&#10;L2Rvd25yZXYueG1sUEsFBgAAAAAEAAQA9QAAAIsDAAAAAA==&#10;" path="m58,35l57,27,53,20,47,17,38,15,25,17,12,22r-2,l8,22,5,12r,-2l8,7,17,4,28,2,40,r8,l55,2r7,3l67,9r3,3l73,19r2,5l75,32r,42l75,84r2,6l78,97r4,5l82,103r,2l80,105r-8,5l70,112r-5,-5l62,97r-9,6l47,108r-9,2l30,112r-7,l17,110r-5,-3l8,103,5,98,2,93,,89,,82,2,72,3,65,8,59r7,-7l23,49,33,45,45,44,58,42r,-7xm58,57r-10,l40,59r-7,1l27,62r-4,3l20,70r-2,5l17,80r1,7l22,92r5,5l33,97r5,l45,95r7,-5l58,85r,-28xe" fillcolor="#969594" stroked="f">
                  <v:path arrowok="t" o:connecttype="custom" o:connectlocs="29,14;24,9;13,9;5,11;5,11;3,6;4,4;14,1;24,0;31,3;35,6;38,12;38,37;39,45;41,51;41,52;40,53;35,56;33,54;27,52;19,55;12,56;6,54;3,49;0,45;1,36;4,30;12,25;23,22;29,18;24,29;17,30;12,33;9,38;9,44;14,49;19,49;26,45;29,29" o:connectangles="0,0,0,0,0,0,0,0,0,0,0,0,0,0,0,0,0,0,0,0,0,0,0,0,0,0,0,0,0,0,0,0,0,0,0,0,0,0,0"/>
                  <o:lock v:ext="edit" aspectratio="t" verticies="t"/>
                </v:shape>
                <v:shape id="Freeform 491" o:spid="_x0000_s1052" style="position:absolute;left:1872;top:1371;width:35;height:56;visibility:visible;mso-wrap-style:square;v-text-anchor:top" coordsize="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Py8AA&#10;AADbAAAADwAAAGRycy9kb3ducmV2LnhtbERPTYvCMBC9C/6HMMLeNNUVWatRpFAQBcWuHrwNzWxb&#10;tpmUJtr6781hYY+P973e9qYWT2pdZVnBdBKBIM6trrhQcP1Ox18gnEfWWFsmBS9ysN0MB2uMte34&#10;Qs/MFyKEsItRQel9E0vp8pIMuoltiAP3Y1uDPsC2kLrFLoSbWs6iaCENVhwaSmwoKSn/zR5GQSLT&#10;5Ymi47G+3vn2mZ5TPJymSn2M+t0KhKfe/4v/3HutYB7Why/hB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rPy8AAAADbAAAADwAAAAAAAAAAAAAAAACYAgAAZHJzL2Rvd25y&#10;ZXYueG1sUEsFBgAAAAAEAAQA9QAAAIUDAAAAAA==&#10;" path="m5,92r,-2l6,90r2,l21,97r14,1l41,97r7,-4l51,89r2,-7l51,77,50,74,45,69,38,65,23,57,13,52,10,47,6,42,5,37,3,30,5,24,6,19,8,14,13,9,18,5,23,2,30,r6,l46,,56,4r7,3l66,9r,1l65,10r-4,9l60,20r-2,l46,15,36,14r-6,1l25,19r-4,3l20,29r1,6l25,40r5,4l48,52r10,7l65,65r3,7l70,80r,9l66,93r-1,5l60,103r-5,4l48,110r-7,2l35,112r-9,l18,110r-8,-3l1,103r-1,l,102r,-2l5,92xe" fillcolor="#969594" stroked="f">
                  <v:path arrowok="t" o:connecttype="custom" o:connectlocs="3,45;3,45;11,49;21,49;26,45;26,39;23,35;12,29;5,24;3,19;3,12;4,7;9,3;15,0;23,0;32,4;33,5;31,10;30,10;29,10;18,7;13,10;10,15;13,20;24,26;33,33;35,40;33,47;30,52;24,55;18,56;9,55;1,52;0,51;0,50" o:connectangles="0,0,0,0,0,0,0,0,0,0,0,0,0,0,0,0,0,0,0,0,0,0,0,0,0,0,0,0,0,0,0,0,0,0,0"/>
                  <o:lock v:ext="edit" aspectratio="t"/>
                </v:shape>
                <v:shape id="Freeform 492" o:spid="_x0000_s1053" style="position:absolute;left:1915;top:1371;width:41;height:56;visibility:visible;mso-wrap-style:square;v-text-anchor:top" coordsize="8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u+sYA&#10;AADbAAAADwAAAGRycy9kb3ducmV2LnhtbESPT2vCQBTE70K/w/IKvenGtoQQXUUES1vx4B8ovT2z&#10;r9nQ7NuQ3WjaT+8KgsdhZn7DTOe9rcWJWl85VjAeJSCIC6crLhUc9qthBsIHZI21Y1LwRx7ms4fB&#10;FHPtzryl0y6UIkLY56jAhNDkUvrCkEU/cg1x9H5cazFE2ZZSt3iOcFvL5yRJpcWK44LBhpaGit9d&#10;ZxV8vpl0vXjJukR/bDbH9PD93301Sj099osJiEB9uIdv7Xet4HUM1y/xB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7u+sYAAADbAAAADwAAAAAAAAAAAAAAAACYAgAAZHJz&#10;L2Rvd25yZXYueG1sUEsFBgAAAAAEAAQA9QAAAIsDAAAAAA==&#10;" path="m59,35r,-8l55,20,49,17,39,15,27,17,12,22r-2,l7,12,5,10,9,7,19,4,30,2,42,r8,l57,2r5,3l67,9r5,3l74,19r1,5l75,32r,42l77,84r,6l79,97r3,5l82,103r,2l72,110r-2,2l65,107,62,97r-8,6l47,108r-8,2l30,112r-6,l19,110r-5,-3l9,103,5,98,4,93,2,89,,82,2,72,5,65,9,59r6,-7l24,49,34,45,45,44,59,42r,-7xm59,57r-9,l42,59r-8,1l29,62r-5,3l20,70r-1,5l19,80r,7l22,92r5,5l34,97r6,l45,95r7,-5l59,85r,-28xe" fillcolor="#969594" stroked="f">
                  <v:path arrowok="t" o:connecttype="custom" o:connectlocs="30,14;25,9;14,9;6,11;5,11;4,6;5,4;15,1;25,0;31,3;36,6;38,12;38,37;39,45;41,51;41,52;41,53;35,56;33,54;27,52;20,55;12,56;7,54;3,49;1,45;1,36;5,30;12,25;23,22;30,18;25,29;17,30;12,33;10,38;10,44;14,49;20,49;26,45;30,29" o:connectangles="0,0,0,0,0,0,0,0,0,0,0,0,0,0,0,0,0,0,0,0,0,0,0,0,0,0,0,0,0,0,0,0,0,0,0,0,0,0,0"/>
                  <o:lock v:ext="edit" aspectratio="t" verticies="t"/>
                </v:shape>
                <v:shape id="Freeform 493" o:spid="_x0000_s1054" style="position:absolute;left:1970;top:1371;width:29;height:54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fA8QA&#10;AADbAAAADwAAAGRycy9kb3ducmV2LnhtbESPUWvCMBSF3wX/Q7gD39Z0ZYhUYxkDUQQZcxvDt0tz&#10;bYvJTUkyrfv1ZjDw8XDO+Q5nUQ3WiDP50DlW8JTlIIhrpztuFHx+rB5nIEJE1mgck4IrBaiW49EC&#10;S+0u/E7nfWxEgnAoUUEbY19KGeqWLIbM9cTJOzpvMSbpG6k9XhLcGlnk+VRa7DgttNjTa0v1af9j&#10;FQR7eBvkddd9/W6NX0cz235jrdTkYXiZg4g0xHv4v73RCp4L+Pu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nwPEAAAA2wAAAA8AAAAAAAAAAAAAAAAAmAIAAGRycy9k&#10;b3ducmV2LnhtbFBLBQYAAAAABAAEAPUAAACJAwAAAAA=&#10;" path="m10,r2,l14,2r3,3l19,12r1,7l29,9,35,4,42,r6,l55,r3,4l58,5,53,17r,2l52,19,48,17r-1,l45,17r-5,l35,20r-5,5l22,34r,73l22,108r-2,l9,108r-2,l7,107,7,40,5,29r,-7l4,17,,10,,9,,7,10,xe" fillcolor="#969594" stroked="f">
                  <v:path arrowok="t" o:connecttype="custom" o:connectlocs="5,0;6,0;6,0;7,1;9,3;10,6;10,10;15,5;18,2;21,0;24,0;28,0;29,2;29,2;29,3;27,9;27,10;26,10;26,10;24,9;24,9;23,9;20,9;18,10;15,13;11,17;11,54;11,54;10,54;5,54;4,54;4,54;4,20;3,15;3,11;2,9;0,5;0,5;0,5;0,4;0,4;5,0" o:connectangles="0,0,0,0,0,0,0,0,0,0,0,0,0,0,0,0,0,0,0,0,0,0,0,0,0,0,0,0,0,0,0,0,0,0,0,0,0,0,0,0,0,0"/>
                  <o:lock v:ext="edit" aspectratio="t"/>
                </v:shape>
                <v:shape id="Freeform 494" o:spid="_x0000_s1055" style="position:absolute;left:2004;top:1371;width:48;height:78;visibility:visible;mso-wrap-style:square;v-text-anchor:top" coordsize="9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ZUMYA&#10;AADbAAAADwAAAGRycy9kb3ducmV2LnhtbESPT2vCQBTE74LfYXmFXkrdNBGV1FWktOCloFHo9Zl9&#10;TUKzb0N286d++q5Q8DjMzG+Y9XY0teipdZVlBS+zCARxbnXFhYLz6eN5BcJ5ZI21ZVLwSw62m+lk&#10;jam2Ax+pz3whAoRdigpK75tUSpeXZNDNbEMcvG/bGvRBtoXULQ4BbmoZR9FCGqw4LJTY0FtJ+U/W&#10;GQX63PXLp8+v95iL/nI5HK6rpD4p9fgw7l5BeBr9Pfzf3msF8wRu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dZUMYAAADbAAAADwAAAAAAAAAAAAAAAACYAgAAZHJz&#10;L2Rvd25yZXYueG1sUEsFBgAAAAAEAAQA9QAAAIsDAAAAAA==&#10;" path="m49,87r1,6l52,103r2,-8l57,87,79,2,80,r2,2l92,5r2,2l95,7r,2l69,95r-7,25l55,138r-5,9l44,152r-7,3l29,157,19,155r-9,-3l2,148,,145r,-2l5,135r,-2l7,133r2,2l19,140r8,2l32,142r5,-5l40,132r4,-9l49,108r-9,l39,108r-2,-1l2,9,2,7,4,5,17,2r2,l20,4,49,87xe" fillcolor="#969594" stroked="f">
                  <v:path arrowok="t" o:connecttype="custom" o:connectlocs="25,43;25,46;26,51;27,47;29,43;40,1;40,1;40,0;40,0;41,1;46,2;47,3;48,3;48,3;48,4;48,4;35,47;31,60;28,69;25,73;22,76;19,77;15,78;10,77;5,76;1,74;0,72;0,72;0,71;3,67;3,66;4,66;4,66;5,67;10,70;14,71;16,71;19,68;20,66;22,61;25,54;20,54;20,54;19,53;1,4;1,4;1,3;1,3;2,2;9,1;10,1;10,1;10,2;25,43" o:connectangles="0,0,0,0,0,0,0,0,0,0,0,0,0,0,0,0,0,0,0,0,0,0,0,0,0,0,0,0,0,0,0,0,0,0,0,0,0,0,0,0,0,0,0,0,0,0,0,0,0,0,0,0,0,0"/>
                  <o:lock v:ext="edit" aspectratio="t"/>
                </v:shape>
                <v:shape id="Freeform 495" o:spid="_x0000_s1056" style="position:absolute;left:2062;top:1345;width:37;height:81;visibility:visible;mso-wrap-style:square;v-text-anchor:top" coordsize="7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d78MA&#10;AADbAAAADwAAAGRycy9kb3ducmV2LnhtbESPT4vCMBTE74LfITzBm6aK6FJNRV0Fj6uVBW+P5vUP&#10;Ni+lydb67c3Cwh6HmfkNs9n2phYdta6yrGA2jUAQZ1ZXXCi4pafJBwjnkTXWlknBixxsk+Fgg7G2&#10;T75Qd/WFCBB2MSoovW9iKV1WkkE3tQ1x8HLbGvRBtoXULT4D3NRyHkVLabDisFBiQ4eSssf1xyhY&#10;pV/3osuPvjeHx/l1+073J/5Uajzqd2sQnnr/H/5rn7WCxQJ+v4QfI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d78MAAADbAAAADwAAAAAAAAAAAAAAAACYAgAAZHJzL2Rv&#10;d25yZXYueG1sUEsFBgAAAAAEAAQA9QAAAIgDAAAAAA==&#10;" path="m60,53r2,-2l64,51r1,2l74,58r1,2l74,61,35,103r40,48l75,153r,1l65,161r-1,l62,161,17,106r,52l15,159r-1,l2,159r-2,l,158,,6,,5,2,3,14,r1,l15,1r2,2l17,103,60,53xe" fillcolor="#969594" stroked="f">
                  <v:path arrowok="t" o:connecttype="custom" o:connectlocs="30,27;31,26;32,26;32,26;32,27;37,29;37,29;37,30;37,31;37,31;17,52;37,76;37,76;37,77;37,77;37,77;32,81;32,81;32,81;32,81;31,81;8,53;8,79;7,80;7,80;1,80;0,80;0,79;0,3;0,3;1,2;7,0;7,0;7,0;7,0;7,1;8,2;8,52;30,27" o:connectangles="0,0,0,0,0,0,0,0,0,0,0,0,0,0,0,0,0,0,0,0,0,0,0,0,0,0,0,0,0,0,0,0,0,0,0,0,0,0,0"/>
                  <o:lock v:ext="edit" aspectratio="t"/>
                </v:shape>
                <v:shape id="Freeform 496" o:spid="_x0000_s1057" style="position:absolute;left:2106;top:1371;width:44;height:56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yRMIA&#10;AADbAAAADwAAAGRycy9kb3ducmV2LnhtbESPX2vCMBTF3wd+h3CFvWnaoaKdUepkInvTzT1fmmtT&#10;bW5KE7V+ezMQ9ng4f36c+bKztbhS6yvHCtJhAoK4cLriUsHP9+dgCsIHZI21Y1JwJw/LRe9ljpl2&#10;N97RdR9KEUfYZ6jAhNBkUvrCkEU/dA1x9I6utRiibEupW7zFcVvLtySZSIsVR4LBhj4MFef9xUbu&#10;4b5J81PFvzxJ11+XvJuZZqXUa7/L30EE6sJ/+NneagWjMfx9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jJEwgAAANsAAAAPAAAAAAAAAAAAAAAAAJgCAABkcnMvZG93&#10;bnJldi54bWxQSwUGAAAAAAQABAD1AAAAhwMAAAAA&#10;" path="m88,57r,12l85,80r-4,9l76,97r-6,6l61,108r-8,4l43,112r-10,l25,108r-7,-5l11,98,6,90,3,80,1,69,,57,1,44,3,32,6,24r5,-9l18,9,26,4,35,,45,,55,r8,4l71,9r5,6l81,22r4,10l88,44r,13xm18,54r,11l20,74r3,8l25,89r3,3l33,95r5,3l45,98r5,l56,95r4,-2l63,89r3,-5l68,75,70,65r,-10l70,45,68,37,66,30,63,25,60,20,56,17,50,15,45,14r-7,1l33,17r-5,3l25,24r-4,6l20,37r-2,8l18,54xe" fillcolor="#969594" stroked="f">
                  <v:path arrowok="t" o:connecttype="custom" o:connectlocs="44,35;41,45;35,52;27,56;17,56;9,52;3,45;1,35;1,22;3,12;9,5;18,0;28,0;36,5;41,11;44,22;9,27;10,37;13,45;17,48;23,49;28,48;32,45;34,38;35,28;34,19;32,13;28,9;23,7;17,9;13,12;10,19;9,27" o:connectangles="0,0,0,0,0,0,0,0,0,0,0,0,0,0,0,0,0,0,0,0,0,0,0,0,0,0,0,0,0,0,0,0,0"/>
                  <o:lock v:ext="edit" aspectratio="t" verticies="t"/>
                </v:shape>
                <v:shape id="Freeform 497" o:spid="_x0000_s1058" style="position:absolute;left:2156;top:1371;width:46;height:55;visibility:visible;mso-wrap-style:square;v-text-anchor:top" coordsize="9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V/sYA&#10;AADbAAAADwAAAGRycy9kb3ducmV2LnhtbESPQUvDQBSE74L/YXmCt3bTosWm3ZZQVBQvGttDb6/Z&#10;1ySafRvy1ib9965Q8DjMzDfMcj24Rp2ok9qzgck4AUVceFtzaWD7+TR6ACUB2WLjmQycSWC9ur5a&#10;Ymp9zx90ykOpIoQlRQNVCG2qtRQVOZSxb4mjd/SdwxBlV2rbYR/hrtHTJJlphzXHhQpb2lRUfOc/&#10;zgD25+3XQbJ3ecyz3fHt+XV+L3tjbm+GbAEq0BD+w5f2izVwN4O/L/EH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LV/sYAAADbAAAADwAAAAAAAAAAAAAAAACYAgAAZHJz&#10;L2Rvd25yZXYueG1sUEsFBgAAAAAEAAQA9QAAAIsDAAAAAA==&#10;" path="m41,75r,4l43,80r,2l45,85r,2l45,89r1,-7l50,75,76,2,76,r2,l89,4r2,1l93,5r,2l91,7,51,108r,2l48,110r-8,l38,110r,-2l,7,,5,,4r1,l15,r1,2l18,2,41,75xe" fillcolor="#969594" stroked="f">
                  <v:path arrowok="t" o:connecttype="custom" o:connectlocs="20,38;20,40;21,40;21,41;22,43;22,44;22,45;23,41;25,38;38,1;38,0;39,0;39,0;39,0;44,2;45,3;46,3;46,4;45,4;25,54;25,55;24,55;20,55;19,55;19,54;0,4;0,3;0,3;0,2;0,2;7,0;7,0;7,0;7,0;8,1;9,1;20,38" o:connectangles="0,0,0,0,0,0,0,0,0,0,0,0,0,0,0,0,0,0,0,0,0,0,0,0,0,0,0,0,0,0,0,0,0,0,0,0,0"/>
                  <o:lock v:ext="edit" aspectratio="t"/>
                </v:shape>
                <v:shape id="Freeform 498" o:spid="_x0000_s1059" style="position:absolute;left:2208;top:1371;width:41;height:56;visibility:visible;mso-wrap-style:square;v-text-anchor:top" coordsize="8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TFccA&#10;AADbAAAADwAAAGRycy9kb3ducmV2LnhtbESPW2vCQBSE3wv+h+UIfasb2xIluooUlF7wwQuIb8fs&#10;MRvMng3Zjab99V2h0MdhZr5hpvPOVuJKjS8dKxgOEhDEudMlFwr2u+XTGIQPyBorx6TgmzzMZ72H&#10;KWba3XhD120oRISwz1CBCaHOpPS5IYt+4Gri6J1dYzFE2RRSN3iLcFvJ5yRJpcWS44LBmt4M5Zdt&#10;axV8rkz6tXgZt4n+WK9P6f740x5qpR773WICIlAX/sN/7Xet4HUE9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r0xXHAAAA2wAAAA8AAAAAAAAAAAAAAAAAmAIAAGRy&#10;cy9kb3ducmV2LnhtbFBLBQYAAAAABAAEAPUAAACMAwAAAAA=&#10;" path="m59,35l57,27,54,20,49,17,39,15,25,17,12,22r-2,l9,22,5,12r,-2l9,7,17,4,29,2,40,r9,l57,2r5,3l67,9r3,3l74,19r1,5l75,32r,42l75,84r2,6l79,97r3,5l82,103r,2l80,105r-8,5l70,112r-5,-5l62,97r-8,6l47,108r-8,2l30,112r-6,l17,110r-5,-3l9,103,5,98,2,93,,89,,82,2,72,4,65,9,59r6,-7l24,49,34,45,45,44,59,42r,-7xm59,57r-10,l40,59r-6,1l27,62r-3,3l20,70r-1,5l17,80r2,7l22,92r5,5l34,97r6,l45,95r7,-5l59,85r,-28xe" fillcolor="#969594" stroked="f">
                  <v:path arrowok="t" o:connecttype="custom" o:connectlocs="29,14;25,9;13,9;6,11;5,11;3,6;5,4;15,1;25,0;31,3;35,6;38,12;38,37;39,45;41,51;41,52;40,53;35,56;33,54;27,52;20,55;12,56;6,54;3,49;0,45;1,36;5,30;12,25;23,22;30,18;25,29;17,30;12,33;10,38;10,44;14,49;20,49;26,45;30,29" o:connectangles="0,0,0,0,0,0,0,0,0,0,0,0,0,0,0,0,0,0,0,0,0,0,0,0,0,0,0,0,0,0,0,0,0,0,0,0,0,0,0"/>
                  <o:lock v:ext="edit" aspectratio="t" verticies="t"/>
                </v:shape>
                <v:shape id="Freeform 499" o:spid="_x0000_s1060" style="position:absolute;left:2287;top:1354;width:39;height:71;visibility:visible;mso-wrap-style:square;v-text-anchor:top" coordsize="7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UoMEA&#10;AADbAAAADwAAAGRycy9kb3ducmV2LnhtbERPy4rCMBTdC/5DuII7TR1EpWMUERzdiOMDOss7zZ22&#10;2NyUJrb1781iwOXhvJfrzpSiodoVlhVMxhEI4tTqgjMFt+tutADhPLLG0jIpeJKD9arfW2Ksbctn&#10;ai4+EyGEXYwKcu+rWEqX5mTQjW1FHLg/Wxv0AdaZ1DW2IdyU8iOKZtJgwaEhx4q2OaX3y8MomE9n&#10;m8nXPjkmP03r299TkXzbrVLDQbf5BOGp82/xv/ugFU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qVKDBAAAA2wAAAA8AAAAAAAAAAAAAAAAAmAIAAGRycy9kb3du&#10;cmV2LnhtbFBLBQYAAAAABAAEAPUAAACGAwAAAAA=&#10;" path="m52,r3,l55,3r,125l75,128r2,l78,131r,9l77,141r-2,l17,141r-4,l13,140r,-9l13,128r4,l38,128,38,20,7,37r,1l5,38,3,37,,32,,30,,28,2,27,42,,52,xe" fillcolor="#969594" stroked="f">
                  <v:path arrowok="t" o:connecttype="custom" o:connectlocs="26,0;28,0;28,2;28,64;38,64;39,64;39,66;39,70;39,71;38,71;9,71;7,71;7,70;7,66;7,64;9,64;19,64;19,10;4,19;4,19;3,19;3,19;2,19;0,16;0,15;0,15;0,14;1,14;21,0;26,0" o:connectangles="0,0,0,0,0,0,0,0,0,0,0,0,0,0,0,0,0,0,0,0,0,0,0,0,0,0,0,0,0,0"/>
                  <o:lock v:ext="edit" aspectratio="t"/>
                </v:shape>
                <v:shape id="Freeform 500" o:spid="_x0000_s1061" style="position:absolute;left:2335;top:1353;width:46;height:74;visibility:visible;mso-wrap-style:square;v-text-anchor:top" coordsize="9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IMsYA&#10;AADbAAAADwAAAGRycy9kb3ducmV2LnhtbESPQWvCQBSE74X+h+UVvNVNq2iNriKFigoWTHvo8Zl9&#10;TYLZt+nuamJ/vVsoeBxm5htmtuhMLc7kfGVZwVM/AUGcW11xoeDz4+3xBYQPyBpry6TgQh4W8/u7&#10;GabatryncxYKESHsU1RQhtCkUvq8JIO+bxvi6H1bZzBE6QqpHbYRbmr5nCQjabDiuFBiQ68l5cfs&#10;ZBS84+B35bLsJ7Rf4+FhnEz8drNTqvfQLacgAnXhFv5vr7WC4QT+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IMsYAAADbAAAADwAAAAAAAAAAAAAAAACYAgAAZHJz&#10;L2Rvd25yZXYueG1sUEsFBgAAAAAEAAQA9QAAAIsDAAAAAA==&#10;" path="m91,73l90,90r-2,15l85,118r-5,11l73,138r-8,5l55,148r-10,l36,148r-8,-4l21,139r-6,-5l8,123,3,108,,93,,75,,58,3,43,6,31,13,20r7,-9l26,5,36,1,46,,56,1,66,5r7,5l80,18r5,10l88,41r2,15l91,73xm18,73r,15l20,100r1,11l26,120r4,6l33,129r7,2l45,133r6,-2l58,129r5,-4l66,118r4,-8l71,98,73,86r,-13l73,60,71,48,68,38,66,30,61,23,58,20,51,16r-5,l40,16r-5,4l30,25r-5,6l21,40,20,50,18,61r,12xe" fillcolor="#969594" stroked="f">
                  <v:path arrowok="t" o:connecttype="custom" o:connectlocs="45,45;43,59;37,69;28,74;18,74;11,70;4,62;0,47;0,29;3,16;10,6;18,1;28,1;37,5;43,14;45,28;9,37;10,50;13,60;17,65;23,67;29,65;33,59;36,49;37,37;36,24;33,15;29,10;23,8;18,10;13,16;10,25;9,37" o:connectangles="0,0,0,0,0,0,0,0,0,0,0,0,0,0,0,0,0,0,0,0,0,0,0,0,0,0,0,0,0,0,0,0,0"/>
                  <o:lock v:ext="edit" aspectratio="t" verticies="t"/>
                </v:shape>
                <v:shape id="Freeform 501" o:spid="_x0000_s1062" style="position:absolute;left:2391;top:1353;width:42;height:74;visibility:visible;mso-wrap-style:square;v-text-anchor:top" coordsize="8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cRL4A&#10;AADbAAAADwAAAGRycy9kb3ducmV2LnhtbERPzYrCMBC+C75DGGEvsqYuKNI1ShFc1qM/DzA2Y1Ps&#10;TEoTa/ftNwfB48f3v94O3KieulB7MTCfZaBISm9rqQxczvvPFagQUSw2XsjAHwXYbsajNebWP+VI&#10;/SlWKoVIyNGAi7HNtQ6lI8Yw8y1J4m6+Y4wJdpW2HT5TODf6K8uWmrGW1OCwpZ2j8n56sIHp/vyz&#10;cMuGD0VvbawLvhVXNuZjMhTfoCIN8S1+uX+tgUVan76kH6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7nES+AAAA2wAAAA8AAAAAAAAAAAAAAAAAmAIAAGRycy9kb3ducmV2&#10;LnhtbFBLBQYAAAAABAAEAPUAAACDAwAAAAA=&#10;" path="m8,133r,-2l10,131r2,l18,133r7,l33,133r7,-2l46,126r5,-5l56,115r4,-9l63,96,65,83r-5,8l53,96r-8,4l36,100r-8,l22,96,15,93,10,86,5,80,2,71,,61,,51,,40,2,30,7,21r5,-6l17,8,25,3,33,1,41,,51,1r9,2l66,8r7,7l78,23r3,12l83,46r,15l81,80,80,98r-5,15l68,125r-8,9l51,143r-11,3l28,148r-8,l12,146,8,144,7,143r,-2l8,133xm17,50r1,8l18,65r2,6l23,76r4,4l30,83r5,2l40,85r6,l51,83r4,-3l58,76r3,-5l63,65r2,-7l65,50r,-7l63,35,61,30,60,25,56,21,51,18,48,16r-7,l36,16r-4,2l28,21r-5,4l22,30r-4,5l18,41r-1,9xe" fillcolor="#969594" stroked="f">
                  <v:path arrowok="t" o:connecttype="custom" o:connectlocs="4,66;5,66;9,67;17,67;23,63;28,58;32,48;30,46;23,50;14,50;8,47;3,40;0,31;0,20;4,11;9,4;17,1;26,1;33,4;39,12;42,23;41,40;38,57;30,67;20,73;10,74;4,72;4,71;9,25;9,33;12,38;15,42;20,43;26,42;29,38;32,33;33,25;32,18;30,13;26,9;21,8;16,9;12,13;9,18;9,25" o:connectangles="0,0,0,0,0,0,0,0,0,0,0,0,0,0,0,0,0,0,0,0,0,0,0,0,0,0,0,0,0,0,0,0,0,0,0,0,0,0,0,0,0,0,0,0,0"/>
                  <o:lock v:ext="edit" aspectratio="t" verticies="t"/>
                </v:shape>
                <v:shape id="Freeform 502" o:spid="_x0000_s1063" style="position:absolute;left:2443;top:1354;width:49;height:73;visibility:visible;mso-wrap-style:square;v-text-anchor:top" coordsize="9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OO8MA&#10;AADbAAAADwAAAGRycy9kb3ducmV2LnhtbESPQYvCMBSE7wv+h/AEb2uqoCzVKOoirBdlqyLeHs2z&#10;LTYvJYla/71ZWPA4zMw3zHTemlrcyfnKsoJBPwFBnFtdcaHgsF9/foHwAVljbZkUPMnDfNb5mGKq&#10;7YN/6Z6FQkQI+xQVlCE0qZQ+L8mg79uGOHoX6wyGKF0htcNHhJtaDpNkLA1WHBdKbGhVUn7NbkZB&#10;TdV3dsvP11PYuO1huDjultlaqV63XUxABGrDO/zf/tEKRgP4+x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3OO8MAAADbAAAADwAAAAAAAAAAAAAAAACYAgAAZHJzL2Rv&#10;d25yZXYueG1sUEsFBgAAAAAEAAQA9QAAAIgDAAAAAA==&#10;" path="m58,2l58,r2,l62,,73,2r2,2l75,5r,2l18,99r42,l63,64r,-4l67,60r6,l77,60r,4l77,99r18,l97,99r1,3l98,110r-1,2l95,114r-18,l77,143r,4l73,147r-10,l62,147r-2,-4l60,114r-57,l2,112,,110,,97,58,2xe" fillcolor="#969594" stroked="f">
                  <v:path arrowok="t" o:connecttype="custom" o:connectlocs="29,1;29,0;30,0;31,0;37,1;38,2;38,2;38,2;38,3;9,49;30,49;32,32;32,30;34,30;37,30;39,30;39,32;39,49;48,49;49,49;49,51;49,55;49,56;48,57;39,57;39,71;39,73;37,73;32,73;31,73;30,71;30,57;2,57;1,56;0,55;0,48;29,1" o:connectangles="0,0,0,0,0,0,0,0,0,0,0,0,0,0,0,0,0,0,0,0,0,0,0,0,0,0,0,0,0,0,0,0,0,0,0,0,0"/>
                  <o:lock v:ext="edit" aspectratio="t"/>
                </v:shape>
                <v:shape id="Freeform 503" o:spid="_x0000_s1064" style="position:absolute;left:2491;top:1345;width:52;height:106;visibility:visible;mso-wrap-style:square;v-text-anchor:top" coordsize="10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imcUA&#10;AADbAAAADwAAAGRycy9kb3ducmV2LnhtbESPQWvCQBSE74L/YXlCb7pRiJXoKloQitqDVorHR/Y1&#10;Sc2+TbOrif76bkHwOMzMN8xs0ZpSXKl2hWUFw0EEgji1uuBMwfFz3Z+AcB5ZY2mZFNzIwWLe7cww&#10;0bbhPV0PPhMBwi5BBbn3VSKlS3My6Aa2Ig7et60N+iDrTOoamwA3pRxF0VgaLDgs5FjRW07p+XAx&#10;CiYns/r5irf38mO81q+bY/Mb7zKlXnrtcgrCU+uf4Uf7XSuIR/D/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WKZxQAAANsAAAAPAAAAAAAAAAAAAAAAAJgCAABkcnMv&#10;ZG93bnJldi54bWxQSwUGAAAAAAQABAD1AAAAigMAAAAA&#10;" path="m86,1l88,r2,l100,r1,l103,1r-2,l101,3,16,209r-1,2l11,211r-8,l1,211,,209r1,l1,208,86,1xe" fillcolor="#969594" stroked="f">
                  <v:path arrowok="t" o:connecttype="custom" o:connectlocs="43,1;44,0;45,0;50,0;51,0;52,1;51,1;51,2;8,105;8,106;6,106;2,106;1,106;0,105;1,105;1,104;43,1" o:connectangles="0,0,0,0,0,0,0,0,0,0,0,0,0,0,0,0,0"/>
                  <o:lock v:ext="edit" aspectratio="t"/>
                </v:shape>
                <v:shape id="Freeform 504" o:spid="_x0000_s1065" style="position:absolute;left:2548;top:1354;width:48;height:73;visibility:visible;mso-wrap-style:square;v-text-anchor:top" coordsize="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lGsQA&#10;AADbAAAADwAAAGRycy9kb3ducmV2LnhtbESP3WrCQBSE7wu+w3KE3ulGU0Wiq7TBglQQ/AFvD9lj&#10;Es2eDdmtiW/vFoReDjPzDbNYdaYSd2pcaVnBaBiBIM6sLjlXcDp+D2YgnEfWWFkmBQ9ysFr23haY&#10;aNvynu4Hn4sAYZeggsL7OpHSZQUZdENbEwfvYhuDPsgml7rBNsBNJcdRNJUGSw4LBdaUFpTdDr9G&#10;gf5Z3867r7htYzPbpnv8uJp0o9R7v/ucg/DU+f/wq73RCiYx/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JRrEAAAA2wAAAA8AAAAAAAAAAAAAAAAAmAIAAGRycy9k&#10;b3ducmV2LnhtbFBLBQYAAAAABAAEAPUAAACJAwAAAAA=&#10;" path="m57,2l58,r2,l62,,72,2r1,2l75,4r,1l73,7,17,99r43,l62,64r1,-4l65,60r8,l75,60r2,4l77,99r16,l97,99r,3l97,110r,2l93,114r-16,l77,143r-2,4l73,147r-10,l60,147r,-4l60,114r-57,l,112r,-2l,97,57,2xe" fillcolor="#969594" stroked="f">
                  <v:path arrowok="t" o:connecttype="custom" o:connectlocs="28,1;29,0;30,0;31,0;36,1;36,2;37,2;37,2;36,3;8,49;30,49;31,32;31,30;32,30;36,30;37,30;38,32;38,49;46,49;48,49;48,51;48,55;48,56;46,57;38,57;38,71;37,73;36,73;31,73;30,73;30,71;30,57;1,57;0,56;0,55;0,48;28,1" o:connectangles="0,0,0,0,0,0,0,0,0,0,0,0,0,0,0,0,0,0,0,0,0,0,0,0,0,0,0,0,0,0,0,0,0,0,0,0,0"/>
                  <o:lock v:ext="edit" aspectratio="t"/>
                </v:shape>
                <v:shape id="Freeform 505" o:spid="_x0000_s1066" style="position:absolute;left:2607;top:1413;width:18;height:26;visibility:visible;mso-wrap-style:square;v-text-anchor:top" coordsize="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Nm8MA&#10;AADbAAAADwAAAGRycy9kb3ducmV2LnhtbESPQWvCQBSE7wX/w/KE3urGokWiq4hQKEihpr14e2af&#10;STT7Xtjdavz3bkHocZiZb5jFqnetupAPjbCB8SgDRVyKbbgy8PP9/jIDFSKyxVaYDNwowGo5eFpg&#10;buXKO7oUsVIJwiFHA3WMXa51KGtyGEbSESfvKN5hTNJX2nq8Jrhr9WuWvWmHDaeFGjva1FSei19n&#10;QKhzY198rvV+/yXb08GephKNeR726zmoSH38Dz/aH9bAdAJ/X9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Nm8MAAADbAAAADwAAAAAAAAAAAAAAAACYAgAAZHJzL2Rv&#10;d25yZXYueG1sUEsFBgAAAAAEAAQA9QAAAIgDAAAAAA==&#10;" path="m14,3r,-2l17,,33,r4,1l37,3r,2l10,51r,2l9,53r-2,l2,51,,49,,48,,46,14,3xe" fillcolor="#969594" stroked="f">
                  <v:path arrowok="t" o:connecttype="custom" o:connectlocs="7,1;7,0;8,0;16,0;18,0;18,0;18,1;18,2;5,25;5,26;4,26;4,26;3,26;3,26;3,26;1,25;0,24;0,24;0,24;0,23;7,1" o:connectangles="0,0,0,0,0,0,0,0,0,0,0,0,0,0,0,0,0,0,0,0,0"/>
                  <o:lock v:ext="edit" aspectratio="t"/>
                </v:shape>
                <v:shape id="Freeform 506" o:spid="_x0000_s1067" style="position:absolute;left:2659;top:1354;width:48;height:73;visibility:visible;mso-wrap-style:square;v-text-anchor:top" coordsize="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Y9cMA&#10;AADbAAAADwAAAGRycy9kb3ducmV2LnhtbESPQYvCMBSE74L/ITzBm6bqKtI1ihYFcUHQXdjro3m2&#10;1ealNNF2/71ZEDwOM/MNs1i1phQPql1hWcFoGIEgTq0uOFPw870bzEE4j6yxtEwK/sjBatntLDDW&#10;tuETPc4+EwHCLkYFufdVLKVLczLohrYiDt7F1gZ9kHUmdY1NgJtSjqNoJg0WHBZyrCjJKb2d70aB&#10;Pmxvv8fNpGkmZv6VnPDjapK9Uv1eu/4E4an17/CrvdcKplP4/x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0Y9cMAAADbAAAADwAAAAAAAAAAAAAAAACYAgAAZHJzL2Rv&#10;d25yZXYueG1sUEsFBgAAAAAEAAQA9QAAAIgDAAAAAA==&#10;" path="m59,2l59,r1,l62,,74,2r1,2l75,5r,2l19,99r41,l64,64r,-4l65,60r9,l77,60r,4l77,99r18,l97,99r,3l97,110r,2l95,114r-18,l77,143r,4l74,147r-10,l60,147r,-4l60,114r-56,l,112r,-2l,97,59,2xe" fillcolor="#969594" stroked="f">
                  <v:path arrowok="t" o:connecttype="custom" o:connectlocs="29,1;29,0;30,0;31,0;37,1;37,2;37,2;37,2;37,3;9,49;30,49;32,32;32,30;32,30;37,30;38,30;38,32;38,49;47,49;48,49;48,51;48,55;48,56;47,57;38,57;38,71;38,73;37,73;32,73;30,73;30,71;30,57;2,57;0,56;0,55;0,48;29,1" o:connectangles="0,0,0,0,0,0,0,0,0,0,0,0,0,0,0,0,0,0,0,0,0,0,0,0,0,0,0,0,0,0,0,0,0,0,0,0,0"/>
                  <o:lock v:ext="edit" aspectratio="t"/>
                </v:shape>
                <v:shape id="Freeform 507" o:spid="_x0000_s1068" style="position:absolute;left:2716;top:1353;width:45;height:74;visibility:visible;mso-wrap-style:square;v-text-anchor:top" coordsize="9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rdcEA&#10;AADbAAAADwAAAGRycy9kb3ducmV2LnhtbESPzWrDMBCE74G8g9hCb4ncmhjjRAkhpNAek+YBNtbG&#10;NrZWwlL88/ZVodDjMDPfMLvDZDoxUO8bywre1gkI4tLqhisFt++PVQ7CB2SNnWVSMJOHw3652GGh&#10;7cgXGq6hEhHCvkAFdQiukNKXNRn0a+uIo/ewvcEQZV9J3eMY4aaT70mSSYMNx4UaHZ1qKtvr0yg4&#10;trn7aklz6aY0zR6zOfPdKPX6Mh23IAJN4T/81/7UCjYZ/H6JP0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Xq3XBAAAA2wAAAA8AAAAAAAAAAAAAAAAAmAIAAGRycy9kb3du&#10;cmV2LnhtbFBLBQYAAAAABAAEAPUAAACGAwAAAAA=&#10;" path="m90,73r,17l87,105r-3,13l79,129r-7,9l65,143r-10,5l45,148r-10,l27,144r-7,-5l15,134,9,123,4,108,,93,,75,,58,4,43,7,31,12,20r7,-9l27,5,37,1,47,,57,1r8,4l74,10r5,8l84,28r3,13l90,56r,17xm17,73r2,15l20,100r2,11l25,120r4,6l34,129r5,2l45,133r7,-2l57,129r5,-4l65,118r4,-8l70,98,72,86r,-13l72,60,70,48,69,38,65,30,62,23,57,20,52,16r-7,l40,16r-6,4l29,25r-4,6l22,40,19,50r,11l17,73xe" fillcolor="#969594" stroked="f">
                  <v:path arrowok="t" o:connecttype="custom" o:connectlocs="45,45;42,59;36,69;28,74;18,74;10,70;5,62;0,47;0,29;4,16;10,6;19,1;29,1;37,5;42,14;45,28;9,37;10,50;13,60;17,65;23,67;29,65;33,59;35,49;36,37;35,24;33,15;29,10;23,8;17,10;13,16;10,25;9,37" o:connectangles="0,0,0,0,0,0,0,0,0,0,0,0,0,0,0,0,0,0,0,0,0,0,0,0,0,0,0,0,0,0,0,0,0"/>
                  <o:lock v:ext="edit" aspectratio="t" verticies="t"/>
                </v:shape>
                <v:shape id="Freeform 508" o:spid="_x0000_s1069" style="position:absolute;left:2769;top:1354;width:41;height:73;visibility:visible;mso-wrap-style:square;v-text-anchor:top" coordsize="8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ZR8YA&#10;AADbAAAADwAAAGRycy9kb3ducmV2LnhtbESP0WrCQBRE3wv+w3KFvhTdKLTWNKtI20gfxJLYD7hk&#10;r0lI9m7MbjX+fbcg+DjMzBkmWQ+mFWfqXW1ZwWwagSAurK65VPBzSCevIJxH1thaJgVXcrBejR4S&#10;jLW9cEbn3JciQNjFqKDyvouldEVFBt3UdsTBO9reoA+yL6Xu8RLgppXzKHqRBmsOCxV29F5R0eS/&#10;RkG6L/PP04f7XmZPbbPfprt6vtwp9TgeNm8gPA3+Hr61v7SC5wX8fw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yZR8YAAADbAAAADwAAAAAAAAAAAAAAAACYAgAAZHJz&#10;L2Rvd25yZXYueG1sUEsFBgAAAAAEAAQA9QAAAIsDAAAAAA==&#10;" path="m30,141r,2l28,145r-1,l15,143r-2,-2l12,140r1,-2l62,15,3,15r-1,l,13,,3,2,,3,,78,r4,l82,3r,5l30,141xe" fillcolor="#969594" stroked="f">
                  <v:path arrowok="t" o:connecttype="custom" o:connectlocs="15,71;15,72;14,73;14,73;14,73;8,72;7,71;6,70;6,70;7,69;31,8;2,8;1,8;0,7;0,2;1,0;2,0;39,0;41,0;41,2;41,4;15,71" o:connectangles="0,0,0,0,0,0,0,0,0,0,0,0,0,0,0,0,0,0,0,0,0,0"/>
                  <o:lock v:ext="edit" aspectratio="t"/>
                </v:shape>
                <v:shape id="Freeform 509" o:spid="_x0000_s1070" style="position:absolute;left:2844;top:1354;width:50;height:73;visibility:visible;mso-wrap-style:square;v-text-anchor:top" coordsize="9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npsAA&#10;AADbAAAADwAAAGRycy9kb3ducmV2LnhtbERPTYvCMBC9L/gfwgje1lRBWapR1EVYL8pWRbwNzdgW&#10;m0lJotZ/bw6Cx8f7ns5bU4s7OV9ZVjDoJyCIc6srLhQc9uvvHxA+IGusLZOCJ3mYzzpfU0y1ffA/&#10;3bNQiBjCPkUFZQhNKqXPSzLo+7YhjtzFOoMhQldI7fARw00th0kylgYrjg0lNrQqKb9mN6Ogpuo3&#10;u+Xn6yls3PYwXBx3y2ytVK/bLiYgArXhI367/7SCURwbv8Qf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dnpsAAAADbAAAADwAAAAAAAAAAAAAAAACYAgAAZHJzL2Rvd25y&#10;ZXYueG1sUEsFBgAAAAAEAAQA9QAAAIUDAAAAAA==&#10;" path="m58,2l60,r1,l73,2r2,2l75,5r,2l18,99r42,l63,64r,-4l66,60r7,l76,60r,4l76,99r19,l96,99r2,3l98,110r-2,2l95,114r-19,l76,143r,4l73,147r-10,l61,147r-1,-4l60,114r-57,l1,112,,110,,97,58,2xe" fillcolor="#969594" stroked="f">
                  <v:path arrowok="t" o:connecttype="custom" o:connectlocs="30,1;31,0;31,0;31,0;37,1;38,2;38,2;38,2;38,3;9,49;31,49;32,32;32,30;34,30;37,30;39,30;39,32;39,49;48,49;49,49;50,51;50,55;49,56;48,57;39,57;39,71;39,73;37,73;32,73;31,73;31,71;31,57;2,57;1,56;0,55;0,48;30,1" o:connectangles="0,0,0,0,0,0,0,0,0,0,0,0,0,0,0,0,0,0,0,0,0,0,0,0,0,0,0,0,0,0,0,0,0,0,0,0,0"/>
                  <o:lock v:ext="edit" aspectratio="t"/>
                </v:shape>
                <v:shape id="Freeform 510" o:spid="_x0000_s1071" style="position:absolute;left:2904;top:1353;width:42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cgMUA&#10;AADbAAAADwAAAGRycy9kb3ducmV2LnhtbESPwW7CMBBE75X4B2uRuBUHJGiaYhCKSttrgAPctvE2&#10;CcTrNDYQ+vU1EhLH0cy80cwWnanFmVpXWVYwGkYgiHOrKy4UbDer5xiE88gaa8uk4EoOFvPe0wwT&#10;bS+c0XntCxEg7BJUUHrfJFK6vCSDbmgb4uD92NagD7ItpG7xEuCmluMomkqDFYeFEhtKS8qP65NR&#10;EH1s9tn+84/Ne3yIs9Eu/X75TZUa9LvlGwhPnX+E7+0vrWDyCrc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9yAxQAAANsAAAAPAAAAAAAAAAAAAAAAAJgCAABkcnMv&#10;ZG93bnJldi54bWxQSwUGAAAAAAQABAD1AAAAigMAAAAA&#10;" path="m77,16r,l75,16r-2,l67,15r-7,l52,15r-7,3l38,21r-5,5l28,35r-5,8l22,51,18,63r7,-7l32,51r8,-1l47,48r8,2l62,51r6,5l75,61r3,7l82,76r1,10l85,96r-2,10l82,116r-5,10l72,134r-5,5l58,144r-8,4l42,148r-10,l22,143r-9,-7l8,128,3,120,2,111,,100,,88,2,66,5,46,8,38r5,-8l17,21r6,-5l30,8,40,5,50,1,60,r8,l73,1r5,2l80,5r,1l77,16xm17,95r1,8l18,111r4,7l23,123r4,5l32,129r5,4l42,133r5,l52,129r5,-1l60,123r3,-5l65,111r2,-6l67,96r,-8l65,83,63,76,60,71,57,68,53,66,48,65,42,63r-5,2l32,66r-5,2l23,71r-1,5l18,81r,7l17,95xe" fillcolor="#969594" stroked="f">
                  <v:path arrowok="t" o:connecttype="custom" o:connectlocs="38,8;37,8;33,8;26,8;19,11;14,18;11,26;12,28;20,25;27,25;34,28;39,34;41,43;41,53;38,63;33,70;25,74;16,74;6,68;1,60;0,50;1,33;4,19;8,11;15,4;25,1;34,0;39,2;40,3;40,3;8,48;9,56;11,62;16,65;21,67;26,65;30,62;32,56;33,48;32,42;30,36;26,33;21,32;16,33;11,36;9,41;8,48" o:connectangles="0,0,0,0,0,0,0,0,0,0,0,0,0,0,0,0,0,0,0,0,0,0,0,0,0,0,0,0,0,0,0,0,0,0,0,0,0,0,0,0,0,0,0,0,0,0,0"/>
                  <o:lock v:ext="edit" aspectratio="t" verticies="t"/>
                </v:shape>
                <v:shape id="Freeform 511" o:spid="_x0000_s1072" style="position:absolute;left:3008;top:1349;width:45;height:78;visibility:visible;mso-wrap-style:square;v-text-anchor:top" coordsize="9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h2b4A&#10;AADbAAAADwAAAGRycy9kb3ducmV2LnhtbERPy4rCMBTdD/gP4QruxkQXIrVRBvG1kdHqB1yaO01n&#10;mpvSRK1/P1kILg/nna9614g7daH2rGEyViCIS29qrjRcL9vPOYgQkQ02nknDkwKsloOPHDPjH3ym&#10;exErkUI4ZKjBxthmUobSksMw9i1x4n585zAm2FXSdPhI4a6RU6Vm0mHNqcFiS2tL5V9xcxo2v9+7&#10;3tj2qOZ8Yt4XxVSVa61Hw/5rASJSH9/il/tgNMzS+v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PYdm+AAAA2wAAAA8AAAAAAAAAAAAAAAAAmAIAAGRycy9kb3ducmV2&#10;LnhtbFBLBQYAAAAABAAEAPUAAACDAwAAAAA=&#10;" path="m75,2l76,r2,l80,2r6,5l88,9r,1l88,12,37,79r51,64l90,145r,2l88,148r-10,7l76,157r-1,l75,155,18,82r,70l17,153r-2,l3,153r-3,l,152,,5,,4,3,2r12,l17,4r1,1l18,77,75,2xe" fillcolor="#969594" stroked="f">
                  <v:path arrowok="t" o:connecttype="custom" o:connectlocs="38,1;38,0;38,0;39,0;40,1;43,3;44,4;44,4;44,5;44,6;19,39;44,71;45,72;45,73;45,73;44,74;39,77;38,78;38,78;38,78;38,77;9,41;9,76;9,76;8,76;2,76;0,76;0,76;0,2;0,2;2,1;8,1;9,2;9,2;9,38;38,1" o:connectangles="0,0,0,0,0,0,0,0,0,0,0,0,0,0,0,0,0,0,0,0,0,0,0,0,0,0,0,0,0,0,0,0,0,0,0,0"/>
                  <o:lock v:ext="edit" aspectratio="t"/>
                </v:shape>
                <v:shape id="Freeform 512" o:spid="_x0000_s1073" style="position:absolute;left:3063;top:1371;width:29;height:54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dFMIA&#10;AADbAAAADwAAAGRycy9kb3ducmV2LnhtbESPzYoCMRCE78K+Q+gFb5pxDyKzRhFBFEEW/1i8NZN2&#10;ZjDpDElWx316Iwgei6r6ihpPW2vElXyoHSsY9DMQxIXTNZcKDvtFbwQiRGSNxjEpuFOA6eSjM8Zc&#10;uxtv6bqLpUgQDjkqqGJscilDUZHF0HcNcfLOzluMSfpSao+3BLdGfmXZUFqsOS1U2NC8ouKy+7MK&#10;gj39tPK+qY//a+OX0YzWv1go1f1sZ98gIrXxHX61V1rBcADPL+kH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V0UwgAAANsAAAAPAAAAAAAAAAAAAAAAAJgCAABkcnMvZG93&#10;bnJldi54bWxQSwUGAAAAAAQABAD1AAAAhwMAAAAA&#10;" path="m10,r2,l13,2r4,3l18,12r2,7l28,9,35,4,42,r6,l55,r3,4l58,5,53,17r,2l52,19,48,17r-1,l45,17r-5,l35,20r-5,5l22,34r,73l22,108r-2,l8,108r-1,l5,107,5,40,5,29r,-7l3,17,,10,,9,,7,10,xe" fillcolor="#969594" stroked="f">
                  <v:path arrowok="t" o:connecttype="custom" o:connectlocs="5,0;6,0;6,0;7,1;9,3;9,6;10,10;14,5;18,2;21,0;24,0;28,0;29,2;29,2;29,3;27,9;27,10;26,10;26,10;24,9;24,9;23,9;20,9;18,10;15,13;11,17;11,54;11,54;10,54;4,54;4,54;3,54;3,20;3,15;3,11;2,9;0,5;0,5;0,5;0,4;0,4;5,0" o:connectangles="0,0,0,0,0,0,0,0,0,0,0,0,0,0,0,0,0,0,0,0,0,0,0,0,0,0,0,0,0,0,0,0,0,0,0,0,0,0,0,0,0,0"/>
                  <o:lock v:ext="edit" aspectratio="t"/>
                </v:shape>
                <v:shape id="Freeform 513" o:spid="_x0000_s1074" style="position:absolute;left:3098;top:1348;width:40;height:79;visibility:visible;mso-wrap-style:square;v-text-anchor:top" coordsize="8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dc8IA&#10;AADbAAAADwAAAGRycy9kb3ducmV2LnhtbESPQWsCMRSE7wX/Q3iCt5pVRMpqFBG3eGgP2uL5sXkm&#10;i5uXJUl19dc3BaHHYWa+YZbr3rXiSiE2nhVMxgUI4trrho2C76/q9Q1ETMgaW8+k4E4R1qvByxJL&#10;7W98oOsxGZEhHEtUYFPqSiljbclhHPuOOHtnHxymLIOROuAtw10rp0Uxlw4bzgsWO9paqi/HH6eg&#10;Nf5k3j+CeZz3+FntCjurTlap0bDfLEAk6tN/+NneawXzKfx9y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V1zwgAAANsAAAAPAAAAAAAAAAAAAAAAAJgCAABkcnMvZG93&#10;bnJldi54bWxQSwUGAAAAAAQABAD1AAAAhwMAAAAA&#10;" path="m58,81r,-8l53,66,48,63,38,61,27,63,12,68r-2,l8,68,5,58r,-2l8,53,18,50,28,48,42,46r6,l57,48r5,3l67,55r3,3l73,65r2,5l75,78r,42l75,130r2,6l78,143r4,5l82,149r,2l72,156r-2,2l65,153,62,143r-9,6l47,154r-9,2l30,158r-7,l18,156r-5,-3l8,149,5,144,2,139,,135r,-7l2,118r1,-7l8,105r7,-7l23,95,33,91,45,90,58,88r,-7xm58,103r-10,l40,105r-7,1l28,108r-5,3l20,116r-2,5l17,126r1,7l22,138r5,5l33,143r7,l45,141r7,-5l58,131r,-28xm67,r1,l70,r2,1l78,10r,1l78,13r-1,2l40,33r,2l38,35r,-2l37,33,35,30,33,28r,-2l35,25,67,xe" fillcolor="#969594" stroked="f">
                  <v:path arrowok="t" o:connecttype="custom" o:connectlocs="28,37;23,32;13,32;6,34;5,34;2,29;4,27;14,24;23,23;30,26;34,29;37,35;37,60;38,68;40,74;40,75;40,76;34,79;32,77;26,75;19,78;11,79;6,77;2,72;0,68;1,59;4,53;11,48;22,45;28,41;23,52;16,53;11,56;9,61;9,67;13,72;20,72;25,68;28,52;33,0;34,0;38,5;38,7;38,8;20,18;19,17;17,15;16,13;17,13" o:connectangles="0,0,0,0,0,0,0,0,0,0,0,0,0,0,0,0,0,0,0,0,0,0,0,0,0,0,0,0,0,0,0,0,0,0,0,0,0,0,0,0,0,0,0,0,0,0,0,0,0"/>
                  <o:lock v:ext="edit" aspectratio="t" verticies="t"/>
                </v:shape>
                <v:shape id="Freeform 514" o:spid="_x0000_s1075" style="position:absolute;left:3148;top:1371;width:35;height:56;visibility:visible;mso-wrap-style:square;v-text-anchor:top" coordsize="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N3MQA&#10;AADbAAAADwAAAGRycy9kb3ducmV2LnhtbESPT2vCQBTE7wW/w/IEb3WjAakxG5FAQBQs9c/B2yP7&#10;TILZtyG7avrtu4VCj8PM/IZJ14NpxZN611hWMJtGIIhLqxuuFJxPxfsHCOeRNbaWScE3OVhno7cU&#10;E21f/EXPo69EgLBLUEHtfZdI6cqaDLqp7YiDd7O9QR9kX0nd4yvATSvnUbSQBhsOCzV2lNdU3o8P&#10;oyCXxfJA0X7fnq98iYvPAneHmVKT8bBZgfA0+P/wX3urFSxi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9DdzEAAAA2wAAAA8AAAAAAAAAAAAAAAAAmAIAAGRycy9k&#10;b3ducmV2LnhtbFBLBQYAAAAABAAEAPUAAACJAwAAAAA=&#10;" path="m5,92l6,90r2,l21,97r14,1l43,97r5,-4l51,89r2,-7l51,77,50,74,45,69,38,65,23,57,13,52,10,47,6,42,5,37,3,30,5,24,6,19r4,-5l13,9,18,5,23,2,30,r8,l46,,56,4r7,3l66,9r,1l65,10r-4,9l61,20r-1,l58,20,46,15,36,14r-6,1l25,19r-4,3l20,29r1,6l25,40r5,4l48,52r10,7l65,65r3,7l70,80r,9l68,93r-3,5l60,103r-5,4l50,110r-7,2l35,112r-9,l18,110r-8,-3l1,103,,102r1,l1,100,5,92xe" fillcolor="#969594" stroked="f">
                  <v:path arrowok="t" o:connecttype="custom" o:connectlocs="3,45;3,45;11,49;22,49;26,45;26,39;23,35;12,29;5,24;3,19;3,12;5,7;9,3;15,0;23,0;32,4;33,5;31,10;30,10;29,10;18,7;13,10;10,15;13,20;24,26;33,33;35,40;34,47;30,52;25,55;18,56;9,55;1,52;0,51;1,50" o:connectangles="0,0,0,0,0,0,0,0,0,0,0,0,0,0,0,0,0,0,0,0,0,0,0,0,0,0,0,0,0,0,0,0,0,0,0"/>
                  <o:lock v:ext="edit" aspectratio="t"/>
                </v:shape>
                <v:shape id="Freeform 515" o:spid="_x0000_s1076" style="position:absolute;left:3196;top:1371;width:41;height:54;visibility:visible;mso-wrap-style:square;v-text-anchor:top" coordsize="8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7O8QA&#10;AADbAAAADwAAAGRycy9kb3ducmV2LnhtbESPS2sCMRSF9wX/Q7hCN0UzSutjNIoIpWJX6oC4u06u&#10;M4PJzTCJOv77plDo8nAeH2e+bK0Rd2p85VjBoJ+AIM6drrhQkB0+exMQPiBrNI5JwZM8LBedlzmm&#10;2j14R/d9KEQcYZ+igjKEOpXS5yVZ9H1XE0fv4hqLIcqmkLrBRxy3Rg6TZCQtVhwJJda0Lim/7m82&#10;Qvjrtj2ZN7PNPs7ZcSrHyfX0rdRrt13NQARqw3/4r73RCkbv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uzvEAAAA2wAAAA8AAAAAAAAAAAAAAAAAmAIAAGRycy9k&#10;b3ducmV2LnhtbFBLBQYAAAAABAAEAPUAAACJAwAAAAA=&#10;" path="m10,r1,l15,5r3,10l28,9,36,4,46,r9,l61,r7,2l73,5r3,5l80,19r1,15l81,107r-1,1l78,108r-12,l65,108r,-1l65,32,63,24,61,19,56,15,50,14r-9,1l35,17r-7,5l20,29r,78l20,108r-2,l6,108r-1,l3,107,3,30,3,19,,9,,7,10,xe" fillcolor="#969594" stroked="f">
                  <v:path arrowok="t" o:connecttype="custom" o:connectlocs="5,0;6,0;6,0;8,3;9,8;14,5;18,2;23,0;28,0;31,0;34,1;37,3;38,5;40,10;41,17;41,54;40,54;39,54;33,54;33,54;33,54;33,16;32,12;31,10;28,8;25,7;21,8;18,9;14,11;10,15;10,54;10,54;9,54;3,54;3,54;2,54;2,15;2,10;0,5;0,5;0,5;0,4;0,4;5,0" o:connectangles="0,0,0,0,0,0,0,0,0,0,0,0,0,0,0,0,0,0,0,0,0,0,0,0,0,0,0,0,0,0,0,0,0,0,0,0,0,0,0,0,0,0,0,0"/>
                  <o:lock v:ext="edit" aspectratio="t"/>
                </v:shape>
                <v:shape id="Freeform 516" o:spid="_x0000_s1077" style="position:absolute;left:3250;top:1348;width:41;height:79;visibility:visible;mso-wrap-style:square;v-text-anchor:top" coordsize="8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xycMA&#10;AADbAAAADwAAAGRycy9kb3ducmV2LnhtbESPQWvCQBSE70L/w/KE3nQT0dBGV6lKQfBSbSHXR/aZ&#10;DWbfhuyq8d+7gtDjMDPfMItVbxtxpc7XjhWk4wQEcel0zZWCv9/v0QcIH5A1No5JwZ08rJZvgwXm&#10;2t34QNdjqESEsM9RgQmhzaX0pSGLfuxa4uidXGcxRNlVUnd4i3DbyEmSZNJizXHBYEsbQ+X5eLEK&#10;9LZIP7NiT9vibtKfSb3OpqZX6n3Yf81BBOrDf/jV3mkF2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xycMAAADbAAAADwAAAAAAAAAAAAAAAACYAgAAZHJzL2Rv&#10;d25yZXYueG1sUEsFBgAAAAAEAAQA9QAAAIgDAAAAAA==&#10;" path="m58,81l56,73,53,66,46,63,36,61,25,63,11,68r-1,l8,68,5,58r,-2l8,53r8,-3l28,48,40,46r8,l55,48r6,3l66,55r4,3l71,65r2,5l75,78r,42l75,130r,6l76,143r4,5l80,149r1,l80,151r-10,5l70,158r-2,l65,153,60,143r-7,6l45,154r-9,2l28,158r-7,l16,156r-5,-3l6,149,3,144,1,139,,135r,-7l,118r3,-7l6,105r7,-7l21,95,31,91,43,90,58,88r,-7xm58,103r-10,l40,105r-9,1l26,108r-5,3l18,116r-2,5l16,126r2,7l21,138r5,5l33,143r5,l45,141r6,-5l58,131r,-28xm66,r,l68,r2,l70,1r6,9l78,11r,2l76,15,40,33r-2,2l36,35r,-2l35,33,33,30r,-2l31,26r2,l33,25,66,xe" fillcolor="#969594" stroked="f">
                  <v:path arrowok="t" o:connecttype="custom" o:connectlocs="28,37;23,32;13,32;5,34;4,34;3,29;4,27;14,24;24,23;31,26;35,29;37,35;38,60;38,68;40,74;41,75;40,76;35,79;33,77;27,75;18,78;11,79;6,77;2,72;0,68;0,59;3,53;11,48;22,45;29,41;24,52;16,53;11,56;8,61;9,67;13,72;19,72;26,68;29,52;33,0;35,0;38,5;39,7;38,8;19,18;18,17;17,15;16,13;17,13" o:connectangles="0,0,0,0,0,0,0,0,0,0,0,0,0,0,0,0,0,0,0,0,0,0,0,0,0,0,0,0,0,0,0,0,0,0,0,0,0,0,0,0,0,0,0,0,0,0,0,0,0"/>
                  <o:lock v:ext="edit" aspectratio="t" verticies="t"/>
                </v:shape>
                <v:shape id="Freeform 517" o:spid="_x0000_s1078" style="position:absolute;left:3330;top:1349;width:39;height:76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67sIA&#10;AADbAAAADwAAAGRycy9kb3ducmV2LnhtbESPQWvCQBSE7wX/w/IEL6FutDRodA1BEHpsY70/ss8k&#10;mH0bdlcT/323UOhxmJlvmH0xmV48yPnOsoLVMgVBXFvdcaPg+3x63YDwAVljb5kUPMlDcZi97DHX&#10;duQvelShERHCPkcFbQhDLqWvWzLol3Ygjt7VOoMhStdI7XCMcNPLdZpm0mDHcaHFgY4t1bfqbhRs&#10;Lpd777bXz21y7iYu330yvtVKLeZTuQMRaAr/4b/2h1aQZf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zruwgAAANsAAAAPAAAAAAAAAAAAAAAAAJgCAABkcnMvZG93&#10;bnJldi54bWxQSwUGAAAAAAQABAD1AAAAhwMAAAAA&#10;" path="m75,136r1,l78,138r,2l73,150r,1l70,151r-67,l1,151,,150,,3,1,2,3,,15,r3,2l18,3r,133l75,136xe" fillcolor="#969594" stroked="f">
                  <v:path arrowok="t" o:connecttype="custom" o:connectlocs="38,68;38,68;39,69;39,69;39,70;37,75;37,76;35,76;2,76;1,76;0,75;0,2;1,1;2,0;8,0;9,1;9,2;9,68;38,68" o:connectangles="0,0,0,0,0,0,0,0,0,0,0,0,0,0,0,0,0,0,0"/>
                  <o:lock v:ext="edit" aspectratio="t"/>
                </v:shape>
                <v:shape id="Freeform 518" o:spid="_x0000_s1079" style="position:absolute;left:3370;top:1348;width:31;height:77;visibility:visible;mso-wrap-style:square;v-text-anchor:top" coordsize="6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7qOcIA&#10;AADbAAAADwAAAGRycy9kb3ducmV2LnhtbESPzWrDMBCE74G+g9hCb4ncQtPiRDYh0FB6s+vQ62Jt&#10;bBNrZSTVP29fFQI5DjPzDbPPZ9OLkZzvLCt43iQgiGurO24UVN8f63cQPiBr7C2TgoU85NnDao+p&#10;thMXNJahERHCPkUFbQhDKqWvWzLoN3Ygjt7FOoMhStdI7XCKcNPLlyTZSoMdx4UWBzq2VF/LX6Pg&#10;B8v+tdLH07gM5y9fkJtOlVPq6XE+7EAEmsM9fGt/agXbN/j/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uo5wgAAANsAAAAPAAAAAAAAAAAAAAAAAJgCAABkcnMvZG93&#10;bnJldi54bWxQSwUGAAAAAAQABAD1AAAAhwMAAAAA&#10;" path="m1,63l,63,,60,,51,,50r1,l35,50r1,l36,51r,102l36,154r-1,l23,154r-3,l20,153r,-90l1,63xm51,r2,l55,r1,1l63,10r,1l63,13r-2,2l25,33r-2,2l21,33,18,30r,-2l18,26r2,-1l51,xe" fillcolor="#969594" stroked="f">
                  <v:path arrowok="t" o:connecttype="custom" o:connectlocs="0,32;0,32;0,30;0,26;0,25;0,25;17,25;18,25;18,26;18,77;18,77;17,77;11,77;10,77;10,77;10,32;0,32;25,0;26,0;27,0;27,0;28,1;31,5;31,6;31,7;31,7;30,8;12,17;12,17;11,18;10,17;10,17;9,15;9,14;9,13;9,13;10,13;25,0" o:connectangles="0,0,0,0,0,0,0,0,0,0,0,0,0,0,0,0,0,0,0,0,0,0,0,0,0,0,0,0,0,0,0,0,0,0,0,0,0,0"/>
                  <o:lock v:ext="edit" aspectratio="t" verticies="t"/>
                </v:shape>
                <v:shape id="Freeform 519" o:spid="_x0000_s1080" style="position:absolute;left:3404;top:1371;width:43;height:78;visibility:visible;mso-wrap-style:square;v-text-anchor:top" coordsize="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EMcAA&#10;AADbAAAADwAAAGRycy9kb3ducmV2LnhtbERPTU8CMRC9m/AfmiHxJl09ELNSiDERPCIY9DjZjtvV&#10;7XRpy+7Cr3cOJB5f3vdiNfpW9RRTE9jA/awARVwF23Bt4GP/evcIKmVki21gMnCmBKvl5GaBpQ0D&#10;v1O/y7WSEE4lGnA5d6XWqXLkMc1CRyzcd4ges8BYaxtxkHDf6oeimGuPDUuDw45eHFW/u5OX3tiv&#10;t5tDHn4+L8X669i780U7Y26n4/MTqExj/hdf3W/WwFzGyhf5AX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EMcAAAADbAAAADwAAAAAAAAAAAAAAAACYAgAAZHJzL2Rvd25y&#10;ZXYueG1sUEsFBgAAAAAEAAQA9QAAAIUDAAAAAA==&#10;" path="m10,r2,l17,4r3,8l30,7,37,2,45,r7,l62,r6,4l75,9r5,6l82,24r3,8l87,42r,12l87,67,83,79,82,89r-5,8l72,103r-7,5l58,112r-8,l43,112r-6,-2l30,107r-7,-5l23,150r,2l22,153r-12,4l8,157,7,155r,-2l7,34,7,20,3,12,,9,,7r2,l10,xm23,89r7,3l37,95r5,2l48,97r5,l57,95r5,-3l63,87r4,-5l68,74r,-9l68,55r,-16l65,27,63,22,58,19,55,15r-5,l43,15r-5,2l32,20r-9,5l23,89xe" fillcolor="#969594" stroked="f">
                  <v:path arrowok="t" o:connecttype="custom" o:connectlocs="6,0;8,2;15,3;22,0;31,0;37,4;41,12;43,21;43,33;41,44;36,51;29,56;21,56;15,53;11,75;11,76;4,78;3,76;3,10;0,4;0,3;5,0;15,46;21,48;26,48;31,46;33,41;34,32;34,19;31,11;27,7;21,7;16,10;11,44" o:connectangles="0,0,0,0,0,0,0,0,0,0,0,0,0,0,0,0,0,0,0,0,0,0,0,0,0,0,0,0,0,0,0,0,0,0"/>
                  <o:lock v:ext="edit" aspectratio="t" verticies="t"/>
                </v:shape>
                <v:shape id="Freeform 520" o:spid="_x0000_s1081" style="position:absolute;left:3457;top:1371;width:41;height:56;visibility:visible;mso-wrap-style:square;v-text-anchor:top" coordsize="8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+nMUA&#10;AADbAAAADwAAAGRycy9kb3ducmV2LnhtbESPQWvCQBSE74L/YXmF3nRTC8FGVxHBUi0eagXx9sy+&#10;ZkOzb0N2o9Ff7xaEHoeZ+YaZzjtbiTM1vnSs4GWYgCDOnS65ULD/Xg3GIHxA1lg5JgVX8jCf9XtT&#10;zLS78Bedd6EQEcI+QwUmhDqT0ueGLPqhq4mj9+MaiyHKppC6wUuE20qOkiSVFkuOCwZrWhrKf3et&#10;VbB5N+nn4nXcJnq93Z7S/fHWHmqlnp+6xQREoC78hx/tD60gfYO/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b6cxQAAANsAAAAPAAAAAAAAAAAAAAAAAJgCAABkcnMv&#10;ZG93bnJldi54bWxQSwUGAAAAAAQABAD1AAAAigMAAAAA&#10;" path="m59,35l57,27,54,20,47,17,39,15,25,17,12,22r-2,l9,22,5,12r,-2l9,7,17,4,29,2,40,r9,l55,2r7,3l67,9r3,3l72,19r2,5l75,32r,42l75,84r,6l79,97r1,5l82,103r-2,2l70,110r,2l69,112r-4,-5l60,97r-6,6l45,108r-8,2l29,112r-7,l17,110r-5,-3l7,103,4,98,2,93,,89,,82,,72,4,65,9,59r5,-7l22,49,32,45,45,44,59,42r,-7xm59,57r-10,l40,59r-6,1l27,62r-5,3l19,70r-2,5l17,80r2,7l22,92r5,5l34,97r5,l45,95r7,-5l59,85r,-28xe" fillcolor="#969594" stroked="f">
                  <v:path arrowok="t" o:connecttype="custom" o:connectlocs="29,14;24,9;13,9;5,11;5,11;3,6;5,4;15,1;25,0;31,3;35,6;37,12;38,37;38,45;40,51;41,52;40,53;35,56;33,54;27,52;19,55;11,56;6,54;2,49;0,45;0,36;5,30;11,25;23,22;30,18;25,29;17,30;11,33;9,38;10,44;14,49;20,49;26,45;30,29" o:connectangles="0,0,0,0,0,0,0,0,0,0,0,0,0,0,0,0,0,0,0,0,0,0,0,0,0,0,0,0,0,0,0,0,0,0,0,0,0,0,0"/>
                  <o:lock v:ext="edit" aspectratio="t" verticies="t"/>
                </v:shape>
                <v:shape id="Freeform 521" o:spid="_x0000_s1082" style="position:absolute;left:719;top:1497;width:36;height:72;visibility:visible;mso-wrap-style:square;v-text-anchor:top" coordsize="7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51sIA&#10;AADbAAAADwAAAGRycy9kb3ducmV2LnhtbERPz2vCMBS+D/wfwhN2m6nD6ahNpciEbQelurHro3k2&#10;1ealNJl2//1yEDx+fL+z1WBbcaHeN44VTCcJCOLK6YZrBV+HzdMrCB+QNbaOScEfeVjlo4cMU+2u&#10;XNJlH2oRQ9inqMCE0KVS+sqQRT9xHXHkjq63GCLsa6l7vMZw28rnJJlLiw3HBoMdrQ1V5/2vVTD7&#10;NsW2/PDFqVq8bX929oU+i06px/FQLEEEGsJdfHO/awWLuD5+i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jnWwgAAANsAAAAPAAAAAAAAAAAAAAAAAJgCAABkcnMvZG93&#10;bnJldi54bWxQSwUGAAAAAAQABAD1AAAAhwMAAAAA&#10;" path="m19,5r,-2l20,3,32,r1,l35,r,1l35,36r33,l70,36r,2l67,48r,2l63,50r-28,l35,111r,10l37,125r5,5l48,130r9,-2l68,125r2,l72,125r1,10l73,136r-1,2l63,141r-8,2l45,145r-8,-2l30,141r-5,-3l22,133r-3,-8l19,111r,-61l2,50,,50,,46,,38,,36r2,l19,36,19,5xe" fillcolor="#969594" stroked="f">
                  <v:path arrowok="t" o:connecttype="custom" o:connectlocs="9,2;9,1;10,1;16,0;16,0;16,0;17,0;17,0;17,18;34,18;35,18;35,19;35,19;35,19;33,24;33,25;31,25;17,25;17,55;17,60;18,62;21,65;24,65;28,64;34,62;34,62;35,62;35,62;36,62;36,67;36,67;36,68;36,69;31,70;27,71;22,72;18,71;15,70;12,69;11,66;9,62;9,55;9,25;1,25;0,25;0,23;0,19;0,18;1,18;9,18;9,2" o:connectangles="0,0,0,0,0,0,0,0,0,0,0,0,0,0,0,0,0,0,0,0,0,0,0,0,0,0,0,0,0,0,0,0,0,0,0,0,0,0,0,0,0,0,0,0,0,0,0,0,0,0,0"/>
                  <o:lock v:ext="edit" aspectratio="t"/>
                </v:shape>
                <v:shape id="Freeform 522" o:spid="_x0000_s1083" style="position:absolute;left:761;top:1513;width:42;height:56;visibility:visible;mso-wrap-style:square;v-text-anchor:top" coordsize="8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bH8UA&#10;AADbAAAADwAAAGRycy9kb3ducmV2LnhtbESP3WrCQBSE7wu+w3KE3tVdS60SXcUKghYK/iF4d8ge&#10;k2j2bMhuTfL23UKhl8PMfMPMFq0txYNqXzjWMBwoEMSpMwVnGk7H9csEhA/IBkvHpKEjD4t572mG&#10;iXEN7+lxCJmIEPYJashDqBIpfZqTRT9wFXH0rq62GKKsM2lqbCLclvJVqXdpseC4kGNFq5zS++Hb&#10;arhtv7rzh9+0u5F6U136eRk11Vbr5367nIII1Ib/8F97YzSMh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lsfxQAAANsAAAAPAAAAAAAAAAAAAAAAAJgCAABkcnMv&#10;ZG93bnJldi54bWxQSwUGAAAAAAQABAD1AAAAigMAAAAA&#10;" path="m18,60r,8l20,75r3,7l27,88r3,4l35,95r5,2l47,97r6,l58,95r7,-2l73,90r,-2l75,88r2,2l80,98r,2l82,100r-4,2l73,105r-6,3l60,110r-7,2l45,112r-10,l27,108r-9,-5l12,97,7,88,3,80,,68,,57,,43,3,33,7,23r5,-8l18,8,25,3,33,,43,r7,l55,2r5,1l65,7r5,3l73,15r4,5l80,25r3,13l83,55r,3l82,60r-64,xm65,47r,-9l63,32,62,27,60,22,57,18,52,15,47,13r-5,l37,13r-5,2l28,18r-3,4l22,27r-2,5l18,38r,9l65,47xe" fillcolor="#969594" stroked="f">
                  <v:path arrowok="t" o:connecttype="custom" o:connectlocs="9,34;12,41;15,46;20,49;27,49;33,47;37,44;38,44;40,49;41,50;37,53;30,55;23,56;14,54;6,49;2,40;0,29;2,17;6,8;13,2;22,0;28,1;33,4;37,8;40,13;42,28;41,30;33,24;32,16;30,11;26,8;21,7;16,8;13,11;10,16;9,24" o:connectangles="0,0,0,0,0,0,0,0,0,0,0,0,0,0,0,0,0,0,0,0,0,0,0,0,0,0,0,0,0,0,0,0,0,0,0,0"/>
                  <o:lock v:ext="edit" aspectratio="t" verticies="t"/>
                </v:shape>
                <v:shape id="Freeform 523" o:spid="_x0000_s1084" style="position:absolute;left:815;top:1488;width:22;height:81;visibility:visible;mso-wrap-style:square;v-text-anchor:top" coordsize="4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Px8MA&#10;AADbAAAADwAAAGRycy9kb3ducmV2LnhtbESPT4vCMBTE74LfIbwFbzZdBf90jSKWhRW8qBU8Ppq3&#10;bbF5qU1Wu9/eCILHYWZ+wyxWnanFjVpXWVbwGcUgiHOrKy4UZMfv4QyE88gaa8uk4J8crJb93gIT&#10;be+8p9vBFyJA2CWooPS+SaR0eUkGXWQb4uD92tagD7ItpG7xHuCmlqM4nkiDFYeFEhvalJRfDn9G&#10;wWmXj+dsqpO2lyw9z7fpNTunSg0+uvUXCE+df4df7R+tYDqC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Px8MAAADbAAAADwAAAAAAAAAAAAAAAACYAgAAZHJzL2Rv&#10;d25yZXYueG1sUEsFBgAAAAAEAAQA9QAAAIgDAAAAAA==&#10;" path="m17,120r,14l19,142r,3l20,147r4,2l27,150r3,-1l37,147r2,l40,147r,2l44,157r,2l37,162r-13,2l15,162,9,159,5,154,2,149,,140,,120,,7,2,5,4,4,15,r2,2l17,4r,116xe" fillcolor="#969594" stroked="f">
                  <v:path arrowok="t" o:connecttype="custom" o:connectlocs="9,59;9,66;10,70;10,72;10,73;12,74;14,74;15,74;19,73;20,73;20,73;20,73;20,74;22,78;22,78;22,79;19,80;12,81;8,80;5,79;3,76;1,74;0,69;0,59;0,3;1,2;2,2;8,0;8,0;8,0;9,1;9,2;9,59" o:connectangles="0,0,0,0,0,0,0,0,0,0,0,0,0,0,0,0,0,0,0,0,0,0,0,0,0,0,0,0,0,0,0,0,0"/>
                  <o:lock v:ext="edit" aspectratio="t"/>
                </v:shape>
                <v:shape id="Freeform 524" o:spid="_x0000_s1085" style="position:absolute;left:841;top:1513;width:42;height:56;visibility:visible;mso-wrap-style:square;v-text-anchor:top" coordsize="8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g88YA&#10;AADbAAAADwAAAGRycy9kb3ducmV2LnhtbESP3WrCQBSE7wXfYTlC73TXtlaJrtIWCloQ6g+Cd4fs&#10;MUmbPRuyW5O8fbcgeDnMzDfMYtXaUlyp9oVjDeORAkGcOlNwpuF4+BjOQPiAbLB0TBo68rBa9nsL&#10;TIxreEfXfchEhLBPUEMeQpVI6dOcLPqRq4ijd3G1xRBlnUlTYxPhtpSPSr1IiwXHhRwres8p/dn/&#10;Wg3fm213evPr9muinlWXfp4nTbXR+mHQvs5BBGrDPXxrr42G6RP8f4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xg88YAAADbAAAADwAAAAAAAAAAAAAAAACYAgAAZHJz&#10;L2Rvd25yZXYueG1sUEsFBgAAAAAEAAQA9QAAAIsDAAAAAA==&#10;" path="m18,60r,8l20,75r3,7l27,88r3,4l35,95r5,2l47,97r6,l58,95r7,-2l73,90r,-2l75,88r2,2l80,98r,2l82,100r-2,2l73,105r-6,3l60,110r-7,2l45,112r-10,l27,108r-9,-5l12,97,7,88,3,80,,68,,57,,43,3,33,7,23r5,-8l18,8,25,3,33,,43,r7,l55,2r5,1l65,7r5,3l73,15r4,5l80,25r3,13l83,55r,3l82,60r-64,xm67,47l65,38,63,32,62,27,60,22,57,18,52,15,47,13r-5,l37,13r-5,2l28,18r-3,4l22,27r-2,5l18,38r,9l67,47xe" fillcolor="#969594" stroked="f">
                  <v:path arrowok="t" o:connecttype="custom" o:connectlocs="9,34;12,41;15,46;20,49;27,49;33,47;37,44;38,44;40,49;41,50;37,53;30,55;23,56;14,54;6,49;2,40;0,29;2,17;6,8;13,2;22,0;28,1;33,4;37,8;40,13;42,28;41,30;34,24;32,16;30,11;26,8;21,7;16,8;13,11;10,16;9,24" o:connectangles="0,0,0,0,0,0,0,0,0,0,0,0,0,0,0,0,0,0,0,0,0,0,0,0,0,0,0,0,0,0,0,0,0,0,0,0"/>
                  <o:lock v:ext="edit" aspectratio="t" verticies="t"/>
                </v:shape>
                <v:shape id="Freeform 525" o:spid="_x0000_s1086" style="position:absolute;left:888;top:1488;width:36;height:80;visibility:visible;mso-wrap-style:square;v-text-anchor:top" coordsize="7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3bcQA&#10;AADbAAAADwAAAGRycy9kb3ducmV2LnhtbESPW2vCQBSE3wX/w3KEvkjdNC1Woqv0guBLBC/4fMie&#10;JqHZsyF7atJ/3xUKPg4z8w2z2gyuUVfqQu3ZwNMsAUVceFtzaeB82j4uQAVBtth4JgO/FGCzHo9W&#10;mFnf84GuRylVhHDI0EAl0mZah6Iih2HmW+LoffnOoUTZldp22Ee4a3SaJHPtsOa4UGFLHxUV38cf&#10;Z+Bze0ieBW0+zfP9+1xad0n71JiHyfC2BCU0yD38395ZA68vcPsSf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d23EAAAA2wAAAA8AAAAAAAAAAAAAAAAAmAIAAGRycy9k&#10;b3ducmV2LnhtbFBLBQYAAAAABAAEAPUAAACJAwAAAAA=&#10;" path="m17,37r,-8l18,22r2,-5l22,12,27,7,32,4,40,2,48,r7,2l63,4r7,1l72,9r,1l68,19r-1,1l65,20r-2,l53,15r-6,l40,15r-3,4l33,25r,12l33,55r32,l67,55r1,2l65,67r-2,2l62,69r-29,l33,159r,1l32,162r-12,l17,160r,-1l17,69,2,69,,69,,65,,57,,55r2,l17,55r,-18xe" fillcolor="#969594" stroked="f">
                  <v:path arrowok="t" o:connecttype="custom" o:connectlocs="9,18;9,14;9,11;10,8;11,6;14,3;16,2;20,1;24,0;28,1;32,2;35,2;36,4;36,4;36,5;34,9;34,10;33,10;33,10;32,10;27,7;24,7;20,7;19,9;17,12;17,18;17,27;33,27;34,27;34,28;34,28;33,33;32,34;31,34;17,34;17,79;17,79;16,80;10,80;9,79;9,79;9,34;1,34;0,34;0,32;0,28;0,27;1,27;9,27;9,18" o:connectangles="0,0,0,0,0,0,0,0,0,0,0,0,0,0,0,0,0,0,0,0,0,0,0,0,0,0,0,0,0,0,0,0,0,0,0,0,0,0,0,0,0,0,0,0,0,0,0,0,0,0"/>
                  <o:lock v:ext="edit" aspectratio="t"/>
                </v:shape>
                <v:shape id="Freeform 526" o:spid="_x0000_s1087" style="position:absolute;left:925;top:1513;width:44;height:56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4+cIA&#10;AADbAAAADwAAAGRycy9kb3ducmV2LnhtbESPS2vCQBSF94X+h+EW3NVJhPqIjpJaFHHnc33J3GbS&#10;Zu6EzKjx3ztCocvDeXyc2aKztbhS6yvHCtJ+AoK4cLriUsHxsHofg/ABWWPtmBTcycNi/voyw0y7&#10;G+/oug+liCPsM1RgQmgyKX1hyKLvu4Y4et+utRiibEupW7zFcVvLQZIMpcWKI8FgQ0tDxe/+YiP3&#10;dF+n+U/FZx6mX9tL3k1M86lU763LpyACdeE//NfeaAWjD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vj5wgAAANsAAAAPAAAAAAAAAAAAAAAAAJgCAABkcnMvZG93&#10;bnJldi54bWxQSwUGAAAAAAQABAD1AAAAhwMAAAAA&#10;" path="m88,57r,11l85,80,82,90r-5,7l70,103r-8,5l53,112r-10,l34,112r-9,-4l19,103,12,98,7,90,4,80,2,68,,57,2,43,4,33,7,23r5,-8l19,8,27,3,35,,45,,55,r8,3l72,8r5,7l82,22r3,10l88,43r,14xm19,55r,10l20,73r2,9l25,88r4,5l34,95r4,3l45,98r5,l55,97r5,-4l63,88r4,-5l68,75,70,65r,-10l70,45,68,37,67,30,63,25,60,20,55,17,50,15,45,13r-7,2l34,17r-5,3l25,23r-3,7l20,37r-1,8l19,55xe" fillcolor="#969594" stroked="f">
                  <v:path arrowok="t" o:connecttype="custom" o:connectlocs="44,34;41,45;35,52;27,56;17,56;10,52;4,45;1,34;1,22;4,12;10,4;18,0;28,0;36,4;41,11;44,22;10,28;10,37;13,44;17,48;23,49;28,49;32,44;34,38;35,28;34,19;32,13;28,9;23,7;17,9;13,12;10,19;10,28" o:connectangles="0,0,0,0,0,0,0,0,0,0,0,0,0,0,0,0,0,0,0,0,0,0,0,0,0,0,0,0,0,0,0,0,0"/>
                  <o:lock v:ext="edit" aspectratio="t" verticies="t"/>
                </v:shape>
                <v:shape id="Freeform 527" o:spid="_x0000_s1088" style="position:absolute;left:983;top:1513;width:40;height:55;visibility:visible;mso-wrap-style:square;v-text-anchor:top" coordsize="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HAMYA&#10;AADbAAAADwAAAGRycy9kb3ducmV2LnhtbESPQUsDMRSE74L/ITzBm82q0MratIjVIlKorh709tw8&#10;k+jmZdmk3W1/fVMQPA4z8w0znQ++EVvqogus4HJUgCCug3ZsFLy/PV7cgIgJWWMTmBTsKMJ8dnoy&#10;xVKHnl9pWyUjMoRjiQpsSm0pZawteYyj0BJn7zt0HlOWnZG6wz7DfSOvimIsPTrOCxZburdU/1Yb&#10;r+D5xS7b1We173++Ptxi/WDc4toodX423N2CSDSk//Bf+0krmIzh+CX/AD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HAMYAAADbAAAADwAAAAAAAAAAAAAAAACYAgAAZHJz&#10;L2Rvd25yZXYueG1sUEsFBgAAAAAEAAQA9QAAAIsDAAAAAA==&#10;" path="m12,r,l13,r4,5l20,15,28,8,38,3,47,r8,l63,r5,2l73,5r5,5l82,18r,15l82,107r,1l78,110r-11,l65,108r,-1l65,32,63,23,62,18,57,15,50,13r-7,2l37,17r-9,5l22,28r,79l20,108r-2,2l7,110,5,108r,-1l5,30,3,18,,10,,8,,7r2,l12,xe" fillcolor="#969594" stroked="f">
                  <v:path arrowok="t" o:connecttype="custom" o:connectlocs="6,0;6,0;6,0;8,3;10,8;14,4;19,2;23,0;27,0;31,0;33,1;36,3;38,5;40,9;40,17;40,54;40,54;38,55;33,55;32,54;32,54;32,16;31,12;30,9;28,8;24,7;21,8;18,9;14,11;11,14;11,54;10,54;9,55;3,55;2,54;2,54;2,15;1,9;0,5;0,4;0,4;0,4;1,4;6,0" o:connectangles="0,0,0,0,0,0,0,0,0,0,0,0,0,0,0,0,0,0,0,0,0,0,0,0,0,0,0,0,0,0,0,0,0,0,0,0,0,0,0,0,0,0,0,0"/>
                  <o:lock v:ext="edit" aspectratio="t"/>
                </v:shape>
                <v:shape id="Freeform 528" o:spid="_x0000_s1089" style="position:absolute;left:1041;top:1515;width:16;height:54;visibility:visible;mso-wrap-style:square;v-text-anchor:top" coordsize="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JgMMA&#10;AADbAAAADwAAAGRycy9kb3ducmV2LnhtbESPQYvCMBSE74L/IbwFb5ruIipdo+iK4B4ErXp/NG/b&#10;YvNSm1irv34jCB6HmfmGmc5bU4qGaldYVvA5iEAQp1YXnCk4Htb9CQjnkTWWlknBnRzMZ93OFGNt&#10;b7ynJvGZCBB2MSrIva9iKV2ak0E3sBVx8P5sbdAHWWdS13gLcFPKrygaSYMFh4UcK/rJKT0nV6Pg&#10;l5crHu4e68vxvGwei50+jdqtUr2PdvENwlPr3+FXe6MVjMfw/BJ+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JgMMAAADbAAAADwAAAAAAAAAAAAAAAACYAgAAZHJzL2Rv&#10;d25yZXYueG1sUEsFBgAAAAAEAAQA9QAAAIgDAAAAAA==&#10;" path="m31,17r-1,7l26,27r-5,3l16,32r-6,l5,29,1,24,,17,1,10,5,5,10,2,16,r5,2l26,5r4,5l31,17xm31,94r-1,6l26,105r-5,4l16,109r-6,l5,105,1,100,,94,1,87,5,82r5,-3l16,79r5,l26,82r4,5l31,94xe" fillcolor="#969594" stroked="f">
                  <v:path arrowok="t" o:connecttype="custom" o:connectlocs="16,8;15,12;13,13;11,15;8,16;5,16;3,14;1,12;0,8;1,5;3,2;5,1;8,0;11,1;13,2;15,5;16,8;16,47;15,50;13,52;11,54;8,54;5,54;3,52;1,50;0,47;1,43;3,41;5,39;8,39;11,39;13,41;15,43;16,47" o:connectangles="0,0,0,0,0,0,0,0,0,0,0,0,0,0,0,0,0,0,0,0,0,0,0,0,0,0,0,0,0,0,0,0,0,0"/>
                  <o:lock v:ext="edit" aspectratio="t" verticies="t"/>
                </v:shape>
                <v:shape id="Freeform 529" o:spid="_x0000_s1090" style="position:absolute;left:1091;top:1515;width:50;height:5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TxMEA&#10;AADbAAAADwAAAGRycy9kb3ducmV2LnhtbERPXWvCMBR9H/gfwhX2MmbqwOqqUUQQBqJidbDHa3Nt&#10;i81NSTKt/948DPZ4ON+zRWcacSPna8sKhoMEBHFhdc2lgtNx/T4B4QOyxsYyKXiQh8W89zLDTNs7&#10;H+iWh1LEEPYZKqhCaDMpfVGRQT+wLXHkLtYZDBG6UmqH9xhuGvmRJKk0WHNsqLClVUXFNf81Cn5G&#10;aDZv7nt/wm3uPusd2nOaKvXa75ZTEIG68C/+c39pBeM4Nn6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i08TBAAAA2wAAAA8AAAAAAAAAAAAAAAAAmAIAAGRycy9kb3du&#10;cmV2LnhtbFBLBQYAAAAABAAEAPUAAACGAwAAAAA=&#10;" path="m96,42r4,l100,45r,10l100,57r-4,2l58,59r,38l58,100r-3,l45,100r-4,l41,97r,-38l3,59,,57,,55,,45,,42r3,l41,42,41,2,41,r4,l55,r3,l58,2r,40l96,42xe" fillcolor="#969594" stroked="f">
                  <v:path arrowok="t" o:connecttype="custom" o:connectlocs="48,21;50,21;50,23;50,28;50,29;48,30;29,30;29,49;29,50;28,50;23,50;21,50;21,49;21,30;2,30;0,29;0,28;0,23;0,21;2,21;21,21;21,1;21,0;23,0;28,0;29,0;29,1;29,21;48,21" o:connectangles="0,0,0,0,0,0,0,0,0,0,0,0,0,0,0,0,0,0,0,0,0,0,0,0,0,0,0,0,0"/>
                  <o:lock v:ext="edit" aspectratio="t"/>
                </v:shape>
                <v:shape id="Freeform 530" o:spid="_x0000_s1091" style="position:absolute;left:1147;top:1496;width:49;height:73;visibility:visible;mso-wrap-style:square;v-text-anchor:top" coordsize="9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eXcUA&#10;AADbAAAADwAAAGRycy9kb3ducmV2LnhtbESPT2vCQBTE74V+h+UVetNNPViNboJ/ENpLxWgp3h7Z&#10;1ySYfRt2V43f3i0IPQ4z8xtmnvemFRdyvrGs4G2YgCAurW64UnDYbwYTED4ga2wtk4Ibeciz56c5&#10;ptpeeUeXIlQiQtinqKAOoUul9GVNBv3QdsTR+7XOYIjSVVI7vEa4aeUoScbSYMNxocaOVjWVp+Js&#10;FLTUrItzeTz9hE/3dRgtvrfLYqPU60u/mIEI1If/8KP9oRW8T+HvS/wB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p5dxQAAANsAAAAPAAAAAAAAAAAAAAAAAJgCAABkcnMv&#10;ZG93bnJldi54bWxQSwUGAAAAAAQABAD1AAAAigMAAAAA&#10;" path="m58,2l60,r2,l73,2r2,1l75,5r,2l18,98r42,l63,63r,-3l67,60r6,l77,60r,3l77,98r18,l97,98r1,4l98,110r-1,2l95,113r-18,l77,145r,2l73,147r-10,l62,147r-2,-2l60,113r-56,l2,112,,110,,97,58,2xe" fillcolor="#969594" stroked="f">
                  <v:path arrowok="t" o:connecttype="custom" o:connectlocs="29,1;30,0;30,0;31,0;37,1;38,1;38,1;38,2;38,3;9,49;30,49;32,31;32,30;34,30;37,30;39,30;39,31;39,49;48,49;49,49;49,51;49,55;49,56;48,56;39,56;39,72;39,73;37,73;32,73;31,73;30,72;30,56;2,56;1,56;0,55;0,48;29,1" o:connectangles="0,0,0,0,0,0,0,0,0,0,0,0,0,0,0,0,0,0,0,0,0,0,0,0,0,0,0,0,0,0,0,0,0,0,0,0,0"/>
                  <o:lock v:ext="edit" aspectratio="t"/>
                </v:shape>
                <v:shape id="Freeform 531" o:spid="_x0000_s1092" style="position:absolute;left:1207;top:1495;width:40;height:73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Xt8AA&#10;AADbAAAADwAAAGRycy9kb3ducmV2LnhtbERPTWvCQBC9F/wPywheim70YCW6igqV0pu2iMchO2aj&#10;2dmQ3Zr47zuHQo+P973a9L5WD2pjFdjAdJKBIi6Crbg08P31Pl6AignZYh2YDDwpwmY9eFlhbkPH&#10;R3qcUqkkhGOOBlxKTa51LBx5jJPQEAt3Da3HJLAttW2xk3Bf61mWzbXHiqXBYUN7R8X99OMNLC6H&#10;12fI3nZHcp96fzu7eTfrjRkN++0SVKI+/Yv/3B9WfLJevsgP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8Xt8AAAADbAAAADwAAAAAAAAAAAAAAAACYAgAAZHJzL2Rvd25y&#10;ZXYueG1sUEsFBgAAAAAEAAQA9QAAAIUDAAAAAA==&#10;" path="m77,130r3,l80,134r,10l80,145r-3,2l3,147,,145r,-1l,132,2,122,5,112r3,-8l13,95r7,-8l28,80,38,72,52,64r5,-7l60,49r2,-9l62,35,60,30,58,25,57,22,53,20,50,19,45,17r-5,l32,17r-7,3l20,29,15,39r,1l13,40r-1,l2,37,,35,3,27,8,17r7,-7l23,5,32,2,42,r8,2l57,4r6,3l70,12r3,5l77,24r3,8l80,40,78,52,75,62,67,72,53,82,38,94,28,104r-3,6l23,117r-3,5l20,130r57,xe" fillcolor="#969594" stroked="f">
                  <v:path arrowok="t" o:connecttype="custom" o:connectlocs="40,65;40,72;39,73;0,72;0,66;3,56;7,47;14,40;26,32;30,24;31,17;29,12;27,10;23,8;16,8;10,14;8,20;7,20;1,18;0,17;4,8;12,2;21,0;29,2;35,6;39,12;40,20;38,31;27,41;14,52;12,58;10,65" o:connectangles="0,0,0,0,0,0,0,0,0,0,0,0,0,0,0,0,0,0,0,0,0,0,0,0,0,0,0,0,0,0,0,0"/>
                  <o:lock v:ext="edit" aspectratio="t"/>
                </v:shape>
                <v:shape id="Freeform 532" o:spid="_x0000_s1093" style="position:absolute;left:1259;top:1495;width:46;height:74;visibility:visible;mso-wrap-style:square;v-text-anchor:top" coordsize="9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lKcYA&#10;AADbAAAADwAAAGRycy9kb3ducmV2LnhtbESPQWvCQBSE74L/YXlCL6KbeKg2uopYCoVSxdSmHh/Z&#10;ZxLMvg3Zrab99d2C4HGYmW+YxaoztbhQ6yrLCuJxBII4t7riQsHh42U0A+E8ssbaMin4IQerZb+3&#10;wETbK+/pkvpCBAi7BBWU3jeJlC4vyaAb24Y4eCfbGvRBtoXULV4D3NRyEkWP0mDFYaHEhjYl5ef0&#10;2yhIf+N3fs6P2ddwO33bfU6yrH4ySj0MuvUchKfO38O39qtWMIvh/0v4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1lKcYAAADbAAAADwAAAAAAAAAAAAAAAACYAgAAZHJz&#10;L2Rvd25yZXYueG1sUEsFBgAAAAAEAAQA9QAAAIsDAAAAAA==&#10;" path="m92,74r,16l88,105r-3,14l80,130r-7,9l65,144r-8,5l45,149r-8,l28,145r-6,-3l15,135,8,124,5,109,2,94,,75,2,59,3,44,8,32,13,20r7,-8l28,5,37,2,48,,58,2r9,3l73,10r7,9l85,30r3,12l92,57r,17xm18,74r,15l20,100r3,12l27,120r3,7l35,130r5,2l47,134r6,-2l58,130r5,-5l67,119r3,-9l72,99,73,87r,-13l73,60,72,49,70,39,67,30,63,25,58,20,53,17r-6,l40,17r-5,3l30,25r-3,7l23,40,20,50,18,62r,12xe" fillcolor="#969594" stroked="f">
                  <v:path arrowok="t" o:connecttype="custom" o:connectlocs="46,45;43,59;37,69;29,74;19,74;11,71;4,62;1,47;1,29;4,16;10,6;19,1;29,1;37,5;43,15;46,28;9,37;10,50;14,60;18,65;24,67;29,65;34,59;36,49;37,37;36,24;34,15;29,10;24,8;18,10;14,16;10,25;9,37" o:connectangles="0,0,0,0,0,0,0,0,0,0,0,0,0,0,0,0,0,0,0,0,0,0,0,0,0,0,0,0,0,0,0,0,0"/>
                  <o:lock v:ext="edit" aspectratio="t" verticies="t"/>
                </v:shape>
                <v:shape id="Freeform 533" o:spid="_x0000_s1094" style="position:absolute;left:1336;top:1496;width:49;height:73;visibility:visible;mso-wrap-style:square;v-text-anchor:top" coordsize="9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8C8UA&#10;AADbAAAADwAAAGRycy9kb3ducmV2LnhtbESPQWvCQBSE70L/w/IKvemmOZQQXcW2BNqL0mgp3h7Z&#10;ZxKSfRt2VxP/vVso9DjMzDfMajOZXlzJ+daygudFAoK4srrlWsHxUMwzED4ga+wtk4IbedisH2Yr&#10;zLUd+YuuZahFhLDPUUETwpBL6auGDPqFHYijd7bOYIjS1VI7HCPc9DJNkhdpsOW40OBAbw1VXXkx&#10;Cnpq38tLdep+wqfbHdPt9/61LJR6epy2SxCBpvAf/mt/aAVZCr9f4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3wLxQAAANsAAAAPAAAAAAAAAAAAAAAAAJgCAABkcnMv&#10;ZG93bnJldi54bWxQSwUGAAAAAAQABAD1AAAAigMAAAAA&#10;" path="m58,2l60,r2,l73,2r2,1l75,5r,2l19,98r41,l63,63r,-3l67,60r6,l77,60r,3l77,98r18,l97,98r1,4l98,110r-1,2l95,113r-18,l77,145r,2l73,147r-10,l62,147r-2,-2l60,113r-56,l2,112,,110,,97,58,2xe" fillcolor="#969594" stroked="f">
                  <v:path arrowok="t" o:connecttype="custom" o:connectlocs="29,1;30,0;30,0;31,0;37,1;38,1;38,1;38,2;38,3;10,49;30,49;32,31;32,30;34,30;37,30;39,30;39,31;39,49;48,49;49,49;49,51;49,55;49,56;48,56;39,56;39,72;39,73;37,73;32,73;31,73;30,72;30,56;2,56;1,56;0,55;0,48;29,1" o:connectangles="0,0,0,0,0,0,0,0,0,0,0,0,0,0,0,0,0,0,0,0,0,0,0,0,0,0,0,0,0,0,0,0,0,0,0,0,0"/>
                  <o:lock v:ext="edit" aspectratio="t"/>
                </v:shape>
                <v:shape id="Freeform 534" o:spid="_x0000_s1095" style="position:absolute;left:1390;top:1497;width:38;height:71;visibility:visible;mso-wrap-style:square;v-text-anchor:top" coordsize="7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6RMUA&#10;AADbAAAADwAAAGRycy9kb3ducmV2LnhtbESPQWsCMRSE70L/Q3iFXqRmrVBkNUqpFjyI2q2g3h6b&#10;183SzcuSpLr+eyMUehxm5htmOu9sI87kQ+1YwXCQgSAuna65UrD/+ngegwgRWWPjmBRcKcB89tCb&#10;Yq7dhT/pXMRKJAiHHBWYGNtcylAashgGriVO3rfzFmOSvpLa4yXBbSNfsuxVWqw5LRhs6d1Q+VP8&#10;WgWH0S4c+xt5cIvF6lSFtdn6ZafU02P3NgERqYv/4b/2SisYj+D+Jf0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fpExQAAANsAAAAPAAAAAAAAAAAAAAAAAJgCAABkcnMv&#10;ZG93bnJldi54bWxQSwUGAAAAAAQABAD1AAAAigMAAAAA&#10;" path="m52,r2,l55,3r,125l74,128r3,l77,131r,9l77,141r-3,2l15,143r-1,-2l12,140r,-9l14,128r1,l39,128,39,20,7,36,5,38r-1,l4,36,,31,,30,,28,2,26,40,,52,xe" fillcolor="#969594" stroked="f">
                  <v:path arrowok="t" o:connecttype="custom" o:connectlocs="26,0;27,0;27,1;27,64;37,64;38,64;38,65;38,70;38,70;37,71;7,71;7,70;6,70;6,65;7,64;7,64;19,64;19,10;3,18;2,19;2,19;2,19;2,18;0,15;0,15;0,15;0,14;1,13;20,0;26,0" o:connectangles="0,0,0,0,0,0,0,0,0,0,0,0,0,0,0,0,0,0,0,0,0,0,0,0,0,0,0,0,0,0"/>
                  <o:lock v:ext="edit" aspectratio="t"/>
                </v:shape>
                <v:shape id="Freeform 535" o:spid="_x0000_s1096" style="position:absolute;left:1442;top:1495;width:40;height:73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RtMIA&#10;AADbAAAADwAAAGRycy9kb3ducmV2LnhtbESPT4vCMBTE78J+h/AEL6KpsqhUo6yCsnjzD+Lx0bxt&#10;ujYvpYm2fnuzsOBxmPnNMItVa0vxoNoXjhWMhgkI4szpgnMF59N2MAPhA7LG0jEpeJKH1fKjs8BU&#10;u4YP9DiGXMQS9ikqMCFUqZQ+M2TRD11FHL0fV1sMUda51DU2sdyWcpwkE2mx4LhgsKKNoex2vFsF&#10;s+uu/3TJdH0gs5eb34uZNONWqV63/ZqDCNSGd/if/taR+4S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BG0wgAAANsAAAAPAAAAAAAAAAAAAAAAAJgCAABkcnMvZG93&#10;bnJldi54bWxQSwUGAAAAAAQABAD1AAAAhwMAAAAA&#10;" path="m77,130r2,l80,134r,10l79,145r-2,2l2,147,,145r,-1l,132,2,122,5,112r4,-8l14,95r6,-8l29,80r8,-8l50,64r7,-7l60,49r2,-9l62,35,60,30,59,25,55,22,54,20,49,19,45,17r-5,l32,17r-7,3l20,29,15,39r-1,1l12,40,2,37,,35,2,27,9,17r6,-7l22,5,32,2,42,r8,2l57,4r7,3l69,12r5,5l77,24r2,8l80,40,79,52,74,62,65,72,54,82,39,94,29,104r-4,6l22,117r-2,5l19,130r58,xe" fillcolor="#969594" stroked="f">
                  <v:path arrowok="t" o:connecttype="custom" o:connectlocs="40,65;40,72;39,73;0,72;0,66;3,56;7,47;15,40;25,32;30,24;31,17;30,12;27,10;23,8;16,8;10,14;7,20;6,20;1,18;0,17;5,8;11,2;21,0;29,2;35,6;39,12;40,20;37,31;27,41;15,52;11,58;10,65" o:connectangles="0,0,0,0,0,0,0,0,0,0,0,0,0,0,0,0,0,0,0,0,0,0,0,0,0,0,0,0,0,0,0,0"/>
                  <o:lock v:ext="edit" aspectratio="t"/>
                </v:shape>
                <v:shape id="Freeform 536" o:spid="_x0000_s1097" style="position:absolute;left:1519;top:1495;width:41;height:74;visibility:visible;mso-wrap-style:square;v-text-anchor:top" coordsize="8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5xMIA&#10;AADbAAAADwAAAGRycy9kb3ducmV2LnhtbESPS4vCQBCE74L/YWjBm05UVmJ0FPEBnhaM4rnJdB6Y&#10;6QmZMWb31+8sLOyxqKqvqM2uN7XoqHWVZQWzaQSCOLO64kLB/XaexCCcR9ZYWyYFX+Rgtx0ONpho&#10;++YrdakvRICwS1BB6X2TSOmykgy6qW2Ig5fb1qAPsi2kbvEd4KaW8yhaSoMVh4USGzqUlD3Tl1Hw&#10;kl3+fV6dLkek/LmQ5vEZd0ap8ajfr0F46v1/+K990QriD/j9E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nnEwgAAANsAAAAPAAAAAAAAAAAAAAAAAJgCAABkcnMvZG93&#10;bnJldi54bWxQSwUGAAAAAAQABAD1AAAAhwMAAAAA&#10;" path="m3,22r,l3,20,5,15r8,-5l20,5,26,4,33,r7,l48,2r7,2l61,7r7,3l71,15r4,7l78,29r,8l76,47,73,57r-8,7l55,69r8,3l70,75r5,7l80,89r1,8l83,107r-2,8l80,124r-5,8l70,137r-7,5l55,147r-9,2l35,149r-12,l11,145,3,142,,140r,-1l,137,5,127r1,l8,127r13,5l36,134r5,l48,132r5,-3l56,127r4,-5l63,117r2,-5l65,105r,-5l63,94,60,89,56,85,51,82,46,80,40,79r-7,l25,79r-2,l21,75r,-8l23,64r2,l33,64r5,l45,62r5,-3l53,57r3,-5l58,49r2,-7l61,37,60,32r,-3l58,24,55,20,51,19,48,17,45,15r-5,l33,15r-5,4l21,22r-6,7l13,29r-2,l3,22xe" fillcolor="#969594" stroked="f">
                  <v:path arrowok="t" o:connecttype="custom" o:connectlocs="1,11;2,7;10,2;16,0;24,1;30,3;35,7;39,14;38,23;32,32;31,36;37,41;40,48;40,57;37,66;31,71;23,74;11,74;1,71;0,69;2,63;3,63;4,63;18,67;24,66;28,63;31,58;32,52;31,47;28,42;23,40;16,39;11,39;10,33;12,32;19,32;25,29;28,26;30,21;30,16;29,12;25,9;22,7;16,7;10,11;6,14;5,14" o:connectangles="0,0,0,0,0,0,0,0,0,0,0,0,0,0,0,0,0,0,0,0,0,0,0,0,0,0,0,0,0,0,0,0,0,0,0,0,0,0,0,0,0,0,0,0,0,0,0"/>
                  <o:lock v:ext="edit" aspectratio="t"/>
                </v:shape>
                <v:shape id="Freeform 537" o:spid="_x0000_s1098" style="position:absolute;left:1572;top:1495;width:47;height:74;visibility:visible;mso-wrap-style:square;v-text-anchor:top" coordsize="9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sYMIA&#10;AADbAAAADwAAAGRycy9kb3ducmV2LnhtbESPT4vCMBTE74LfITxhb5puD1KrUWTZxYXFg//uj+bZ&#10;VpuXkkTt+umNIHgcZuY3zGzRmUZcyfnasoLPUQKCuLC65lLBfvczzED4gKyxsUwK/snDYt7vzTDX&#10;9sYbum5DKSKEfY4KqhDaXEpfVGTQj2xLHL2jdQZDlK6U2uEtwk0j0yQZS4M1x4UKW/qqqDhvL0bB&#10;we3/ynTF6Te5Ftf302TZZUGpj0G3nIII1IV3+NX+1QqyM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WxgwgAAANsAAAAPAAAAAAAAAAAAAAAAAJgCAABkcnMvZG93&#10;bnJldi54bWxQSwUGAAAAAAQABAD1AAAAhwMAAAAA&#10;" path="m7,37r,-8l10,24r2,-7l17,12,23,7,30,4,38,2,47,,57,2r6,2l70,5r7,5l80,15r5,5l87,27r,7l87,40r-2,5l83,50r-1,5l73,64,62,70r8,4l75,77r7,5l85,87r3,5l92,97r1,7l93,109r,6l92,122r-4,7l83,134r-6,6l68,145r-10,4l47,149r-10,l28,147r-8,-3l13,139,8,132,3,125,2,119,,109r2,-7l3,94,7,87r5,-5l20,75,33,70,22,64,13,57,10,52,8,47,7,42r,-5xm32,85r-5,5l22,97r-2,7l18,110r,5l20,120r3,4l27,129r3,1l35,134r7,l47,135r6,-1l58,134r5,-4l67,127r3,-3l73,120r2,-5l75,110r,-5l73,100,72,97,68,92,60,85,47,79r-9,5l32,85xm50,62r8,-5l65,52r3,-8l70,35r,-3l68,27,67,24,63,20,57,17,47,15r-9,2l30,20r-2,4l25,27r,3l25,35r,9l30,50r7,7l48,64r2,-2xe" fillcolor="#969594" stroked="f">
                  <v:path arrowok="t" o:connecttype="custom" o:connectlocs="4,14;6,8;12,3;19,1;29,1;35,2;40,7;44,13;44,20;42,25;37,32;35,37;41,41;44,46;47,52;47,57;44,64;39,70;29,74;19,74;10,72;4,66;1,59;1,51;4,43;10,37;11,32;5,26;4,21;16,42;11,48;9,55;10,60;14,64;18,67;24,67;29,67;34,63;37,60;38,55;37,50;34,46;24,39;16,42;29,28;34,22;35,16;34,12;29,8;19,8;14,12;13,15;13,22;19,28;24,32" o:connectangles="0,0,0,0,0,0,0,0,0,0,0,0,0,0,0,0,0,0,0,0,0,0,0,0,0,0,0,0,0,0,0,0,0,0,0,0,0,0,0,0,0,0,0,0,0,0,0,0,0,0,0,0,0,0,0"/>
                  <o:lock v:ext="edit" aspectratio="t" verticies="t"/>
                </v:shape>
                <v:shape id="Freeform 538" o:spid="_x0000_s1099" style="position:absolute;left:1630;top:1495;width:41;height:74;visibility:visible;mso-wrap-style:square;v-text-anchor:top" coordsize="8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CKMIA&#10;AADbAAAADwAAAGRycy9kb3ducmV2LnhtbESPS4vCQBCE74L/YWjBm05UWGN0FPEBnhaM4rnJdB6Y&#10;6QmZMWb31+8sLOyxqKqvqM2uN7XoqHWVZQWzaQSCOLO64kLB/XaexCCcR9ZYWyYFX+Rgtx0ONpho&#10;++YrdakvRICwS1BB6X2TSOmykgy6qW2Ig5fb1qAPsi2kbvEd4KaW8yj6kAYrDgslNnQoKXumL6Pg&#10;Jbv8+7w6XY5I+XMhzeMz7oxS41G/X4Pw1Pv/8F/7ohXES/j9E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EIowgAAANsAAAAPAAAAAAAAAAAAAAAAAJgCAABkcnMvZG93&#10;bnJldi54bWxQSwUGAAAAAAQABAD1AAAAhwMAAAAA&#10;" path="m3,22r,l3,20,5,15r8,-5l20,5,27,4,33,r7,l48,2r7,2l62,7r6,3l72,15r3,7l78,29r,8l77,47,73,57r-8,7l55,69r8,3l70,75r5,7l80,89r2,8l83,107r-1,8l80,124r-5,8l70,137r-7,5l55,147r-8,2l35,149r-12,l12,145,3,142,,140r,-1l,137,5,127r2,l8,127r14,5l37,134r6,l48,132r5,-3l58,127r4,-5l63,117r2,-5l65,105r,-5l63,94,60,89,57,85,52,82,47,80,40,79r-7,l25,79r-2,l22,75r,-8l23,64r2,l33,64r5,l45,62r5,-3l53,57r4,-5l60,49r,-7l62,37r,-5l60,29,58,24,55,20,52,19,48,17,45,15r-5,l33,15r-5,4l22,22r-7,7l13,29r-1,l3,22xe" fillcolor="#969594" stroked="f">
                  <v:path arrowok="t" o:connecttype="custom" o:connectlocs="1,11;2,7;10,2;16,0;24,1;31,3;36,7;39,14;38,23;32,32;31,36;37,41;41,48;41,57;37,66;31,71;23,74;11,74;1,71;0,69;2,63;3,63;4,63;18,67;24,66;29,63;31,58;32,52;31,47;28,42;23,40;16,39;11,39;11,33;12,32;19,32;25,29;28,26;30,21;31,16;29,12;26,9;22,7;16,7;11,11;6,14;6,14" o:connectangles="0,0,0,0,0,0,0,0,0,0,0,0,0,0,0,0,0,0,0,0,0,0,0,0,0,0,0,0,0,0,0,0,0,0,0,0,0,0,0,0,0,0,0,0,0,0,0"/>
                  <o:lock v:ext="edit" aspectratio="t"/>
                </v:shape>
                <v:shape id="Freeform 539" o:spid="_x0000_s1100" style="position:absolute;left:1706;top:1495;width:46;height:74;visibility:visible;mso-wrap-style:square;v-text-anchor:top" coordsize="9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MtMQA&#10;AADbAAAADwAAAGRycy9kb3ducmV2LnhtbERPTWvCQBC9C/6HZQq9iG700NroJoilUJBWmmr0OGSn&#10;STA7G7Krxv5691Do8fG+l2lvGnGhztWWFUwnEQjiwuqaSwW777fxHITzyBoby6TgRg7SZDhYYqzt&#10;lb/okvlShBB2MSqovG9jKV1RkUE3sS1x4H5sZ9AH2JVSd3gN4aaRsyh6kgZrDg0VtrSuqDhlZ6Mg&#10;+51+8GtxzA+jz+fNdj/L8+bFKPX40K8WIDz1/l/8537XCuZhbPgSfoB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zLTEAAAA2wAAAA8AAAAAAAAAAAAAAAAAmAIAAGRycy9k&#10;b3ducmV2LnhtbFBLBQYAAAAABAAEAPUAAACJAwAAAAA=&#10;" path="m92,74r,16l89,105r-4,14l80,130r-6,9l65,144r-8,5l47,149r-10,l29,145r-7,-3l17,135,9,124,5,109,2,94,,75,2,59,4,44,9,32,14,20r6,-8l29,5,37,2,49,,59,2r8,3l74,10r6,9l85,30r4,12l92,57r,17xm19,74r,15l20,100r4,12l27,120r3,7l35,130r5,2l47,134r7,-2l59,130r5,-5l67,119r3,-9l72,99,74,87r,-13l74,60,72,49,70,39,67,30,64,25,59,20,54,17r-7,l40,17r-5,3l30,25r-3,7l24,40,20,50,19,62r,12xe" fillcolor="#969594" stroked="f">
                  <v:path arrowok="t" o:connecttype="custom" o:connectlocs="46,45;43,59;37,69;29,74;19,74;11,71;5,62;1,47;1,29;5,16;10,6;19,1;30,1;37,5;43,15;46,28;10,37;10,50;14,60;18,65;24,67;30,65;34,59;36,49;37,37;36,24;34,15;30,10;24,8;18,10;14,16;10,25;10,37" o:connectangles="0,0,0,0,0,0,0,0,0,0,0,0,0,0,0,0,0,0,0,0,0,0,0,0,0,0,0,0,0,0,0,0,0"/>
                  <o:lock v:ext="edit" aspectratio="t" verticies="t"/>
                </v:shape>
                <v:shape id="Freeform 540" o:spid="_x0000_s1101" style="position:absolute;left:1762;top:1495;width:46;height:74;visibility:visible;mso-wrap-style:square;v-text-anchor:top" coordsize="9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7U8IA&#10;AADbAAAADwAAAGRycy9kb3ducmV2LnhtbESPQYvCMBSE78L+h/AW9qbpehDtGkVkxepFrB48Pppn&#10;U7Z5KU2s3X9vBMHjMDPfMPNlb2vRUesrxwq+RwkI4sLpiksF59NmOAXhA7LG2jEp+CcPy8XHYI6p&#10;dnc+UpeHUkQI+xQVmBCaVEpfGLLoR64hjt7VtRZDlG0pdYv3CLe1HCfJRFqsOC4YbGhtqPjLb1bB&#10;0W+3l99sl507lvuNrw6Tq5FKfX32qx8QgfrwDr/amVYwncH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ztTwgAAANsAAAAPAAAAAAAAAAAAAAAAAJgCAABkcnMvZG93&#10;bnJldi54bWxQSwUGAAAAAAQABAD1AAAAhwMAAAAA&#10;" path="m91,74l90,90r-2,15l85,119r-7,11l73,139r-8,5l55,149r-10,l36,149r-8,-4l22,142r-7,-7l8,124,3,109,,94,,75,,59,3,44,7,32,13,20r7,-8l27,5,36,2,46,,56,2r9,3l73,10r7,9l85,30r3,12l90,57r1,17xm18,74r,15l20,100r2,12l25,120r5,7l33,130r5,2l45,134r6,-2l58,130r5,-5l66,119r4,-9l71,99,73,87r,-13l73,60,71,49,68,39,66,30,61,25,58,20,51,17r-5,l40,17r-5,3l30,25r-5,7l22,40,20,50,18,62r,12xe" fillcolor="#969594" stroked="f">
                  <v:path arrowok="t" o:connecttype="custom" o:connectlocs="45,45;43,59;37,69;28,74;18,74;11,71;4,62;0,47;0,29;4,16;10,6;18,1;28,1;37,5;43,15;45,28;9,37;10,50;13,60;17,65;23,67;29,65;33,59;36,49;37,37;36,24;33,15;29,10;23,8;18,10;13,16;10,25;9,37" o:connectangles="0,0,0,0,0,0,0,0,0,0,0,0,0,0,0,0,0,0,0,0,0,0,0,0,0,0,0,0,0,0,0,0,0"/>
                  <o:lock v:ext="edit" aspectratio="t" verticies="t"/>
                </v:shape>
                <v:shape id="Freeform 541" o:spid="_x0000_s1102" style="position:absolute;left:1817;top:1495;width:46;height:74;visibility:visible;mso-wrap-style:square;v-text-anchor:top" coordsize="9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EE8AA&#10;AADbAAAADwAAAGRycy9kb3ducmV2LnhtbERPPW/CMBDdK/EfrEPqVhw6IEgxqKpABBaUNEPHU3zE&#10;UeNzFLtJ+u/xgMT49L63+8m2YqDeN44VLBcJCOLK6YZrBeX38W0Nwgdkja1jUvBPHva72csWU+1G&#10;zmkoQi1iCPsUFZgQulRKXxmy6BeuI47czfUWQ4R9LXWPYwy3rXxPkpW02HBsMNjRl6Hqt/izCnJ/&#10;Ov0csnNWDiwvR99cVzcjlXqdT58fIAJN4Sl+uDOtYBPXxy/x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AEE8AAAADbAAAADwAAAAAAAAAAAAAAAACYAgAAZHJzL2Rvd25y&#10;ZXYueG1sUEsFBgAAAAAEAAQA9QAAAIUDAAAAAA==&#10;" path="m91,74r,16l88,105r-3,14l80,130r-7,9l65,144r-9,5l46,149r-10,l28,145r-7,-3l16,135,8,124,5,109,1,94,,75,1,59,3,44,8,32,13,20r7,-8l28,5,36,2,48,,58,2r8,3l75,10r5,9l85,30r3,12l91,57r,17xm18,74r,15l20,100r3,12l26,120r4,7l35,130r5,2l46,134r7,-2l58,130r5,-5l66,119r4,-9l71,99,73,87r,-13l73,60,71,49,70,39,66,30,63,25,58,20,53,17r-7,l40,17r-5,3l30,25r-4,7l23,40,20,50,18,62r,12xe" fillcolor="#969594" stroked="f">
                  <v:path arrowok="t" o:connecttype="custom" o:connectlocs="46,45;43,59;37,69;28,74;18,74;11,71;4,62;1,47;1,29;4,16;10,6;18,1;29,1;38,5;43,15;46,28;9,37;10,50;13,60;18,65;23,67;29,65;33,59;36,49;37,37;36,24;33,15;29,10;23,8;18,10;13,16;10,25;9,37" o:connectangles="0,0,0,0,0,0,0,0,0,0,0,0,0,0,0,0,0,0,0,0,0,0,0,0,0,0,0,0,0,0,0,0,0"/>
                  <o:lock v:ext="edit" aspectratio="t" verticies="t"/>
                </v:shape>
                <v:shape id="Freeform 542" o:spid="_x0000_s1103" style="position:absolute;left:1874;top:1555;width:19;height:27;visibility:visible;mso-wrap-style:square;v-text-anchor:top" coordsize="3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iGcMA&#10;AADbAAAADwAAAGRycy9kb3ducmV2LnhtbESPT4vCMBTE7wt+h/AEb2uqiKzVKCoqunjxz8Xbo3m2&#10;xealNtHWb2+EhT0OM/MbZjJrTCGeVLncsoJeNwJBnFidc6rgfFp//4BwHlljYZkUvMjBbNr6mmCs&#10;bc0Heh59KgKEXYwKMu/LWEqXZGTQdW1JHLyrrQz6IKtU6grrADeF7EfRUBrMOSxkWNIyo+R2fBgF&#10;bqN36/m+vuanQq9+L4PovkhXSnXazXwMwlPj/8N/7a1WMOrB50v4AXL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9iGcMAAADbAAAADwAAAAAAAAAAAAAAAACYAgAAZHJzL2Rv&#10;d25yZXYueG1sUEsFBgAAAAAEAAQA9QAAAIgDAAAAAA==&#10;" path="m13,4l15,2,16,,35,r3,2l38,4,36,5,11,52r-1,2l8,54,3,52,1,50,,50,,49,1,47,13,4xe" fillcolor="#969594" stroked="f">
                  <v:path arrowok="t" o:connecttype="custom" o:connectlocs="7,2;8,1;8,0;18,0;19,1;19,1;19,2;18,3;6,26;5,27;5,27;4,27;4,27;4,27;4,27;2,26;1,25;0,25;0,25;1,24;7,2" o:connectangles="0,0,0,0,0,0,0,0,0,0,0,0,0,0,0,0,0,0,0,0,0"/>
                  <o:lock v:ext="edit" aspectratio="t"/>
                </v:shape>
                <v:shape id="Freeform 543" o:spid="_x0000_s1104" style="position:absolute;left:1925;top:1488;width:36;height:80;visibility:visible;mso-wrap-style:square;v-text-anchor:top" coordsize="7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seMMA&#10;AADbAAAADwAAAGRycy9kb3ducmV2LnhtbESPQWvCQBSE7wX/w/KEXopuTEFqdBVtEXpJQSueH9ln&#10;Esy+DdlXk/77riD0OMzMN8xqM7hG3agLtWcDs2kCirjwtubSwOl7P3kDFQTZYuOZDPxSgM169LTC&#10;zPqeD3Q7SqkihEOGBiqRNtM6FBU5DFPfEkfv4juHEmVXatthH+Gu0WmSzLXDmuNChS29V1Rcjz/O&#10;wMf+kLwK2vwlz792c2ndOe1TY57Hw3YJSmiQ//Cj/WkNLFK4f4k/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6seMMAAADbAAAADwAAAAAAAAAAAAAAAACYAgAAZHJzL2Rv&#10;d25yZXYueG1sUEsFBgAAAAAEAAQA9QAAAIgDAAAAAA==&#10;" path="m17,37r,-8l19,22r1,-5l22,12,27,7,34,4,40,2,49,r8,2l64,4r6,1l72,9r,1l69,19r-2,1l65,20r-1,l55,15r-8,l42,15r-5,4l35,25,34,37r,18l65,55r2,l69,57,65,67r-1,2l62,69r-28,l34,159r,1l32,162r-12,l19,160r-2,-1l17,69,2,69,,69,,65,,57,,55r2,l17,55r,-18xe" fillcolor="#969594" stroked="f">
                  <v:path arrowok="t" o:connecttype="custom" o:connectlocs="9,18;9,14;10,11;10,8;11,6;14,3;17,2;20,1;25,0;29,1;32,2;35,2;36,4;36,4;36,5;35,9;34,10;34,10;33,10;32,10;28,7;24,7;21,7;19,9;18,12;17,18;17,27;33,27;34,27;35,28;35,28;33,33;32,34;31,34;17,34;17,79;17,79;16,80;10,80;10,79;9,79;9,34;1,34;0,34;0,32;0,28;0,27;1,27;9,27;9,18" o:connectangles="0,0,0,0,0,0,0,0,0,0,0,0,0,0,0,0,0,0,0,0,0,0,0,0,0,0,0,0,0,0,0,0,0,0,0,0,0,0,0,0,0,0,0,0,0,0,0,0,0,0"/>
                  <o:lock v:ext="edit" aspectratio="t"/>
                </v:shape>
                <v:shape id="Freeform 544" o:spid="_x0000_s1105" style="position:absolute;left:1963;top:1513;width:41;height:56;visibility:visible;mso-wrap-style:square;v-text-anchor:top" coordsize="8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crcMA&#10;AADbAAAADwAAAGRycy9kb3ducmV2LnhtbESPQYvCMBSE7wv+h/AEL0VTFZa1GkUEQVhWsCt4fTTP&#10;tti8lCa2dX/9RhA8DjPzDbPa9KYSLTWutKxgOolBEGdWl5wrOP/ux18gnEfWWFkmBQ9ysFkPPlaY&#10;aNvxidrU5yJA2CWooPC+TqR0WUEG3cTWxMG72sagD7LJpW6wC3BTyVkcf0qDJYeFAmvaFZTd0rtR&#10;0N2nHP25vq2PGV2+d7Nof/uJlBoN++0ShKfev8Ov9kErWMz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/crcMAAADbAAAADwAAAAAAAAAAAAAAAACYAgAAZHJzL2Rv&#10;d25yZXYueG1sUEsFBgAAAAAEAAQA9QAAAIgDAAAAAA==&#10;" path="m58,35r,-8l53,20,48,17,38,15,27,17,12,22r-2,l8,22,5,12r,-2l8,7,18,3,28,2,40,r8,l56,2r5,3l66,8r4,4l73,18r2,5l75,32r,41l75,83r1,7l78,97r3,5l81,103r,2l71,110r-1,2l65,107,61,97r-8,6l47,108r-9,2l30,112r-7,l17,110r-5,-3l8,103,5,98,2,93,,88,,82,2,72,3,65,8,58r7,-5l23,48,33,45,45,43,58,42r,-7xm58,57r-10,l40,58r-7,2l28,62r-5,3l20,70r-2,5l17,80r1,7l22,93r5,4l33,97r7,l45,95r6,-5l58,85r,-28xe" fillcolor="#969594" stroked="f">
                  <v:path arrowok="t" o:connecttype="custom" o:connectlocs="29,14;24,9;14,9;6,11;5,11;3,6;4,4;14,1;24,0;31,3;35,6;38,12;38,37;38,45;41,51;41,52;41,53;35,56;33,54;27,52;19,55;12,56;6,54;3,49;0,44;1,36;4,29;12,24;23,22;29,18;24,29;17,30;12,33;9,38;9,44;14,49;20,49;26,45;29,29" o:connectangles="0,0,0,0,0,0,0,0,0,0,0,0,0,0,0,0,0,0,0,0,0,0,0,0,0,0,0,0,0,0,0,0,0,0,0,0,0,0,0"/>
                  <o:lock v:ext="edit" aspectratio="t" verticies="t"/>
                </v:shape>
                <v:shape id="Freeform 545" o:spid="_x0000_s1106" style="position:absolute;left:2013;top:1513;width:45;height:56;visibility:visible;mso-wrap-style:square;v-text-anchor:top" coordsize="9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zQsUA&#10;AADbAAAADwAAAGRycy9kb3ducmV2LnhtbESPQUvDQBSE74L/YXmCN7vRStHYbYktgpQeauult0f2&#10;mQSzb9Pd1zT9992C4HGYmW+Y6XxwreopxMazgcdRBoq49LbhysD37uPhBVQUZIutZzJwpgjz2e3N&#10;FHPrT/xF/VYqlSAcczRQi3S51rGsyWEc+Y44eT8+OJQkQ6VtwFOCu1Y/ZdlEO2w4LdTY0aKm8nd7&#10;dAYOm+N6vCvORbAi/ftytQ96tTfm/m4o3kAJDfIf/mt/WgOvz3D9kn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PNCxQAAANsAAAAPAAAAAAAAAAAAAAAAAJgCAABkcnMv&#10;ZG93bnJldi54bWxQSwUGAAAAAAQABAD1AAAAigMAAAAA&#10;" path="m5,8r,l3,7,5,5r2,l17,r1,l20,r,2l40,32r2,3l43,38r4,4l50,37r3,-5l73,2r2,l75,r2,2l88,5r,2l90,7r,1l88,8,55,53r35,50l92,105r,2l90,107r-12,5l77,112r-2,l75,110,52,75,50,73,48,68r-1,l47,67r-4,5l42,75,17,110r-2,2l13,112,2,107r-2,l,105r,-2l37,55,5,8xe" fillcolor="#969594" stroked="f">
                  <v:path arrowok="t" o:connecttype="custom" o:connectlocs="2,4;2,4;1,4;2,3;3,3;8,0;9,0;9,0;10,0;10,1;20,16;21,18;21,19;23,21;24,19;26,16;36,1;37,1;37,0;37,0;38,1;43,3;43,4;44,4;44,4;43,4;27,27;44,52;45,53;45,53;45,54;44,54;38,56;38,56;38,56;37,56;37,55;25,38;24,37;24,37;23,34;23,34;23,34;21,36;21,38;8,55;7,56;7,56;6,56;1,54;0,54;0,53;0,53;0,52;18,28;2,4" o:connectangles="0,0,0,0,0,0,0,0,0,0,0,0,0,0,0,0,0,0,0,0,0,0,0,0,0,0,0,0,0,0,0,0,0,0,0,0,0,0,0,0,0,0,0,0,0,0,0,0,0,0,0,0,0,0,0,0"/>
                  <o:lock v:ext="edit" aspectratio="t"/>
                </v:shape>
                <v:shape id="Freeform 546" o:spid="_x0000_s1107" style="position:absolute;left:2068;top:1515;width:16;height:54;visibility:visible;mso-wrap-style:square;v-text-anchor:top" coordsize="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UlsQA&#10;AADbAAAADwAAAGRycy9kb3ducmV2LnhtbESPT4vCMBTE74LfITzB25oqKm7XKP5B0MOCq+790bxt&#10;i81LbWKtfnojLHgcZuY3zHTemELUVLncsoJ+LwJBnFidc6rgdNx8TEA4j6yxsEwK7uRgPmu3phhr&#10;e+Mfqg8+FQHCLkYFmfdlLKVLMjLoerYkDt6frQz6IKtU6gpvAW4KOYiisTSYc1jIsKRVRsn5cDUK&#10;drxc83D/2FxO52X9WOz177j5VqrbaRZfIDw1/h3+b2+1gs8RvL6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FJbEAAAA2wAAAA8AAAAAAAAAAAAAAAAAmAIAAGRycy9k&#10;b3ducmV2LnhtbFBLBQYAAAAABAAEAPUAAACJAwAAAAA=&#10;" path="m31,17r-1,7l26,27r-5,3l16,32r-6,l5,29,1,24,,17,1,10,5,5,10,2,16,r5,2l26,5r4,5l31,17xm31,94r-1,6l26,105r-5,4l16,109r-6,l5,105,1,100,,94,1,87,5,82r5,-3l16,79r5,l26,82r4,5l31,94xe" fillcolor="#969594" stroked="f">
                  <v:path arrowok="t" o:connecttype="custom" o:connectlocs="16,8;15,12;13,13;11,15;8,16;5,16;3,14;1,12;0,8;1,5;3,2;5,1;8,0;11,1;13,2;15,5;16,8;16,47;15,50;13,52;11,54;8,54;5,54;3,52;1,50;0,47;1,43;3,41;5,39;8,39;11,39;13,41;15,43;16,47" o:connectangles="0,0,0,0,0,0,0,0,0,0,0,0,0,0,0,0,0,0,0,0,0,0,0,0,0,0,0,0,0,0,0,0,0,0"/>
                  <o:lock v:ext="edit" aspectratio="t" verticies="t"/>
                </v:shape>
                <v:shape id="Freeform 547" o:spid="_x0000_s1108" style="position:absolute;left:2118;top:1515;width:50;height:5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E18QA&#10;AADbAAAADwAAAGRycy9kb3ducmV2LnhtbESPQWvCQBSE74L/YXlCL6VuWmjQ6CaIUCiUKqYKHp/Z&#10;1yQ0+zbsbjX9965Q8DjMzDfMshhMJ87kfGtZwfM0AUFcWd1yrWD/9fY0A+EDssbOMin4Iw9FPh4t&#10;MdP2wjs6l6EWEcI+QwVNCH0mpa8aMuintieO3rd1BkOUrpba4SXCTSdfkiSVBluOCw32tG6o+il/&#10;jYLjK5qPR3fY7vGzdPN2g/aUpko9TIbVAkSgIdzD/+13rWCe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9BNfEAAAA2wAAAA8AAAAAAAAAAAAAAAAAmAIAAGRycy9k&#10;b3ducmV2LnhtbFBLBQYAAAAABAAEAPUAAACJAwAAAAA=&#10;" path="m98,42r2,l100,45r,10l100,57r-2,2l58,59r,38l58,100r-3,l45,100r-4,l41,97r,-38l3,59,,57,,55,,45,,42r3,l41,42,41,2,41,r4,l55,r3,l58,2r,40l98,42xe" fillcolor="#969594" stroked="f">
                  <v:path arrowok="t" o:connecttype="custom" o:connectlocs="49,21;50,21;50,23;50,28;50,29;49,30;29,30;29,49;29,50;28,50;23,50;21,50;21,49;21,30;2,30;0,29;0,28;0,23;0,21;2,21;21,21;21,1;21,0;23,0;28,0;29,0;29,1;29,21;49,21" o:connectangles="0,0,0,0,0,0,0,0,0,0,0,0,0,0,0,0,0,0,0,0,0,0,0,0,0,0,0,0,0"/>
                  <o:lock v:ext="edit" aspectratio="t"/>
                </v:shape>
                <v:shape id="Freeform 548" o:spid="_x0000_s1109" style="position:absolute;left:2174;top:1496;width:49;height:73;visibility:visible;mso-wrap-style:square;v-text-anchor:top" coordsize="9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JTsUA&#10;AADbAAAADwAAAGRycy9kb3ducmV2LnhtbESPT2vCQBTE74V+h+UVetNNPViNboJ/ENpLxWgp3h7Z&#10;1ySYfRt2V43f3i0IPQ4z8xtmnvemFRdyvrGs4G2YgCAurW64UnDYbwYTED4ga2wtk4Ibeciz56c5&#10;ptpeeUeXIlQiQtinqKAOoUul9GVNBv3QdsTR+7XOYIjSVVI7vEa4aeUoScbSYMNxocaOVjWVp+Js&#10;FLTUrItzeTz9hE/3dRgtvrfLYqPU60u/mIEI1If/8KP9oRVM3+HvS/wB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UlOxQAAANsAAAAPAAAAAAAAAAAAAAAAAJgCAABkcnMv&#10;ZG93bnJldi54bWxQSwUGAAAAAAQABAD1AAAAigMAAAAA&#10;" path="m58,2l60,r2,l73,2r2,1l75,5r,2l19,98r41,l63,63r,-3l67,60r6,l77,60r,3l77,98r18,l97,98r1,4l98,110r-1,2l95,113r-18,l77,145r,2l73,147r-10,l62,147r-2,-2l60,113r-56,l2,112,,110,,97,58,2xe" fillcolor="#969594" stroked="f">
                  <v:path arrowok="t" o:connecttype="custom" o:connectlocs="29,1;30,0;30,0;31,0;37,1;38,1;38,1;38,2;38,3;10,49;30,49;32,31;32,30;34,30;37,30;39,30;39,31;39,49;48,49;49,49;49,51;49,55;49,56;48,56;39,56;39,72;39,73;37,73;32,73;31,73;30,72;30,56;2,56;1,56;0,55;0,48;29,1" o:connectangles="0,0,0,0,0,0,0,0,0,0,0,0,0,0,0,0,0,0,0,0,0,0,0,0,0,0,0,0,0,0,0,0,0,0,0,0,0"/>
                  <o:lock v:ext="edit" aspectratio="t"/>
                </v:shape>
                <v:shape id="Freeform 549" o:spid="_x0000_s1110" style="position:absolute;left:2234;top:1495;width:40;height:73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NbMIA&#10;AADbAAAADwAAAGRycy9kb3ducmV2LnhtbERPy2rCQBTdF/yH4QpuSjOpizSNjmKFinTnA3F5ydxm&#10;UjN3QmZqkr93FoUuD+e9XA+2EXfqfO1YwWuSgiAuna65UnA+fb7kIHxA1tg4JgUjeVivJk9LLLTr&#10;+UD3Y6hEDGFfoAITQltI6UtDFn3iWuLIfbvOYoiwq6TusI/htpHzNM2kxZpjg8GWtobK2/HXKsiv&#10;u+fRpW8fBzJfcvtzMVk/H5SaTYfNAkSgIfyL/9x7reA9jo1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I1swgAAANsAAAAPAAAAAAAAAAAAAAAAAJgCAABkcnMvZG93&#10;bnJldi54bWxQSwUGAAAAAAQABAD1AAAAhwMAAAAA&#10;" path="m77,130r3,l80,134r,10l80,145r-3,2l3,147,,145r,-1l,132,2,122,5,112r3,-8l13,95r7,-8l28,80,38,72,52,64r5,-7l60,49r2,-9l62,35,60,30,58,25,57,22,53,20,50,19,45,17r-5,l32,17r-7,3l20,29,15,39r,1l13,40r-1,l2,37,,35,3,27,8,17r7,-7l22,5,32,2,42,r8,2l57,4r6,3l70,12r3,5l77,24r3,8l80,40,78,52,75,62,67,72,53,82,38,94,28,104r-3,6l23,117r-3,5l20,130r57,xe" fillcolor="#969594" stroked="f">
                  <v:path arrowok="t" o:connecttype="custom" o:connectlocs="40,65;40,72;39,73;0,72;0,66;3,56;7,47;14,40;26,32;30,24;31,17;29,12;27,10;23,8;16,8;10,14;8,20;7,20;1,18;0,17;4,8;11,2;21,0;29,2;35,6;39,12;40,20;38,31;27,41;14,52;12,58;10,65" o:connectangles="0,0,0,0,0,0,0,0,0,0,0,0,0,0,0,0,0,0,0,0,0,0,0,0,0,0,0,0,0,0,0,0"/>
                  <o:lock v:ext="edit" aspectratio="t"/>
                </v:shape>
                <v:shape id="Freeform 550" o:spid="_x0000_s1111" style="position:absolute;left:2287;top:1495;width:45;height:74;visibility:visible;mso-wrap-style:square;v-text-anchor:top" coordsize="9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/8sYA&#10;AADbAAAADwAAAGRycy9kb3ducmV2LnhtbESPQWvCQBSE74L/YXlCL1I3erAmdRVpKRSkiqmmHh/Z&#10;ZxLMvg3Zrab99V2h4HGYmW+Y+bIztbhQ6yrLCsajCARxbnXFhYL959vjDITzyBpry6TghxwsF/3e&#10;HBNtr7yjS+oLESDsElRQet8kUrq8JINuZBvi4J1sa9AH2RZSt3gNcFPLSRRNpcGKw0KJDb2UlJ/T&#10;b6Mg/R1/8Gt+zL6Gm6f19jDJsjo2Sj0MutUzCE+dv4f/2+9aQRzD7Uv4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L/8sYAAADbAAAADwAAAAAAAAAAAAAAAACYAgAAZHJz&#10;L2Rvd25yZXYueG1sUEsFBgAAAAAEAAQA9QAAAIsDAAAAAA==&#10;" path="m92,74r,16l88,105r-3,14l80,130r-7,9l65,144r-8,5l45,149r-8,l28,145r-6,-3l15,135,8,124,3,109,2,94,,75,2,59,3,44,8,32,13,20r7,-8l28,5,37,2,48,,58,2r9,3l73,10r7,9l85,30r3,12l92,57r,17xm18,74r,15l20,100r3,12l27,120r3,7l35,130r5,2l47,134r6,-2l58,130r5,-5l67,119r3,-9l72,99,73,87r,-13l73,60,72,49,70,39,67,30,63,25,58,20,53,17r-6,l40,17r-5,3l30,25r-3,7l23,40,20,50,18,62r,12xe" fillcolor="#969594" stroked="f">
                  <v:path arrowok="t" o:connecttype="custom" o:connectlocs="45,45;42,59;36,69;28,74;18,74;11,71;4,62;1,47;1,29;4,16;10,6;18,1;28,1;36,5;42,15;45,28;9,37;10,50;13,60;17,65;23,67;28,65;33,59;35,49;36,37;35,24;33,15;28,10;23,8;17,10;13,16;10,25;9,37" o:connectangles="0,0,0,0,0,0,0,0,0,0,0,0,0,0,0,0,0,0,0,0,0,0,0,0,0,0,0,0,0,0,0,0,0"/>
                  <o:lock v:ext="edit" aspectratio="t" verticies="t"/>
                </v:shape>
                <v:shape id="Freeform 551" o:spid="_x0000_s1112" style="position:absolute;left:2363;top:1496;width:49;height:73;visibility:visible;mso-wrap-style:square;v-text-anchor:top" coordsize="9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MT8UA&#10;AADcAAAADwAAAGRycy9kb3ducmV2LnhtbESPQWvCQBCF7wX/wzJCb3WjhyLRVWxFaC8Vo6V4G7Jj&#10;EszOht1V03/vHARvM7w3730zX/auVVcKsfFsYDzKQBGX3jZcGTjsN29TUDEhW2w9k4F/irBcDF7m&#10;mFt/4x1di1QpCeGYo4E6pS7XOpY1OYwj3xGLdvLBYZI1VNoGvEm4a/Uky961w4alocaOPmsqz8XF&#10;GWipWReX8nj+S9/h5zBZ/W4/io0xr8N+NQOVqE9P8+P6ywp+Jvj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IxPxQAAANwAAAAPAAAAAAAAAAAAAAAAAJgCAABkcnMv&#10;ZG93bnJldi54bWxQSwUGAAAAAAQABAD1AAAAigMAAAAA&#10;" path="m59,2l60,r2,l74,2r1,1l75,5r,2l19,98r41,l64,63r,-3l67,60r7,l77,60r,3l77,98r18,l97,98r1,4l98,110r-1,2l95,113r-18,l77,145r,2l74,147r-10,l62,147r-2,-2l60,113r-56,l2,112,,110,,97,59,2xe" fillcolor="#969594" stroked="f">
                  <v:path arrowok="t" o:connecttype="custom" o:connectlocs="30,1;30,0;30,0;31,0;37,1;38,1;38,1;38,2;38,3;10,49;30,49;32,31;32,30;34,30;37,30;39,30;39,31;39,49;48,49;49,49;49,51;49,55;49,56;48,56;39,56;39,72;39,73;37,73;32,73;31,73;30,72;30,56;2,56;1,56;0,55;0,48;30,1" o:connectangles="0,0,0,0,0,0,0,0,0,0,0,0,0,0,0,0,0,0,0,0,0,0,0,0,0,0,0,0,0,0,0,0,0,0,0,0,0"/>
                  <o:lock v:ext="edit" aspectratio="t"/>
                </v:shape>
                <v:shape id="Freeform 552" o:spid="_x0000_s1113" style="position:absolute;left:2417;top:1497;width:39;height:71;visibility:visible;mso-wrap-style:square;v-text-anchor:top" coordsize="7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AZsMA&#10;AADcAAAADwAAAGRycy9kb3ducmV2LnhtbERPS2sCMRC+F/ofwgheRLMqlLIaRXyAB7GtFbS3YTPd&#10;LN1MliTq+u+bgtDbfHzPmc5bW4sr+VA5VjAcZCCIC6crLhUcPzf9VxAhImusHZOCOwWYz56fpphr&#10;d+MPuh5iKVIIhxwVmBibXMpQGLIYBq4hTty38xZjgr6U2uMthdtajrLsRVqsODUYbGhpqPg5XKyC&#10;0/g9nHt7eXKr1farDDvz5tetUt1Ou5iAiNTGf/HDvdVpfjaEv2fS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AZsMAAADcAAAADwAAAAAAAAAAAAAAAACYAgAAZHJzL2Rv&#10;d25yZXYueG1sUEsFBgAAAAAEAAQA9QAAAIgDAAAAAA==&#10;" path="m52,r2,l55,3r,125l74,128r3,l77,131r,9l77,141r-3,2l15,143r-1,-2l12,140r,-9l14,128r1,l39,128,39,20,7,36,5,38r-1,l4,36,,31,,30,,28,2,26,40,,52,xe" fillcolor="#969594" stroked="f">
                  <v:path arrowok="t" o:connecttype="custom" o:connectlocs="26,0;27,0;28,1;28,64;37,64;39,64;39,65;39,70;39,70;37,71;8,71;7,70;6,70;6,65;7,64;8,64;20,64;20,10;4,18;3,19;3,19;2,19;2,18;0,15;0,15;0,15;0,14;1,13;20,0;26,0" o:connectangles="0,0,0,0,0,0,0,0,0,0,0,0,0,0,0,0,0,0,0,0,0,0,0,0,0,0,0,0,0,0"/>
                  <o:lock v:ext="edit" aspectratio="t"/>
                </v:shape>
                <v:shape id="Freeform 553" o:spid="_x0000_s1114" style="position:absolute;left:2470;top:1495;width:40;height:73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cd8MA&#10;AADcAAAADwAAAGRycy9kb3ducmV2LnhtbERPyWrDMBC9F/oPYgK9lEaqD0lwLIc00FB6y0LocbAm&#10;lltrZCwldv6+KhRym8dbp1iNrhVX6kPjWcPrVIEgrrxpuNZwPLy/LECEiGyw9UwabhRgVT4+FJgb&#10;P/COrvtYixTCIUcNNsYulzJUlhyGqe+IE3f2vcOYYF9L0+OQwl0rM6Vm0mHDqcFiRxtL1c/+4jQs&#10;vrbPN6/mbzuyn3LzfbKzIRu1fpqM6yWISGO8i//dHybNVxn8PZMu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cd8MAAADcAAAADwAAAAAAAAAAAAAAAACYAgAAZHJzL2Rv&#10;d25yZXYueG1sUEsFBgAAAAAEAAQA9QAAAIgDAAAAAA==&#10;" path="m77,130r2,l80,134r,10l79,145r-2,2l2,147,,145r,-1l,132,2,122,5,112r4,-8l14,95r6,-8l29,80r8,-8l50,64r7,-7l60,49r2,-9l62,35,60,30,59,25,55,22,52,20,49,19,45,17r-5,l32,17r-7,3l20,29,15,39r-1,1l12,40,2,37,,35,2,27,9,17r6,-7l22,5,32,2,42,r8,2l57,4r7,3l69,12r5,5l77,24r2,8l80,40,79,52,74,62,65,72,54,82,39,94,29,104r-4,6l22,117r-2,5l19,130r58,xe" fillcolor="#969594" stroked="f">
                  <v:path arrowok="t" o:connecttype="custom" o:connectlocs="40,65;40,72;39,73;0,72;0,66;3,56;7,47;15,40;25,32;30,24;31,17;30,12;26,10;23,8;16,8;10,14;7,20;6,20;1,18;0,17;5,8;11,2;21,0;29,2;35,6;39,12;40,20;37,31;27,41;15,52;11,58;10,65" o:connectangles="0,0,0,0,0,0,0,0,0,0,0,0,0,0,0,0,0,0,0,0,0,0,0,0,0,0,0,0,0,0,0,0"/>
                  <o:lock v:ext="edit" aspectratio="t"/>
                </v:shape>
                <v:shape id="Freeform 554" o:spid="_x0000_s1115" style="position:absolute;left:2546;top:1495;width:42;height:74;visibility:visible;mso-wrap-style:square;v-text-anchor:top" coordsize="8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Mt78A&#10;AADcAAAADwAAAGRycy9kb3ducmV2LnhtbERPy6rCMBDdC/5DGMGdpl5BtBpF9AquBB+4HprpA5tJ&#10;adJa/Xpz4YK7OZznrDadKUVLtSssK5iMIxDEidUFZwpu18NoDsJ5ZI2lZVLwIgebdb+3wljbJ5+p&#10;vfhMhBB2MSrIva9iKV2Sk0E3thVx4FJbG/QB1pnUNT5DuCnlTxTNpMGCQ0OOFe1ySh6XxihoZJu+&#10;D4vf4x4pfUyluZ/mrVFqOOi2SxCeOv8V/7uPOsyPpvD3TLh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ncy3vwAAANwAAAAPAAAAAAAAAAAAAAAAAJgCAABkcnMvZG93bnJl&#10;di54bWxQSwUGAAAAAAQABAD1AAAAhAMAAAAA&#10;" path="m3,22r,l3,20,5,15r8,-5l18,5,26,4,33,r7,l48,2r7,2l61,7r7,3l71,15r4,7l78,29r,8l76,47,73,57r-8,7l55,69r8,3l70,75r5,7l80,89r1,8l83,107r-2,8l80,124r-5,8l70,137r-7,5l55,147r-9,2l35,149r-12,l11,145,3,142,,140r,-1l,137,5,127r1,l8,127r13,5l36,134r5,l48,132r5,-3l56,127r4,-5l63,117r2,-5l65,105r,-5l63,94,60,89,56,85,51,82,46,80,40,79r-7,l25,79r-2,l21,75r,-8l23,64r2,l33,64r5,l45,62r5,-3l53,57r3,-5l58,49r2,-7l61,37,60,32r,-3l58,24,55,20,51,19,48,17,45,15r-5,l33,15r-5,4l21,22r-6,7l13,29r-2,l3,22xe" fillcolor="#969594" stroked="f">
                  <v:path arrowok="t" o:connecttype="custom" o:connectlocs="2,11;3,7;9,2;17,0;24,1;31,3;36,7;39,14;38,23;33,32;32,36;38,41;41,48;41,57;38,66;32,71;23,74;12,74;2,71;0,69;3,63;3,63;4,63;18,67;24,66;28,63;32,58;33,52;32,47;28,42;23,40;17,39;12,39;11,33;13,32;19,32;25,29;28,26;30,21;30,16;29,12;26,9;23,7;17,7;11,11;7,14;6,14" o:connectangles="0,0,0,0,0,0,0,0,0,0,0,0,0,0,0,0,0,0,0,0,0,0,0,0,0,0,0,0,0,0,0,0,0,0,0,0,0,0,0,0,0,0,0,0,0,0,0"/>
                  <o:lock v:ext="edit" aspectratio="t"/>
                </v:shape>
                <v:shape id="Freeform 555" o:spid="_x0000_s1116" style="position:absolute;left:2600;top:1495;width:46;height:74;visibility:visible;mso-wrap-style:square;v-text-anchor:top" coordsize="9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qzsAA&#10;AADcAAAADwAAAGRycy9kb3ducmV2LnhtbERPS4vCMBC+L/gfwgh7W1PLsmg1ioiiIHvwdR+asa02&#10;k5JErf76zYLgbT6+54ynranFjZyvLCvo9xIQxLnVFRcKDvvl1wCED8gaa8uk4EEeppPOxxgzbe+8&#10;pdsuFCKGsM9QQRlCk0np85IM+p5tiCN3ss5giNAVUju8x3BTyzRJfqTBimNDiQ3NS8ovu6tRcHSH&#10;TZGuOF2Qa/D3eR7O2kFQ6rPbzkYgArXhLX651zrOT77h/5l4gZ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XqzsAAAADcAAAADwAAAAAAAAAAAAAAAACYAgAAZHJzL2Rvd25y&#10;ZXYueG1sUEsFBgAAAAAEAAQA9QAAAIUDAAAAAA==&#10;" path="m7,37r,-8l10,24r2,-7l17,12,24,7,30,4,38,2,47,,57,2r6,2l70,5r7,5l80,15r5,5l87,27r,7l87,40r-2,5l83,50r-1,5l73,64,62,70r8,4l75,77r7,5l85,87r3,5l92,97r1,7l93,109r,6l92,122r-4,7l83,134r-6,6l68,145r-10,4l47,149r-10,l29,147r-9,-3l14,139,9,132,4,125,2,119,,109r2,-7l4,94,7,87r5,-5l20,75,34,70,22,64,14,57,10,52,9,47,7,42r,-5xm32,85r-5,5l22,97r-2,7l19,110r,5l20,120r4,4l27,129r3,1l35,134r7,l47,135r6,-1l58,134r5,-4l67,127r3,-3l73,120r2,-5l75,110r,-5l73,100,72,97,68,92,60,85,47,79r-9,5l32,85xm50,62r8,-5l65,52r3,-8l70,35r,-3l68,27,67,24,63,20,57,17,47,15,37,17r-7,3l29,24r-4,3l25,30r-1,5l25,44r5,6l37,57r11,7l50,62xe" fillcolor="#969594" stroked="f">
                  <v:path arrowok="t" o:connecttype="custom" o:connectlocs="3,14;6,8;12,3;19,1;28,1;35,2;40,7;43,13;43,20;41,25;36,32;35,37;41,41;44,46;46,52;46,57;44,64;38,70;29,74;18,74;10,72;4,66;1,59;1,51;3,43;10,37;11,32;5,26;3,21;16,42;11,48;9,55;10,60;13,64;17,67;23,67;29,67;33,63;36,60;37,55;36,50;34,46;23,39;16,42;29,28;34,22;35,16;33,12;28,8;18,8;14,12;12,15;12,22;18,28;24,32" o:connectangles="0,0,0,0,0,0,0,0,0,0,0,0,0,0,0,0,0,0,0,0,0,0,0,0,0,0,0,0,0,0,0,0,0,0,0,0,0,0,0,0,0,0,0,0,0,0,0,0,0,0,0,0,0,0,0"/>
                  <o:lock v:ext="edit" aspectratio="t" verticies="t"/>
                </v:shape>
                <v:shape id="Freeform 556" o:spid="_x0000_s1117" style="position:absolute;left:2657;top:1495;width:42;height:74;visibility:visible;mso-wrap-style:square;v-text-anchor:top" coordsize="8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xWMAA&#10;AADcAAAADwAAAGRycy9kb3ducmV2LnhtbERPS4vCMBC+C/6HMII3TV1RtJqK7K7gSfCB56GZPmgz&#10;KU2s3f31RljY23x8z9nuelOLjlpXWlYwm0YgiFOrS84V3K6HyQqE88gaa8uk4Icc7JLhYIuxtk8+&#10;U3fxuQgh7GJUUHjfxFK6tCCDbmob4sBltjXoA2xzqVt8hnBTy48oWkqDJYeGAhv6LCitLg+j4CG7&#10;7Pew/j5+IWXVXJr7adUZpcajfr8B4an3/+I/91GH+dEC3s+EC2T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jxWMAAAADcAAAADwAAAAAAAAAAAAAAAACYAgAAZHJzL2Rvd25y&#10;ZXYueG1sUEsFBgAAAAAEAAQA9QAAAIUDAAAAAA==&#10;" path="m3,22r,l3,20,5,15r8,-5l20,5,27,4,33,r7,l48,2r7,2l62,7r6,3l72,15r3,7l78,29r,8l77,47,73,57r-8,7l55,69r8,3l70,75r5,7l80,89r2,8l83,107r-1,8l80,124r-5,8l70,137r-7,5l55,147r-8,2l35,149r-12,l12,145,3,142,,140r,-1l,137,5,127r2,l8,127r14,5l37,134r5,l48,132r5,-3l57,127r3,-5l63,117r2,-5l65,105r,-5l63,94,60,89,57,85,52,82,47,80,40,79r-7,l25,79r-2,l22,75r,-8l23,64r2,l33,64r5,l45,62r5,-3l53,57r4,-5l60,49r,-7l62,37,60,32r,-3l58,24,55,20,52,19,48,17,45,15r-5,l33,15r-5,4l22,22r-7,7l13,29r-1,l3,22xe" fillcolor="#969594" stroked="f">
                  <v:path arrowok="t" o:connecttype="custom" o:connectlocs="2,11;3,7;10,2;17,0;24,1;31,3;36,7;39,14;39,23;33,32;32,36;38,41;41,48;41,57;38,66;32,71;24,74;12,74;2,71;0,69;3,63;4,63;4,63;19,67;24,66;29,63;32,58;33,52;32,47;29,42;24,40;17,39;12,39;11,33;13,32;19,32;25,29;29,26;30,21;30,16;29,12;26,9;23,7;17,7;11,11;7,14;6,14" o:connectangles="0,0,0,0,0,0,0,0,0,0,0,0,0,0,0,0,0,0,0,0,0,0,0,0,0,0,0,0,0,0,0,0,0,0,0,0,0,0,0,0,0,0,0,0,0,0,0"/>
                  <o:lock v:ext="edit" aspectratio="t"/>
                </v:shape>
                <v:shape id="Freeform 557" o:spid="_x0000_s1118" style="position:absolute;left:2737;top:1495;width:40;height:73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adMIA&#10;AADcAAAADwAAAGRycy9kb3ducmV2LnhtbERPS2sCMRC+F/wPYQQvpSb1sMpqFBUq0psPpMdhM262&#10;3UyWTXTXf98UCt7m43vOYtW7WtypDZVnDe9jBYK48KbiUsP59PE2AxEissHaM2l4UIDVcvCywNz4&#10;jg90P8ZSpBAOOWqwMTa5lKGw5DCMfUOcuKtvHcYE21KaFrsU7mo5USqTDitODRYb2loqfo43p2H2&#10;tXt9eDXdHMh+yu33xWbdpNd6NOzXcxCR+vgU/7v3Js1XG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Vp0wgAAANwAAAAPAAAAAAAAAAAAAAAAAJgCAABkcnMvZG93&#10;bnJldi54bWxQSwUGAAAAAAQABAD1AAAAhwMAAAAA&#10;" path="m77,130r1,l80,134r,10l78,145r-1,2l2,147,,145r,-1l,132,2,122,3,112r5,-8l13,95r7,-8l28,80r9,-8l50,64r5,-7l60,49r2,-9l62,35,60,30,58,25,55,22,52,20,48,19,45,17r-5,l32,17r-7,3l20,29,15,39r-2,1l12,40,2,37,,35,2,27,8,17r5,-7l22,5,30,2,40,r8,2l57,4r6,3l68,12r5,5l77,24r1,8l80,40,78,52,73,62,65,72,53,82,38,94,28,104r-3,6l22,117r-2,5l18,130r59,xe" fillcolor="#969594" stroked="f">
                  <v:path arrowok="t" o:connecttype="custom" o:connectlocs="39,65;40,72;39,73;0,72;0,66;2,56;7,47;14,40;25,32;30,24;31,17;29,12;26,10;23,8;16,8;10,14;7,20;6,20;1,18;0,17;4,8;11,2;20,0;29,2;34,6;39,12;40,20;37,31;27,41;14,52;11,58;9,65" o:connectangles="0,0,0,0,0,0,0,0,0,0,0,0,0,0,0,0,0,0,0,0,0,0,0,0,0,0,0,0,0,0,0,0"/>
                  <o:lock v:ext="edit" aspectratio="t"/>
                </v:shape>
                <v:shape id="Freeform 558" o:spid="_x0000_s1119" style="position:absolute;left:2790;top:1495;width:42;height:74;visibility:visible;mso-wrap-style:square;v-text-anchor:top" coordsize="8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KtMAA&#10;AADcAAAADwAAAGRycy9kb3ducmV2LnhtbERPS4vCMBC+C/6HMII3TV3BRzUV2V3Bk+ADz0MzfdBm&#10;UppYu/vrjbCwt/n4nrPd9aYWHbWutKxgNo1AEKdWl5wruF0PkxUI55E11pZJwQ852CXDwRZjbZ98&#10;pu7icxFC2MWooPC+iaV0aUEG3dQ2xIHLbGvQB9jmUrf4DOGmlh9RtJAGSw4NBTb0WVBaXR5GwUN2&#10;2e9h/X38QsqquTT306ozSo1H/X4DwlPv/8V/7qMO86MlvJ8JF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bKtMAAAADcAAAADwAAAAAAAAAAAAAAAACYAgAAZHJzL2Rvd25y&#10;ZXYueG1sUEsFBgAAAAAEAAQA9QAAAIUDAAAAAA==&#10;" path="m5,22r-2,l3,20,6,15r7,-5l20,5,26,4,33,r8,l48,2r8,2l63,7r5,3l73,15r3,7l78,29r,8l78,47,73,57r-7,7l56,69r9,3l70,75r6,7l79,89r4,8l83,107r,8l79,124r-3,8l71,137r-8,5l56,147r-10,2l36,149r-11,l13,145,3,142,,140r,-1l1,137,5,127r1,l8,127r15,5l36,134r7,l48,132r5,-3l58,127r3,-5l63,117r2,-5l66,105r-1,-5l63,94,61,89,58,85,53,82,48,80,41,79r-8,l26,79r-3,l23,75r,-8l23,64r3,l33,64r7,l45,62r5,-3l53,57r3,-5l60,49r1,-7l61,37r,-5l60,29,58,24,56,20,53,19,50,17,45,15r-5,l35,15r-7,4l23,22r-8,7l13,29r-2,l5,22xe" fillcolor="#969594" stroked="f">
                  <v:path arrowok="t" o:connecttype="custom" o:connectlocs="2,11;3,7;10,2;17,0;24,1;32,3;37,7;39,14;39,23;33,32;33,36;38,41;42,48;42,57;38,66;32,71;23,74;13,74;2,71;0,69;3,63;3,63;4,63;18,67;24,66;29,63;32,58;33,52;32,47;29,42;24,40;17,39;12,39;12,33;13,32;20,32;25,29;28,26;31,21;31,16;29,12;27,9;23,7;18,7;12,11;8,14;6,14" o:connectangles="0,0,0,0,0,0,0,0,0,0,0,0,0,0,0,0,0,0,0,0,0,0,0,0,0,0,0,0,0,0,0,0,0,0,0,0,0,0,0,0,0,0,0,0,0,0,0"/>
                  <o:lock v:ext="edit" aspectratio="t"/>
                </v:shape>
                <v:shape id="Freeform 559" o:spid="_x0000_s1120" style="position:absolute;left:2844;top:1495;width:46;height:74;visibility:visible;mso-wrap-style:square;v-text-anchor:top" coordsize="9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0JMQA&#10;AADcAAAADwAAAGRycy9kb3ducmV2LnhtbESPT2/CMAzF70h8h8iTuEE6DmgqBDQhEN0uiD8HjlZj&#10;mmqNUzVZKd9+PiDtZus9v/fzajP4RvXUxTqwgfdZBoq4DLbmysD1sp9+gIoJ2WITmAw8KcJmPR6t&#10;MLfhwSfqz6lSEsIxRwMupTbXOpaOPMZZaIlFu4fOY5K1q7Tt8CHhvtHzLFtojzVLg8OWto7Kn/Ov&#10;N3CKh8NtV3wV15719z7Wx8XdaWMmb8PnElSiIf2bX9eFFfxMa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dCTEAAAA3AAAAA8AAAAAAAAAAAAAAAAAmAIAAGRycy9k&#10;b3ducmV2LnhtbFBLBQYAAAAABAAEAPUAAACJAwAAAAA=&#10;" path="m91,74r,16l88,105r-3,14l80,130r-7,9l65,144r-9,5l46,149r-10,l28,145r-7,-3l16,135,8,124,5,109,1,94,,75,1,59,3,44,8,32,13,20r7,-8l28,5,36,2,48,,58,2r8,3l73,10r7,9l85,30r3,12l91,57r,17xm18,74r,15l20,100r3,12l26,120r4,7l35,130r5,2l46,134r7,-2l58,130r5,-5l66,119r4,-9l71,99,73,87r,-13l73,60,71,49,70,39,66,30,63,25,58,20,53,17r-7,l40,17r-5,3l30,25r-4,7l23,40,20,50,18,62r,12xe" fillcolor="#969594" stroked="f">
                  <v:path arrowok="t" o:connecttype="custom" o:connectlocs="46,45;43,59;37,69;28,74;18,74;11,71;4,62;1,47;1,29;4,16;10,6;18,1;29,1;37,5;43,15;46,28;9,37;10,50;13,60;18,65;23,67;29,65;33,59;36,49;37,37;36,24;33,15;29,10;23,8;18,10;13,16;10,25;9,37" o:connectangles="0,0,0,0,0,0,0,0,0,0,0,0,0,0,0,0,0,0,0,0,0,0,0,0,0,0,0,0,0,0,0,0,0"/>
                  <o:lock v:ext="edit" aspectratio="t" verticies="t"/>
                </v:shape>
                <v:shape id="Freeform 560" o:spid="_x0000_s1121" style="position:absolute;left:723;top:1656;width:42;height:56;visibility:visible;mso-wrap-style:square;v-text-anchor:top" coordsize="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8XcIA&#10;AADcAAAADwAAAGRycy9kb3ducmV2LnhtbERPS4vCMBC+C/6HMII3TfUgbtcoq+ADwYOtIHsbmrEt&#10;20xqE7X+eyMseJuP7zmzRWsqcafGlZYVjIYRCOLM6pJzBad0PZiCcB5ZY2WZFDzJwWLe7cww1vbB&#10;R7onPhchhF2MCgrv61hKlxVk0A1tTRy4i20M+gCbXOoGHyHcVHIcRRNpsOTQUGBNq4Kyv+RmFPwe&#10;8lHKtzVeN9X5sl3u2+SYLpXq99qfbxCeWv8R/7t3OsyPvuD9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zxdwgAAANwAAAAPAAAAAAAAAAAAAAAAAJgCAABkcnMvZG93&#10;bnJldi54bWxQSwUGAAAAAAQABAD1AAAAhwMAAAAA&#10;" path="m18,60r1,8l21,76r2,5l26,88r5,3l36,95r5,1l48,96r5,l59,95r5,-2l73,90r1,-2l76,88r2,2l81,98r,2l79,101r-5,4l68,108r-7,2l53,111r-7,l36,111r-8,-3l19,103,13,96,8,88,3,80,1,68,,56,1,43,3,33,8,23r5,-8l18,8,26,3,34,,44,r5,l56,1r5,2l66,6r5,4l74,15r4,5l81,25r2,13l84,56r,2l83,60r-65,xm66,46r,-8l64,31,63,26,59,21,56,18,53,15,48,13r-5,l38,13r-5,2l29,18r-3,3l23,26r-2,5l19,38r,8l66,46xe" fillcolor="#969594" stroked="f">
                  <v:path arrowok="t" o:connecttype="custom" o:connectlocs="10,34;12,41;16,46;21,48;27,48;32,47;37,44;38,44;41,49;41,50;37,53;31,55;23,56;14,54;7,48;2,40;0,28;2,17;7,8;13,2;22,0;28,1;33,3;37,8;41,13;42,28;42,30;33,23;32,16;30,11;27,8;22,7;17,8;13,11;11,16;10,23" o:connectangles="0,0,0,0,0,0,0,0,0,0,0,0,0,0,0,0,0,0,0,0,0,0,0,0,0,0,0,0,0,0,0,0,0,0,0,0"/>
                  <o:lock v:ext="edit" aspectratio="t" verticies="t"/>
                </v:shape>
                <v:shape id="Freeform 561" o:spid="_x0000_s1122" style="position:absolute;left:773;top:1678;width:31;height:9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k6cUA&#10;AADcAAAADwAAAGRycy9kb3ducmV2LnhtbESPT2vCQBDF7wW/wzJCb3UTi6VEVymC4B+QmnrxNmSn&#10;STA7G7Krxm/vHARvM7w37/1mtuhdo67UhdqzgXSUgCIuvK25NHD8W318gwoR2WLjmQzcKcBiPnib&#10;YWb9jQ90zWOpJIRDhgaqGNtM61BU5DCMfEss2r/vHEZZu1LbDm8S7ho9TpIv7bBmaaiwpWVFxTm/&#10;OAOnSXrifPv5u3OX1X5z2N7Pm3VtzPuw/5mCitTHl/l5vbaCn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GTpxQAAANwAAAAPAAAAAAAAAAAAAAAAAJgCAABkcnMv&#10;ZG93bnJldi54bWxQSwUGAAAAAAQABAD1AAAAigMAAAAA&#10;" path="m,1l2,,4,,59,r3,l62,1r,12l62,15r-3,1l4,16,2,15,,13,,1xe" fillcolor="#969594" stroked="f">
                  <v:path arrowok="t" o:connecttype="custom" o:connectlocs="0,1;1,0;2,0;30,0;31,0;31,1;31,7;31,8;30,9;2,9;1,8;0,7;0,1" o:connectangles="0,0,0,0,0,0,0,0,0,0,0,0,0"/>
                  <o:lock v:ext="edit" aspectratio="t"/>
                </v:shape>
                <v:shape id="Freeform 562" o:spid="_x0000_s1123" style="position:absolute;left:815;top:1656;width:63;height:55;visibility:visible;mso-wrap-style:square;v-text-anchor:top" coordsize="1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QXMIA&#10;AADcAAAADwAAAGRycy9kb3ducmV2LnhtbERPTWvCQBC9F/oflil4q5soiKSuIkKgIj00VuhxyE6T&#10;YHY2zY4x/fddQfA2j/c5q83oWjVQHxrPBtJpAoq49LbhysDXMX9dggqCbLH1TAb+KMBm/fy0wsz6&#10;K3/SUEilYgiHDA3UIl2mdShrchimviOO3I/vHUqEfaVtj9cY7lo9S5KFdthwbKixo11N5bm4OAMf&#10;h9N3OTv9LvAyHIs0n0u+24sxk5dx+wZKaJSH+O5+t3F+msLtmXiB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NBcwgAAANwAAAAPAAAAAAAAAAAAAAAAAJgCAABkcnMvZG93&#10;bnJldi54bWxQSwUGAAAAAAQABAD1AAAAhwMAAAAA&#10;" path="m10,1l12,r3,3l19,13,27,6,35,3,42,r8,l57,r7,3l67,6r3,7l80,6,89,3,95,r9,l110,r5,1l120,5r4,5l127,18r,13l127,106r,2l125,110r-11,l112,108r-2,-2l110,30r,-7l107,18r-3,-3l97,15r-5,l87,16r-7,2l74,23r,83l74,108r-2,2l60,110r-1,-2l57,106r,-76l57,23,54,18,50,15r-6,l39,15r-5,1l27,20r-5,3l22,106r-2,2l19,110r-12,l5,108r,-2l5,26,4,18,,8,,6r2,l10,1xe" fillcolor="#969594" stroked="f">
                  <v:path arrowok="t" o:connecttype="custom" o:connectlocs="6,0;7,2;13,3;21,0;28,0;33,3;40,3;47,0;55,0;60,3;63,9;63,53;62,55;56,54;55,15;53,9;48,8;43,8;37,12;37,54;30,55;28,53;28,12;25,8;19,8;13,10;11,53;9,55;2,54;2,13;0,4;0,4;1,3" o:connectangles="0,0,0,0,0,0,0,0,0,0,0,0,0,0,0,0,0,0,0,0,0,0,0,0,0,0,0,0,0,0,0,0,0"/>
                  <o:lock v:ext="edit" aspectratio="t"/>
                </v:shape>
                <v:shape id="Freeform 563" o:spid="_x0000_s1124" style="position:absolute;left:892;top:1656;width:41;height:56;visibility:visible;mso-wrap-style:square;v-text-anchor:top" coordsize="8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UNsMA&#10;AADcAAAADwAAAGRycy9kb3ducmV2LnhtbERPS2uDQBC+F/Iflgn0Vtck0AbrJjSFgvQieRByHNyp&#10;St1Z427U+uuzhUJv8/E9J92OphE9da62rGARxSCIC6trLhWcjh9PaxDOI2tsLJOCH3Kw3cweUky0&#10;HXhP/cGXIoSwS1BB5X2bSOmKigy6yLbEgfuynUEfYFdK3eEQwk0jl3H8LA3WHBoqbOm9ouL7cDMK&#10;snxHq+l8acfPq86zftAvk/VKPc7Ht1cQnkb/L/5zZzrMXyzh9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IUNsMAAADcAAAADwAAAAAAAAAAAAAAAACYAgAAZHJzL2Rv&#10;d25yZXYueG1sUEsFBgAAAAAEAAQA9QAAAIgDAAAAAA==&#10;" path="m58,35r,-9l53,20,48,16,38,15,25,16,11,21r-1,l8,21,5,11r,-1l8,6,16,3,28,1,40,r8,l56,1r5,4l66,8r4,3l73,18r2,5l75,31r,42l75,83r1,7l78,96r3,5l81,103r,2l80,105r-9,6l70,111r-5,-5l61,98r-8,5l46,108r-8,2l30,111r-7,l16,110r-5,-4l8,103,5,98,1,93,,88,,81,1,71,3,65,8,58r7,-5l23,48,33,45,45,43r13,l58,35xm58,56r-10,l40,58r-7,2l28,61r-5,4l20,70r-2,5l16,80r2,6l21,93r5,3l33,98r7,-2l45,95r6,-5l58,85r,-29xe" fillcolor="#969594" stroked="f">
                  <v:path arrowok="t" o:connecttype="custom" o:connectlocs="29,13;24,8;13,8;6,11;5,11;3,6;4,3;14,1;24,0;31,3;35,6;38,12;38,37;38,45;41,51;41,52;40,53;35,56;33,53;27,52;19,55;12,56;6,53;3,49;0,44;1,36;4,29;12,24;23,22;29,18;24,28;17,30;12,33;9,38;9,43;13,48;20,48;26,45;29,28" o:connectangles="0,0,0,0,0,0,0,0,0,0,0,0,0,0,0,0,0,0,0,0,0,0,0,0,0,0,0,0,0,0,0,0,0,0,0,0,0,0,0"/>
                  <o:lock v:ext="edit" aspectratio="t" verticies="t"/>
                </v:shape>
                <v:shape id="Freeform 564" o:spid="_x0000_s1125" style="position:absolute;left:940;top:1631;width:20;height:80;visibility:visible;mso-wrap-style:square;v-text-anchor:top" coordsize="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1MsUA&#10;AADcAAAADwAAAGRycy9kb3ducmV2LnhtbERPTWvCQBC9F/oflin0UnRjLSoxGwmCUEIrNPXgcciO&#10;STA7G7LbJP77bqHgbR7vc5LdZFoxUO8aywoW8wgEcWl1w5WC0/dhtgHhPLLG1jIpuJGDXfr4kGCs&#10;7chfNBS+EiGEXYwKau+7WEpX1mTQzW1HHLiL7Q36APtK6h7HEG5a+RpFK2mw4dBQY0f7mspr8WMU&#10;fFwKs39bZZ/r6DBO2XlzzPOXo1LPT1O2BeFp8nfxv/tdh/mLJ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7UyxQAAANwAAAAPAAAAAAAAAAAAAAAAAJgCAABkcnMv&#10;ZG93bnJldi54bWxQSwUGAAAAAAQABAD1AAAAigMAAAAA&#10;" path="m2,66l,66,,65,,55,,53r2,l35,53r2,l37,55r,101l37,158r-2,2l22,160r-2,-2l20,156r,-90l2,66xm40,13r-2,5l37,23r-5,3l27,26r-5,l17,23,15,18,13,13,15,8,17,3,22,1,27,r5,1l37,3r1,5l40,13xe" fillcolor="#969594" stroked="f">
                  <v:path arrowok="t" o:connecttype="custom" o:connectlocs="1,33;0,33;0,33;0,28;0,27;1,27;18,27;19,27;19,28;19,78;19,79;18,80;11,80;10,79;10,78;10,33;1,33;20,7;19,9;19,12;16,13;14,13;11,13;9,12;8,9;7,7;8,4;9,2;11,1;14,0;16,1;19,2;19,4;20,7" o:connectangles="0,0,0,0,0,0,0,0,0,0,0,0,0,0,0,0,0,0,0,0,0,0,0,0,0,0,0,0,0,0,0,0,0,0"/>
                  <o:lock v:ext="edit" aspectratio="t" verticies="t"/>
                </v:shape>
                <v:shape id="Freeform 565" o:spid="_x0000_s1126" style="position:absolute;left:977;top:1630;width:21;height:82;visibility:visible;mso-wrap-style:square;v-text-anchor:top" coordsize="4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WycEA&#10;AADcAAAADwAAAGRycy9kb3ducmV2LnhtbERPS4vCMBC+C/sfwix401RXFq1GWQQXwZMvxNvQjG3Z&#10;ZpI2Ueu/N8KCt/n4njNbtKYSN2p8aVnBoJ+AIM6sLjlXcNivemMQPiBrrCyTggd5WMw/OjNMtb3z&#10;lm67kIsYwj5FBUUILpXSZwUZ9H3riCN3sY3BEGGTS93gPYabSg6T5FsaLDk2FOhoWVD2t7saBZPl&#10;7+l48O5cb8zKjbZfdbUPtVLdz/ZnCiJQG97if/dax/mDE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z1snBAAAA3AAAAA8AAAAAAAAAAAAAAAAAmAIAAGRycy9kb3du&#10;cmV2LnhtbFBLBQYAAAAABAAEAPUAAACGAwAAAAA=&#10;" path="m17,120r,13l17,142r2,3l20,147r4,1l27,150r3,-2l37,147r2,l40,148r2,9l44,158r-7,4l24,163r-9,-1l9,158,4,153,2,148,,140,,120,,7,,5,2,3,14,r1,l17,2r,1l17,120xe" fillcolor="#969594" stroked="f">
                  <v:path arrowok="t" o:connecttype="custom" o:connectlocs="8,60;8,67;8,71;9,73;10,74;11,74;13,75;14,74;18,74;18,74;19,74;19,74;19,74;20,79;20,79;21,79;18,81;11,82;7,81;4,79;2,77;1,74;0,70;0,60;0,4;0,3;1,2;7,0;7,0;7,0;8,1;8,2;8,60" o:connectangles="0,0,0,0,0,0,0,0,0,0,0,0,0,0,0,0,0,0,0,0,0,0,0,0,0,0,0,0,0,0,0,0,0"/>
                  <o:lock v:ext="edit" aspectratio="t"/>
                </v:shape>
                <v:shape id="Freeform 566" o:spid="_x0000_s1127" style="position:absolute;left:1005;top:1658;width:16;height:54;visibility:visible;mso-wrap-style:square;v-text-anchor:top" coordsize="3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vbMMA&#10;AADcAAAADwAAAGRycy9kb3ducmV2LnhtbERPTYvCMBC9C/sfwgjeNFVQ3GoUVxAED66uVI+zzWxb&#10;bCalibX+e7MgeJvH+5z5sjWlaKh2hWUFw0EEgji1uuBMweln05+CcB5ZY2mZFDzIwXLx0ZljrO2d&#10;D9QcfSZCCLsYFeTeV7GULs3JoBvYijhwf7Y26AOsM6lrvIdwU8pRFE2kwYJDQ44VrXNKr8ebUbCZ&#10;6s9mO0mSx+X39rXapzzafZ+V6nXb1QyEp9a/xS/3Vof5wzH8Px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OvbMMAAADcAAAADwAAAAAAAAAAAAAAAACYAgAAZHJzL2Rv&#10;d25yZXYueG1sUEsFBgAAAAAEAAQA9QAAAIgDAAAAAA==&#10;" path="m32,15r-2,6l27,26r-5,4l15,30r-5,l5,26,2,21,,15,2,8,5,3,10,r5,l22,r5,3l30,8r2,7xm32,91r-2,7l27,103r-5,3l15,106r-5,l5,103,2,98,,91,2,85,5,80r5,-4l15,76r7,l27,80r3,6l32,91xe" fillcolor="#969594" stroked="f">
                  <v:path arrowok="t" o:connecttype="custom" o:connectlocs="16,8;15,11;14,13;11,15;8,15;5,15;3,13;1,11;0,8;1,4;3,2;5,0;8,0;11,0;14,2;15,4;16,8;16,46;15,50;14,52;11,54;8,54;5,54;3,52;1,50;0,46;1,43;3,41;5,39;8,39;11,39;14,41;15,44;16,46" o:connectangles="0,0,0,0,0,0,0,0,0,0,0,0,0,0,0,0,0,0,0,0,0,0,0,0,0,0,0,0,0,0,0,0,0,0"/>
                  <o:lock v:ext="edit" aspectratio="t" verticies="t"/>
                </v:shape>
                <v:shape id="Freeform 567" o:spid="_x0000_s1128" style="position:absolute;left:1057;top:1656;width:45;height:56;visibility:visible;mso-wrap-style:square;v-text-anchor:top" coordsize="8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+a8EA&#10;AADcAAAADwAAAGRycy9kb3ducmV2LnhtbERPTWsCMRC9C/6HMEJvmuhB6tYoVVALLeha8Txsxt2l&#10;m8mSpLr9940geJvH+5z5srONuJIPtWMN45ECQVw4U3Op4fS9Gb6CCBHZYOOYNPxRgOWi35tjZtyN&#10;c7oeYylSCIcMNVQxtpmUoajIYhi5ljhxF+ctxgR9KY3HWwq3jZwoNZUWa04NFba0rqj4Of5aDeFr&#10;f8D8RPVKTXaffia33U6dtX4ZdO9vICJ18Sl+uD9Mmj+ewv2Zd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//mvBAAAA3AAAAA8AAAAAAAAAAAAAAAAAmAIAAGRycy9kb3du&#10;cmV2LnhtbFBLBQYAAAAABAAEAPUAAACGAwAAAAA=&#10;" path="m88,56r,12l85,80,82,90r-5,6l70,103r-8,5l53,111r-10,l33,111r-8,-3l18,103,12,98,7,90,3,80,2,68,,56,2,43,3,33,7,23r5,-8l18,8,27,3,35,,45,,55,r8,3l72,8r5,7l82,21r3,10l88,43r,13xm18,55r,10l20,73r2,8l25,88r3,5l33,95r5,3l45,98r5,l55,96r5,-3l63,88r4,-5l68,75,70,65r,-10l70,45,68,36,67,30,63,25,60,20,55,16,50,15,45,13r-7,2l33,16r-5,4l25,23r-3,7l20,36r-2,9l18,55xe" fillcolor="#969594" stroked="f">
                  <v:path arrowok="t" o:connecttype="custom" o:connectlocs="45,34;42,45;36,52;27,56;17,56;9,52;4,45;1,34;1,22;4,12;9,4;18,0;28,0;37,4;42,11;45,22;9,28;10,37;13,44;17,48;23,49;28,48;32,44;35,38;36,28;35,18;32,13;28,8;23,7;17,8;13,12;10,18;9,28" o:connectangles="0,0,0,0,0,0,0,0,0,0,0,0,0,0,0,0,0,0,0,0,0,0,0,0,0,0,0,0,0,0,0,0,0"/>
                  <o:lock v:ext="edit" aspectratio="t" verticies="t"/>
                </v:shape>
                <v:shape id="Freeform 568" o:spid="_x0000_s1129" style="position:absolute;left:1114;top:1656;width:43;height:78;visibility:visible;mso-wrap-style:square;v-text-anchor:top" coordsize="8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Mb8EA&#10;AADcAAAADwAAAGRycy9kb3ducmV2LnhtbERPS4vCMBC+C/6HMII3TV3BSjVKXVzYgx58oNehGdtq&#10;MylNVrv/3giCt/n4njNftqYSd2pcaVnBaBiBIM6sLjlXcDz8DKYgnEfWWFkmBf/kYLnoduaYaPvg&#10;Hd33PhchhF2CCgrv60RKlxVk0A1tTRy4i20M+gCbXOoGHyHcVPIriibSYMmhocCavgvKbvs/o+B6&#10;vqYbzN2uytLTOF7FaxNv10r1e206A+Gp9R/x2/2rw/xRDK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zTG/BAAAA3AAAAA8AAAAAAAAAAAAAAAAAmAIAAGRycy9kb3du&#10;cmV2LnhtbFBLBQYAAAAABAAEAPUAAACGAwAAAAA=&#10;" path="m10,r2,l15,3r5,10l29,6,37,3,44,r8,l60,r9,3l75,8r3,7l82,23r3,8l85,43r2,10l85,66,83,78,80,88r-3,8l72,103r-7,5l57,111r-7,l44,111r-7,-1l30,106r-6,-3l24,150r,1l22,153r-12,3l9,156,7,155r,-2l7,33,5,21,2,11,,8,,6,10,xm24,88r6,3l37,95r5,1l47,96r5,l57,95r3,-4l64,86r1,-5l67,75,69,65r,-10l67,38,65,26,62,21,59,18,54,15r-5,l44,15r-5,1l32,20r-8,5l24,88xe" fillcolor="#969594" stroked="f">
                  <v:path arrowok="t" o:connecttype="custom" o:connectlocs="6,0;7,2;14,3;22,0;30,0;37,4;41,12;42,22;42,33;40,44;36,52;28,56;22,56;15,53;12,75;11,77;4,78;3,77;2,11;0,4;0,3;5,0;15,46;21,48;26,48;30,46;32,41;34,33;33,19;31,11;27,8;22,8;16,10;12,44" o:connectangles="0,0,0,0,0,0,0,0,0,0,0,0,0,0,0,0,0,0,0,0,0,0,0,0,0,0,0,0,0,0,0,0,0,0"/>
                  <o:lock v:ext="edit" aspectratio="t" verticies="t"/>
                </v:shape>
                <v:shape id="Freeform 569" o:spid="_x0000_s1130" style="position:absolute;left:1167;top:1656;width:35;height:56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MfsIA&#10;AADcAAAADwAAAGRycy9kb3ducmV2LnhtbESPQYvCQAyF7wv+hyGCt3VaDyLVUVQQlj1pFbyGTmyL&#10;nUzpjNr6681hYW8J7+W9L6tN7xr1pC7Ung2k0wQUceFtzaWBy/nwvQAVIrLFxjMZGCjAZj36WmFm&#10;/YtP9MxjqSSEQ4YGqhjbTOtQVOQwTH1LLNrNdw6jrF2pbYcvCXeNniXJXDusWRoqbGlfUXHPH85A&#10;gviYH4f2mJ6vaZztfvPifR+MmYz77RJUpD7+m/+uf6zgp0Irz8gEe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wx+wgAAANwAAAAPAAAAAAAAAAAAAAAAAJgCAABkcnMvZG93&#10;bnJldi54bWxQSwUGAAAAAAQABAD1AAAAhwMAAAAA&#10;" path="m5,91r,-1l7,90r1,l22,96r13,2l42,96r6,-3l52,88r,-7l52,76,50,73,45,68,38,65,22,58,13,51,8,46,5,41,3,36r,-6l3,23,5,18,8,13,13,8,18,5,23,1,30,r7,l47,r8,3l63,6r2,2l65,10r-3,8l60,20r-2,l47,15,37,13r-7,2l25,18r-3,5l20,28r2,7l25,40r5,3l47,51r11,7l65,65r3,6l70,81r-2,7l67,93r-4,7l60,103r-5,3l48,110r-6,1l35,111r-10,l17,110,8,106,2,103r-2,l,101,5,91xe" fillcolor="#969594" stroked="f">
                  <v:path arrowok="t" o:connecttype="custom" o:connectlocs="3,45;4,45;11,48;21,48;26,44;26,38;23,34;11,29;4,23;2,18;2,12;4,7;9,3;15,0;24,0;32,3;33,5;31,9;29,10;29,10;19,7;13,9;10,14;13,20;24,26;33,33;35,41;34,47;30,52;24,55;18,56;9,55;1,52;0,51;0,51" o:connectangles="0,0,0,0,0,0,0,0,0,0,0,0,0,0,0,0,0,0,0,0,0,0,0,0,0,0,0,0,0,0,0,0,0,0,0"/>
                  <o:lock v:ext="edit" aspectratio="t"/>
                </v:shape>
                <v:shape id="Freeform 570" o:spid="_x0000_s1131" style="position:absolute;left:1213;top:1638;width:90;height:92;visibility:visible;mso-wrap-style:square;v-text-anchor:top" coordsize="18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ZVsUA&#10;AADcAAAADwAAAGRycy9kb3ducmV2LnhtbERPTWsCMRC9F/wPYQQvpWb1UOrWKEWqVKGItrR6GzbT&#10;zdLNZEmyuv57IxR6m8f7nOm8s7U4kQ+VYwWjYQaCuHC64lLB58fy4QlEiMgaa8ek4EIB5rPe3RRz&#10;7c68o9M+liKFcMhRgYmxyaUMhSGLYega4sT9OG8xJuhLqT2eU7it5TjLHqXFilODwYYWhorffWsV&#10;+G3bTrr318XG3MvD1+p7vVvzUalBv3t5BhGpi//iP/ebTvNHE7g9ky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plWxQAAANwAAAAPAAAAAAAAAAAAAAAAAJgCAABkcnMv&#10;ZG93bnJldi54bWxQSwUGAAAAAAQABAD1AAAAigMAAAAA&#10;" path="m117,53r,l119,53r10,l130,53r,2l119,107r,1l119,112r,5l120,120r4,2l127,123r8,-1l142,118r7,-5l154,105r5,-8l162,87r3,-10l165,65r,-10l162,45r-3,-8l152,30r-8,-7l132,17,120,13r-15,l97,13,87,15r-8,2l70,20r-8,3l55,28r-6,5l42,40r-5,7l30,53r-3,7l24,68r-4,9l17,87r,8l15,105r2,15l20,133r5,12l34,155r10,7l55,168r14,4l85,172r17,l119,168r16,-5l150,157r4,-2l155,155r2,2l159,163r1,l160,165r-1,2l155,168r-16,7l120,180r-18,3l84,185,65,183,49,180r-9,-3l34,173r-5,-5l22,163,14,152,7,138,2,123,,107,2,95,4,85,5,75,9,65,14,55,19,45r6,-8l32,30r7,-7l47,17,57,12,65,8,75,5,85,2,95,r10,l122,2r17,3l152,12r12,8l170,28r5,12l179,52r1,13l179,75r-2,8l175,93r-3,9l167,108r-5,7l155,122r-6,5l144,130r-7,3l130,135r-5,l117,133r-5,-3l107,123r,-8l99,123r-7,7l84,133r-9,2l72,135r-5,-2l64,132r-2,-4l59,120,57,110r,-12l60,88,64,78,69,68r5,-8l80,55r9,-3l97,50r5,2l105,52r5,3l114,60r3,-7xm110,72r-3,-4l104,65,99,63r-4,l90,65r-3,2l84,72r-5,6l74,93r-2,15l74,115r,3l77,120r3,2l85,120r4,-2l94,115r3,-3l104,102r3,-12l110,72xe" fillcolor="#969594" stroked="f">
                  <v:path arrowok="t" o:connecttype="custom" o:connectlocs="60,26;65,26;60,53;60,58;64,61;75,56;81,43;83,27;76,15;60,6;44,7;31,11;21,20;14,30;9,43;9,60;17,77;35,86;60,84;77,77;79,78;80,82;70,87;42,92;20,88;11,81;1,61;2,42;7,27;16,15;29,6;43,1;61,1;82,10;90,26;89,41;84,54;75,63;65,67;56,65;50,61;38,67;32,66;29,55;32,39;40,27;51,26;57,30;54,34;48,31;42,36;36,54;39,60;45,59;52,51" o:connectangles="0,0,0,0,0,0,0,0,0,0,0,0,0,0,0,0,0,0,0,0,0,0,0,0,0,0,0,0,0,0,0,0,0,0,0,0,0,0,0,0,0,0,0,0,0,0,0,0,0,0,0,0,0,0,0"/>
                  <o:lock v:ext="edit" aspectratio="t" verticies="t"/>
                </v:shape>
                <v:shape id="Freeform 571" o:spid="_x0000_s1132" style="position:absolute;left:1316;top:1656;width:39;height:56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wlcQA&#10;AADcAAAADwAAAGRycy9kb3ducmV2LnhtbESPQWvDMAyF74P9B6PBbquTHMZI65ZSWii9jCX7AWqs&#10;xWGxHGy3Tffrp8NgN4n39N6n1Wb2o7pSTENgA+WiAEXcBTtwb+CzPby8gUoZ2eIYmAzcKcFm/fiw&#10;wtqGG3/Qtcm9khBONRpwOU+11qlz5DEtwkQs2leIHrOssdc24k3C/aironjVHgeWBocT7Rx1383F&#10;GziWRXXZV+m8a8f+3cWfsmlPB2Oen+btElSmOf+b/66PVvAr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MJXEAAAA3AAAAA8AAAAAAAAAAAAAAAAAmAIAAGRycy9k&#10;b3ducmV2LnhtbFBLBQYAAAAABAAEAPUAAACJAwAAAAA=&#10;" path="m72,23r-2,2l68,25,62,20,55,16,50,15r-5,l40,15r-7,1l30,20r-5,3l22,28r-2,8l18,45r,11l18,65r2,8l22,81r1,5l27,91r5,4l37,96r5,l48,96r5,-1l60,91r8,-5l70,85r2,1l75,95r,1l75,98r,2l72,101r-7,5l58,110r-8,1l42,111r-10,l23,108r-6,-3l10,98,5,90,2,81,,70,,58,,45,2,33,7,23r5,-8l18,8,25,3,35,,45,r7,l58,1r7,4l72,8r3,3l77,13r,2l72,23xe" fillcolor="#969594" stroked="f">
                  <v:path arrowok="t" o:connecttype="custom" o:connectlocs="35,13;34,13;31,10;25,8;20,8;15,10;11,14;9,23;9,33;11,41;14,46;19,48;24,48;30,46;35,43;36,43;38,48;38,49;36,51;29,55;21,56;12,54;5,49;1,41;0,29;1,17;6,8;13,2;23,0;29,1;36,4;39,7;39,8" o:connectangles="0,0,0,0,0,0,0,0,0,0,0,0,0,0,0,0,0,0,0,0,0,0,0,0,0,0,0,0,0,0,0,0,0"/>
                  <o:lock v:ext="edit" aspectratio="t"/>
                </v:shape>
                <v:shape id="Freeform 572" o:spid="_x0000_s1133" style="position:absolute;left:1361;top:1656;width:42;height:56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aZ8MA&#10;AADcAAAADwAAAGRycy9kb3ducmV2LnhtbERPTWvCQBC9C/0PyxR6001yaG10DWmgEEpB1F56m2bH&#10;TTA7G7Jbjf/eFQq9zeN9zrqYbC/ONPrOsYJ0kYAgbpzu2Cj4OrzPlyB8QNbYOyYFV/JQbB5ma8y1&#10;u/COzvtgRAxhn6OCNoQhl9I3LVn0CzcQR+7oRoshwtFIPeIlhtteZknyLC12HBtaHKhqqTntf62C&#10;6bt+2778fH4cD0a/piVV1iSVUk+PU7kCEWgK/+I/d63j/CyF+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IaZ8MAAADcAAAADwAAAAAAAAAAAAAAAACYAgAAZHJzL2Rv&#10;d25yZXYueG1sUEsFBgAAAAAEAAQA9QAAAIgDAAAAAA==&#10;" path="m18,60r,8l20,76r3,5l26,88r4,3l35,95r6,1l46,96r7,l58,95r7,-2l73,90r,-2l75,88r1,2l80,98r1,2l80,101r-7,4l66,108r-6,2l53,111r-8,l35,111r-9,-3l18,103,11,96,6,88,3,80,,68,,56,,43,3,33,6,23r5,-8l18,8,25,3,33,,43,r7,l55,1r6,2l66,6r4,4l75,15r3,5l80,25r3,13l83,56r,2l81,60r-63,xm66,46l65,38,63,31,61,26,60,21,56,18,51,15,48,13r-7,l36,13r-5,2l28,18r-3,3l21,26r-1,5l18,38r,8l66,46xe" fillcolor="#969594" stroked="f">
                  <v:path arrowok="t" o:connecttype="custom" o:connectlocs="9,34;12,41;15,46;21,48;27,48;33,47;37,44;38,44;40,49;41,50;37,53;30,55;23,56;13,54;6,48;2,40;0,28;2,17;6,8;13,2;22,0;28,1;33,3;38,8;40,13;42,28;41,30;33,23;32,16;30,11;26,8;21,7;16,8;13,11;10,16;9,23" o:connectangles="0,0,0,0,0,0,0,0,0,0,0,0,0,0,0,0,0,0,0,0,0,0,0,0,0,0,0,0,0,0,0,0,0,0,0,0"/>
                  <o:lock v:ext="edit" aspectratio="t" verticies="t"/>
                </v:shape>
                <v:shape id="Freeform 573" o:spid="_x0000_s1134" style="position:absolute;left:1411;top:1656;width:35;height:56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xKcEA&#10;AADcAAAADwAAAGRycy9kb3ducmV2LnhtbERPS2uDQBC+F/Iflgn0Vlc9SLDZhLZQKD0ZLfQ6uFOV&#10;uLPirq/++m4g0Nt8fM85nlfTi5lG11lWkEQxCOLa6o4bBV/V+9MBhPPIGnvLpGAjB+fT7uGIubYL&#10;X2gufSNCCLscFbTeD7mUrm7JoIvsQBy4Hzsa9AGOjdQjLiHc9DKN40wa7Dg0tDjQW0v1tZyMghhx&#10;yoptKJLqO/Hp62dZ/143pR7368szCE+r/xff3R86zE9TuD0TLpC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r8SnBAAAA3AAAAA8AAAAAAAAAAAAAAAAAmAIAAGRycy9kb3du&#10;cmV2LnhtbFBLBQYAAAAABAAEAPUAAACGAwAAAAA=&#10;" path="m5,91r,-1l7,90r1,l22,96r13,2l42,96r6,-3l52,88r1,-7l52,76,50,73,45,68,38,65,22,58,13,51,10,46,7,41,5,36,3,30,5,23,7,18,8,13,13,8,18,5,23,1,30,r7,l47,,57,3r6,3l67,8r-2,2l62,18r-2,2l58,20,47,15,37,13r-7,2l25,18r-3,5l20,28r2,7l25,40r5,3l48,51r10,7l65,65r3,6l70,81r,7l67,93r-2,7l60,103r-5,3l48,110r-6,1l35,111r-8,l17,110r-7,-4l2,103r-2,l,101,5,91xe" fillcolor="#969594" stroked="f">
                  <v:path arrowok="t" o:connecttype="custom" o:connectlocs="3,45;4,45;11,48;21,48;26,44;26,38;23,34;11,29;5,23;3,18;3,12;4,7;9,3;15,0;24,0;32,3;33,5;31,9;30,10;29,10;19,7;13,9;10,14;13,20;24,26;33,33;35,41;34,47;30,52;24,55;18,56;9,55;1,52;0,51;0,51" o:connectangles="0,0,0,0,0,0,0,0,0,0,0,0,0,0,0,0,0,0,0,0,0,0,0,0,0,0,0,0,0,0,0,0,0,0,0"/>
                  <o:lock v:ext="edit" aspectratio="t"/>
                </v:shape>
                <v:shape id="Freeform 574" o:spid="_x0000_s1135" style="position:absolute;left:1458;top:1630;width:38;height:82;visibility:visible;mso-wrap-style:square;v-text-anchor:top" coordsize="7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YFMIA&#10;AADcAAAADwAAAGRycy9kb3ducmV2LnhtbERP32vCMBB+F/wfwgl7m8mcyKxGEWGwISJzIns8mrMt&#10;ay41ydruv1+EgW/38f285bq3tWjJh8qxhqexAkGcO1NxoeH0+fr4AiJEZIO1Y9LwSwHWq+FgiZlx&#10;HX9Qe4yFSCEcMtRQxthkUoa8JIth7BrixF2ctxgT9IU0HrsUbms5UWomLVacGkpsaFtS/n38sRq+&#10;zvv56fw+73fo1eFKW9mpaav1w6jfLEBE6uNd/O9+M2n+5Bl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9gUwgAAANwAAAAPAAAAAAAAAAAAAAAAAJgCAABkcnMvZG93&#10;bnJldi54bWxQSwUGAAAAAAQABAD1AAAAhwMAAAAA&#10;" path="m62,53r,-1l63,52r2,l65,53r8,5l75,60r,2l73,62,37,103r38,49l77,152r,1l75,155r-8,7l65,162r,1l63,162,17,107r,51l17,160r-2,2l3,162,,160r,-2l,7,,5,2,3,13,r2,l17,2r,1l17,103,62,53xe" fillcolor="#969594" stroked="f">
                  <v:path arrowok="t" o:connecttype="custom" o:connectlocs="31,27;31,26;31,26;32,26;32,27;36,29;37,30;37,30;37,31;36,31;18,52;37,76;38,76;38,77;38,77;37,78;33,81;32,81;32,82;31,81;31,81;8,54;8,79;8,80;7,81;1,81;0,80;0,79;0,4;0,3;1,2;6,0;6,0;7,0;7,0;8,1;8,2;8,52;31,27" o:connectangles="0,0,0,0,0,0,0,0,0,0,0,0,0,0,0,0,0,0,0,0,0,0,0,0,0,0,0,0,0,0,0,0,0,0,0,0,0,0,0"/>
                  <o:lock v:ext="edit" aspectratio="t"/>
                </v:shape>
                <v:shape id="Freeform 575" o:spid="_x0000_s1136" style="position:absolute;left:1502;top:1656;width:43;height:56;visibility:visible;mso-wrap-style:square;v-text-anchor:top" coordsize="8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XMMMA&#10;AADcAAAADwAAAGRycy9kb3ducmV2LnhtbERPTWvCQBC9F/wPyxR6q5uGIBpdpSoN9uBBLdTjkJ0m&#10;IdnZkF1N/PddQfA2j/c5i9VgGnGlzlWWFXyMIxDEudUVFwp+Tl/vUxDOI2tsLJOCGzlYLUcvC0y1&#10;7flA16MvRAhhl6KC0vs2ldLlJRl0Y9sSB+7PdgZ9gF0hdYd9CDeNjKNoIg1WHBpKbGlTUl4fL0bB&#10;up5lfp+tZ05H8nv7e9i1dXJW6u11+JyD8DT4p/jh3ukwP07g/ky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XMMMAAADcAAAADwAAAAAAAAAAAAAAAACYAgAAZHJzL2Rv&#10;d25yZXYueG1sUEsFBgAAAAAEAAQA9QAAAIgDAAAAAA==&#10;" path="m19,60r1,8l22,76r2,5l27,88r5,3l35,95r7,1l49,96r5,l59,95r6,-2l74,90r1,-2l77,88r,2l82,98r,2l80,101r-6,4l67,108r-7,2l54,111r-7,l37,111,27,108r-7,-5l14,96,7,88,4,80,2,68,,56,2,43,4,33,7,23r5,-8l19,8,27,3,35,r9,l50,r7,1l62,3r5,3l72,10r3,5l79,20r1,5l84,38r1,18l84,58r-2,2l19,60xm67,46r,-8l65,31,64,26,60,21,57,18,54,15,49,13r-5,l39,13r-5,2l29,18r-4,3l24,26r-4,5l20,38r-1,8l67,46xe" fillcolor="#969594" stroked="f">
                  <v:path arrowok="t" o:connecttype="custom" o:connectlocs="10,34;12,41;16,46;21,48;27,48;33,47;38,44;39,44;41,49;41,50;37,53;30,55;24,56;14,54;7,48;2,40;0,28;2,17;6,8;14,2;22,0;29,1;34,3;38,8;40,13;43,28;41,30;34,23;33,16;30,11;27,8;22,7;17,8;13,11;10,16;10,23" o:connectangles="0,0,0,0,0,0,0,0,0,0,0,0,0,0,0,0,0,0,0,0,0,0,0,0,0,0,0,0,0,0,0,0,0,0,0,0"/>
                  <o:lock v:ext="edit" aspectratio="t" verticies="t"/>
                </v:shape>
                <v:shape id="Freeform 576" o:spid="_x0000_s1137" style="position:absolute;left:1552;top:1656;width:34;height:56;visibility:visible;mso-wrap-style:square;v-text-anchor:top" coordsize="6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eOcMA&#10;AADcAAAADwAAAGRycy9kb3ducmV2LnhtbERPTWuDQBC9F/Iflgn01qwRKq3JJoRAQAqFqinkOLgT&#10;NXFnxd2q/ffdQqG3ebzP2e5n04mRBtdaVrBeRSCIK6tbrhWcy9PTCwjnkTV2lknBNznY7xYPW0y1&#10;nTinsfC1CCHsUlTQeN+nUrqqIYNuZXviwF3tYNAHONRSDziFcNPJOIoSabDl0NBgT8eGqnvxZRTo&#10;22U6fxZZfPooS3r1iXvP35xSj8v5sAHhafb/4j93psP8+Bl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yeOcMAAADcAAAADwAAAAAAAAAAAAAAAACYAgAAZHJzL2Rv&#10;d25yZXYueG1sUEsFBgAAAAAEAAQA9QAAAIgDAAAAAA==&#10;" path="m4,91l5,90r2,l20,96r14,2l42,96r5,-3l50,88r2,-7l52,76,48,73,43,68,37,65,22,58,14,51,9,46,5,41,4,36,2,30,4,23,5,18,9,13,12,8,17,5,24,1,29,r8,l45,,55,3r7,3l65,8r,2l60,18r,2l58,20r-1,l45,15,37,13r-8,2l24,18r-4,5l19,28r1,7l24,40r5,3l47,51r10,7l63,65r5,6l68,81r,7l67,93r-4,7l58,103r-5,3l48,110r-6,1l34,111r-9,l17,110,9,106,,103r,-2l4,91xe" fillcolor="#969594" stroked="f">
                  <v:path arrowok="t" o:connecttype="custom" o:connectlocs="3,45;4,45;10,48;21,48;25,44;26,38;22,34;11,29;5,23;2,18;2,12;5,7;9,3;15,0;23,0;31,3;33,5;30,9;29,10;29,10;19,7;12,9;10,14;12,20;24,26;32,33;34,41;34,47;29,52;24,55;17,56;9,55;0,52;0,51;0,51" o:connectangles="0,0,0,0,0,0,0,0,0,0,0,0,0,0,0,0,0,0,0,0,0,0,0,0,0,0,0,0,0,0,0,0,0,0,0"/>
                  <o:lock v:ext="edit" aspectratio="t"/>
                </v:shape>
                <v:shape id="Freeform 577" o:spid="_x0000_s1138" style="position:absolute;left:1591;top:1656;width:47;height:56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4Dr0A&#10;AADcAAAADwAAAGRycy9kb3ducmV2LnhtbERPzQrCMAy+C75DieBFtFNEZFpFBMGbTgU9hjVuwzUd&#10;a3Xz7a0geMvH95vlujWleFHtCssKxqMIBHFqdcGZgst5N5yDcB5ZY2mZFLzJwXrV7Swx1rbhhF4n&#10;n4kQwi5GBbn3VSylS3My6Ea2Ig7c3dYGfYB1JnWNTQg3pZxE0UwaLDg05FjRNqf0cXoaBc1mgM3g&#10;mSTX/fH2PlircTv1SvV77WYBwlPr/+Kfe6/D/MkMvs+EC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cT4Dr0AAADcAAAADwAAAAAAAAAAAAAAAACYAgAAZHJzL2Rvd25yZXYu&#10;eG1sUEsFBgAAAAAEAAQA9QAAAIIDAAAAAA==&#10;" path="m42,75r2,3l44,80r,1l45,85r,3l47,88r2,-7l50,75,77,1,79,r1,l92,3r2,2l94,6,52,108r,2l50,111r-8,l40,110r-1,-2l2,6,,5,2,3r2,l15,1,17,r,1l19,3,42,75xe" fillcolor="#969594" stroked="f">
                  <v:path arrowok="t" o:connecttype="custom" o:connectlocs="21,38;22,39;22,40;22,41;23,43;23,44;24,44;25,41;25,38;39,1;39,1;40,0;40,0;40,0;46,2;47,3;47,3;47,3;47,3;26,54;26,55;25,56;21,56;20,55;20,54;1,3;0,3;0,3;1,2;2,2;8,1;8,1;9,0;9,0;9,1;10,2;21,38" o:connectangles="0,0,0,0,0,0,0,0,0,0,0,0,0,0,0,0,0,0,0,0,0,0,0,0,0,0,0,0,0,0,0,0,0,0,0,0,0"/>
                  <o:lock v:ext="edit" aspectratio="t"/>
                </v:shape>
                <v:shape id="Freeform 578" o:spid="_x0000_s1139" style="position:absolute;left:1637;top:1657;width:47;height:77;visibility:visible;mso-wrap-style:square;v-text-anchor:top" coordsize="9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X98EA&#10;AADcAAAADwAAAGRycy9kb3ducmV2LnhtbERPTWsCMRC9F/ofwhR6q9kuqGVrlCIUROihq71PN9Pd&#10;tJvJkoy6/vtGELzN433OYjX6Xh0pJhfYwPOkAEXcBOu4NbDfvT+9gEqCbLEPTAbOlGC1vL9bYGXD&#10;iT/pWEurcginCg10IkOldWo68pgmYSDO3E+IHiXD2Gob8ZTDfa/Lophpj45zQ4cDrTtq/uqDN/Bt&#10;z3o9dV++nG3dR5xLkvq3MebxYXx7BSU0yk18dW9snl/O4fJMvk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D1/fBAAAA3AAAAA8AAAAAAAAAAAAAAAAAmAIAAGRycy9kb3du&#10;cmV2LnhtbFBLBQYAAAAABAAEAPUAAACGAwAAAAA=&#10;" path="m48,85r4,7l53,102r2,-8l57,85,78,2,80,r2,l93,4r2,1l95,7,70,94r-8,25l55,137r-5,8l45,150r-8,4l28,155r-8,-1l10,150,3,147,,144r2,l2,142r3,-8l7,132r1,l8,134r10,5l28,140r5,l38,137r4,-7l45,122r5,-13l42,109r-2,-2l38,105,3,7,3,5,5,4,17,r1,l20,r,2l48,85xe" fillcolor="#969594" stroked="f">
                  <v:path arrowok="t" o:connecttype="custom" o:connectlocs="24,42;26,46;26,51;27,47;28,42;39,1;40,0;41,0;41,0;41,0;46,2;47,2;47,2;47,2;47,3;47,3;35,47;31,59;27,68;25,72;22,75;18,77;14,77;10,77;5,75;1,73;0,72;1,72;1,71;2,67;3,66;3,66;4,66;4,67;9,69;14,70;16,70;19,68;21,65;22,61;25,54;21,54;20,53;19,52;1,3;1,3;1,2;1,2;2,2;8,0;9,0;10,0;10,1;24,42" o:connectangles="0,0,0,0,0,0,0,0,0,0,0,0,0,0,0,0,0,0,0,0,0,0,0,0,0,0,0,0,0,0,0,0,0,0,0,0,0,0,0,0,0,0,0,0,0,0,0,0,0,0,0,0,0,0"/>
                  <o:lock v:ext="edit" aspectratio="t"/>
                </v:shape>
                <v:shape id="Freeform 579" o:spid="_x0000_s1140" style="position:absolute;left:1691;top:1656;width:38;height:56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8k8QA&#10;AADcAAAADwAAAGRycy9kb3ducmV2LnhtbESPQWvDMAyF74P9B6PBbquTHMZI65ZSWii9jCX7AWqs&#10;xWGxHGy3Tffrp8NgN4n39N6n1Wb2o7pSTENgA+WiAEXcBTtwb+CzPby8gUoZ2eIYmAzcKcFm/fiw&#10;wtqGG3/Qtcm9khBONRpwOU+11qlz5DEtwkQs2leIHrOssdc24k3C/aironjVHgeWBocT7Rx1383F&#10;GziWRXXZV+m8a8f+3cWfsmlPB2Oen+btElSmOf+b/66PVvAr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PJPEAAAA3AAAAA8AAAAAAAAAAAAAAAAAmAIAAGRycy9k&#10;b3ducmV2LnhtbFBLBQYAAAAABAAEAPUAAACJAwAAAAA=&#10;" path="m72,23r-2,2l69,25,62,20,55,16,50,15r-5,l40,15r-6,1l30,20r-3,3l24,28r-4,8l19,45r,11l19,65r1,8l22,81r3,5l29,91r3,4l37,96r7,l49,96r6,-1l60,91r9,-5l70,85r2,1l75,95r,1l77,98r-2,2l74,101r-9,5l59,110r-9,1l42,111r-10,l24,108r-7,-3l10,98,5,90,2,81,,70,,58,,45,4,33,7,23r5,-8l19,8,27,3,35,,45,r7,l59,1r6,4l72,8r3,3l77,13r,2l72,23xe" fillcolor="#969594" stroked="f">
                  <v:path arrowok="t" o:connecttype="custom" o:connectlocs="35,13;34,13;31,10;25,8;20,8;15,10;12,14;9,23;9,33;11,41;14,46;18,48;24,48;30,46;35,43;36,43;37,48;38,49;37,51;29,55;21,56;12,54;5,49;1,41;0,29;2,17;6,8;13,2;22,0;29,1;36,4;38,7;38,8" o:connectangles="0,0,0,0,0,0,0,0,0,0,0,0,0,0,0,0,0,0,0,0,0,0,0,0,0,0,0,0,0,0,0,0,0"/>
                  <o:lock v:ext="edit" aspectratio="t"/>
                </v:shape>
                <v:shape id="Freeform 580" o:spid="_x0000_s1141" style="position:absolute;left:1734;top:1656;width:41;height:56;visibility:visible;mso-wrap-style:square;v-text-anchor:top" coordsize="8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EMMMA&#10;AADcAAAADwAAAGRycy9kb3ducmV2LnhtbERPS2vCQBC+F/wPywje6sYYSo2uIoWC5FBa68XbkJ08&#10;SHY2Ztck/vtuodDbfHzP2R0m04qBeldbVrBaRiCIc6trLhVcvt+fX0E4j6yxtUwKHuTgsJ897TDV&#10;duQvGs6+FCGEXYoKKu+7VEqXV2TQLW1HHLjC9gZ9gH0pdY9jCDetjKPoRRqsOTRU2NFbRXlzvhsF&#10;189jElNxarIPypJLsW5umyJSajGfjlsQnib/L/5zn3SYH2/g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oEMMMAAADcAAAADwAAAAAAAAAAAAAAAACYAgAAZHJzL2Rv&#10;d25yZXYueG1sUEsFBgAAAAAEAAQA9QAAAIgDAAAAAA==&#10;" path="m58,35r,-9l53,20,48,16,38,15,27,16,12,21r-2,l8,21,5,11r,-1l8,6,18,3,28,1,40,r8,l57,1r5,4l67,8r3,3l73,18r2,5l75,31r,42l75,83r2,7l78,96r4,5l82,103r,2l72,111r-2,l65,106,62,98r-9,5l47,108r-9,2l30,111r-7,l17,110r-5,-4l8,103,5,98,2,93,,88,,81,2,71,3,65,8,58r7,-5l23,48,33,45,45,43r13,l58,35xm58,56r-10,l40,58r-7,2l28,61r-5,4l20,70r-2,5l17,80r1,6l22,93r5,3l33,98r7,-2l45,95r7,-5l58,85r,-29xe" fillcolor="#969594" stroked="f">
                  <v:path arrowok="t" o:connecttype="custom" o:connectlocs="29,13;24,8;14,8;6,11;5,11;3,6;4,3;14,1;24,0;31,3;35,6;38,12;38,37;39,45;41,51;41,52;41,53;35,56;33,53;27,52;19,55;12,56;6,53;3,49;0,44;1,36;4,29;12,24;23,22;29,18;24,28;17,30;12,33;9,38;9,43;14,48;20,48;26,45;29,28" o:connectangles="0,0,0,0,0,0,0,0,0,0,0,0,0,0,0,0,0,0,0,0,0,0,0,0,0,0,0,0,0,0,0,0,0,0,0,0,0,0,0"/>
                  <o:lock v:ext="edit" aspectratio="t" verticies="t"/>
                </v:shape>
                <v:shape id="Freeform 581" o:spid="_x0000_s1142" style="position:absolute;left:1789;top:1656;width:30;height:55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nJsIA&#10;AADcAAAADwAAAGRycy9kb3ducmV2LnhtbESPQYvCQAyF78L+hyELe9PpumqX6igiCt7E6mGPoRPb&#10;sp1M6Yxa/705CN4S3st7Xxar3jXqRl2oPRv4HiWgiAtvay4NnE+74S+oEJEtNp7JwIMCrJYfgwVm&#10;1t/5SLc8lkpCOGRooIqxzbQORUUOw8i3xKJdfOcwytqV2nZ4l3DX6HGSzLTDmqWhwpY2FRX/+dUZ&#10;uO7x4Jxl/Js8zjzepmmcrlNjvj779RxUpD6+za/rvRX8H8GXZ2QC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OcmwgAAANwAAAAPAAAAAAAAAAAAAAAAAJgCAABkcnMvZG93&#10;bnJldi54bWxQSwUGAAAAAAQABAD1AAAAhwMAAAAA&#10;" path="m12,r,l13,r2,1l18,5r2,6l22,18,30,8,37,3,43,r5,l57,1r3,2l60,5,55,16r-2,2l52,18,50,16r-3,l45,16r-3,l37,20r-5,5l23,33r,73l23,108r-1,2l10,110,8,108,7,106,7,40,7,30r,-9l5,16,2,10,2,8,,8,2,6,12,xe" fillcolor="#969594" stroked="f">
                  <v:path arrowok="t" o:connecttype="custom" o:connectlocs="6,0;6,0;7,0;8,1;9,3;10,6;11,9;15,4;19,2;22,0;24,0;29,1;30,2;30,2;30,3;28,8;27,9;27,9;26,9;25,8;24,8;23,8;21,8;19,10;16,13;12,17;12,53;12,54;11,55;5,55;4,54;4,53;4,20;4,15;4,11;3,8;1,5;1,4;0,4;1,3;1,3;6,0" o:connectangles="0,0,0,0,0,0,0,0,0,0,0,0,0,0,0,0,0,0,0,0,0,0,0,0,0,0,0,0,0,0,0,0,0,0,0,0,0,0,0,0,0,0"/>
                  <o:lock v:ext="edit" aspectratio="t"/>
                </v:shape>
                <v:shape id="Freeform 582" o:spid="_x0000_s1143" style="position:absolute;left:1824;top:1656;width:34;height:56;visibility:visible;mso-wrap-style:square;v-text-anchor:top" coordsize="6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O58EA&#10;AADcAAAADwAAAGRycy9kb3ducmV2LnhtbERPTYvCMBC9L/gfwgje1lQF0WoUEQRZENZWwePQjG21&#10;mZQma+u/3wiCt3m8z1muO1OJBzWutKxgNIxAEGdWl5wrOKW77xkI55E1VpZJwZMcrFe9ryXG2rZ8&#10;pEficxFC2MWooPC+jqV0WUEG3dDWxIG72sagD7DJpW6wDeGmkuMomkqDJYeGAmvaFpTdkz+jQN8u&#10;7emc7Me73zSluZ+6w/HHKTXod5sFCE+d/4jf7r0O8ycjeD0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ODufBAAAA3AAAAA8AAAAAAAAAAAAAAAAAmAIAAGRycy9kb3du&#10;cmV2LnhtbFBLBQYAAAAABAAEAPUAAACGAwAAAAA=&#10;" path="m3,91l5,90r2,l20,96r13,2l42,96r5,-3l50,88r2,-7l50,76,48,73,43,68,37,65,22,58,12,51,8,46,5,41,3,36,2,30,3,23,5,18,8,13,12,8,17,5,22,1,28,r9,l45,,55,3r7,3l65,8r,2l63,10r-3,8l60,20r-2,l57,20,45,15,35,13r-7,2l23,18r-3,5l18,28r2,7l23,40r5,3l47,51r10,7l63,65r4,6l68,81r,7l67,93r-4,7l58,103r-5,3l48,110r-6,1l33,111r-8,l17,110,8,106,,103r,-2l3,91xe" fillcolor="#969594" stroked="f">
                  <v:path arrowok="t" o:connecttype="custom" o:connectlocs="3,45;3,45;10,48;21,48;25,44;25,38;22,34;11,29;4,23;2,18;2,12;4,7;9,3;14,0;23,0;31,3;33,5;30,9;29,10;29,10;18,7;12,9;9,14;12,20;24,26;32,33;34,41;34,47;29,52;24,55;17,56;9,55;0,52;0,51;0,51" o:connectangles="0,0,0,0,0,0,0,0,0,0,0,0,0,0,0,0,0,0,0,0,0,0,0,0,0,0,0,0,0,0,0,0,0,0,0"/>
                  <o:lock v:ext="edit" aspectratio="t"/>
                </v:shape>
                <v:shape id="Freeform 583" o:spid="_x0000_s1144" style="position:absolute;left:1870;top:1630;width:38;height:82;visibility:visible;mso-wrap-style:square;v-text-anchor:top" coordsize="7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rUsIA&#10;AADcAAAADwAAAGRycy9kb3ducmV2LnhtbERP32vCMBB+F/wfwgl7m8mcyKxGEWGwISJzIns8mrMt&#10;ay41ydruv1+EgW/38f285bq3tWjJh8qxhqexAkGcO1NxoeH0+fr4AiJEZIO1Y9LwSwHWq+FgiZlx&#10;HX9Qe4yFSCEcMtRQxthkUoa8JIth7BrixF2ctxgT9IU0HrsUbms5UWomLVacGkpsaFtS/n38sRq+&#10;zvv56fw+73fo1eFKW9mpaav1w6jfLEBE6uNd/O9+M2n+8wR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utSwgAAANwAAAAPAAAAAAAAAAAAAAAAAJgCAABkcnMvZG93&#10;bnJldi54bWxQSwUGAAAAAAQABAD1AAAAhwMAAAAA&#10;" path="m62,53r2,-1l65,52r2,1l75,58r,2l75,62,37,103r40,49l77,153r-2,2l67,162r-2,l65,163r-1,-1l17,107r,51l17,160r-2,2l4,162,2,160,,158,,7,2,5,4,3,15,r2,2l17,3r,100l62,53xe" fillcolor="#969594" stroked="f">
                  <v:path arrowok="t" o:connecttype="custom" o:connectlocs="31,27;32,26;32,26;32,26;33,27;37,29;37,30;37,30;37,31;37,31;18,52;38,76;38,76;38,77;38,77;37,78;33,81;32,81;32,82;32,81;32,81;8,54;8,79;8,80;7,81;2,81;1,80;0,79;0,4;1,3;2,2;7,0;7,0;7,0;7,0;8,1;8,2;8,52;31,27" o:connectangles="0,0,0,0,0,0,0,0,0,0,0,0,0,0,0,0,0,0,0,0,0,0,0,0,0,0,0,0,0,0,0,0,0,0,0,0,0,0,0"/>
                  <o:lock v:ext="edit" aspectratio="t"/>
                </v:shape>
                <v:shape id="Freeform 584" o:spid="_x0000_s1145" style="position:absolute;left:1915;top:1656;width:44;height:56;visibility:visible;mso-wrap-style:square;v-text-anchor:top" coordsize="8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ol8EA&#10;AADcAAAADwAAAGRycy9kb3ducmV2LnhtbERPTWsCMRC9F/wPYQQvRbMqLbIapRWkeqwVvQ6bcbO6&#10;mSxJdLf99U2h4G0e73MWq87W4k4+VI4VjEcZCOLC6YpLBYevzXAGIkRkjbVjUvBNAVbL3tMCc+1a&#10;/qT7PpYihXDIUYGJscmlDIUhi2HkGuLEnZ23GBP0pdQe2xRuaznJsldpseLUYLChtaHiur9ZBbvT&#10;i5PX3fHZ8qUNH7V599ufTqlBv3ubg4jUxYf4373Vaf50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uqJfBAAAA3AAAAA8AAAAAAAAAAAAAAAAAmAIAAGRycy9kb3du&#10;cmV2LnhtbFBLBQYAAAAABAAEAPUAAACGAwAAAAA=&#10;" path="m89,56l87,68,85,80,82,90r-5,6l70,103r-8,5l54,111r-10,l34,111r-9,-3l17,103,12,98,7,90,4,80,,68,,56,,43,4,33,7,23r5,-8l19,8,27,3,35,,45,,55,r9,3l70,8r7,7l82,21r3,10l87,43r2,13xm19,55r,10l20,73r2,8l25,88r4,5l34,95r5,3l45,98r5,l55,96r5,-3l64,88r3,-5l69,75,70,65r,-10l70,45,69,36,67,30,64,25,60,20,55,16,50,15,44,13r-5,2l34,16r-5,4l25,23r-3,7l20,36r-1,9l19,55xe" fillcolor="#969594" stroked="f">
                  <v:path arrowok="t" o:connecttype="custom" o:connectlocs="43,34;41,45;35,52;27,56;17,56;8,52;3,45;0,34;0,22;3,12;9,4;17,0;27,0;35,4;41,11;43,22;9,28;10,37;12,44;17,48;22,49;27,48;32,44;34,38;35,28;34,18;32,13;27,8;22,7;17,8;12,12;10,18;9,28" o:connectangles="0,0,0,0,0,0,0,0,0,0,0,0,0,0,0,0,0,0,0,0,0,0,0,0,0,0,0,0,0,0,0,0,0"/>
                  <o:lock v:ext="edit" aspectratio="t" verticies="t"/>
                </v:shape>
                <v:shape id="Freeform 585" o:spid="_x0000_s1146" style="position:absolute;left:1973;top:1697;width:16;height:15;visibility:visible;mso-wrap-style:square;v-text-anchor:top" coordsize="3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8Y8QA&#10;AADcAAAADwAAAGRycy9kb3ducmV2LnhtbERP22rCQBB9L/gPyxR8qxtNKZq6CSJEfCiEaj5gmp1c&#10;2uxszK6a/n23UOjbHM51ttlkenGj0XWWFSwXEQjiyuqOGwXlOX9ag3AeWWNvmRR8k4MsnT1sMdH2&#10;zu90O/lGhBB2CSpovR8SKV3VkkG3sANx4Go7GvQBjo3UI95DuOnlKopepMGOQ0OLA+1bqr5OV6Og&#10;iIu3Q73+KOtjOW3yYvO5vERnpeaP0+4VhKfJ/4v/3Ecd5sfP8PtMuE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fGPEAAAA3AAAAA8AAAAAAAAAAAAAAAAAmAIAAGRycy9k&#10;b3ducmV2LnhtbFBLBQYAAAAABAAEAPUAAACJAwAAAAA=&#10;" path="m31,15r-1,7l27,27r-5,3l15,30r-5,l5,27,2,22,,15,2,9,5,4,10,r5,l22,r5,4l30,10r1,5xe" fillcolor="#969594" stroked="f">
                  <v:path arrowok="t" o:connecttype="custom" o:connectlocs="16,8;15,11;14,14;11,15;8,15;5,15;3,14;1,11;0,8;1,5;3,2;5,0;8,0;11,0;14,2;15,5;16,8" o:connectangles="0,0,0,0,0,0,0,0,0,0,0,0,0,0,0,0,0"/>
                  <o:lock v:ext="edit" aspectratio="t"/>
                </v:shape>
                <v:shape id="Freeform 586" o:spid="_x0000_s1147" style="position:absolute;left:2003;top:1656;width:39;height:56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rycMA&#10;AADcAAAADwAAAGRycy9kb3ducmV2LnhtbERPTWsCMRC9F/wPYQQvpWZVVnQ1iiiFSi+t2vuwGXe3&#10;TSZLkuraX28Khd7m8T5nue6sERfyoXGsYDTMQBCXTjdcKTgdn59mIEJE1mgck4IbBViveg9LLLS7&#10;8jtdDrESKYRDgQrqGNtCylDWZDEMXUucuLPzFmOCvpLa4zWFWyPHWTaVFhtODTW2tK2p/Dp8WwVv&#10;xsx+9pNdlp9un4/a5/H8+jFXatDvNgsQkbr4L/5zv+g0f5LD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YrycMAAADcAAAADwAAAAAAAAAAAAAAAACYAgAAZHJzL2Rv&#10;d25yZXYueG1sUEsFBgAAAAAEAAQA9QAAAIgDAAAAAA==&#10;" path="m71,23r-1,2l68,25,61,20,55,16,50,15r-5,l40,15r-5,1l30,20r-4,3l23,28r-3,8l18,45r,11l18,65r2,8l21,81r4,5l28,91r3,4l36,96r7,l48,96r7,-1l61,91r7,-5l70,85r1,1l75,95r1,1l76,98r-1,2l73,101r-8,5l58,110r-8,1l41,111r-10,l23,108r-7,-3l10,98,6,90,3,81,,70,,58,,45,3,33,6,23r5,-8l18,8,26,3,35,,45,r6,l58,1r7,4l71,8r4,3l76,13r,2l71,23xe" fillcolor="#969594" stroked="f">
                  <v:path arrowok="t" o:connecttype="custom" o:connectlocs="36,13;35,13;31,10;26,8;21,8;15,10;12,14;9,23;9,33;11,41;14,46;18,48;25,48;31,46;36,43;36,43;38,48;39,49;37,51;30,55;21,56;12,54;5,49;2,41;0,29;2,17;6,8;13,2;23,0;30,1;36,4;39,7;39,8" o:connectangles="0,0,0,0,0,0,0,0,0,0,0,0,0,0,0,0,0,0,0,0,0,0,0,0,0,0,0,0,0,0,0,0,0"/>
                  <o:lock v:ext="edit" aspectratio="t"/>
                </v:shape>
                <v:shape id="Freeform 587" o:spid="_x0000_s1148" style="position:absolute;left:2047;top:1658;width:39;height:53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GAcIA&#10;AADcAAAADwAAAGRycy9kb3ducmV2LnhtbERPTWvCQBC9F/wPywi9NZvGNkp0FRGKgqeqB49jdkxC&#10;s7Pp7lbTf+8Kgrd5vM+ZLXrTigs531hW8J6kIIhLqxuuFBz2X28TED4ga2wtk4J/8rCYD15mWGh7&#10;5W+67EIlYgj7AhXUIXSFlL6syaBPbEccubN1BkOErpLa4TWGm1ZmaZpLgw3Hhho7WtVU/uz+jIJf&#10;k7ntyLY0+VyeVvl6/TE+ZhulXof9cgoiUB+e4od7o+P8UQ7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cYBwgAAANwAAAAPAAAAAAAAAAAAAAAAAJgCAABkcnMvZG93&#10;bnJldi54bWxQSwUGAAAAAAQABAD1AAAAhwMAAAAA&#10;" path="m55,13l7,13r-2,l4,12,4,2,5,,7,,74,r1,l77,2r,10l22,92r55,l79,92r,1l79,95r-5,8l74,105r-2,2l2,107,,105r,-2l,95,55,13xe" fillcolor="#969594" stroked="f">
                  <v:path arrowok="t" o:connecttype="custom" o:connectlocs="27,6;3,6;2,6;2,6;2,1;2,0;3,0;37,0;37,0;38,1;38,6;11,46;38,46;39,46;39,46;39,46;39,47;37,51;37,52;36,53;1,53;0,52;0,51;0,47;27,6" o:connectangles="0,0,0,0,0,0,0,0,0,0,0,0,0,0,0,0,0,0,0,0,0,0,0,0,0"/>
                  <o:lock v:ext="edit" aspectratio="t"/>
                </v:shape>
                <v:shape id="Freeform 588" o:spid="_x0000_s1149" style="position:absolute;left:2093;top:1697;width:19;height:27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kbsEA&#10;AADcAAAADwAAAGRycy9kb3ducmV2LnhtbERPzUoDMRC+C75DGMGbzfYHXdamxQpCD15sfYAxmd0s&#10;TSZrkrZrn94UBG/z8f3Ocj16J04UUx9YwXRSgSDWwfTcKfjcvz3UIFJGNugCk4IfSrBe3d4ssTHh&#10;zB902uVOlBBODSqwOQ+NlElb8pgmYSAuXBuix1xg7KSJeC7h3slZVT1Kjz2XBosDvVrSh93RK7jY&#10;Nmqntf9y6Oo0bzff74uNUvd348sziExj/hf/ubemzJ8/wfW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6JG7BAAAA3AAAAA8AAAAAAAAAAAAAAAAAmAIAAGRycy9kb3du&#10;cmV2LnhtbFBLBQYAAAAABAAEAPUAAACGAwAAAAA=&#10;" path="m13,3l15,2,16,,35,r3,2l38,3r,2l11,52r,1l10,53r-2,l3,52,1,50,,50,1,48r,-1l13,3xe" fillcolor="#969594" stroked="f">
                  <v:path arrowok="t" o:connecttype="custom" o:connectlocs="7,2;8,1;8,0;18,0;19,1;19,1;19,2;19,3;6,26;6,27;5,27;5,27;4,27;4,27;4,27;2,26;1,25;0,25;1,24;1,24;7,2" o:connectangles="0,0,0,0,0,0,0,0,0,0,0,0,0,0,0,0,0,0,0,0,0"/>
                  <o:lock v:ext="edit" aspectratio="t"/>
                </v:shape>
                <v:shape id="Freeform 589" o:spid="_x0000_s1150" style="position:absolute;left:2145;top:1656;width:64;height:56;visibility:visible;mso-wrap-style:square;v-text-anchor:top" coordsize="12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2kcMA&#10;AADcAAAADwAAAGRycy9kb3ducmV2LnhtbESPQWsCMRCF70L/Q5iCN82qVWQ1ihQqnlq0xfOwGTfB&#10;zWS7SXX9951Dobc3zJtv3ltv+9CoG3XJRzYwGRegiKtoPdcGvj7fRktQKSNbbCKTgQcl2G6eBmss&#10;bbzzkW6nXCuBcCrRgMu5LbVOlaOAaRxbYtldYhcwy9jV2nZ4F3ho9LQoFjqgZ/ngsKVXR9X19BOE&#10;skuX8/t17/n7o5rifPGSvTsYM3zudytQmfr8b/67PliJP5O0UkYU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W2kcMAAADcAAAADwAAAAAAAAAAAAAAAACYAgAAZHJzL2Rv&#10;d25yZXYueG1sUEsFBgAAAAAEAAQA9QAAAIgDAAAAAA==&#10;" path="m32,80r1,1l33,88r2,-5l37,76,58,5r,-2l60,1r10,l72,3r,2l90,78r,2l90,81r2,2l92,85r,1l92,88r,-3l93,81r,-3l111,3r2,-2l115,1r10,2l126,5r2,l128,6r-2,l98,108r-1,2l95,111r-8,l85,110r-2,-2l67,41,65,36r,-5l65,28,63,23,62,33r-2,8l40,108r-2,2l37,111r-9,l27,110r,-2l,6,,5,2,3,13,1,15,r,1l17,3,32,76r,4xe" fillcolor="#969594" stroked="f">
                  <v:path arrowok="t" o:connecttype="custom" o:connectlocs="17,41;18,42;29,3;30,1;36,2;45,39;45,41;46,43;46,44;46,43;47,39;57,1;58,1;63,2;64,3;64,3;49,54;48,56;43,55;34,21;33,16;32,12;30,21;19,55;14,56;14,54;0,3;0,3;7,1;8,0;9,2;16,40" o:connectangles="0,0,0,0,0,0,0,0,0,0,0,0,0,0,0,0,0,0,0,0,0,0,0,0,0,0,0,0,0,0,0,0"/>
                  <o:lock v:ext="edit" aspectratio="t"/>
                </v:shape>
                <v:shape id="Freeform 590" o:spid="_x0000_s1151" style="position:absolute;left:2212;top:1656;width:65;height:56;visibility:visible;mso-wrap-style:square;v-text-anchor:top" coordsize="12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TCsQA&#10;AADcAAAADwAAAGRycy9kb3ducmV2LnhtbESPT2sCMRDF7wW/QxjBW836p2K3G0UExVNLbfE8bMZN&#10;2M1k3URdv31TKPQ2w3vvN2+Kde8acaMuWM8KJuMMBHHpteVKwffX7nkJIkRkjY1nUvCgAOvV4KnA&#10;XPs7f9LtGCuRIBxyVGBibHMpQ2nIYRj7ljhpZ985jGntKqk7vCe4a+Q0yxbSoeV0wWBLW0Nlfby6&#10;RNmE8+m93lu+fJRTfFnMozUHpUbDfvMGIlIf/81/6YNO9Wev8PtMm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ZEwrEAAAA3AAAAA8AAAAAAAAAAAAAAAAAmAIAAGRycy9k&#10;b3ducmV2LnhtbFBLBQYAAAAABAAEAPUAAACJAwAAAAA=&#10;" path="m33,80r,1l35,88r,-5l36,76,58,5r,-2l61,1r9,l71,3r,2l90,78r1,2l91,81r,2l91,85r,1l91,88r2,-3l93,81r,-3l113,3r,-2l115,1r1,l126,3r2,2l128,6,98,108r,2l96,111r-10,l85,110r,-2l66,41r,-5l65,31r,-3l65,23,63,33r-2,8l40,108r-2,2l36,111r-8,l26,110r,-2l,6,,5r1,l3,3,13,1,15,r1,1l16,3,31,76r2,4xe" fillcolor="#969594" stroked="f">
                  <v:path arrowok="t" o:connecttype="custom" o:connectlocs="17,41;18,42;29,3;31,1;36,2;46,39;46,41;46,43;46,44;47,43;47,39;57,1;58,1;64,2;65,3;65,3;50,54;49,56;43,55;34,21;33,16;33,12;31,21;19,55;14,56;13,54;0,3;1,3;7,1;8,0;8,2;17,40" o:connectangles="0,0,0,0,0,0,0,0,0,0,0,0,0,0,0,0,0,0,0,0,0,0,0,0,0,0,0,0,0,0,0,0"/>
                  <o:lock v:ext="edit" aspectratio="t"/>
                </v:shape>
                <v:shape id="Freeform 591" o:spid="_x0000_s1152" style="position:absolute;left:2281;top:1656;width:63;height:56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rKMYA&#10;AADcAAAADwAAAGRycy9kb3ducmV2LnhtbESPT2/CMAzF70j7DpEn7QYp+4NGR0ATGhqXHcYmATer&#10;8ZpqjVMlKXTffj4gcbP1nt/7ebEafKtOFFMT2MB0UoAiroJtuDbw/bUZP4NKGdliG5gM/FGC1fJm&#10;tMDShjN/0mmXayUhnEo04HLuSq1T5chjmoSOWLSfED1mWWOtbcSzhPtW3xfFTHtsWBocdrR2VP3u&#10;em+goo9jjG+z9SbrvXt/eOqnh3lvzN3t8PoCKtOQr+bL9dYK/qP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vrKMYAAADcAAAADwAAAAAAAAAAAAAAAACYAgAAZHJz&#10;L2Rvd25yZXYueG1sUEsFBgAAAAAEAAQA9QAAAIsDAAAAAA==&#10;" path="m32,80r,1l34,88r,-5l37,76,57,5,59,3,60,1r9,l70,3r2,2l90,78r,2l90,81r,2l90,85r,1l92,88r,-3l92,81r2,-3l112,3r,-2l114,1r1,l125,3r2,2l127,6,97,108r,2l95,111r-8,l85,110r-1,-2l67,41,65,36,64,31r,-3l64,23,62,33r-2,8l39,108r,2l37,111r-8,l25,110r,-2l,6,,5,2,3,14,1,14,r1,1l15,3,30,76r2,4xe" fillcolor="#969594" stroked="f">
                  <v:path arrowok="t" o:connecttype="custom" o:connectlocs="16,41;17,42;28,3;30,1;35,2;45,39;45,41;45,43;46,44;46,43;47,39;56,1;57,1;62,2;63,3;63,3;48,54;47,56;42,55;33,21;32,16;32,12;30,21;19,55;14,56;12,54;0,3;0,3;7,1;7,0;7,2;16,40" o:connectangles="0,0,0,0,0,0,0,0,0,0,0,0,0,0,0,0,0,0,0,0,0,0,0,0,0,0,0,0,0,0,0,0"/>
                  <o:lock v:ext="edit" aspectratio="t"/>
                </v:shape>
                <v:shape id="Freeform 592" o:spid="_x0000_s1153" style="position:absolute;left:2351;top:1697;width:15;height:15;visibility:visible;mso-wrap-style:square;v-text-anchor:top" coordsize="3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0kMIA&#10;AADcAAAADwAAAGRycy9kb3ducmV2LnhtbERPTWuDQBC9F/IflgnkUprVEEqw2YiEBgI5ab3kNnGn&#10;auPOirtV8++7hUJv83ifs09n04mRBtdaVhCvIxDEldUt1wrKj9PLDoTzyBo7y6TgQQ7Sw+Jpj4m2&#10;E+c0Fr4WIYRdggoa7/tESlc1ZNCtbU8cuE87GPQBDrXUA04h3HRyE0Wv0mDLoaHBno4NVffi2yhw&#10;xQ15W5ZRFlfT5ev6nGfZe67UajlnbyA8zf5f/Oc+6zB/G8PvM+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7SQwgAAANwAAAAPAAAAAAAAAAAAAAAAAJgCAABkcnMvZG93&#10;bnJldi54bWxQSwUGAAAAAAQABAD1AAAAhwMAAAAA&#10;" path="m32,15r-2,7l27,27r-5,3l17,30r-7,l5,27,2,22,,15,2,9,5,4,10,r7,l22,r5,4l30,10r2,5xe" fillcolor="#969594" stroked="f">
                  <v:path arrowok="t" o:connecttype="custom" o:connectlocs="15,8;14,11;13,14;10,15;8,15;5,15;2,14;1,11;0,8;1,5;2,2;5,0;8,0;10,0;13,2;14,5;15,8" o:connectangles="0,0,0,0,0,0,0,0,0,0,0,0,0,0,0,0,0"/>
                  <o:lock v:ext="edit" aspectratio="t"/>
                </v:shape>
                <v:shape id="Freeform 593" o:spid="_x0000_s1154" style="position:absolute;left:2381;top:1656;width:38;height:56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u2cEA&#10;AADcAAAADwAAAGRycy9kb3ducmV2LnhtbERP3WrCMBS+H/gO4QjezbRliFSjDFGQ3Yy1e4Cz5tiU&#10;NScliVp9+mUgeHc+vt+z3o62FxfyoXOsIJ9nIIgbpztuFXzXh9cliBCRNfaOScGNAmw3k5c1ltpd&#10;+YsuVWxFCuFQogIT41BKGRpDFsPcDcSJOzlvMSboW6k9XlO47WWRZQtpsePUYHCgnaHmtzpbBcc8&#10;K877Ivzs6r79NP6eV/XHQanZdHxfgYg0xqf44T7qNP+tgP9n0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27tnBAAAA3AAAAA8AAAAAAAAAAAAAAAAAmAIAAGRycy9kb3du&#10;cmV2LnhtbFBLBQYAAAAABAAEAPUAAACGAwAAAAA=&#10;" path="m72,23r-2,2l68,25,62,20,57,16,50,15r-5,l40,15r-5,1l30,20r-3,3l24,28r-4,8l19,45r,11l19,65r1,8l22,81r3,5l29,91r3,4l37,96r7,l49,96r6,-1l62,91r6,-5l70,85r2,1l75,95r2,1l77,98r-2,2l73,101r-8,5l58,110r-8,1l42,111r-10,l24,108r-7,-3l10,98,7,90,4,81,,70,,58,,45,4,33,7,23r5,-8l19,8,27,3,35,,45,r7,l58,1r7,4l72,8r3,3l77,13r,2l72,23xe" fillcolor="#969594" stroked="f">
                  <v:path arrowok="t" o:connecttype="custom" o:connectlocs="35,13;34,13;31,10;25,8;20,8;15,10;12,14;9,23;9,33;11,41;14,46;18,48;24,48;31,46;35,43;36,43;37,48;38,49;36,51;29,55;21,56;12,54;5,49;2,41;0,29;2,17;6,8;13,2;22,0;29,1;36,4;38,7;38,8" o:connectangles="0,0,0,0,0,0,0,0,0,0,0,0,0,0,0,0,0,0,0,0,0,0,0,0,0,0,0,0,0,0,0,0,0"/>
                  <o:lock v:ext="edit" aspectratio="t"/>
                </v:shape>
                <v:shape id="Freeform 594" o:spid="_x0000_s1155" style="position:absolute;left:2426;top:1656;width:42;height:56;visibility:visible;mso-wrap-style:square;v-text-anchor:top" coordsize="8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q5MQA&#10;AADcAAAADwAAAGRycy9kb3ducmV2LnhtbERPTWvCQBC9C/0PyxR6q5uqSE1dpSoN8dBDbEGPQ3aa&#10;hGRnQ3abpP/eFQre5vE+Z70dTSN66lxlWcHLNAJBnFtdcaHg++vj+RWE88gaG8uk4I8cbDcPkzXG&#10;2g6cUX/yhQgh7GJUUHrfxlK6vCSDbmpb4sD92M6gD7ArpO5wCOGmkbMoWkqDFYeGElval5TXp1+j&#10;YFevEv+Z7FZOR/J4OGdpWy8uSj09ju9vIDyN/i7+d6c6zF/M4fZ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quTEAAAA3AAAAA8AAAAAAAAAAAAAAAAAmAIAAGRycy9k&#10;b3ducmV2LnhtbFBLBQYAAAAABAAEAPUAAACJAwAAAAA=&#10;" path="m18,60r2,8l22,76r1,5l27,88r5,3l35,95r7,1l48,96r5,l58,95r7,-2l73,90r2,-2l77,88r,2l82,98r,2l80,101r-7,4l67,108r-7,2l53,111r-6,l37,111,27,108r-7,-5l13,96,7,88,3,80,2,68,,56,2,43,3,33,7,23r5,-8l18,8,25,3,35,r8,l50,r7,1l62,3r5,3l72,10r3,5l78,20r2,5l83,38r2,18l83,58r-1,2l18,60xm67,46r,-8l65,31,63,26,60,21,57,18,53,15,48,13r-5,l37,13r-4,2l28,18r-3,3l23,26r-3,5l20,38r-2,8l67,46xe" fillcolor="#969594" stroked="f">
                  <v:path arrowok="t" o:connecttype="custom" o:connectlocs="10,34;11,41;16,46;21,48;26,48;32,47;37,44;38,44;41,49;41,50;36,53;30,55;23,56;13,54;6,48;1,40;0,28;1,17;6,8;12,2;21,0;28,1;33,3;37,8;40,13;42,28;41,30;33,23;32,16;30,11;26,8;21,7;16,8;12,11;10,16;9,23" o:connectangles="0,0,0,0,0,0,0,0,0,0,0,0,0,0,0,0,0,0,0,0,0,0,0,0,0,0,0,0,0,0,0,0,0,0,0,0"/>
                  <o:lock v:ext="edit" aspectratio="t" verticies="t"/>
                </v:shape>
                <v:shape id="Freeform 595" o:spid="_x0000_s1156" style="position:absolute;left:2476;top:1656;width:34;height:56;visibility:visible;mso-wrap-style:square;v-text-anchor:top" coordsize="6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/eAsEA&#10;AADcAAAADwAAAGRycy9kb3ducmV2LnhtbERPTYvCMBC9L/gfwgje1lQRWatRRBBEENZWwePQjG21&#10;mZQm2vrvN4Kwt3m8z1msOlOJJzWutKxgNIxAEGdWl5wrOKXb7x8QziNrrCyTghc5WC17XwuMtW35&#10;SM/E5yKEsItRQeF9HUvpsoIMuqGtiQN3tY1BH2CTS91gG8JNJcdRNJUGSw4NBda0KSi7Jw+jQN8u&#10;7emc7Mbb3zSlmZ+6w3HvlBr0u/UchKfO/4s/7p0O8ycTeD8TL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/3gLBAAAA3AAAAA8AAAAAAAAAAAAAAAAAmAIAAGRycy9kb3du&#10;cmV2LnhtbFBLBQYAAAAABAAEAPUAAACGAwAAAAA=&#10;" path="m3,91l5,90r2,l20,96r13,2l42,96r5,-3l50,88r2,-7l52,76,48,73,43,68,37,65,22,58,13,51,8,46,5,41,3,36,2,30,3,23,5,18,8,13,12,8,17,5,23,1,28,r9,l45,,55,3r7,3l65,8r,2l60,18r,2l58,20r-1,l45,15,37,13r-9,2l23,18r-3,5l18,28r2,7l23,40r5,3l47,51r10,7l63,65r5,6l68,81r,7l67,93r-4,7l58,103r-5,3l48,110r-6,1l33,111r-8,l17,110,8,106,,103r,-2l3,91xe" fillcolor="#969594" stroked="f">
                  <v:path arrowok="t" o:connecttype="custom" o:connectlocs="3,45;4,45;10,48;21,48;25,44;26,38;22,34;11,29;4,23;2,18;2,12;4,7;9,3;14,0;23,0;31,3;33,5;30,9;29,10;29,10;19,7;12,9;9,14;12,20;24,26;32,33;34,41;34,47;29,52;24,55;17,56;9,55;0,52;0,51;0,51" o:connectangles="0,0,0,0,0,0,0,0,0,0,0,0,0,0,0,0,0,0,0,0,0,0,0,0,0,0,0,0,0,0,0,0,0,0,0"/>
                  <o:lock v:ext="edit" aspectratio="t"/>
                </v:shape>
                <v:shape id="Freeform 596" o:spid="_x0000_s1157" style="position:absolute;left:2522;top:1630;width:38;height:82;visibility:visible;mso-wrap-style:square;v-text-anchor:top" coordsize="7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AW8IA&#10;AADcAAAADwAAAGRycy9kb3ducmV2LnhtbERP32vCMBB+H/g/hBN800RxY1ajiDBwjDGmIj4ezdkW&#10;m0uXZG333y8DYW/38f281aa3tWjJh8qxhulEgSDOnam40HA6voyfQYSIbLB2TBp+KMBmPXhYYWZc&#10;x5/UHmIhUgiHDDWUMTaZlCEvyWKYuIY4cVfnLcYEfSGNxy6F21rOlHqSFitODSU2tCspvx2+rYbL&#10;+X1xOr8u+jf06uOLdrJT81br0bDfLkFE6uO/+O7emzR//gh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QBbwgAAANwAAAAPAAAAAAAAAAAAAAAAAJgCAABkcnMvZG93&#10;bnJldi54bWxQSwUGAAAAAAQABAD1AAAAhwMAAAAA&#10;" path="m62,53r2,-1l65,52r2,1l75,58r,2l75,62,37,103r40,49l77,153r-2,2l67,162r-2,l65,163r,-1l64,162,17,107r,51l17,160r-2,2l4,162,2,160,,158,,7,2,5,4,3,15,r2,l17,2r,1l17,103,62,53xe" fillcolor="#969594" stroked="f">
                  <v:path arrowok="t" o:connecttype="custom" o:connectlocs="31,27;32,26;32,26;32,26;33,27;37,29;37,30;37,30;37,31;37,31;18,52;38,76;38,76;38,77;38,77;37,78;33,81;32,81;32,82;32,81;32,81;8,54;8,79;8,80;7,81;2,81;1,80;0,79;0,4;1,3;2,2;7,0;7,0;7,0;8,0;8,1;8,2;8,52;31,27" o:connectangles="0,0,0,0,0,0,0,0,0,0,0,0,0,0,0,0,0,0,0,0,0,0,0,0,0,0,0,0,0,0,0,0,0,0,0,0,0,0,0"/>
                  <o:lock v:ext="edit" aspectratio="t"/>
                </v:shape>
                <v:shape id="Freeform 597" o:spid="_x0000_s1158" style="position:absolute;left:2566;top:1656;width:43;height:56;visibility:visible;mso-wrap-style:square;v-text-anchor:top" coordsize="8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JfMQA&#10;AADcAAAADwAAAGRycy9kb3ducmV2LnhtbERPTWvCQBC9C/6HZYTedGMJotGNNJaG9OBBW6jHITtN&#10;QrKzIbuN6b/vFgq9zeN9zuE4mU6MNLjGsoL1KgJBXFrdcKXg/e1luQXhPLLGzjIp+CYHx3Q+O2Ci&#10;7Z0vNF59JUIIuwQV1N73iZSurMmgW9meOHCfdjDoAxwqqQe8h3DTycco2kiDDYeGGns61VS21y+j&#10;IGt3uT/n2c7pSL4+f1yKvo1vSj0spqc9CE+T/xf/uQsd5scb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CXzEAAAA3AAAAA8AAAAAAAAAAAAAAAAAmAIAAGRycy9k&#10;b3ducmV2LnhtbFBLBQYAAAAABAAEAPUAAACJAwAAAAA=&#10;" path="m18,60r2,8l21,76r2,5l26,88r5,3l36,95r5,1l48,96r5,l60,95r5,-2l73,90r2,-2l76,88r2,2l81,98r,2l80,101r-5,4l68,108r-7,2l53,111r-7,l36,111r-8,-3l20,103,13,96,8,88,3,80,1,68,,56,1,43,3,33,8,23r5,-8l18,8,26,3,35,,45,r5,l56,1r5,2l66,6r5,4l75,15r3,5l81,25r2,13l85,56r,2l83,60r-65,xm66,46r,-8l65,31,63,26,60,21,56,18,53,15,48,13r-5,l38,13r-5,2l30,18r-4,3l23,26r-2,5l20,38r-2,8l66,46xe" fillcolor="#969594" stroked="f">
                  <v:path arrowok="t" o:connecttype="custom" o:connectlocs="10,34;12,41;16,46;21,48;27,48;33,47;38,44;38,44;41,49;41,50;38,53;31,55;23,56;14,54;7,48;2,40;0,28;2,17;7,8;13,2;23,0;28,1;33,3;38,8;41,13;43,28;42,30;33,23;33,16;30,11;27,8;22,7;17,8;13,11;11,16;9,23" o:connectangles="0,0,0,0,0,0,0,0,0,0,0,0,0,0,0,0,0,0,0,0,0,0,0,0,0,0,0,0,0,0,0,0,0,0,0,0"/>
                  <o:lock v:ext="edit" aspectratio="t" verticies="t"/>
                </v:shape>
                <v:shape id="Freeform 598" o:spid="_x0000_s1159" style="position:absolute;left:2616;top:1656;width:35;height:56;visibility:visible;mso-wrap-style:square;v-text-anchor:top" coordsize="6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mr8MA&#10;AADcAAAADwAAAGRycy9kb3ducmV2LnhtbERPS4vCMBC+C/6HMAveNF0RlWqUVVA8ufhA8TY0Y1u2&#10;mdQm1rq/frMgeJuP7znTeWMKUVPlcssKPnsRCOLE6pxTBcfDqjsG4TyyxsIyKXiSg/ms3ZpirO2D&#10;d1TvfSpCCLsYFWTel7GULsnIoOvZkjhwV1sZ9AFWqdQVPkK4KWQ/iobSYM6hIcOSlhklP/u7UWDO&#10;a3ur7xd+LtLt72p4+h6fDrVSnY/mawLCU+Pf4pd7o8P8wQj+nw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5mr8MAAADcAAAADwAAAAAAAAAAAAAAAACYAgAAZHJzL2Rv&#10;d25yZXYueG1sUEsFBgAAAAAEAAQA9QAAAIgDAAAAAA==&#10;" path="m4,91r,-1l6,90r15,6l34,98r7,-2l46,93r5,-5l51,81r,-5l48,73,44,68,38,65,21,58,13,51,8,46,4,41,3,36r,-6l3,23,4,18,8,13,11,8,16,5,23,1,29,r7,l46,r8,3l61,6r3,2l64,10r-5,8l59,20r-1,l56,20,46,15,36,13r-7,2l23,18r-4,5l19,28r,7l23,40r6,3l46,51r12,7l64,65r4,6l69,81r-1,7l66,93r-3,7l59,103r-5,3l48,110r-7,1l33,111r-9,l16,110,8,106,1,103r-1,l,101,4,91xe" fillcolor="#969594" stroked="f">
                  <v:path arrowok="t" o:connecttype="custom" o:connectlocs="2,45;3,45;11,48;21,48;26,44;26,38;22,34;11,29;4,23;2,18;2,12;4,7;8,3;15,0;23,0;31,3;32,5;30,9;29,10;28,10;18,7;12,9;10,14;12,20;23,26;32,33;35,41;33,47;30,52;24,55;17,56;8,55;1,52;0,51;0,51" o:connectangles="0,0,0,0,0,0,0,0,0,0,0,0,0,0,0,0,0,0,0,0,0,0,0,0,0,0,0,0,0,0,0,0,0,0,0"/>
                  <o:lock v:ext="edit" aspectratio="t"/>
                </v:shape>
                <v:shape id="Freeform 599" o:spid="_x0000_s1160" style="position:absolute;left:2656;top:1656;width:46;height:56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WTcQA&#10;AADcAAAADwAAAGRycy9kb3ducmV2LnhtbESPzYrCQBCE7wu+w9DC3taJIrsSHUUE0RwM+PMATaZN&#10;opmekBk1+/b2YWFv3VR11deLVe8a9aQu1J4NjEcJKOLC25pLA5fz9msGKkRki41nMvBLAVbLwccC&#10;U+tffKTnKZZKQjikaKCKsU21DkVFDsPIt8SiXX3nMMraldp2+JJw1+hJknxrhzVLQ4UtbSoq7qeH&#10;M1CM81122NyPzU8+yW9Tm7VlzIz5HPbrOahIffw3/13vreBPhVaekQn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1lk3EAAAA3AAAAA8AAAAAAAAAAAAAAAAAmAIAAGRycy9k&#10;b3ducmV2LnhtbFBLBQYAAAAABAAEAPUAAACJAwAAAAA=&#10;" path="m40,75r2,3l42,80r2,1l44,85r1,3l47,81r2,-6l75,1r2,l77,r2,l90,3r2,2l92,6,52,108r-2,2l49,111r-9,l39,110r-2,-2l,6,,5,,3r2,l14,1r1,l15,r2,1l17,3,40,75xe" fillcolor="#969594" stroked="f">
                  <v:path arrowok="t" o:connecttype="custom" o:connectlocs="20,38;21,39;21,40;22,41;22,43;23,44;23,44;24,41;25,38;38,1;39,1;39,0;40,0;40,0;45,2;46,3;46,3;46,3;46,3;26,54;25,55;25,56;20,56;20,55;19,54;0,3;0,3;0,3;0,2;1,2;7,1;8,1;8,0;8,0;9,1;9,2;20,38" o:connectangles="0,0,0,0,0,0,0,0,0,0,0,0,0,0,0,0,0,0,0,0,0,0,0,0,0,0,0,0,0,0,0,0,0,0,0,0,0"/>
                  <o:lock v:ext="edit" aspectratio="t"/>
                </v:shape>
                <v:shape id="Freeform 600" o:spid="_x0000_s1161" style="position:absolute;left:2702;top:1657;width:47;height:77;visibility:visible;mso-wrap-style:square;v-text-anchor:top" coordsize="9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DvsIA&#10;AADcAAAADwAAAGRycy9kb3ducmV2LnhtbERPTUsDMRC9C/6HMII3m7VobbdNixQEEXpwtffpZrqb&#10;djNZkrHd/ntTELzN433OYjX4Tp0oJhfYwOOoAEVcB+u4MfD99fYwBZUE2WIXmAxcKMFqeXuzwNKG&#10;M3/SqZJG5RBOJRpoRfpS61S35DGNQk+cuX2IHiXD2Ggb8ZzDfafHRTHRHh3nhhZ7WrdUH6sfb2Bn&#10;L3r97LZ+PPlwm/giSapDbcz93fA6ByU0yL/4z/1u8/ynGVyfyR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wO+wgAAANwAAAAPAAAAAAAAAAAAAAAAAJgCAABkcnMvZG93&#10;bnJldi54bWxQSwUGAAAAAAQABAD1AAAAhwMAAAAA&#10;" path="m48,85r2,7l52,102r1,-8l57,85,78,2,78,r2,l82,,92,4r1,1l95,5r,2l68,94r-6,25l55,137r-5,8l43,150r-6,4l27,155r-9,-1l10,150,2,147,,144r,-2l5,134r,-2l7,132r1,2l17,139r10,1l32,140r5,-3l40,130r3,-8l48,109r-8,l38,107r-1,-2l2,7,2,5,3,4,17,r1,l20,2,48,85xe" fillcolor="#969594" stroked="f">
                  <v:path arrowok="t" o:connecttype="custom" o:connectlocs="24,42;25,46;26,51;26,47;28,42;39,1;39,0;40,0;40,0;41,0;46,2;46,2;47,2;47,2;47,3;47,3;34,47;31,59;27,68;25,72;21,75;18,77;13,77;9,77;5,75;1,73;0,72;0,72;0,71;2,67;2,66;3,66;3,66;4,67;8,69;13,70;16,70;18,68;20,65;21,61;24,54;20,54;19,53;18,52;1,3;1,3;1,2;1,2;1,2;8,0;9,0;9,0;10,1;24,42" o:connectangles="0,0,0,0,0,0,0,0,0,0,0,0,0,0,0,0,0,0,0,0,0,0,0,0,0,0,0,0,0,0,0,0,0,0,0,0,0,0,0,0,0,0,0,0,0,0,0,0,0,0,0,0,0,0"/>
                  <o:lock v:ext="edit" aspectratio="t"/>
                </v:shape>
                <v:shape id="Freeform 601" o:spid="_x0000_s1162" style="position:absolute;left:2755;top:1656;width:39;height:56;visibility:visible;mso-wrap-style:square;v-text-anchor:top" coordsize="7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t8cYA&#10;AADcAAAADwAAAGRycy9kb3ducmV2LnhtbESPQU8CMRCF7yb+h2ZMuBjpilmDK4UYiImEiyLeJ9th&#10;d7WdbtoKC7+eOZh4m8l78943s8XgnTpQTF1gA/fjAhRxHWzHjYHd5+vdFFTKyBZdYDJwogSL+fXV&#10;DCsbjvxBh21ulIRwqtBAm3NfaZ3qljymceiJRduH6DHLGhttIx4l3Ds9KYpH7bFjaWixp2VL9c/2&#10;1xt4d256Xj+sinJ3+r61scz7zdeTMaOb4eUZVKYh/5v/rt+s4JeCL8/IBH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5t8cYAAADcAAAADwAAAAAAAAAAAAAAAACYAgAAZHJz&#10;L2Rvd25yZXYueG1sUEsFBgAAAAAEAAQA9QAAAIsDAAAAAA==&#10;" path="m71,23r-1,2l68,25,61,20,56,16,50,15r-5,l40,15r-5,1l30,20r-4,3l23,28r-3,8l18,45r,11l18,65r2,8l21,81r4,5l28,91r3,4l36,96r7,l48,96r7,-1l61,91r9,-5l70,85r1,l71,86r4,9l76,96r,2l75,100r-2,1l66,106r-8,4l50,111r-9,l31,111r-6,-3l16,105,11,98,6,90,3,81,,70,,58,,45,3,33,6,23r5,-8l18,8,26,3,35,,45,r6,l58,1r7,4l71,8r4,3l76,13r,2l71,23xe" fillcolor="#969594" stroked="f">
                  <v:path arrowok="t" o:connecttype="custom" o:connectlocs="36,13;36,13;31,10;26,8;21,8;15,10;12,14;9,23;9,33;11,41;14,46;18,48;25,48;31,46;36,43;36,43;38,48;39,49;37,51;30,55;21,56;13,54;6,49;2,41;0,29;2,17;6,8;13,2;23,0;30,1;36,4;39,7;39,8" o:connectangles="0,0,0,0,0,0,0,0,0,0,0,0,0,0,0,0,0,0,0,0,0,0,0,0,0,0,0,0,0,0,0,0,0"/>
                  <o:lock v:ext="edit" aspectratio="t"/>
                </v:shape>
                <v:shape id="Freeform 602" o:spid="_x0000_s1163" style="position:absolute;left:2799;top:1656;width:40;height:56;visibility:visible;mso-wrap-style:square;v-text-anchor:top" coordsize="8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7S8QA&#10;AADcAAAADwAAAGRycy9kb3ducmV2LnhtbERPS2vCQBC+C/0PyxR6001sLDW6ihQKkkPR1EtvQ3by&#10;INnZNLuN6b/vFgRv8/E9Z7ufTCdGGlxjWUG8iEAQF1Y3XCm4fL7PX0E4j6yxs0wKfsnBfvcw22Kq&#10;7ZXPNOa+EiGEXYoKau/7VEpX1GTQLWxPHLjSDgZ9gEMl9YDXEG46uYyiF2mw4dBQY09vNRVt/mMU&#10;fJ0OyZLKY5t9UJZcyuf2e11GSj09TocNCE+Tv4tv7qMO81cx/D8TL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e0vEAAAA3AAAAA8AAAAAAAAAAAAAAAAAmAIAAGRycy9k&#10;b3ducmV2LnhtbFBLBQYAAAAABAAEAPUAAACJAwAAAAA=&#10;" path="m58,35r,-9l55,20,49,16,39,15,27,16,12,21r-2,l7,11,5,10,10,6,19,3,30,1,42,r8,l57,1r5,4l67,8r5,3l73,18r2,5l75,31r,42l77,83r,7l78,96r4,5l82,103r,2l72,111r-2,l67,106,62,98r-8,5l47,108r-8,2l30,111r-6,l19,110r-5,-4l9,103,5,98,4,93,2,88,,81,2,71,5,65,9,58r6,-5l24,48,34,45,45,43r13,l58,35xm58,56r-8,l42,58r-8,2l29,61r-5,4l20,70r-1,5l19,80r,6l22,93r5,3l34,98r6,-2l45,95r7,-5l58,85r,-29xe" fillcolor="#969594" stroked="f">
                  <v:path arrowok="t" o:connecttype="custom" o:connectlocs="28,13;24,8;13,8;6,11;5,11;3,6;5,3;15,1;24,0;30,3;35,6;37,12;37,37;38,45;40,51;40,52;40,53;34,56;33,53;26,52;19,55;12,56;7,53;2,49;1,44;1,36;4,29;12,24;22,22;28,18;24,28;17,30;12,33;9,38;9,43;13,48;20,48;25,45;28,28" o:connectangles="0,0,0,0,0,0,0,0,0,0,0,0,0,0,0,0,0,0,0,0,0,0,0,0,0,0,0,0,0,0,0,0,0,0,0,0,0,0,0"/>
                  <o:lock v:ext="edit" aspectratio="t" verticies="t"/>
                </v:shape>
                <v:shape id="Freeform 603" o:spid="_x0000_s1164" style="position:absolute;left:2854;top:1656;width:29;height:55;visibility:visible;mso-wrap-style:square;v-text-anchor:top" coordsize="5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1XcEA&#10;AADcAAAADwAAAGRycy9kb3ducmV2LnhtbERP24rCMBB9F/Yfwgj7pqkuinSNIoIgqAvW/YChGdtq&#10;MylJtq1/b4QF3+ZwrrNc96YWLTlfWVYwGScgiHOrKy4U/F52owUIH5A11pZJwYM8rFcfgyWm2nZ8&#10;pjYLhYgh7FNUUIbQpFL6vCSDfmwb4shdrTMYInSF1A67GG5qOU2SuTRYcWwosaFtSfk9+zMKjttD&#10;/kPuyx6r9lZvuvtpp88npT6H/eYbRKA+vMX/7r2O82dT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j9V3BAAAA3AAAAA8AAAAAAAAAAAAAAAAAmAIAAGRycy9kb3du&#10;cmV2LnhtbFBLBQYAAAAABAAEAPUAAACGAwAAAAA=&#10;" path="m10,r2,l13,1r4,4l18,11r2,7l30,8,35,3,42,r6,l55,1r3,2l58,5,53,16r,2l52,18,48,16r-1,l45,16r-5,l35,20r-5,5l23,33r,73l22,108r-2,2l8,110,7,108r,-2l7,40,5,30r,-9l3,16,,10,,8,,6,10,xe" fillcolor="#969594" stroked="f">
                  <v:path arrowok="t" o:connecttype="custom" o:connectlocs="5,0;6,0;6,0;7,1;9,3;9,6;10,9;15,4;18,2;21,0;24,0;28,1;29,2;29,2;29,3;27,8;27,9;26,9;26,9;24,8;24,8;23,8;20,8;18,10;15,13;12,17;12,53;11,54;10,55;4,55;4,54;4,53;4,20;3,15;3,11;2,8;0,5;0,4;0,4;0,3;0,3;5,0" o:connectangles="0,0,0,0,0,0,0,0,0,0,0,0,0,0,0,0,0,0,0,0,0,0,0,0,0,0,0,0,0,0,0,0,0,0,0,0,0,0,0,0,0,0"/>
                  <o:lock v:ext="edit" aspectratio="t"/>
                </v:shape>
                <v:shape id="Freeform 604" o:spid="_x0000_s1165" style="position:absolute;left:2888;top:1656;width:34;height:56;visibility:visible;mso-wrap-style:square;v-text-anchor:top" coordsize="6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2ccMA&#10;AADcAAAADwAAAGRycy9kb3ducmV2LnhtbERPS4vCMBC+C/6HMAveNF1FkWqUVXDx5OIDxdvQjG3Z&#10;ZtJtYq3+erMgeJuP7znTeWMKUVPlcssKPnsRCOLE6pxTBYf9qjsG4TyyxsIyKbiTg/ms3ZpirO2N&#10;t1TvfCpCCLsYFWTel7GULsnIoOvZkjhwF1sZ9AFWqdQV3kK4KWQ/ikbSYM6hIcOSlhklv7urUWBO&#10;3/avvp75vkg3j9Xo+DM+7mulOh/N1wSEp8a/xS/3Wof5wwH8Px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z2ccMAAADcAAAADwAAAAAAAAAAAAAAAACYAgAAZHJzL2Rv&#10;d25yZXYueG1sUEsFBgAAAAAEAAQA9QAAAIgDAAAAAA==&#10;" path="m4,91l5,90r2,l22,96r13,2l42,96r5,-3l50,88r2,-7l52,76,49,73,45,68,39,65,22,58,14,51,9,46,5,41,4,36r,-6l4,23,5,18,9,13,12,8,17,5,24,1,30,r7,l45,,55,3r7,3l65,8r,2l60,18r,2l59,20r-2,l47,15,37,13r-8,2l24,18r-4,5l20,28r,7l24,40r5,3l47,51r10,7l64,65r5,6l69,81r,7l67,93r-3,7l60,103r-6,3l49,110r-7,1l34,111r-9,l17,110,9,106,2,103r-2,l,101,4,91xe" fillcolor="#969594" stroked="f">
                  <v:path arrowok="t" o:connecttype="custom" o:connectlocs="2,45;3,45;11,48;21,48;25,44;26,38;22,34;11,29;4,23;2,18;2,12;4,7;8,3;15,0;22,0;31,3;32,5;30,9;29,10;28,10;18,7;12,9;10,14;12,20;23,26;32,33;34,41;33,47;30,52;24,55;17,56;8,55;1,52;0,51;0,51" o:connectangles="0,0,0,0,0,0,0,0,0,0,0,0,0,0,0,0,0,0,0,0,0,0,0,0,0,0,0,0,0,0,0,0,0,0,0"/>
                  <o:lock v:ext="edit" aspectratio="t"/>
                </v:shape>
                <v:shape id="Freeform 605" o:spid="_x0000_s1166" style="position:absolute;left:2935;top:1630;width:38;height:82;visibility:visible;mso-wrap-style:square;v-text-anchor:top" coordsize="7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FpMYA&#10;AADcAAAADwAAAGRycy9kb3ducmV2LnhtbESPT2sCMRDF7wW/QxjBi9SsVkW3RikFoZZeuha9DpvZ&#10;P3QzWZOoaz99UxB6m+G995s3q01nGnEh52vLCsajBARxbnXNpYKv/fZxAcIHZI2NZVJwIw+bde9h&#10;ham2V/6kSxZKESHsU1RQhdCmUvq8IoN+ZFviqBXWGQxxdaXUDq8Rbho5SZK5NFhzvFBhS68V5d/Z&#10;2UTKcGdOU7LvhTvsi2Nm8uXP04dSg3738gwiUBf+zff0m471Z1P4eyZ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6FpMYAAADcAAAADwAAAAAAAAAAAAAAAACYAgAAZHJz&#10;L2Rvd25yZXYueG1sUEsFBgAAAAAEAAQA9QAAAIsDAAAAAA==&#10;" path="m60,53r2,-1l64,52r1,1l74,58r,2l75,60r-1,2l35,103r40,49l75,153r,2l65,162r-1,1l64,162r-2,l17,107r,51l15,160r-1,2l2,162,,160r,-2l,7,,5,2,3,14,r1,l15,2r2,1l17,103,60,53xe" fillcolor="#969594" stroked="f">
                  <v:path arrowok="t" o:connecttype="custom" o:connectlocs="30,27;31,26;32,26;32,26;33,27;37,29;37,30;38,30;37,31;37,31;18,52;38,76;38,76;38,77;38,77;38,78;33,81;33,81;32,82;32,81;31,81;9,54;9,79;8,80;7,81;1,81;0,80;0,79;0,4;0,3;1,2;7,0;7,0;7,0;8,0;8,1;9,2;9,52;30,27" o:connectangles="0,0,0,0,0,0,0,0,0,0,0,0,0,0,0,0,0,0,0,0,0,0,0,0,0,0,0,0,0,0,0,0,0,0,0,0,0,0,0"/>
                  <o:lock v:ext="edit" aspectratio="t"/>
                </v:shape>
                <v:shape id="Freeform 606" o:spid="_x0000_s1167" style="position:absolute;left:2979;top:1656;width:44;height:56;visibility:visible;mso-wrap-style:square;v-text-anchor:top" coordsize="8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Z3MIA&#10;AADcAAAADwAAAGRycy9kb3ducmV2LnhtbERP32vCMBB+H/g/hBN8m4mCstWmosKm4GDTic9Hc2vL&#10;mktJonb//SIM9nYf38/Ll71txZV8aBxrmIwVCOLSmYYrDafPl8cnECEiG2wdk4YfCrAsBg85Zsbd&#10;+EDXY6xECuGQoYY6xi6TMpQ1WQxj1xEn7st5izFBX0nj8ZbCbSunSs2lxYZTQ40dbWoqv48XqyG8&#10;vX/g4UTNWk23e/8sX/utOms9GvarBYhIffwX/7l3Js2fze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9ncwgAAANwAAAAPAAAAAAAAAAAAAAAAAJgCAABkcnMvZG93&#10;bnJldi54bWxQSwUGAAAAAAQABAD1AAAAhwMAAAAA&#10;" path="m88,56r,12l85,80,81,90r-5,6l70,103r-9,5l53,111r-10,l33,111r-8,-3l18,103,11,98,6,90,3,80,1,68,,56,1,43,3,33,6,23r5,-8l18,8,26,3,35,,45,,55,r8,3l71,8r5,7l81,21r4,10l88,43r,13xm18,55r,10l20,73r1,8l25,88r3,5l33,95r5,3l45,98r5,l55,96r5,-3l63,88r3,-5l68,75,70,65r,-10l70,45,68,36,66,30,63,25,60,20,55,16,50,15,45,13r-7,2l33,16r-5,4l25,23r-4,7l20,36r-2,9l18,55xe" fillcolor="#969594" stroked="f">
                  <v:path arrowok="t" o:connecttype="custom" o:connectlocs="44,34;41,45;35,52;27,56;17,56;9,52;3,45;1,34;1,22;3,12;9,4;18,0;28,0;36,4;41,11;44,22;9,28;10,37;13,44;17,48;23,49;28,48;32,44;34,38;35,28;34,18;32,13;28,8;23,7;17,8;13,12;10,18;9,28" o:connectangles="0,0,0,0,0,0,0,0,0,0,0,0,0,0,0,0,0,0,0,0,0,0,0,0,0,0,0,0,0,0,0,0,0"/>
                  <o:lock v:ext="edit" aspectratio="t" verticies="t"/>
                </v:shape>
                <v:shape id="Freeform 607" o:spid="_x0000_s1168" style="position:absolute;left:3038;top:1697;width:15;height:15;visibility:visible;mso-wrap-style:square;v-text-anchor:top" coordsize="3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6OcMA&#10;AADcAAAADwAAAGRycy9kb3ducmV2LnhtbERPTWuDQBC9F/oflin0Upo1oZFisoqUBAo9abzkNnGn&#10;auvOiruJ9t93A4Hc5vE+Z5vNphcXGl1nWcFyEYEgrq3uuFFQHfav7yCcR9bYWyYFf+QgSx8ftpho&#10;O3FBl9I3IoSwS1BB6/2QSOnqlgy6hR2IA/dtR4M+wLGResQphJterqIolgY7Dg0tDvTRUv1bno0C&#10;V56Q36oqypf19PVzfCnyfFco9fw05xsQnmZ/F9/cnzrMX8dwfSZ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e6OcMAAADcAAAADwAAAAAAAAAAAAAAAACYAgAAZHJzL2Rv&#10;d25yZXYueG1sUEsFBgAAAAAEAAQA9QAAAIgDAAAAAA==&#10;" path="m32,15r-2,7l27,27r-5,3l17,30r-7,l5,27,2,22,,15,2,9,5,4,10,r7,l22,r5,4l30,10r2,5xe" fillcolor="#969594" stroked="f">
                  <v:path arrowok="t" o:connecttype="custom" o:connectlocs="15,8;14,11;13,14;10,15;8,15;5,15;2,14;1,11;0,8;1,5;2,2;5,0;8,0;10,0;13,2;14,5;15,8" o:connectangles="0,0,0,0,0,0,0,0,0,0,0,0,0,0,0,0,0"/>
                  <o:lock v:ext="edit" aspectratio="t"/>
                </v:shape>
                <v:shape id="Freeform 608" o:spid="_x0000_s1169" style="position:absolute;left:3068;top:1656;width:38;height:56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bnMIA&#10;AADcAAAADwAAAGRycy9kb3ducmV2LnhtbERP3WrCMBS+H+wdwhnsbqYtuEk1ioiCeDPW+gDH5tgU&#10;m5OSRO18+mUw2N35+H7PYjXaXtzIh86xgnySgSBunO64VXCsd28zECEia+wdk4JvCrBaPj8tsNTu&#10;zl90q2IrUgiHEhWYGIdSytAYshgmbiBO3Nl5izFB30rt8Z7CbS+LLHuXFjtODQYH2hhqLtXVKtjn&#10;WXHdFuG0qfv20/hHXtWHnVKvL+N6DiLSGP/Ff+69TvOnH/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NucwgAAANwAAAAPAAAAAAAAAAAAAAAAAJgCAABkcnMvZG93&#10;bnJldi54bWxQSwUGAAAAAAQABAD1AAAAhwMAAAAA&#10;" path="m72,23r,2l70,25r-2,l62,20,57,16,50,15r-5,l40,15r-5,1l30,20r-3,3l23,28r-3,8l20,45,18,56r,9l20,73r2,8l25,86r3,5l33,95r5,1l43,96r7,l55,95r7,-4l70,86r,-1l72,85r,1l73,86r4,9l77,96r,2l75,100r-2,1l67,106r-9,4l50,111r-8,l33,111r-8,-3l17,105,12,98,7,90,3,81,,70,,58,2,45,3,33,7,23r5,-8l18,8,27,3,35,,45,r7,l58,1r7,4l72,8r5,3l77,13r,2l72,23xe" fillcolor="#969594" stroked="f">
                  <v:path arrowok="t" o:connecttype="custom" o:connectlocs="36,13;35,13;31,10;25,8;20,8;15,10;11,14;10,23;9,33;11,41;14,46;19,48;25,48;31,46;35,43;36,43;38,48;38,49;36,51;29,55;21,56;12,54;6,49;1,41;0,29;1,17;6,8;13,2;22,0;29,1;36,4;38,7;38,8" o:connectangles="0,0,0,0,0,0,0,0,0,0,0,0,0,0,0,0,0,0,0,0,0,0,0,0,0,0,0,0,0,0,0,0,0"/>
                  <o:lock v:ext="edit" aspectratio="t"/>
                </v:shape>
                <v:shape id="Freeform 609" o:spid="_x0000_s1170" style="position:absolute;left:3111;top:1658;width:39;height:53;visibility:visible;mso-wrap-style:square;v-text-anchor:top" coordsize="7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Lp8cA&#10;AADcAAAADwAAAGRycy9kb3ducmV2LnhtbESPQUsDMRCF7wX/QxihtzarqOjatBSlUCot2KrgbdiM&#10;u6ubSUjSdvXXO4dCbzO8N+99M5n1rlMHiqn1bOBqXIAirrxtuTbwtluM7kGljGyx80wGfinBbHox&#10;mGBp/ZFf6bDNtZIQTiUaaHIOpdapashhGvtALNqXjw6zrLHWNuJRwl2nr4viTjtsWRoaDPTUUPWz&#10;3TsDq+/F83vcfYawiX+Fn3+sH15u1sYML/v5I6hMfT6bT9dLK/i3QivPyAR6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xy6fHAAAA3AAAAA8AAAAAAAAAAAAAAAAAmAIAAGRy&#10;cy9kb3ducmV2LnhtbFBLBQYAAAAABAAEAPUAAACMAwAAAAA=&#10;" path="m55,13l6,13r-1,l5,12,5,2,5,,6,,73,r3,l76,2r,10l21,92r55,l78,92r,1l78,95r-3,8l73,105r-2,2l1,107,,105r,-2l,95,55,13xe" fillcolor="#969594" stroked="f">
                  <v:path arrowok="t" o:connecttype="custom" o:connectlocs="28,6;3,6;3,6;3,6;3,1;3,0;3,0;37,0;38,0;38,1;38,6;11,46;38,46;39,46;39,46;39,46;39,47;38,51;37,52;36,53;1,53;0,52;0,51;0,47;28,6" o:connectangles="0,0,0,0,0,0,0,0,0,0,0,0,0,0,0,0,0,0,0,0,0,0,0,0,0"/>
                  <o:lock v:ext="edit" aspectratio="t"/>
                </v:shape>
                <v:shape id="Freeform 610" o:spid="_x0000_s1171" style="position:absolute;left:720;top:1777;width:32;height:76;visibility:visible;mso-wrap-style:square;v-text-anchor:top" coordsize="6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EAcMA&#10;AADcAAAADwAAAGRycy9kb3ducmV2LnhtbERPTWvCQBC9C/0PyxS86UahYlM3oRQDi4dibGmvQ3aa&#10;hGZnQ3arsb/eFQRv83ifs8lH24kjDb51rGAxT0AQV860XCv4/ChmaxA+IBvsHJOCM3nIs4fJBlPj&#10;TlzS8RBqEUPYp6igCaFPpfRVQxb93PXEkftxg8UQ4VBLM+AphttOLpNkJS22HBsa7Omtoer38GcV&#10;6O9FUZ71tqi/dnvU5b9+H3un1PRxfH0BEWgMd/HNrU2c//QM12fiBTK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IEAcMAAADcAAAADwAAAAAAAAAAAAAAAACYAgAAZHJzL2Rv&#10;d25yZXYueG1sUEsFBgAAAAAEAAQA9QAAAIgDAAAAAA==&#10;" path="m39,138r20,l63,138r,4l63,150r,2l59,153r-56,l,152r,-2l,142r,-4l3,138r18,l21,15,3,15,,15,,12,,3,,2,3,,59,r4,2l63,3r,9l63,15r-4,l39,15r,123xe" fillcolor="#969594" stroked="f">
                  <v:path arrowok="t" o:connecttype="custom" o:connectlocs="20,69;30,69;32,69;32,71;32,75;32,76;30,76;2,76;0,76;0,75;0,71;0,69;2,69;11,69;11,7;2,7;0,7;0,6;0,1;0,1;2,0;30,0;32,1;32,1;32,6;32,7;30,7;20,7;20,69" o:connectangles="0,0,0,0,0,0,0,0,0,0,0,0,0,0,0,0,0,0,0,0,0,0,0,0,0,0,0,0,0"/>
                  <o:lock v:ext="edit" aspectratio="t"/>
                </v:shape>
                <v:shape id="Freeform 611" o:spid="_x0000_s1172" style="position:absolute;left:760;top:1757;width:44;height:97;visibility:visible;mso-wrap-style:square;v-text-anchor:top" coordsize="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XLMYA&#10;AADcAAAADwAAAGRycy9kb3ducmV2LnhtbESPT2vCQBDF7wW/wzJCb3VTD8GkrmIFQXsQ/EfpbchO&#10;k7TZ2ZBdNX57p1Dw9oZ585v3pvPeNepCXag9G3gdJaCIC29rLg0cD6uXCagQkS02nsnAjQLMZ4On&#10;KebWX3lHl30slUA45GigirHNtQ5FRQ7DyLfEsvv2ncMoY1dq2+FV4K7R4yRJtcOa5UOFLS0rKn73&#10;Z/dHWay/wiHNNtnp8/bxc37fHrPemOdhv3gDFamPD/P/9dpK/FTiSxlR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gXLMYAAADcAAAADwAAAAAAAAAAAAAAAACYAgAAZHJz&#10;L2Rvd25yZXYueG1sUEsFBgAAAAAEAAQA9QAAAIsDAAAAAA==&#10;" path="m79,65r-2,l75,65,69,60,64,57,59,55,54,53,49,52r-7,1l35,57r-5,3l27,67r-3,8l22,85,20,98r,15l20,128r2,15l24,153r3,10l32,172r5,5l44,180r6,2l57,180r5,-2l69,175r6,-5l77,168r2,l80,170r5,7l87,178r-2,4l80,185r-6,5l67,193r-8,2l50,195r-11,l29,190r-9,-7l14,175,7,163,4,150,,133,,115,,97,4,82,7,68,12,57r7,-9l29,43,39,38,49,37r8,1l65,40r9,5l82,50r2,2l85,55r,2l79,65xm70,r2,l74,r1,2l79,5r,2l79,8r-2,l54,25r-4,2l49,27r-2,l45,25,20,8,19,7,20,5,24,2,24,r1,l27,,49,12,70,xe" fillcolor="#969594" stroked="f">
                  <v:path arrowok="t" o:connecttype="custom" o:connectlocs="39,32;38,32;32,28;27,26;21,26;15,30;12,37;10,49;10,64;12,76;16,86;22,90;29,90;35,87;39,84;40,84;43,88;44,89;40,92;34,96;25,97;15,95;7,87;2,75;0,57;2,41;6,28;15,21;25,18;33,20;41,25;43,27;43,28;35,0;37,0;38,1;40,2;40,4;27,12;25,13;23,12;10,4;10,2;12,1;13,0;14,0;35,0" o:connectangles="0,0,0,0,0,0,0,0,0,0,0,0,0,0,0,0,0,0,0,0,0,0,0,0,0,0,0,0,0,0,0,0,0,0,0,0,0,0,0,0,0,0,0,0,0,0,0"/>
                  <o:lock v:ext="edit" aspectratio="t" verticies="t"/>
                </v:shape>
                <v:shape id="Freeform 612" o:spid="_x0000_s1173" style="position:absolute;left:810;top:1775;width:50;height:79;visibility:visible;mso-wrap-style:square;v-text-anchor:top" coordsize="10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128AA&#10;AADcAAAADwAAAGRycy9kb3ducmV2LnhtbERPTYvCMBC9C/6HMII3m7aILNUoIi5s97auF29DM7bF&#10;ZlKSaOu/3wjC3ubxPmezG00nHuR8a1lBlqQgiCurW64VnH8/Fx8gfEDW2FkmBU/ysNtOJxsstB34&#10;hx6nUIsYwr5ABU0IfSGlrxoy6BPbE0fuap3BEKGrpXY4xHDTyTxNV9Jgy7GhwZ4ODVW3090oKLv7&#10;N1/KZX58hnE/5Fl/LV2p1Hw27tcgAo3hX/x2f+k4f5XB65l4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A128AAAADcAAAADwAAAAAAAAAAAAAAAACYAgAAZHJzL2Rvd25y&#10;ZXYueG1sUEsFBgAAAAAEAAQA9QAAAIUDAAAAAA==&#10;" path="m100,80l99,98r-2,17l92,128r-5,10l79,148r-9,5l60,158r-11,l37,158,27,153r-8,-5l12,140,7,128,4,115,,98,,80,,61,4,46,7,31,14,21,20,11,29,6,39,1,50,,62,1,72,6r8,5l87,20r7,11l97,45r2,16l100,80xm27,30r-3,8l22,50,20,63r,17l20,95r2,15l25,121r4,10l32,136r5,5l42,143r8,2l57,143r7,-3l69,136r3,-6l75,121r4,-11l80,96r,-15l80,65,79,50,75,38,72,28,67,23,64,18,57,16,50,15r-6,1l37,20r-7,3l27,30xe" fillcolor="#969594" stroked="f">
                  <v:path arrowok="t" o:connecttype="custom" o:connectlocs="50,49;46,64;40,74;30,79;19,79;10,74;4,64;0,49;0,31;4,16;10,6;20,1;31,1;40,6;47,16;50,31;14,15;11,25;10,40;11,55;15,66;19,71;25,73;32,70;36,65;40,55;40,41;40,25;36,14;32,9;25,8;19,10;14,15" o:connectangles="0,0,0,0,0,0,0,0,0,0,0,0,0,0,0,0,0,0,0,0,0,0,0,0,0,0,0,0,0,0,0,0,0"/>
                  <o:lock v:ext="edit" aspectratio="t" verticies="t"/>
                </v:shape>
                <v:shape id="Freeform 613" o:spid="_x0000_s1174" style="position:absolute;left:878;top:1801;width:15;height:53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BsIA&#10;AADcAAAADwAAAGRycy9kb3ducmV2LnhtbERP32vCMBB+F/wfwg32pulkiFajqKCMyVC7oa9HczbF&#10;5lKaTLv/3gwE3+7j+3nTeWsrcaXGl44VvPUTEMS50yUXCn6+170RCB+QNVaOScEfeZjPup0pptrd&#10;+EDXLBQihrBPUYEJoU6l9Lkhi77vauLInV1jMUTYFFI3eIvhtpKDJBlKiyXHBoM1rQzll+zXKtjV&#10;4+37Zv1ll6cjZwfjF5/FZa/U60u7mIAI1Ian+OH+0HH+cAD/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scGwgAAANwAAAAPAAAAAAAAAAAAAAAAAJgCAABkcnMvZG93&#10;bnJldi54bWxQSwUGAAAAAAQABAD1AAAAhwMAAAAA&#10;" path="m32,15r-2,7l27,27r-5,3l17,30r-7,l5,27,2,22,,15,2,9,5,4,10,r7,l22,r5,4l30,9r2,6xm32,92r-2,7l27,104r-5,3l17,107r-7,l5,104,2,99,,92,2,85,5,80r5,-3l17,77r5,l27,82r3,5l32,92xe" fillcolor="#969594" stroked="f">
                  <v:path arrowok="t" o:connecttype="custom" o:connectlocs="15,7;14,11;13,13;10,15;8,15;5,15;2,13;1,11;0,7;1,4;2,2;5,0;8,0;10,0;13,2;14,4;15,7;15,46;14,49;13,52;10,53;8,53;5,53;2,52;1,49;0,46;1,42;2,40;5,38;8,38;10,38;13,41;14,43;15,46" o:connectangles="0,0,0,0,0,0,0,0,0,0,0,0,0,0,0,0,0,0,0,0,0,0,0,0,0,0,0,0,0,0,0,0,0,0"/>
                  <o:lock v:ext="edit" aspectratio="t" verticies="t"/>
                </v:shape>
                <v:shape id="Freeform 614" o:spid="_x0000_s1175" style="position:absolute;left:933;top:1780;width:40;height:73;visibility:visible;mso-wrap-style:square;v-text-anchor:top" coordsize="8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m8sQA&#10;AADcAAAADwAAAGRycy9kb3ducmV2LnhtbERPTUvDQBC9C/0PyxR6s5umtkjstpRqpT14aBTB27A7&#10;JsHsbMhO2/jvXUHwNo/3OavN4Ft1oT42gQ3MphkoYhtcw5WBt9f97T2oKMgO28Bk4JsibNajmxUW&#10;Llz5RJdSKpVCOBZooBbpCq2jrcljnIaOOHGfofcoCfaVdj1eU7hvdZ5lS+2x4dRQY0e7muxXefYG&#10;Pl6e8nxxOL4f755nC6nEPp5Ka8xkPGwfQAkN8i/+cx9cmr+cw+8z6QK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JvLEAAAA3AAAAA8AAAAAAAAAAAAAAAAAmAIAAGRycy9k&#10;b3ducmV2LnhtbFBLBQYAAAAABAAEAPUAAACJAwAAAAA=&#10;" path="m77,130r1,l80,133r,10l78,145r-1,1l2,146,,145r,-2l,131,2,121,5,111r4,-8l14,95r6,-9l28,80r9,-9l50,63r7,-7l60,48r2,-8l62,35,60,30,58,26,55,21,53,20,48,18,45,16r-5,l32,16r-7,5l20,28,15,38r-1,2l12,40,2,36,,36,,35,2,26,9,16r6,-6l22,5,32,1,42,r8,1l57,3r6,3l68,11r5,5l77,23r1,8l80,40,78,51,73,61,65,71,53,81,38,93,28,103r-3,7l22,116r-2,7l19,130r58,xe" fillcolor="#969594" stroked="f">
                  <v:path arrowok="t" o:connecttype="custom" o:connectlocs="39,65;40,72;39,73;0,73;0,66;3,56;7,48;14,40;25,32;30,24;31,18;29,13;27,10;23,8;16,8;10,14;7,20;6,20;1,18;0,18;5,8;11,3;21,0;29,2;34,6;39,12;40,20;37,31;27,41;14,52;11,58;10,65" o:connectangles="0,0,0,0,0,0,0,0,0,0,0,0,0,0,0,0,0,0,0,0,0,0,0,0,0,0,0,0,0,0,0,0"/>
                  <o:lock v:ext="edit" aspectratio="t"/>
                </v:shape>
                <v:shape id="Freeform 615" o:spid="_x0000_s1176" style="position:absolute;left:988;top:1782;width:40;height:72;visibility:visible;mso-wrap-style:square;v-text-anchor:top" coordsize="8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YeMQA&#10;AADcAAAADwAAAGRycy9kb3ducmV2LnhtbERPzWrCQBC+F3yHZQQvxWwqRZqYVaQ1pQexJPoAQ3ZM&#10;gtnZNLvV9O27hYK3+fh+J9uMphNXGlxrWcFTFIMgrqxuuVZwOubzFxDOI2vsLJOCH3KwWU8eMky1&#10;vXFB19LXIoSwS1FB432fSumqhgy6yPbEgTvbwaAPcKilHvAWwk0nF3G8lAZbDg0N9vTaUHUpv42C&#10;/FCXu68395kUj93l8J7v20WyV2o2HbcrEJ5Gfxf/uz90mL98hr9nw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mHjEAAAA3AAAAA8AAAAAAAAAAAAAAAAAmAIAAGRycy9k&#10;b3ducmV2LnhtbFBLBQYAAAAABAAEAPUAAACJAwAAAAA=&#10;" path="m17,60r6,-3l30,53r7,-1l43,52r9,l58,53r7,5l70,63r5,7l78,77r2,8l82,95r-2,10l78,115r-5,10l67,132r-7,6l52,142r-10,3l30,145r-13,l3,142r-3,l,140r,-2l2,128r1,-1l5,127r2,l17,130r11,l37,130r6,-2l50,125r5,-5l58,115r4,-5l63,102r,-7l63,88,62,83,60,78,57,73,53,72,50,68,45,67r-5,l33,67r-6,3l22,73r-7,5l13,80r-1,l10,80,3,78,,77,,75,,73,7,3,8,r2,l68,r2,l72,3r,9l70,15r-2,l22,15,17,60xe" fillcolor="#969594" stroked="f">
                  <v:path arrowok="t" o:connecttype="custom" o:connectlocs="11,28;18,26;25,26;32,29;37,35;39,42;39,52;36,62;29,69;20,72;8,72;0,71;0,69;1,63;2,63;8,65;18,65;24,62;28,57;31,51;31,44;29,39;26,36;22,33;16,33;11,36;6,40;6,40;1,39;0,37;0,36;4,0;33,0;35,1;34,7;11,7" o:connectangles="0,0,0,0,0,0,0,0,0,0,0,0,0,0,0,0,0,0,0,0,0,0,0,0,0,0,0,0,0,0,0,0,0,0,0,0"/>
                  <o:lock v:ext="edit" aspectratio="t"/>
                </v:shape>
                <v:shape id="Freeform 616" o:spid="_x0000_s1177" style="position:absolute;left:1062;top:1781;width:48;height:73;visibility:visible;mso-wrap-style:square;v-text-anchor:top" coordsize="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+i8IA&#10;AADcAAAADwAAAGRycy9kb3ducmV2LnhtbERP24rCMBB9X/Afwgi+ramrK1KN4hYFUVjwAr4OzdhW&#10;m0lpoq1/b4SFfZvDuc5s0ZpSPKh2hWUFg34Egji1uuBMwem4/pyAcB5ZY2mZFDzJwWLe+ZhhrG3D&#10;e3ocfCZCCLsYFeTeV7GULs3JoOvbijhwF1sb9AHWmdQ1NiHclPIrisbSYMGhIceKkpzS2+FuFOjt&#10;6nb+/Rk2zdBMdskeR1eTbJTqddvlFISn1v+L/9wbHeaPv+H9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L6LwgAAANwAAAAPAAAAAAAAAAAAAAAAAJgCAABkcnMvZG93&#10;bnJldi54bWxQSwUGAAAAAAQABAD1AAAAhwMAAAAA&#10;" path="m59,2r,l60,r2,l72,2r3,2l75,5r,2l19,99r41,l62,64r2,-4l65,60r9,l77,60r,4l77,99r18,l97,99r,3l97,110r,2l95,114r-18,l77,145r,2l74,147r-10,l60,147r,-2l60,114r-56,l,112r,-2l,97,59,2xe" fillcolor="#969594" stroked="f">
                  <v:path arrowok="t" o:connecttype="custom" o:connectlocs="29,1;29,1;30,0;31,0;36,1;37,2;37,2;37,2;37,3;9,49;30,49;31,32;32,30;32,30;37,30;38,30;38,32;38,49;47,49;48,49;48,51;48,55;48,56;47,57;38,57;38,72;38,73;37,73;32,73;30,73;30,72;30,57;2,57;0,56;0,55;0,48;29,1" o:connectangles="0,0,0,0,0,0,0,0,0,0,0,0,0,0,0,0,0,0,0,0,0,0,0,0,0,0,0,0,0,0,0,0,0,0,0,0,0"/>
                  <o:lock v:ext="edit" aspectratio="t"/>
                </v:shape>
                <v:shape id="Freeform 617" o:spid="_x0000_s1178" style="position:absolute;left:1120;top:1780;width:42;height:74;visibility:visible;mso-wrap-style:square;v-text-anchor:top" coordsize="8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jcMMA&#10;AADcAAAADwAAAGRycy9kb3ducmV2LnhtbERPS2vCQBC+F/oflin01mwqNA3RVUIf4EVQ20tuY3ZM&#10;YrOzMbvG+O9doeBtPr7nzBajacVAvWssK3iNYhDEpdUNVwp+f75fUhDOI2tsLZOCCzlYzB8fZphp&#10;e+YNDVtfiRDCLkMFtfddJqUrazLoItsRB25ve4M+wL6SusdzCDetnMRxIg02HBpq7OijpvJvezIK&#10;du+pX6+rw0kWxefqrcmP/EWo1PPTmE9BeBr9XfzvXuowP0ng9ky4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GjcMMAAADcAAAADwAAAAAAAAAAAAAAAACYAgAAZHJzL2Rv&#10;d25yZXYueG1sUEsFBgAAAAAEAAQA9QAAAIgDAAAAAA==&#10;" path="m3,21r,l3,20,7,16r6,-6l20,5,27,3,33,1,40,r8,1l57,3r5,3l68,10r3,5l75,21r3,7l78,36,76,46,73,56r-8,7l55,68r8,3l70,75r5,6l80,88r1,8l83,106r-2,9l80,123r-4,8l70,136r-7,5l55,146r-8,2l37,148r-14,l12,145,3,143,,140r,-2l5,128r,-2l7,126r1,l22,131r15,2l43,133r5,-2l53,130r5,-4l62,121r1,-5l65,111r,-6l65,100,63,93,60,90,57,85,53,81,47,80,40,78r-7,l25,78r-2,l22,75r,-9l23,63r2,l33,63r5,l45,61r5,-1l53,56r4,-5l60,48r,-5l62,36r,-5l60,28,58,23,55,21,52,18,48,16,45,15r-5,l33,15r-5,3l22,21r-7,7l13,28r,2l12,28,3,21xe" fillcolor="#969594" stroked="f">
                  <v:path arrowok="t" o:connecttype="custom" o:connectlocs="2,11;4,8;10,3;17,1;24,1;31,3;36,8;39,14;38,23;33,32;32,36;38,41;41,48;41,58;38,66;32,71;24,74;12,74;2,72;0,69;3,64;4,63;4,63;19,67;24,66;29,63;32,58;33,53;32,47;29,43;24,40;17,39;12,39;11,33;13,32;19,32;25,30;29,26;30,22;31,16;29,12;26,9;23,8;17,8;11,11;7,14;6,14" o:connectangles="0,0,0,0,0,0,0,0,0,0,0,0,0,0,0,0,0,0,0,0,0,0,0,0,0,0,0,0,0,0,0,0,0,0,0,0,0,0,0,0,0,0,0,0,0,0,0"/>
                  <o:lock v:ext="edit" aspectratio="t"/>
                </v:shape>
                <v:shape id="Freeform 618" o:spid="_x0000_s1179" style="position:absolute;left:1198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AUsMA&#10;AADcAAAADwAAAGRycy9kb3ducmV2LnhtbERPPW/CMBDdK/EfrEPqVhwYQhQwCEUUugYYYLvG1yRt&#10;fE5jQwK/vq5Uqds9vc9brgfTiBt1rrasYDqJQBAXVtdcKjgdX18SEM4ja2wsk4I7OVivRk9LTLXt&#10;OafbwZcihLBLUUHlfZtK6YqKDLqJbYkD92E7gz7ArpS6wz6Em0bOoiiWBmsODRW2lFVUfB2uRkG0&#10;O17yy/7BZpt8Jvn0nL3PvzOlnsfDZgHC0+D/xX/uNx3mx3P4fSZ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RAUsMAAADcAAAADwAAAAAAAAAAAAAAAACYAgAAZHJzL2Rv&#10;d25yZXYueG1sUEsFBgAAAAAEAAQA9QAAAIgDAAAAAA==&#10;" path="m79,16r-2,l77,18r-2,l75,16,69,15r-9,l54,15r-9,3l40,21r-6,7l29,35r-4,8l22,51,20,63r7,-7l34,51r6,-1l49,48r8,2l64,51r6,5l75,61r5,7l84,76r1,10l85,96r,12l82,118r-3,8l74,135r-7,5l60,145r-8,3l44,148r-12,l24,143r-9,-7l9,128,5,120,4,111,2,100,,88,2,66,7,46r3,-8l14,30r5,-9l24,16r8,-6l40,5,50,1,62,r7,l75,1r4,2l80,5r,1l79,16xm19,95r,10l20,111r2,7l25,123r4,5l32,131r5,2l44,133r5,l54,131r5,-3l62,123r2,-5l65,111r2,-6l67,96r,-6l65,83,64,76,62,73,59,68,54,66,49,65r-5,l39,65r-5,1l29,68r-4,3l22,76r-2,5l19,88r,7xe" fillcolor="#969594" stroked="f">
                  <v:path arrowok="t" o:connecttype="custom" o:connectlocs="39,8;38,9;35,8;27,8;20,11;15,18;11,26;14,28;20,25;29,25;35,28;40,34;43,43;43,54;40,63;34,70;26,74;16,74;8,68;3,60;1,50;1,33;5,19;10,11;16,5;25,1;35,0;40,2;40,3;40,3;10,48;10,56;13,62;16,66;22,67;27,66;31,62;33,56;34,48;33,42;31,37;27,33;22,33;17,33;13,36;10,41;10,48" o:connectangles="0,0,0,0,0,0,0,0,0,0,0,0,0,0,0,0,0,0,0,0,0,0,0,0,0,0,0,0,0,0,0,0,0,0,0,0,0,0,0,0,0,0,0,0,0,0,0"/>
                  <o:lock v:ext="edit" aspectratio="t" verticies="t"/>
                </v:shape>
                <v:shape id="Freeform 619" o:spid="_x0000_s1180" style="position:absolute;left:1253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UIMUA&#10;AADcAAAADwAAAGRycy9kb3ducmV2LnhtbESPMW/CQAyF90r8h5ORupULHWiUciAU0dI1wFA2N+cm&#10;gZwvzR2Q8uvxUKmbrff83uf5cnCtulAfGs8GppMEFHHpbcOVgf3u7SkFFSKyxdYzGfilAMvF6GGO&#10;mfVXLuiyjZWSEA4ZGqhj7DKtQ1mTwzDxHbFo3753GGXtK217vEq4a/Vzksy0w4alocaO8prK0/bs&#10;DCTvu0Nx2NzYrdNjWkw/86+Xn9yYx/GwegUVaYj/5r/rDyv4M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9QgxQAAANwAAAAPAAAAAAAAAAAAAAAAAJgCAABkcnMv&#10;ZG93bnJldi54bWxQSwUGAAAAAAQABAD1AAAAigMAAAAA&#10;" path="m9,133r,-2l10,131r2,l19,133r6,l34,133r8,-2l47,126r7,-5l57,115r5,-9l64,96,67,83r-7,8l54,96r-7,4l37,101r-7,-1l22,96,15,93,10,86,7,80,4,71,,61,,51,,41,4,31,7,21r5,-6l19,8,25,3,34,1,44,,54,1r8,4l69,8r5,7l79,25r3,10l84,46r1,15l84,80,80,98r-5,15l70,125r-8,10l52,143r-10,5l29,148r-9,l14,148,9,146,7,143r,-2l9,133xm19,50r,8l20,65r2,6l24,76r3,4l32,83r5,2l42,86r5,-1l52,83r5,-3l60,76r4,-5l65,66r2,-8l67,50r,-7l65,36,64,30,60,25,57,21,54,18,49,16r-5,l39,16r-5,2l29,21r-4,4l22,30r-2,6l19,43r,7xe" fillcolor="#969594" stroked="f">
                  <v:path arrowok="t" o:connecttype="custom" o:connectlocs="5,66;6,66;10,67;17,67;24,63;29,58;32,48;30,46;24,50;15,50;8,47;4,40;0,31;0,21;4,11;10,4;17,1;27,1;35,4;40,13;42,23;42,40;38,57;31,68;21,74;10,74;5,73;4,71;10,25;10,33;12,38;16,42;21,43;26,42;30,38;33,33;34,25;33,18;30,13;27,9;22,8;17,9;13,13;10,18;10,25" o:connectangles="0,0,0,0,0,0,0,0,0,0,0,0,0,0,0,0,0,0,0,0,0,0,0,0,0,0,0,0,0,0,0,0,0,0,0,0,0,0,0,0,0,0,0,0,0"/>
                  <o:lock v:ext="edit" aspectratio="t" verticies="t"/>
                </v:shape>
                <v:shape id="Freeform 620" o:spid="_x0000_s1181" style="position:absolute;left:1334;top:1782;width:38;height:71;visibility:visible;mso-wrap-style:square;v-text-anchor:top" coordsize="7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Mub8A&#10;AADcAAAADwAAAGRycy9kb3ducmV2LnhtbERPTYvCMBC9L/gfwgje1lTBotW0iCD25uqu96EZ22oz&#10;qU3U+u83wsLe5vE+Z5X1phEP6lxtWcFkHIEgLqyuuVTw8739nINwHlljY5kUvMhBlg4+Vpho++QD&#10;PY6+FCGEXYIKKu/bREpXVGTQjW1LHLiz7Qz6ALtS6g6fIdw0chpFsTRYc2iosKVNRcX1eDcKcBaT&#10;20/zpo/mX6dLm99uZodKjYb9egnCU+//xX/uXIf58QLez4QLZPo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qwy5vwAAANwAAAAPAAAAAAAAAAAAAAAAAJgCAABkcnMvZG93bnJl&#10;di54bWxQSwUGAAAAAAQABAD1AAAAhAMAAAAA&#10;" path="m52,r3,l55,3r,125l75,128r1,l76,132r,8l76,142r-1,1l15,143r-2,-1l12,140r,-8l13,128r2,l38,128,38,20,7,38r-2,l3,38r,-1l,32,,30,,28r2,l40,,52,xe" fillcolor="#969594" stroked="f">
                  <v:path arrowok="t" o:connecttype="custom" o:connectlocs="26,0;28,0;28,1;28,64;38,64;38,64;38,66;38,70;38,71;38,71;8,71;7,71;6,70;6,66;7,64;8,64;19,64;19,10;4,19;4,19;3,19;2,19;2,18;0,16;0,15;0,15;0,14;1,14;20,0;26,0" o:connectangles="0,0,0,0,0,0,0,0,0,0,0,0,0,0,0,0,0,0,0,0,0,0,0,0,0,0,0,0,0,0"/>
                  <o:lock v:ext="edit" aspectratio="t"/>
                </v:shape>
                <v:shape id="Freeform 621" o:spid="_x0000_s1182" style="position:absolute;left:1384;top:1782;width:38;height:71;visibility:visible;mso-wrap-style:square;v-text-anchor:top" coordsize="7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z+cIA&#10;AADcAAAADwAAAGRycy9kb3ducmV2LnhtbESPS2/CQAyE70j9DytX4gabIvFQYEFVpYrceLV3K2uS&#10;QNYbsguEf48PSNxszXjm82LVuVrdqA2VZwNfwwQUce5txYWBv8PvYAYqRGSLtWcy8KAAq+VHb4Gp&#10;9Xfe0W0fCyUhHFI0UMbYpFqHvCSHYegbYtGOvnUYZW0LbVu8S7ir9ShJJtphxdJQYkM/JeXn/dUZ&#10;wPGEwmaU1V0y2/6fmuxycWs0pv/Zfc9BReri2/y6zqzgTwVfnpEJ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DP5wgAAANwAAAAPAAAAAAAAAAAAAAAAAJgCAABkcnMvZG93&#10;bnJldi54bWxQSwUGAAAAAAQABAD1AAAAhwMAAAAA&#10;" path="m51,r2,l55,3r,125l73,128r3,l76,132r,8l76,142r-3,1l15,143r-4,-1l11,140r,-8l11,128r4,l38,128,38,20,6,38r-1,l3,38r,-1l,32,,30,,28r1,l40,,51,xe" fillcolor="#969594" stroked="f">
                  <v:path arrowok="t" o:connecttype="custom" o:connectlocs="26,0;27,0;28,1;28,64;37,64;38,64;38,66;38,70;38,71;37,71;8,71;6,71;6,70;6,66;6,64;8,64;19,64;19,10;3,19;3,19;3,19;2,19;2,18;0,16;0,15;0,15;0,14;1,14;20,0;26,0" o:connectangles="0,0,0,0,0,0,0,0,0,0,0,0,0,0,0,0,0,0,0,0,0,0,0,0,0,0,0,0,0,0"/>
                  <o:lock v:ext="edit" aspectratio="t"/>
                </v:shape>
                <v:shape id="Freeform 622" o:spid="_x0000_s1183" style="position:absolute;left:1434;top:1840;width:19;height:26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gQcEA&#10;AADcAAAADwAAAGRycy9kb3ducmV2LnhtbERPzU4CMRC+m/gOzZB4ky5ClKwUIiYkHrgAPsDYzm43&#10;tNO1rbD69JSExNt8+X5nsRq8EyeKqQusYDKuQBDrYDpuFXweNo9zECkjG3SBScEvJVgt7+8WWJtw&#10;5h2d9rkVJYRTjQpszn0tZdKWPKZx6IkL14ToMRcYW2kinku4d/Kpqp6lx45Lg8We3i3p4/7HK/iz&#10;TdROa//l0M3TtFl/b2drpR5Gw9sriExD/hff3B+mzH+ZwPWZcoFc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1oEHBAAAA3AAAAA8AAAAAAAAAAAAAAAAAmAIAAGRycy9kb3du&#10;cmV2LnhtbFBLBQYAAAAABAAEAPUAAACGAwAAAAA=&#10;" path="m13,3l15,1,16,,35,r1,1l38,3,36,5,11,51r-1,2l8,53r-2,l1,51,,50,,48,13,3xe" fillcolor="#969594" stroked="f">
                  <v:path arrowok="t" o:connecttype="custom" o:connectlocs="7,1;8,0;8,0;18,0;18,0;19,1;19,1;18,2;6,25;5,26;4,26;4,26;4,26;4,26;3,26;1,25;0,25;0,25;0,24;0,24;7,1" o:connectangles="0,0,0,0,0,0,0,0,0,0,0,0,0,0,0,0,0,0,0,0,0"/>
                  <o:lock v:ext="edit" aspectratio="t"/>
                </v:shape>
                <v:shape id="Freeform 623" o:spid="_x0000_s1184" style="position:absolute;left:1493;top:1777;width:45;height:76;visibility:visible;mso-wrap-style:square;v-text-anchor:top" coordsize="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/VcAA&#10;AADcAAAADwAAAGRycy9kb3ducmV2LnhtbERPS4vCMBC+L/gfwgjeNLUurlajiA/w5vrA89CMbbWZ&#10;lCZq998bQdjbfHzPmc4bU4oH1a6wrKDfi0AQp1YXnCk4HTfdEQjnkTWWlknBHzmYz1pfU0y0ffKe&#10;HgefiRDCLkEFufdVIqVLczLoerYiDtzF1gZ9gHUmdY3PEG5KGUfRUBosODTkWNEyp/R2uBsF3+tV&#10;9StNPLiO1/q8tfed2w93SnXazWICwlPj/8Uf91aH+T8xvJ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t/VcAAAADcAAAADwAAAAAAAAAAAAAAAACYAgAAZHJzL2Rvd25y&#10;ZXYueG1sUEsFBgAAAAAEAAQA9QAAAIUDAAAAAA==&#10;" path="m,3l,2,3,,27,,38,2r10,l57,5r8,3l70,13r5,5l80,25r3,8l87,42r1,10l90,62r,11l90,92r-3,16l82,122r-7,11l67,142r-12,6l43,152r-15,1l3,153,,152r,-2l,3xm30,137r10,l48,135r7,-5l60,125r5,-8l68,105,70,92,72,73,70,55,67,40,63,33,62,28,57,25,53,22,48,18,42,17r-7,l28,17r-10,l18,137r12,xe" fillcolor="#969594" stroked="f">
                  <v:path arrowok="t" o:connecttype="custom" o:connectlocs="0,1;0,1;2,0;14,0;19,1;24,1;29,2;33,4;35,6;38,9;40,12;42,16;44,21;44,26;45,31;45,36;45,46;44,54;41,61;38,66;34,71;28,74;22,76;14,76;2,76;0,76;0,75;0,1;15,68;20,68;24,67;28,65;30,62;33,58;34,52;35,46;36,36;35,27;34,20;32,16;31,14;29,12;27,11;24,9;21,8;18,8;14,8;9,8;9,68;15,68" o:connectangles="0,0,0,0,0,0,0,0,0,0,0,0,0,0,0,0,0,0,0,0,0,0,0,0,0,0,0,0,0,0,0,0,0,0,0,0,0,0,0,0,0,0,0,0,0,0,0,0,0,0"/>
                  <o:lock v:ext="edit" aspectratio="t" verticies="t"/>
                </v:shape>
                <v:shape id="Freeform 624" o:spid="_x0000_s1185" style="position:absolute;left:1546;top:1777;width:33;height:76;visibility:visible;mso-wrap-style:square;v-text-anchor:top" coordsize="6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FwcIA&#10;AADcAAAADwAAAGRycy9kb3ducmV2LnhtbERPTWvCQBC9F/wPywjemo2xVI1ZpSmU9mKpUcTjkB2T&#10;YHY2ZLea/nu3UOhtHu9zss1gWnGl3jWWFUyjGARxaXXDlYLD/u1xAcJ5ZI2tZVLwQw4269FDhqm2&#10;N97RtfCVCCHsUlRQe9+lUrqyJoMush1x4M62N+gD7Cupe7yFcNPKJI6fpcGGQ0ONHb3WVF6Kb6Og&#10;SkhulycvTf753n4VNDwdXa7UZDy8rEB4Gvy/+M/9ocP8+Qx+nw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UXBwgAAANwAAAAPAAAAAAAAAAAAAAAAAJgCAABkcnMvZG93&#10;bnJldi54bWxQSwUGAAAAAAQABAD1AAAAhwMAAAAA&#10;" path="m41,138r20,l63,138r1,4l64,150r-1,2l61,153r-58,l1,152,,150r,-8l1,138r2,l23,138,23,15,3,15r-2,l,12,,3,1,2,3,,61,r2,2l64,3r,9l63,15r-2,l41,15r,123xe" fillcolor="#969594" stroked="f">
                  <v:path arrowok="t" o:connecttype="custom" o:connectlocs="21,69;31,69;32,69;33,71;33,75;32,76;31,76;2,76;1,76;0,75;0,71;1,69;2,69;12,69;12,7;2,7;1,7;0,6;0,1;1,1;2,0;31,0;32,1;33,1;33,6;32,7;31,7;21,7;21,69" o:connectangles="0,0,0,0,0,0,0,0,0,0,0,0,0,0,0,0,0,0,0,0,0,0,0,0,0,0,0,0,0"/>
                  <o:lock v:ext="edit" aspectratio="t"/>
                </v:shape>
                <v:shape id="Freeform 625" o:spid="_x0000_s1186" style="position:absolute;left:1587;top:1757;width:43;height:97;visibility:visible;mso-wrap-style:square;v-text-anchor:top" coordsize="8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otsMA&#10;AADcAAAADwAAAGRycy9kb3ducmV2LnhtbERPTWvCQBC9F/wPyxR6q5tKaUt0DVFQ2oMHTYseh+yY&#10;DWZnQ3Y1yb/vCoXe5vE+Z5ENthE36nztWMHLNAFBXDpdc6Xgu9g8f4DwAVlj45gUjOQhW04eFphq&#10;1/OebodQiRjCPkUFJoQ2ldKXhiz6qWuJI3d2ncUQYVdJ3WEfw20jZ0nyJi3WHBsMtrQ2VF4OV6tg&#10;u87paxZOx82wd7IwP3o1nndKPT0O+RxEoCH8i//cnzrOf3+F+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RotsMAAADcAAAADwAAAAAAAAAAAAAAAACYAgAAZHJzL2Rv&#10;d25yZXYueG1sUEsFBgAAAAAEAAQA9QAAAIgDAAAAAA==&#10;" path="m78,65r-1,l75,65r-2,l68,60,63,57,58,55,53,53,48,52r-6,1l35,57r-5,3l27,67r-4,8l20,85r,13l18,113r2,15l22,143r1,10l27,163r5,9l37,177r6,3l50,182r7,-2l62,178r5,-3l75,170r2,-2l78,168r2,2l85,177r,1l83,182r-3,3l73,190r-8,3l58,195r-8,l38,195,28,190r-8,-7l12,175,7,163,2,150,,133,,115,,97,2,82,7,68,12,57r6,-9l27,43,37,38,48,37r9,1l65,40r8,5l80,50r3,2l85,55r-2,2l78,65xm70,r2,l73,r2,2l77,5r1,l78,7r,1l77,8,52,25r-2,2l48,27r-1,l43,25,20,8r-2,l18,7r,-2l20,5,22,2,23,r2,l27,,48,12,70,xe" fillcolor="#969594" stroked="f">
                  <v:path arrowok="t" o:connecttype="custom" o:connectlocs="39,32;37,32;32,28;27,26;21,26;15,30;12,37;10,49;10,64;12,76;16,86;22,90;29,90;34,87;39,84;39,84;43,88;43,89;40,92;33,96;25,97;14,95;6,87;1,75;0,57;1,41;6,28;14,21;24,18;33,20;40,25;43,27;42,28;35,0;36,0;38,1;39,2;39,4;26,12;24,13;22,12;9,4;9,2;11,1;12,0;14,0;35,0" o:connectangles="0,0,0,0,0,0,0,0,0,0,0,0,0,0,0,0,0,0,0,0,0,0,0,0,0,0,0,0,0,0,0,0,0,0,0,0,0,0,0,0,0,0,0,0,0,0,0"/>
                  <o:lock v:ext="edit" aspectratio="t" verticies="t"/>
                </v:shape>
                <v:shape id="Freeform 626" o:spid="_x0000_s1187" style="position:absolute;left:1641;top:1801;width:15;height:53;visibility:visible;mso-wrap-style:square;v-text-anchor:top" coordsize="3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75MUA&#10;AADcAAAADwAAAGRycy9kb3ducmV2LnhtbERPS2sCMRC+F/ofwhR60+xafG2NImJFRBEfhx6nm+lm&#10;cTNZN6lu/31TKPQ2H99zJrPWVuJGjS8dK0i7CQji3OmSCwXn01tnBMIHZI2VY1LwTR5m08eHCWba&#10;3flAt2MoRAxhn6ECE0KdSelzQxZ919XEkft0jcUQYVNI3eA9httK9pJkIC2WHBsM1rQwlF+OX1bB&#10;x341LN+vu+V29WI21Wa9S9P+WKnnp3b+CiJQG/7Ff+61jvOHffh9Jl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DvkxQAAANwAAAAPAAAAAAAAAAAAAAAAAJgCAABkcnMv&#10;ZG93bnJldi54bWxQSwUGAAAAAAQABAD1AAAAigMAAAAA&#10;" path="m30,15r,7l27,27r-5,3l15,30r-6,l4,27,,22,,15,,9,4,4,9,r6,l22,r5,4l30,9r,6xm30,92r,7l27,104r-5,3l15,107r-6,l4,104,,99,,92,,85,4,80,9,77r6,l22,77r5,5l30,87r,5xe" fillcolor="#969594" stroked="f">
                  <v:path arrowok="t" o:connecttype="custom" o:connectlocs="15,7;15,11;14,13;11,15;8,15;5,15;2,13;0,11;0,7;0,4;2,2;5,0;8,0;11,0;14,2;15,4;15,7;15,46;15,49;14,52;11,53;8,53;5,53;2,52;0,49;0,46;0,42;2,40;5,38;8,38;11,38;14,41;15,43;15,46" o:connectangles="0,0,0,0,0,0,0,0,0,0,0,0,0,0,0,0,0,0,0,0,0,0,0,0,0,0,0,0,0,0,0,0,0,0"/>
                  <o:lock v:ext="edit" aspectratio="t" verticies="t"/>
                </v:shape>
                <v:shape id="Freeform 627" o:spid="_x0000_s1188" style="position:absolute;left:1694;top:1775;width:43;height:79;visibility:visible;mso-wrap-style:square;v-text-anchor:top" coordsize="8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IC8MA&#10;AADcAAAADwAAAGRycy9kb3ducmV2LnhtbERPTWvCQBC9C/6HZQRvulFBJbpKaRG1SqVW0OOQnSbB&#10;7GzIrpr667uC4G0e73Om89oU4kqVyy0r6HUjEMSJ1TmnCg4/i84YhPPIGgvLpOCPHMxnzcYUY21v&#10;/E3XvU9FCGEXo4LM+zKW0iUZGXRdWxIH7tdWBn2AVSp1hbcQbgrZj6KhNJhzaMiwpPeMkvP+YhSs&#10;d/ftMV3vJG22n1+nj+WC7oNCqXarfpuA8FT7l/jpXukwfzSExzPhAj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XIC8MAAADcAAAADwAAAAAAAAAAAAAAAACYAgAAZHJzL2Rv&#10;d25yZXYueG1sUEsFBgAAAAAEAAQA9QAAAIgDAAAAAA==&#10;" path="m79,28r-2,l75,28,69,23,64,20,59,18,54,16,49,15r-7,1l35,20r-5,3l27,30r-3,8l22,48,20,61r,15l20,91r2,15l24,116r5,10l32,135r5,5l44,143r8,2l57,143r5,-2l69,138r6,-5l77,131r2,l80,133r5,7l87,141r-2,4l80,148r-6,5l67,156r-8,2l50,158r-11,l29,153r-9,-7l14,138,7,126,4,113,,96,,78,,60,4,45,7,31,14,20r6,-9l29,6,39,1,49,r8,1l65,3r9,5l82,13r3,2l85,18r,2l79,28xe" fillcolor="#969594" stroked="f">
                  <v:path arrowok="t" o:connecttype="custom" o:connectlocs="38,14;37,14;32,10;27,8;21,8;15,12;12,19;10,31;10,46;12,58;16,68;22,72;28,72;34,69;38,66;39,66;42,70;43,71;40,74;33,78;25,79;14,77;7,69;2,57;0,39;2,23;7,10;14,3;24,0;32,2;41,7;42,9;42,10" o:connectangles="0,0,0,0,0,0,0,0,0,0,0,0,0,0,0,0,0,0,0,0,0,0,0,0,0,0,0,0,0,0,0,0,0"/>
                  <o:lock v:ext="edit" aspectratio="t"/>
                </v:shape>
                <v:shape id="Freeform 628" o:spid="_x0000_s1189" style="position:absolute;left:1745;top:1777;width:44;height:76;visibility:visible;mso-wrap-style:square;v-text-anchor:top" coordsize="8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MR8EA&#10;AADcAAAADwAAAGRycy9kb3ducmV2LnhtbERP22rCQBB9L/gPyxR8KbqpgSipq0ghIKUvRj9gyE4u&#10;bXY2ZEeNf98tFPo2h3Od7X5yvbrRGDrPBl6XCSjiytuOGwOXc7HYgAqCbLH3TAYeFGC/mz1tMbf+&#10;zie6ldKoGMIhRwOtyJBrHaqWHIalH4gjV/vRoUQ4NtqOeI/hrterJMm0w45jQ4sDvbdUfZdXZyDF&#10;4STp50ayOi2+6uwFy2vxYcz8eTq8gRKa5F/85z7aOH+9ht9n4gV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5TEfBAAAA3AAAAA8AAAAAAAAAAAAAAAAAmAIAAGRycy9kb3du&#10;cmV2LnhtbFBLBQYAAAAABAAEAPUAAACGAwAAAAA=&#10;" path="m65,17l6,17,3,15r,-2l5,3,6,2,8,,83,r1,2l86,3r,12l20,137r64,l88,138r,2l88,150r,2l84,153r-81,l,152r,-2l,138,65,17xe" fillcolor="#969594" stroked="f">
                  <v:path arrowok="t" o:connecttype="custom" o:connectlocs="33,8;3,8;2,7;2,6;2,6;2,6;2,6;3,1;3,1;4,0;42,0;42,1;43,1;43,7;10,68;42,68;44,69;44,70;44,75;44,76;42,76;2,76;0,76;0,75;0,69;33,8" o:connectangles="0,0,0,0,0,0,0,0,0,0,0,0,0,0,0,0,0,0,0,0,0,0,0,0,0,0"/>
                  <o:lock v:ext="edit" aspectratio="t"/>
                </v:shape>
                <v:shape id="Freeform 629" o:spid="_x0000_s1190" style="position:absolute;left:1799;top:1780;width:40;height:73;visibility:visible;mso-wrap-style:square;v-text-anchor:top" coordsize="8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iXsYA&#10;AADcAAAADwAAAGRycy9kb3ducmV2LnhtbESPT0vDQBDF74LfYRnBm900WJXYbRH/0R48NJaCt2F3&#10;TILZ2ZAd2/jtnYPgbYb35r3fLNdT7M2RxtwldjCfFWCIfQodNw727y9Xd2CyIAfsE5ODH8qwXp2f&#10;LbEK6cQ7OtbSGA3hXKGDVmSorM2+pYh5lgZi1T7TGFF0HRsbRjxpeOxtWRQ3NmLH2tDiQI8t+a/6&#10;Ozr4eHsuy8Vme9hev84X0oh/2tXeucuL6eEejNAk/+a/601Q/Ful1Wd0A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EiXsYAAADcAAAADwAAAAAAAAAAAAAAAACYAgAAZHJz&#10;L2Rvd25yZXYueG1sUEsFBgAAAAAEAAQA9QAAAIsDAAAAAA==&#10;" path="m78,130r2,l80,133r,10l80,145r-2,1l3,146,2,145,,143,2,131,3,121,5,111r5,-8l15,95r7,-9l28,80,38,71,52,63r5,-7l62,48r1,-8l62,35r,-5l60,26,57,21,53,20,50,18,45,16r-3,l33,16r-6,5l20,28,17,38r-2,2l13,40r-1,l3,36r-1,l2,35,3,26,8,16r7,-6l23,5,32,1,42,r8,1l58,3r7,3l70,11r5,5l78,23r2,8l80,40r,11l75,61,67,71,55,81,40,93,30,103r-3,7l23,116r-1,7l20,130r58,xe" fillcolor="#969594" stroked="f">
                  <v:path arrowok="t" o:connecttype="custom" o:connectlocs="40,65;40,72;39,73;1,73;1,66;3,56;8,48;14,40;26,32;31,24;31,18;30,13;27,10;23,8;17,8;10,14;8,20;7,20;2,18;1,18;4,8;12,3;21,0;29,2;35,6;39,12;40,20;38,31;28,41;15,52;12,58;10,65" o:connectangles="0,0,0,0,0,0,0,0,0,0,0,0,0,0,0,0,0,0,0,0,0,0,0,0,0,0,0,0,0,0,0,0"/>
                  <o:lock v:ext="edit" aspectratio="t"/>
                </v:shape>
                <v:shape id="Freeform 630" o:spid="_x0000_s1191" style="position:absolute;left:1854;top:1782;width:40;height:72;visibility:visible;mso-wrap-style:square;v-text-anchor:top" coordsize="8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WvcQA&#10;AADcAAAADwAAAGRycy9kb3ducmV2LnhtbERPS2vCQBC+F/wPywi96cYe+khdpdgWC0qhtlB6G7PT&#10;JJidDbtjjP56tyD0Nh/fc6bz3jWqoxBrzwYm4wwUceFtzaWBr8/X0T2oKMgWG89k4EgR5rPB1RRz&#10;6w/8Qd1GSpVCOOZooBJpc61jUZHDOPYtceJ+fXAoCYZS24CHFO4afZNlt9phzamhwpYWFRW7zd4Z&#10;6LaaTy+7k6y+vf9ZL5+3mbwHY66H/dMjKKFe/sUX95tN8+8e4O+ZdIG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Fr3EAAAA3AAAAA8AAAAAAAAAAAAAAAAAmAIAAGRycy9k&#10;b3ducmV2LnhtbFBLBQYAAAAABAAEAPUAAACJAwAAAAA=&#10;" path="m16,60r7,-3l30,53r6,-1l43,52r8,l58,53r7,5l70,63r5,7l78,77r2,8l80,95r,10l76,115r-3,10l66,132r-6,6l51,142r-10,3l30,145r-14,l3,142r-3,l,140r,-2l1,128r2,-1l5,127r1,l16,130r12,l36,130r7,-2l50,125r5,-5l58,115r2,-5l61,102r2,-7l61,88r,-5l58,78,56,73,53,72,50,68,45,67r-5,l33,67r-7,3l20,73r-7,5l13,80r-2,l10,80,1,78,,77,,75,,73,6,3,6,r4,l68,r2,l70,3r,9l70,15r-2,l21,15,16,60xe" fillcolor="#969594" stroked="f">
                  <v:path arrowok="t" o:connecttype="custom" o:connectlocs="12,28;18,26;26,26;33,29;38,35;40,42;40,52;37,62;30,69;21,72;8,72;0,71;0,69;2,63;3,63;8,65;18,65;25,62;29,57;31,51;31,44;29,39;27,36;23,33;17,33;10,36;7,40;6,40;1,39;0,37;0,36;3,0;34,0;35,1;35,7;11,7" o:connectangles="0,0,0,0,0,0,0,0,0,0,0,0,0,0,0,0,0,0,0,0,0,0,0,0,0,0,0,0,0,0,0,0,0,0,0,0"/>
                  <o:lock v:ext="edit" aspectratio="t"/>
                </v:shape>
                <v:shape id="Freeform 631" o:spid="_x0000_s1192" style="position:absolute;left:1906;top:1781;width:48;height:73;visibility:visible;mso-wrap-style:square;v-text-anchor:top" coordsize="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76cUA&#10;AADcAAAADwAAAGRycy9kb3ducmV2LnhtbESPQWvCQBCF7wX/wzJCb3VjLSVEV9HQglQoqIVeh+yY&#10;RLOzIbs16b93DoK3Gd6b975ZrAbXqCt1ofZsYDpJQBEX3tZcGvg5fr6koEJEtth4JgP/FGC1HD0t&#10;MLO+5z1dD7FUEsIhQwNVjG2mdSgqchgmviUW7eQ7h1HWrtS2w17CXaNfk+RdO6xZGipsKa+ouBz+&#10;nAH79XH5/d7M+n7m0l2+x7ezy7fGPI+H9RxUpCE+zPfrrRX8VPDlGZ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/vpxQAAANwAAAAPAAAAAAAAAAAAAAAAAJgCAABkcnMv&#10;ZG93bnJldi54bWxQSwUGAAAAAAQABAD1AAAAigMAAAAA&#10;" path="m57,2r1,l60,,72,2r1,2l75,5,73,7,17,99r43,l62,64r,-4l65,60r8,l75,60r2,4l77,99r16,l97,99r,3l97,110r,2l93,114r-16,l77,145r-2,2l73,147r-11,l60,147r,-2l60,114r-57,l,112r,-2l,97,57,2xe" fillcolor="#969594" stroked="f">
                  <v:path arrowok="t" o:connecttype="custom" o:connectlocs="28,1;29,1;30,0;30,0;36,1;36,2;37,2;37,2;36,3;8,49;30,49;31,32;31,30;32,30;36,30;37,30;38,32;38,49;46,49;48,49;48,51;48,55;48,56;46,57;38,57;38,72;37,73;36,73;31,73;30,73;30,72;30,57;1,57;0,56;0,55;0,48;28,1" o:connectangles="0,0,0,0,0,0,0,0,0,0,0,0,0,0,0,0,0,0,0,0,0,0,0,0,0,0,0,0,0,0,0,0,0,0,0,0,0"/>
                  <o:lock v:ext="edit" aspectratio="t"/>
                </v:shape>
                <v:shape id="Freeform 632" o:spid="_x0000_s1193" style="position:absolute;left:1963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d3L4A&#10;AADcAAAADwAAAGRycy9kb3ducmV2LnhtbERPTYvCMBC9C/sfwix4kTWtwlKqUaSg9KoueB2a2TbY&#10;TEoStf57s7DgbR7vc9bb0fbiTj4YxwryeQaCuHHacKvg57z/KkCEiKyxd0wKnhRgu/mYrLHU7sFH&#10;up9iK1IIhxIVdDEOpZSh6chimLuBOHG/zluMCfpWao+PFG57uciyb2nRcGrocKCqo+Z6ulkFh+JS&#10;55Uxfbha7ffL2uAsVkpNP8fdCkSkMb7F/+5ap/lFDn/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g3dy+AAAA3AAAAA8AAAAAAAAAAAAAAAAAmAIAAGRycy9kb3ducmV2&#10;LnhtbFBLBQYAAAAABAAEAPUAAACDAwAAAAA=&#10;" path="m5,21r-2,l3,20,7,16r6,-6l20,5,27,3,33,1,42,r8,1l56,3r7,3l68,10r5,5l76,21r2,7l80,36,78,46,73,56r-7,7l56,68r9,3l70,75r6,6l80,88r3,8l85,106r-2,9l81,123r-5,8l71,136r-6,5l56,146r-9,2l37,148r-12,l13,145,5,143,,140r,-2l2,138,5,128r2,-2l8,126r15,5l37,133r6,l50,131r5,-1l58,126r3,-5l65,116r,-5l66,105r-1,-5l65,93,61,90,58,85,53,81,48,80,42,78r-9,l27,78r-4,l23,75r,-9l23,63r4,l33,63r7,l45,61r5,-1l55,56r3,-5l60,48r1,-5l61,36r,-5l60,28,58,23,56,21,53,18,50,16,45,15r-5,l35,15r-7,3l23,21r-6,7l15,28r,2l13,28,5,21xe" fillcolor="#969594" stroked="f">
                  <v:path arrowok="t" o:connecttype="custom" o:connectlocs="2,11;4,8;10,3;17,1;25,1;32,3;37,8;39,14;39,23;33,32;33,36;38,41;42,48;42,58;38,66;33,71;24,74;13,74;3,72;0,69;3,64;4,63;4,63;19,67;25,66;29,63;33,58;33,53;33,47;29,43;24,40;17,39;12,39;12,33;14,32;20,32;25,30;29,26;31,22;31,16;29,12;27,9;23,8;18,8;12,11;8,14;7,14" o:connectangles="0,0,0,0,0,0,0,0,0,0,0,0,0,0,0,0,0,0,0,0,0,0,0,0,0,0,0,0,0,0,0,0,0,0,0,0,0,0,0,0,0,0,0,0,0,0,0"/>
                  <o:lock v:ext="edit" aspectratio="t"/>
                </v:shape>
                <v:shape id="Freeform 633" o:spid="_x0000_s1194" style="position:absolute;left:2019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FMMIA&#10;AADcAAAADwAAAGRycy9kb3ducmV2LnhtbERPO2/CMBDeK/U/WFeJDRwYIEoxCEXlsQYYYLvGRxKI&#10;z2lsIPDr60pI3e7T97zpvDO1uFHrKssKhoMIBHFudcWFgv1u2Y9BOI+ssbZMCh7kYD57f5tiou2d&#10;M7ptfSFCCLsEFZTeN4mULi/JoBvYhjhwJ9sa9AG2hdQt3kO4qeUoisbSYMWhocSG0pLyy/ZqFESr&#10;3TE7rp9svuJznA0P6ffkJ1Wq99EtPkF46vy/+OXe6DA/HsHfM+E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wUwwgAAANwAAAAPAAAAAAAAAAAAAAAAAJgCAABkcnMvZG93&#10;bnJldi54bWxQSwUGAAAAAAQABAD1AAAAhwMAAAAA&#10;" path="m79,16r,l77,18,75,16,69,15r-9,l54,15r-7,3l40,21r-6,7l30,35r-5,8l22,51,20,63r7,-7l34,51r6,-1l49,48r8,2l64,51r6,5l75,61r5,7l84,76r1,10l85,96r,12l82,118r-3,8l74,135r-7,5l60,145r-8,3l44,148r-10,l24,143r-9,-7l9,128,5,120,4,111,2,100,,88,2,66,7,46r3,-8l14,30r5,-9l24,16r8,-6l42,5,52,1,62,r7,l75,1r5,2l82,5,80,6,79,16xm19,95r,10l20,111r2,7l25,123r4,5l34,131r5,2l44,133r5,l54,131r5,-3l62,123r2,-5l67,111r,-6l69,96,67,90r,-7l64,76,62,73,59,68,54,66,49,65r-5,l39,65r-5,1l29,68r-4,3l22,76r-2,5l19,88r,7xe" fillcolor="#969594" stroked="f">
                  <v:path arrowok="t" o:connecttype="custom" o:connectlocs="40,8;39,9;35,8;27,8;20,11;15,18;11,26;14,28;20,25;29,25;35,28;40,34;43,43;43,54;40,63;34,70;26,74;17,74;8,68;3,60;1,50;1,33;5,19;10,11;16,5;26,1;35,0;40,2;41,3;40,3;10,48;10,56;13,62;17,66;22,67;27,66;31,62;34,56;35,48;34,42;31,37;27,33;22,33;17,33;13,36;10,41;10,48" o:connectangles="0,0,0,0,0,0,0,0,0,0,0,0,0,0,0,0,0,0,0,0,0,0,0,0,0,0,0,0,0,0,0,0,0,0,0,0,0,0,0,0,0,0,0,0,0,0,0"/>
                  <o:lock v:ext="edit" aspectratio="t" verticies="t"/>
                </v:shape>
                <v:shape id="Freeform 634" o:spid="_x0000_s1195" style="position:absolute;left:2074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gq8MA&#10;AADcAAAADwAAAGRycy9kb3ducmV2LnhtbERPTU/CQBC9k/gfNmPiDbbVBJrK0phGhGvBg9zG7tAW&#10;u7Olu0Lx17MmJNzm5X3OPBtMK07Uu8aygngSgSAurW64UvC5XY4TEM4ja2wtk4ILOcgWD6M5ptqe&#10;uaDTxlcihLBLUUHtfZdK6cqaDLqJ7YgDt7e9QR9gX0nd4zmEm1Y+R9FUGmw4NNTYUV5T+bP5NQqi&#10;j+2u2K3+2Lwnh6SIv/Lv2TFX6ulxeHsF4Wnwd/HNvdZhfvIC/8+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gq8MAAADcAAAADwAAAAAAAAAAAAAAAACYAgAAZHJzL2Rv&#10;d25yZXYueG1sUEsFBgAAAAAEAAQA9QAAAIgDAAAAAA==&#10;" path="m9,133r1,-2l12,131r7,2l27,133r7,l42,131r7,-5l54,121r3,-6l62,106,65,96,67,83r-7,8l54,96r-7,4l39,101r-9,-1l22,96,17,93,10,86,7,80,4,71,2,61,,51,2,41,4,31,7,21r5,-6l19,8,27,3,35,1,44,,54,1r8,4l69,8r6,7l79,25r3,10l84,46r1,15l84,80,80,98r-3,15l70,125r-8,10l52,143r-10,5l29,148r-9,l14,148,9,146r,-3l9,141r,-8xm19,50r,8l20,65r2,6l25,76r4,4l32,83r5,2l42,86r5,-1l52,83r5,-3l60,76r4,-5l65,66r2,-8l67,50r,-7l65,36,64,30,60,25,57,21,54,18,49,16r-5,l39,16r-5,2l29,21r-4,4l22,30r-2,6l19,43r,7xe" fillcolor="#969594" stroked="f">
                  <v:path arrowok="t" o:connecttype="custom" o:connectlocs="5,66;6,66;10,67;17,67;25,63;29,58;33,48;30,46;24,50;15,50;9,47;4,40;1,31;1,21;4,11;10,4;18,1;27,1;35,4;40,13;42,23;42,40;39,57;31,68;21,74;10,74;5,73;5,71;10,25;10,33;13,38;16,42;21,43;26,42;30,38;33,33;34,25;33,18;30,13;27,9;22,8;17,9;13,13;10,18;10,25" o:connectangles="0,0,0,0,0,0,0,0,0,0,0,0,0,0,0,0,0,0,0,0,0,0,0,0,0,0,0,0,0,0,0,0,0,0,0,0,0,0,0,0,0,0,0,0,0"/>
                  <o:lock v:ext="edit" aspectratio="t" verticies="t"/>
                </v:shape>
                <v:shape id="Freeform 635" o:spid="_x0000_s1196" style="position:absolute;left:2129;top:1782;width:39;height:71;visibility:visible;mso-wrap-style:square;v-text-anchor:top" coordsize="7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BXsIA&#10;AADcAAAADwAAAGRycy9kb3ducmV2LnhtbERPS4vCMBC+C/sfwix403SrqFRjWRYEDyLrA8Tb2Ixt&#10;2WZSm6j135sFwdt8fM+Zpa2pxI0aV1pW8NWPQBBnVpecK9jvFr0JCOeRNVaWScGDHKTzj84ME23v&#10;vKHb1ucihLBLUEHhfZ1I6bKCDLq+rYkDd7aNQR9gk0vd4D2Em0rGUTSSBksODQXW9FNQ9re9GgWD&#10;jXsMx6cjX1xlD6tybX4vUaxU97P9noLw1Pq3+OVe6jB/MoT/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4FewgAAANwAAAAPAAAAAAAAAAAAAAAAAJgCAABkcnMvZG93&#10;bnJldi54bWxQSwUGAAAAAAQABAD1AAAAhwMAAAAA&#10;" path="m54,r1,l55,3r,125l75,128r2,l79,132r,8l77,142r-2,1l17,143r-3,-1l14,140r,-8l14,128r3,l39,128,39,20,9,38r-2,l5,38,4,37,2,32,,30,,28r2,l42,,54,xe" fillcolor="#969594" stroked="f">
                  <v:path arrowok="t" o:connecttype="custom" o:connectlocs="27,0;27,0;27,1;27,64;37,64;38,64;39,66;39,70;38,71;37,71;8,71;7,71;7,70;7,66;7,64;8,64;19,64;19,10;4,19;3,19;2,19;2,19;2,18;1,16;0,15;0,15;0,14;1,14;21,0;27,0" o:connectangles="0,0,0,0,0,0,0,0,0,0,0,0,0,0,0,0,0,0,0,0,0,0,0,0,0,0,0,0,0,0"/>
                  <o:lock v:ext="edit" aspectratio="t"/>
                </v:shape>
                <v:shape id="Freeform 636" o:spid="_x0000_s1197" style="position:absolute;left:2179;top:1782;width:39;height:71;visibility:visible;mso-wrap-style:square;v-text-anchor:top" coordsize="7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LcMIA&#10;AADcAAAADwAAAGRycy9kb3ducmV2LnhtbERPTYvCMBC9C/6HMMJeRFMFxe0aRcSFBU+rPexxSMam&#10;bDOpTaz1328EYW/zeJ+z3vauFh21ofKsYDbNQBBrbyouFRTnz8kKRIjIBmvPpOBBAbab4WCNufF3&#10;/qbuFEuRQjjkqMDG2ORSBm3JYZj6hjhxF986jAm2pTQt3lO4q+U8y5bSYcWpwWJDe0v693RzCg6P&#10;JhvfZtejrYu5ef8ptFl2Wqm3Ub/7ABGpj//il/vLpPmrBTy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0twwgAAANwAAAAPAAAAAAAAAAAAAAAAAJgCAABkcnMvZG93&#10;bnJldi54bWxQSwUGAAAAAAQABAD1AAAAhwMAAAAA&#10;" path="m52,r3,l55,3r,125l75,128r2,l78,132r,8l77,142r-2,1l15,143r-1,-1l14,140r,-8l14,128r1,l38,128,38,20,7,38r-2,l4,37,,32,,30,,28r2,l42,,52,xe" fillcolor="#969594" stroked="f">
                  <v:path arrowok="t" o:connecttype="custom" o:connectlocs="26,0;28,0;28,1;28,64;38,64;39,64;39,66;39,70;39,71;38,71;8,71;7,71;7,70;7,66;7,64;8,64;19,64;19,10;4,19;4,19;3,19;3,19;2,18;0,16;0,15;0,15;0,14;1,14;21,0;26,0" o:connectangles="0,0,0,0,0,0,0,0,0,0,0,0,0,0,0,0,0,0,0,0,0,0,0,0,0,0,0,0,0,0"/>
                  <o:lock v:ext="edit" aspectratio="t"/>
                </v:shape>
                <v:shape id="Freeform 637" o:spid="_x0000_s1198" style="position:absolute;left:2229;top:1840;width:19;height:26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IEsEA&#10;AADcAAAADwAAAGRycy9kb3ducmV2LnhtbERPzWoCMRC+F/oOYQrealYtsmyNogXBQy+1fYBpMrtZ&#10;mky2SdRtn74RhN7m4/ud1Wb0Tpwppj6wgtm0AkGsg+m5U/Dxvn+sQaSMbNAFJgU/lGCzvr9bYWPC&#10;hd/ofMydKCGcGlRgcx4aKZO25DFNw0BcuDZEj7nA2EkT8VLCvZPzqlpKjz2XBosDvVjSX8eTV/Br&#10;26id1v7ToavTot19vz7tlJo8jNtnEJnG/C++uQ+mzK+XcH2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JSBLBAAAA3AAAAA8AAAAAAAAAAAAAAAAAmAIAAGRycy9kb3du&#10;cmV2LnhtbFBLBQYAAAAABAAEAPUAAACGAwAAAAA=&#10;" path="m13,3l15,1,17,,35,r3,1l38,3,37,5,12,51r-2,2l8,53,3,51,2,50,,50,,48r2,l13,3xe" fillcolor="#969594" stroked="f">
                  <v:path arrowok="t" o:connecttype="custom" o:connectlocs="7,1;8,0;9,0;18,0;19,0;19,1;19,1;19,2;6,25;5,26;5,26;5,26;4,26;4,26;4,26;2,25;1,25;0,25;0,24;1,24;7,1" o:connectangles="0,0,0,0,0,0,0,0,0,0,0,0,0,0,0,0,0,0,0,0,0"/>
                  <o:lock v:ext="edit" aspectratio="t"/>
                </v:shape>
                <v:shape id="Freeform 638" o:spid="_x0000_s1199" style="position:absolute;left:2284;top:1776;width:38;height:78;visibility:visible;mso-wrap-style:square;v-text-anchor:top" coordsize="7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J4cMA&#10;AADcAAAADwAAAGRycy9kb3ducmV2LnhtbERPzWrCQBC+F3yHZYTe6qYeVKJrKIFWL9I2+gBDdswG&#10;s7NJdo2pT+8WCr3Nx/c7m2y0jRio97VjBa+zBARx6XTNlYLT8f1lBcIHZI2NY1LwQx6y7eRpg6l2&#10;N/6moQiViCHsU1RgQmhTKX1pyKKfuZY4cmfXWwwR9pXUPd5iuG3kPEkW0mLNscFgS7mh8lJcrYKP&#10;pckXl/Lr0BX+4O7d6XMXjmelnqfj2xpEoDH8i//cex3nr5bw+0y8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2J4cMAAADcAAAADwAAAAAAAAAAAAAAAACYAgAAZHJzL2Rv&#10;d25yZXYueG1sUEsFBgAAAAAEAAQA9QAAAIgDAAAAAA==&#10;" path="m72,69r-2,1l68,70,62,65,55,62,50,60r-5,l40,60r-7,2l30,65r-5,4l22,74r-2,8l18,90r,12l18,110r2,9l22,127r1,5l27,137r5,3l37,142r6,l48,142r5,-2l60,137r8,-5l70,130r2,2l75,140r,2l75,144r,1l72,147r-7,5l58,155r-8,2l42,157r-10,l23,154r-6,-4l10,144,5,135,2,127,,115,,104,,90,2,79,7,69r5,-9l18,54r7,-5l35,47,45,45r7,l58,47r7,3l72,54r3,3l77,59r,1l72,69xm65,r,l67,r1,2l72,5r,2l72,9r-2,l45,29r,1l43,30,42,29,17,9,15,7r2,l17,5,20,2,20,r2,l23,,43,14,65,xe" fillcolor="#969594" stroked="f">
                  <v:path arrowok="t" o:connecttype="custom" o:connectlocs="35,35;34,35;31,32;25,30;20,30;15,32;11,37;9,45;9,55;11,63;13,68;18,71;24,71;30,68;35,65;36,66;37,70;37,72;36,73;29,77;21,78;11,77;5,72;1,63;0,52;1,39;6,30;12,24;22,22;29,23;36,27;38,29;38,30;32,0;33,0;34,1;36,3;36,4;22,14;21,15;21,14;8,4;8,3;10,1;11,0;11,0;32,0" o:connectangles="0,0,0,0,0,0,0,0,0,0,0,0,0,0,0,0,0,0,0,0,0,0,0,0,0,0,0,0,0,0,0,0,0,0,0,0,0,0,0,0,0,0,0,0,0,0,0"/>
                  <o:lock v:ext="edit" aspectratio="t" verticies="t"/>
                </v:shape>
                <v:shape id="Freeform 639" o:spid="_x0000_s1200" style="position:absolute;left:2324;top:1775;width:32;height:78;visibility:visible;mso-wrap-style:square;v-text-anchor:top" coordsize="6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rI8QA&#10;AADcAAAADwAAAGRycy9kb3ducmV2LnhtbESPS2/CMBCE75X6H6ytxK04PIogYFCLVKlXHu15FS9x&#10;IF5HsUnSf989IPW2q5md+XazG3ytOmpjFdjAZJyBIi6Crbg0cD59vi5BxYRssQ5MBn4pwm77/LTB&#10;3IaeD9QdU6kkhGOOBlxKTa51LBx5jOPQEIt2Ca3HJGtbattiL+G+1tMsW2iPFUuDw4b2jorb8e4N&#10;7Du7Wh3c989cz/pZdZt+XMu3wZjRy/C+BpVoSP/mx/WXFfyl0MozMoH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KyPEAAAA3AAAAA8AAAAAAAAAAAAAAAAAmAIAAGRycy9k&#10;b3ducmV2LnhtbFBLBQYAAAAABAAEAPUAAACJAwAAAAA=&#10;" path="m3,63l,63,,61,,51,,50r3,l35,50r2,l37,51r,102l37,155r-2,1l23,156r-1,-1l20,153r,-90l3,63xm52,r1,l55,r2,1l63,10r,1l65,13r-2,l62,15,27,33r-2,2l23,35r,-2l22,33,20,30,18,28r,-2l20,25,52,xe" fillcolor="#969594" stroked="f">
                  <v:path arrowok="t" o:connecttype="custom" o:connectlocs="1,32;0,32;0,31;0,26;0,25;1,25;17,25;18,25;18,26;18,77;18,78;17,78;11,78;11,78;10,77;10,32;1,32;26,0;26,0;27,0;27,0;28,1;31,5;31,6;32,7;31,7;31,8;13,17;12,18;11,18;11,17;11,17;10,15;9,14;9,13;9,13;10,13;26,0" o:connectangles="0,0,0,0,0,0,0,0,0,0,0,0,0,0,0,0,0,0,0,0,0,0,0,0,0,0,0,0,0,0,0,0,0,0,0,0,0,0"/>
                  <o:lock v:ext="edit" aspectratio="t" verticies="t"/>
                </v:shape>
                <v:shape id="Freeform 640" o:spid="_x0000_s1201" style="position:absolute;left:2356;top:1798;width:35;height:56;visibility:visible;mso-wrap-style:square;v-text-anchor:top" coordsize="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Uw8IA&#10;AADcAAAADwAAAGRycy9kb3ducmV2LnhtbERPS2vCQBC+C/0PyxR6040WSoyuUoSAGIj46KG3ITsm&#10;odnZkF1j/PduQfA2H99zluvBNKKnztWWFUwnEQjiwuqaSwXnUzqOQTiPrLGxTAru5GC9ehstMdH2&#10;xgfqj74UIYRdggoq79tESldUZNBNbEscuIvtDPoAu1LqDm8h3DRyFkVf0mDNoaHCljYVFX/Hq1Gw&#10;kek8pyjLmvMv/3ym+xR3+VSpj/fhewHC0+Bf4qd7q8P8eA7/z4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5TDwgAAANwAAAAPAAAAAAAAAAAAAAAAAJgCAABkcnMvZG93&#10;bnJldi54bWxQSwUGAAAAAAQABAD1AAAAhwMAAAAA&#10;" path="m5,92r,-2l7,90r2,l22,97r13,2l42,97r7,-3l52,89r2,-7l52,77,50,74,45,69,39,65,22,59,14,52,9,47,7,42,4,37r,-7l4,25,7,19,9,14,14,9,19,5,24,2,30,r7,l47,r8,4l64,7r1,2l65,10r-3,9l60,20r-1,l47,15,37,14r-7,1l25,19r-3,5l20,29r2,6l25,40r5,4l47,52r12,7l65,65r4,7l70,82r-1,7l67,94r-3,6l60,104r-5,3l49,110r-7,2l35,112r-8,l17,110,9,107,2,104r-2,l,102,5,92xe" fillcolor="#969594" stroked="f">
                  <v:path arrowok="t" o:connecttype="custom" o:connectlocs="3,45;4,45;11,49;21,49;26,45;26,39;23,35;11,30;5,24;2,19;2,13;5,7;10,3;15,0;24,0;32,4;33,5;31,10;30,10;30,10;19,7;13,10;10,15;13,20;24,26;33,33;35,41;34,47;30,52;25,55;18,56;9,55;1,52;0,51;0,51" o:connectangles="0,0,0,0,0,0,0,0,0,0,0,0,0,0,0,0,0,0,0,0,0,0,0,0,0,0,0,0,0,0,0,0,0,0,0"/>
                  <o:lock v:ext="edit" aspectratio="t"/>
                </v:shape>
                <v:shape id="Freeform 641" o:spid="_x0000_s1202" style="position:absolute;left:2404;top:1772;width:22;height:82;visibility:visible;mso-wrap-style:square;v-text-anchor:top" coordsize="4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F08UA&#10;AADcAAAADwAAAGRycy9kb3ducmV2LnhtbESPwW7CQAxE75X4h5UrcUFlA6ioBBaEKkGr3hL4AJM1&#10;SUrWG2W3kPL19aESN1sznnlebXrXqCt1ofZsYDJOQBEX3tZcGjgedi9voEJEtth4JgO/FGCzHjyt&#10;MLX+xhld81gqCeGQooEqxjbVOhQVOQxj3xKLdvadwyhrV2rb4U3CXaOnSTLXDmuWhgpbeq+ouOQ/&#10;zsA8H71+nfaXxba0Z/q+jz50ls2MGT732yWoSH18mP+vP63gLwRf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wXTxQAAANwAAAAPAAAAAAAAAAAAAAAAAJgCAABkcnMv&#10;ZG93bnJldi54bWxQSwUGAAAAAAQABAD1AAAAigMAAAAA&#10;" path="m16,120r,13l16,141r2,4l20,146r3,2l26,150r4,-2l36,146r2,l40,148r1,8l43,156r,2l36,161r-13,2l15,161,8,158,3,155,2,148,,140,,120,,6,,5,2,3,13,r2,l16,1r,2l16,120xe" fillcolor="#969594" stroked="f">
                  <v:path arrowok="t" o:connecttype="custom" o:connectlocs="8,60;8,67;8,71;9,73;10,73;12,74;13,75;15,74;18,73;18,73;19,73;19,73;20,74;21,78;22,78;22,79;18,81;12,82;8,81;4,79;2,78;1,74;0,70;0,60;0,3;0,3;1,2;7,0;8,0;8,0;8,1;8,2;8,60" o:connectangles="0,0,0,0,0,0,0,0,0,0,0,0,0,0,0,0,0,0,0,0,0,0,0,0,0,0,0,0,0,0,0,0,0"/>
                  <o:lock v:ext="edit" aspectratio="t"/>
                </v:shape>
                <v:shape id="Freeform 642" o:spid="_x0000_s1203" style="position:absolute;left:2429;top:1798;width:44;height:56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F8MA&#10;AADcAAAADwAAAGRycy9kb3ducmV2LnhtbESPT4vCMBDF7wt+hzCCtzWtB1mrUaqiyN7Wf+ehGZtq&#10;MylN1PrtzcLC3mZ4b97vzWzR2Vo8qPWVYwXpMAFBXDhdcangeNh8foHwAVlj7ZgUvMjDYt77mGGm&#10;3ZN/6LEPpYgh7DNUYEJoMil9YciiH7qGOGoX11oMcW1LqVt8xnBby1GSjKXFiiPBYEMrQ8Vtf7eR&#10;e3pt0/xa8ZnH6fr7nncT0yyVGvS7fAoiUBf+zX/XOx3rT1L4fSZO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sZF8MAAADcAAAADwAAAAAAAAAAAAAAAACYAgAAZHJzL2Rv&#10;d25yZXYueG1sUEsFBgAAAAAEAAQA9QAAAIgDAAAAAA==&#10;" path="m88,57r,12l86,80,81,90r-5,7l70,104r-7,5l53,112r-10,l33,112r-8,-3l18,104,11,99,6,90,3,80,1,69,,57,1,44,3,34,8,24r5,-9l18,9,26,4,35,,45,,55,r8,4l71,9r7,6l83,24r3,8l88,44r,13xm18,55r2,10l20,74r3,8l25,89r5,5l33,97r5,2l45,99r6,l56,97r4,-3l63,89r3,-5l70,75r,-10l71,55,70,47r,-10l66,30,65,25,60,20,56,17,51,15,45,14r-7,1l33,17r-5,3l25,25r-4,5l20,37r-2,8l18,55xe" fillcolor="#969594" stroked="f">
                  <v:path arrowok="t" o:connecttype="custom" o:connectlocs="44,35;41,45;35,52;27,56;17,56;9,52;3,45;1,35;1,22;4,12;9,5;18,0;28,0;36,5;42,12;44,22;9,28;10,37;13,45;17,49;23,50;28,49;32,45;35,38;36,28;35,19;33,13;28,9;23,7;17,9;13,13;10,19;9,28" o:connectangles="0,0,0,0,0,0,0,0,0,0,0,0,0,0,0,0,0,0,0,0,0,0,0,0,0,0,0,0,0,0,0,0,0"/>
                  <o:lock v:ext="edit" aspectratio="t" verticies="t"/>
                </v:shape>
                <v:shape id="Freeform 643" o:spid="_x0000_s1204" style="position:absolute;left:2510;top:1775;width:42;height:79;visibility:visible;mso-wrap-style:square;v-text-anchor:top" coordsize="8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JqMMA&#10;AADcAAAADwAAAGRycy9kb3ducmV2LnhtbERP32vCMBB+F/Y/hBv4IprqwGk1yhgqMkFYFXw9mrMp&#10;ay5dE7X7781A8O0+vp83X7a2EldqfOlYwXCQgCDOnS65UHA8rPsTED4ga6wck4I/8rBcvHTmmGp3&#10;42+6ZqEQMYR9igpMCHUqpc8NWfQDVxNH7uwaiyHCppC6wVsMt5UcJclYWiw5Nhis6dNQ/pNdrILf&#10;am9PmH0V5iQ3h33v7X242uyU6r62HzMQgdrwFD/cWx3nT0fw/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OJqMMAAADcAAAADwAAAAAAAAAAAAAAAACYAgAAZHJzL2Rv&#10;d25yZXYueG1sUEsFBgAAAAAEAAQA9QAAAIgDAAAAAA==&#10;" path="m62,53r,-2l64,50,75,46r2,l79,46r,2l79,126r,7l79,140r1,5l84,150r1,l84,151r-10,7l72,158r-3,-3l64,145r-9,6l47,156r-7,2l32,158r-8,l19,156r-5,-1l9,151,5,146,2,141r,-5l,130,,53,2,51,4,50,15,46r2,l17,48r,70l19,130r1,8l24,141r1,2l29,143r5,l40,143r7,-2l55,138r7,-5l62,53xm64,r1,l67,r2,1l75,10r,1l75,13r-1,2l37,33r-2,2l34,33,30,30r,-2l30,26r2,-1l64,xe" fillcolor="#969594" stroked="f">
                  <v:path arrowok="t" o:connecttype="custom" o:connectlocs="31,26;37,23;38,23;39,24;39,67;40,73;42,75;42,76;37,79;36,79;32,73;23,78;16,79;9,78;4,76;1,71;0,65;1,26;7,23;7,23;8,24;9,65;12,71;14,72;20,72;27,69;31,27;32,0;33,0;37,5;37,7;37,8;17,18;17,17;15,15;15,13;16,13" o:connectangles="0,0,0,0,0,0,0,0,0,0,0,0,0,0,0,0,0,0,0,0,0,0,0,0,0,0,0,0,0,0,0,0,0,0,0,0,0"/>
                  <o:lock v:ext="edit" aspectratio="t" verticies="t"/>
                </v:shape>
                <v:shape id="Freeform 644" o:spid="_x0000_s1205" style="position:absolute;left:2563;top:1776;width:38;height:78;visibility:visible;mso-wrap-style:square;v-text-anchor:top" coordsize="7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ZP8MA&#10;AADcAAAADwAAAGRycy9kb3ducmV2LnhtbERPzWrCQBC+F3yHZQq91U0tWI1ZRQRtL1JNfIAhO8kG&#10;s7Mxu2rap+8WCr3Nx/c72WqwrbhR7xvHCl7GCQji0umGawWnYvs8A+EDssbWMSn4Ig+r5eghw1S7&#10;Ox/plodaxBD2KSowIXSplL40ZNGPXUccucr1FkOEfS11j/cYbls5SZKptNhwbDDY0cZQec6vVsHu&#10;zWym5/Kwv+R+774vp8/3UFRKPT0O6wWIQEP4F/+5P3ScP3+F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8ZP8MAAADcAAAADwAAAAAAAAAAAAAAAACYAgAAZHJzL2Rv&#10;d25yZXYueG1sUEsFBgAAAAAEAAQA9QAAAIgDAAAAAA==&#10;" path="m72,69r-2,1l68,70,62,65,57,62,50,60r-5,l40,60r-5,2l30,65r-3,4l23,74r-3,8l18,90r,12l18,110r2,9l22,127r3,5l28,137r4,3l37,142r6,l48,142r7,-2l62,137r8,-5l70,130r2,2l75,140r2,2l77,144r-2,1l73,147r-6,5l58,155r-8,2l42,157r-10,l23,154r-6,-4l12,144,7,135,3,127,,115,,104,,90,3,79,7,69r5,-9l18,54r9,-5l35,47,45,45r7,l58,47r7,3l72,54r3,3l77,59r,1l72,69xm65,r2,l68,r,2l72,5r,2l73,7,72,9,47,29r-2,1l43,30,42,29,18,9r-1,l17,7r,-2l20,2,22,r1,l45,14,65,xe" fillcolor="#969594" stroked="f">
                  <v:path arrowok="t" o:connecttype="custom" o:connectlocs="35,35;34,35;31,32;25,30;20,30;15,32;11,37;9,45;9,55;11,63;14,68;18,71;24,71;31,68;35,65;36,66;37,70;38,72;36,73;29,77;21,78;11,77;6,72;1,63;0,52;1,39;6,30;13,24;22,22;29,23;36,27;38,29;38,30;32,0;33,0;34,1;36,3;36,4;23,14;22,15;21,14;8,4;8,3;10,1;11,0;11,0;32,0" o:connectangles="0,0,0,0,0,0,0,0,0,0,0,0,0,0,0,0,0,0,0,0,0,0,0,0,0,0,0,0,0,0,0,0,0,0,0,0,0,0,0,0,0,0,0,0,0,0,0"/>
                  <o:lock v:ext="edit" aspectratio="t" verticies="t"/>
                </v:shape>
                <v:shape id="Freeform 645" o:spid="_x0000_s1206" style="position:absolute;left:2603;top:1782;width:37;height:72;visibility:visible;mso-wrap-style:square;v-text-anchor:top" coordsize="7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ncsIA&#10;AADcAAAADwAAAGRycy9kb3ducmV2LnhtbERPS0sDMRC+C/0PYQrebLZF1G6blqJ06UmwiudhM/vQ&#10;zWSbjN3VX28Eobf5+J6z3o6uU2cKsfVsYD7LQBGX3rZcG3h73d88gIqCbLHzTAa+KcJ2M7laY279&#10;wC90PkqtUgjHHA00In2udSwbchhnvidOXOWDQ0kw1NoGHFK46/Qiy+60w5ZTQ4M9PTZUfh6/nIGn&#10;Z/k4/VRyT/uqeA+HoSiq08KY6+m4W4ESGuUi/ncfbJq/vIW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edywgAAANwAAAAPAAAAAAAAAAAAAAAAAJgCAABkcnMvZG93&#10;bnJldi54bWxQSwUGAAAAAAQABAD1AAAAhwMAAAAA&#10;" path="m18,7l20,3r2,l33,r2,l35,2r,35l68,37r2,l71,38r-1,l68,48r-2,2l65,50r-30,l35,113r1,9l38,127r3,3l48,130r8,l68,125r2,l71,125r,2l75,135r,2l71,138r-6,4l55,143r-9,2l38,143r-7,-1l27,138r-5,-5l20,125,18,113r,-63l3,50r-1,l,48,,38,2,37r1,l18,37,18,7xe" fillcolor="#969594" stroked="f">
                  <v:path arrowok="t" o:connecttype="custom" o:connectlocs="9,3;10,1;11,1;16,0;16,0;17,0;17,0;17,1;17,18;34,18;35,18;35,19;35,19;35,19;34,24;33,25;32,25;17,25;17,56;18,61;19,63;20,65;24,65;28,65;34,62;35,62;35,62;35,62;35,63;37,67;37,67;37,68;35,69;32,71;27,71;23,72;19,71;15,71;13,69;11,66;10,62;9,56;9,25;1,25;1,25;0,24;0,19;1,18;1,18;9,18;9,3" o:connectangles="0,0,0,0,0,0,0,0,0,0,0,0,0,0,0,0,0,0,0,0,0,0,0,0,0,0,0,0,0,0,0,0,0,0,0,0,0,0,0,0,0,0,0,0,0,0,0,0,0,0,0"/>
                  <o:lock v:ext="edit" aspectratio="t"/>
                </v:shape>
                <v:shape id="Freeform 646" o:spid="_x0000_s1207" style="position:absolute;left:2647;top:1798;width:43;height:56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FssQA&#10;AADcAAAADwAAAGRycy9kb3ducmV2LnhtbERP204CMRB9J/EfmjHxhUAXg6grhXDRxEQeZPUDJttx&#10;u2E7XdrCrn9vTUh4m5Nznfmyt404kw+1YwWTcQaCuHS65krB99fb6AlEiMgaG8ek4JcCLBc3gznm&#10;2nW8p3MRK5FCOOSowMTY5lKG0pDFMHYtceJ+nLcYE/SV1B67FG4beZ9lM2mx5tRgsKWNofJQnKyC&#10;j52sita/DqeP296ejtPVujOfSt3d9qsXEJH6eBVf3O86zX9+gP9n0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RbLEAAAA3AAAAA8AAAAAAAAAAAAAAAAAmAIAAGRycy9k&#10;b3ducmV2LnhtbFBLBQYAAAAABAAEAPUAAACJAwAAAAA=&#10;" path="m62,7r,-2l63,4,75,r2,l78,r,2l78,80r,7l78,94r2,5l83,104r2,l85,105r-2,l73,112r-1,l68,109,65,99r-10,6l47,110r-7,2l32,112r-9,l18,110r-5,-1l8,105,5,100,3,95,2,90,,84,,7,2,5,3,4,15,r2,l17,2r,70l18,84r2,8l23,95r2,2l30,97r3,l40,97r7,-2l55,92r7,-5l62,7xe" fillcolor="#969594" stroked="f">
                  <v:path arrowok="t" o:connecttype="custom" o:connectlocs="31,4;31,3;32,2;38,0;39,0;39,0;39,0;39,1;39,40;39,44;39,47;40,50;42,52;43,52;43,52;43,53;42,53;37,56;37,56;36,56;34,55;33,50;28,53;24,55;20,56;16,56;12,56;9,55;7,55;4,53;3,50;2,48;1,45;0,42;0,4;1,3;2,2;8,0;8,0;9,0;9,0;9,1;9,36;9,42;10,46;12,48;13,49;15,49;17,49;20,49;24,48;28,46;31,44;31,4" o:connectangles="0,0,0,0,0,0,0,0,0,0,0,0,0,0,0,0,0,0,0,0,0,0,0,0,0,0,0,0,0,0,0,0,0,0,0,0,0,0,0,0,0,0,0,0,0,0,0,0,0,0,0,0,0,0"/>
                  <o:lock v:ext="edit" aspectratio="t"/>
                </v:shape>
                <v:shape id="Freeform 647" o:spid="_x0000_s1208" style="position:absolute;left:2704;top:1801;width:15;height:53;visibility:visible;mso-wrap-style:square;v-text-anchor:top" coordsize="3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DacUA&#10;AADcAAAADwAAAGRycy9kb3ducmV2LnhtbERPS2sCMRC+C/0PYQq91exW6mNrlCJWRBTxcfA43Uw3&#10;SzeTdZPq9t83BcHbfHzPGU9bW4kLNb50rCDtJiCIc6dLLhQcDx/PQxA+IGusHJOCX/IwnTx0xphp&#10;d+UdXfahEDGEfYYKTAh1JqXPDVn0XVcTR+7LNRZDhE0hdYPXGG4r+ZIkfWmx5NhgsKaZofx7/2MV&#10;fG4Xg/J03szXi55ZVavlJk1fR0o9PbbvbyACteEuvrmXOs4f9eH/mXiB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kNpxQAAANwAAAAPAAAAAAAAAAAAAAAAAJgCAABkcnMv&#10;ZG93bnJldi54bWxQSwUGAAAAAAQABAD1AAAAigMAAAAA&#10;" path="m30,15r,7l27,27r-5,3l15,30r-6,l4,27,,22,,15,,9,4,4,9,r6,l22,r5,4l30,9r,6xm30,92r,7l27,104r-5,3l15,107r-6,l4,104,,99,,92,,85,4,80,9,77r6,l22,77r5,5l30,87r,5xe" fillcolor="#969594" stroked="f">
                  <v:path arrowok="t" o:connecttype="custom" o:connectlocs="15,7;15,11;14,13;11,15;8,15;5,15;2,13;0,11;0,7;0,4;2,2;5,0;8,0;11,0;14,2;15,4;15,7;15,46;15,49;14,52;11,53;8,53;5,53;2,52;0,49;0,46;0,42;2,40;5,38;8,38;11,38;14,41;15,43;15,46" o:connectangles="0,0,0,0,0,0,0,0,0,0,0,0,0,0,0,0,0,0,0,0,0,0,0,0,0,0,0,0,0,0,0,0,0,0"/>
                  <o:lock v:ext="edit" aspectratio="t" verticies="t"/>
                </v:shape>
                <v:shape id="Freeform 648" o:spid="_x0000_s1209" style="position:absolute;left:2756;top:1757;width:43;height:97;visibility:visible;mso-wrap-style:square;v-text-anchor:top" coordsize="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/f8cA&#10;AADcAAAADwAAAGRycy9kb3ducmV2LnhtbESPzWvCQBDF70L/h2UKvelGD7aJrmILQtpDoX4g3obs&#10;mESzsyG75uO/7wqF3mZ47/3mzXLdm0q01LjSsoLpJAJBnFldcq7gsN+O30A4j6yxskwKBnKwXj2N&#10;lpho2/EPtTufiwBhl6CCwvs6kdJlBRl0E1sTB+1iG4M+rE0udYNdgJtKzqJoLg2WHC4UWNNHQdlt&#10;dzcPyiY9u/08/oyPp+Hren//PsS9Ui/P/WYBwlPv/81/6VSH+vErPJ4JE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k/3/HAAAA3AAAAA8AAAAAAAAAAAAAAAAAmAIAAGRy&#10;cy9kb3ducmV2LnhtbFBLBQYAAAAABAAEAPUAAACMAwAAAAA=&#10;" path="m79,65r-2,l75,65,69,60,64,57,59,55,54,53,49,52r-7,1l35,57r-5,3l27,67r-3,8l22,85,20,98r,15l20,128r2,15l24,153r3,10l32,172r5,5l44,180r6,2l57,180r5,-2l69,175r6,-5l77,168r2,l80,170r5,7l87,178r-2,4l80,185r-6,5l67,193r-8,2l50,195r-11,l29,190r-9,-7l14,175,7,163,4,150,,133,,115,,97,4,82,7,68,12,57r7,-9l29,43,39,38,49,37r8,1l65,40r9,5l82,50r2,2l85,55r,2l79,65xm70,r2,l74,r1,2l79,5r,2l79,8r-2,l54,25r-4,2l49,27r-2,l45,25,20,8,19,7,20,5,24,2,24,r1,l27,,49,12,70,xe" fillcolor="#969594" stroked="f">
                  <v:path arrowok="t" o:connecttype="custom" o:connectlocs="38,32;37,32;32,28;27,26;21,26;15,30;12,37;10,49;10,64;12,76;16,86;22,90;28,90;34,87;38,84;39,84;42,88;43,89;40,92;33,96;25,97;14,95;7,87;2,75;0,57;2,41;6,28;14,21;24,18;32,20;41,25;42,27;42,28;35,0;37,0;37,1;39,2;39,4;27,12;24,13;22,12;10,4;10,2;12,1;12,0;13,0;35,0" o:connectangles="0,0,0,0,0,0,0,0,0,0,0,0,0,0,0,0,0,0,0,0,0,0,0,0,0,0,0,0,0,0,0,0,0,0,0,0,0,0,0,0,0,0,0,0,0,0,0"/>
                  <o:lock v:ext="edit" aspectratio="t" verticies="t"/>
                </v:shape>
                <v:shape id="Freeform 649" o:spid="_x0000_s1210" style="position:absolute;left:2806;top:1775;width:44;height:79;visibility:visible;mso-wrap-style:square;v-text-anchor:top" coordsize="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y8sQA&#10;AADcAAAADwAAAGRycy9kb3ducmV2LnhtbESPQWvCQBCF7wX/wzIFb3XTQMVGVxFBEUGk1kKPw+6Y&#10;BLOzIbvV+O+dg9DbDO/Ne9/MFr1v1JW6WAc28D7KQBHb4GouDZy+128TUDEhO2wCk4E7RVjMBy8z&#10;LFy48Rddj6lUEsKxQANVSm2hdbQVeYyj0BKLdg6dxyRrV2rX4U3CfaPzLBtrjzVLQ4UtrSqyl+Of&#10;N6Bjbn8Pm0ve+93+Z1Lb7GO5PRkzfO2XU1CJ+vRvfl5vneB/Cq08IxP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svLEAAAA3AAAAA8AAAAAAAAAAAAAAAAAmAIAAGRycy9k&#10;b3ducmV2LnhtbFBLBQYAAAAABAAEAPUAAACJAwAAAAA=&#10;" path="m5,133r,l5,131r2,l7,133r10,3l25,140r9,3l42,143r5,l53,141r4,-1l62,136r3,-3l67,128r1,-5l68,118r,-5l67,108r-2,-3l63,101,55,93,42,85,22,73,14,65,10,60,7,55,5,48r,-7l5,31,7,25r5,-7l17,11,24,6,30,3,39,1,48,,60,1,72,5,82,8r3,5l85,15,80,25r-2,1l78,25r-1,l68,21,60,18,53,16r-5,l42,16r-5,2l34,20r-4,1l27,25r-2,5l24,33r,5l24,43r1,5l29,53r3,3l39,61,58,73r9,5l73,83r4,3l80,91r3,5l87,103r,7l88,115r-1,10l85,133r-5,8l75,146r-7,5l60,156r-8,2l42,158r-13,l15,155,4,150,,145r,-2l5,133xe" fillcolor="#969594" stroked="f">
                  <v:path arrowok="t" o:connecttype="custom" o:connectlocs="3,67;4,66;9,68;17,72;24,72;29,70;33,67;34,62;34,57;33,53;28,47;11,37;5,30;3,24;3,16;6,9;12,3;20,1;30,1;41,4;43,7;40,13;39,13;39,13;30,9;24,8;19,9;15,11;13,15;12,19;13,24;16,28;29,37;37,42;40,46;44,52;44,58;43,67;38,73;30,78;21,79;8,78;0,73;0,72" o:connectangles="0,0,0,0,0,0,0,0,0,0,0,0,0,0,0,0,0,0,0,0,0,0,0,0,0,0,0,0,0,0,0,0,0,0,0,0,0,0,0,0,0,0,0,0"/>
                  <o:lock v:ext="edit" aspectratio="t"/>
                </v:shape>
                <v:shape id="Freeform 650" o:spid="_x0000_s1211" style="position:absolute;left:2884;top:1780;width:42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BnMMA&#10;AADcAAAADwAAAGRycy9kb3ducmV2LnhtbERPO2/CMBDeK/U/WIfUrTjp0IaAiVDU1xpggO2IjyQQ&#10;n9PYhdBfXyMhsd2n73mzbDCtOFHvGssK4nEEgri0uuFKwXr18ZyAcB5ZY2uZFFzIQTZ/fJhhqu2Z&#10;CzotfSVCCLsUFdTed6mUrqzJoBvbjjhwe9sb9AH2ldQ9nkO4aeVLFL1Kgw2Hhho7ymsqj8tfoyD6&#10;XG2L7dcfm/fkkBTxJt+9/eRKPY2GxRSEp8HfxTf3tw7zJxO4PhM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IBnMMAAADcAAAADwAAAAAAAAAAAAAAAACYAgAAZHJzL2Rv&#10;d25yZXYueG1sUEsFBgAAAAAEAAQA9QAAAIgDAAAAAA==&#10;" path="m8,133r2,-2l12,131r6,2l25,133r8,l42,131r5,-5l53,121r4,-6l62,106,63,96,67,83r-7,8l53,96r-6,4l38,101r-8,-1l22,96,17,93,10,86,7,80,3,71,,61,,51,2,41,3,31,7,21r5,-6l18,8,25,3,33,1,43,,53,1r9,4l68,8r5,7l78,25r4,10l83,46r2,15l83,80,80,98r-5,15l70,125r-8,10l52,143r-10,5l28,148r-8,l13,148,8,146,7,143r,-2l8,133xm18,50r,8l20,65r2,6l25,76r3,4l32,83r5,2l42,86r5,-1l52,83r5,-3l60,76r3,-5l65,66r2,-8l67,50r,-7l65,36,63,30,60,25,57,21,53,18,48,16r-5,l38,16r-5,2l28,21r-3,4l22,30r-2,6l18,43r,7xe" fillcolor="#969594" stroked="f">
                  <v:path arrowok="t" o:connecttype="custom" o:connectlocs="5,66;6,66;9,67;16,67;23,63;28,58;31,48;30,46;23,50;15,50;8,47;3,40;0,31;1,21;3,11;9,4;16,1;26,1;34,4;39,13;41,23;41,40;37,57;31,68;21,74;10,74;4,73;3,71;9,25;10,33;12,38;16,42;21,43;26,42;30,38;32,33;33,25;32,18;30,13;26,9;21,8;16,9;12,13;10,18;9,25" o:connectangles="0,0,0,0,0,0,0,0,0,0,0,0,0,0,0,0,0,0,0,0,0,0,0,0,0,0,0,0,0,0,0,0,0,0,0,0,0,0,0,0,0,0,0,0,0"/>
                  <o:lock v:ext="edit" aspectratio="t" verticies="t"/>
                </v:shape>
                <v:shape id="Freeform 651" o:spid="_x0000_s1212" style="position:absolute;left:2941;top:1780;width:40;height:73;visibility:visible;mso-wrap-style:square;v-text-anchor:top" coordsize="8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8WcUA&#10;AADcAAAADwAAAGRycy9kb3ducmV2LnhtbESPQWvCQBSE74X+h+UVeqsbQy0luoq0tuihB9MieHvs&#10;PpNg9m3IPjX9911B6HGYmW+Y2WLwrTpTH5vABsajDBSxDa7hysDP98fTK6goyA7bwGTglyIs5vd3&#10;MyxcuPCWzqVUKkE4FmigFukKraOtyWMchY44eYfQe5Qk+0q7Hi8J7ludZ9mL9thwWqixo7ea7LE8&#10;eQP7r1WeT9ab3eb5czyRSuz7trTGPD4MyykooUH+w7f22hlIRLie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DxZxQAAANwAAAAPAAAAAAAAAAAAAAAAAJgCAABkcnMv&#10;ZG93bnJldi54bWxQSwUGAAAAAAQABAD1AAAAigMAAAAA&#10;" path="m77,130r1,l80,133r,10l78,145r-1,1l2,146,,145r,-2l,131,2,121,5,111r3,-8l13,95r7,-9l28,80r9,-9l50,63r7,-7l60,48r2,-8l62,35,60,30,58,26,55,21,53,20,48,18,45,16r-5,l32,16r-7,5l20,28,15,38r-2,2l12,40,2,36,,36,,35,2,26,8,16r7,-6l22,5,32,1,42,r8,1l57,3r6,3l68,11r5,5l77,23r1,8l80,40r,6l78,51r-1,5l73,61,65,71,53,81,38,93,28,103r-3,7l22,116r-2,7l18,130r59,xe" fillcolor="#969594" stroked="f">
                  <v:path arrowok="t" o:connecttype="custom" o:connectlocs="39,65;40,72;39,73;0,73;0,66;3,56;7,48;14,40;25,32;30,24;31,18;29,13;27,10;23,8;16,8;10,14;7,20;6,20;1,18;0,18;4,8;11,3;21,0;29,2;34,6;39,12;40,20;39,26;37,31;27,41;14,52;11,58;9,65" o:connectangles="0,0,0,0,0,0,0,0,0,0,0,0,0,0,0,0,0,0,0,0,0,0,0,0,0,0,0,0,0,0,0,0,0"/>
                  <o:lock v:ext="edit" aspectratio="t"/>
                </v:shape>
                <v:shape id="Freeform 652" o:spid="_x0000_s1213" style="position:absolute;left:2993;top:1782;width:40;height:72;visibility:visible;mso-wrap-style:square;v-text-anchor:top" coordsize="8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/PMYA&#10;AADcAAAADwAAAGRycy9kb3ducmV2LnhtbESPQWvCQBSE70L/w/IKvUjdmIM00VVK24iHEDH1Bzyy&#10;r0kw+zbNbk38991CweMwM98wm91kOnGlwbWWFSwXEQjiyuqWawXnz+z5BYTzyBo7y6TgRg5224fZ&#10;BlNtRz7RtfS1CBB2KSpovO9TKV3VkEG3sD1x8L7sYNAHOdRSDzgGuOlkHEUrabDlsNBgT28NVZfy&#10;xyjIirr8+H53x+Q07y7FPsvbOMmVenqcXtcgPE3+Hv5vH7SCOFrC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S/PMYAAADcAAAADwAAAAAAAAAAAAAAAACYAgAAZHJz&#10;L2Rvd25yZXYueG1sUEsFBgAAAAAEAAQA9QAAAIsDAAAAAA==&#10;" path="m30,142r-1,3l27,145,14,143r-2,-1l12,140r,-2l60,17,4,17,,15,,13,,3,,,4,,79,r1,l82,3r,5l30,142xe" fillcolor="#969594" stroked="f">
                  <v:path arrowok="t" o:connecttype="custom" o:connectlocs="15,71;14,72;13,72;13,72;13,72;7,71;6,71;6,71;6,70;6,69;29,8;2,8;0,7;0,6;0,1;0,0;2,0;39,0;39,0;40,1;40,4;15,71" o:connectangles="0,0,0,0,0,0,0,0,0,0,0,0,0,0,0,0,0,0,0,0,0,0"/>
                  <o:lock v:ext="edit" aspectratio="t"/>
                </v:shape>
                <v:shape id="Freeform 653" o:spid="_x0000_s1214" style="position:absolute;left:3047;top:1780;width:42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nFsUA&#10;AADcAAAADwAAAGRycy9kb3ducmV2LnhtbESPzW7CMBCE70h9B2sr9QY2ObRRwKAqoj/XQA/ltsRL&#10;EhqvQ+xC2qfHSEgcRzPzjWa+HGwrTtT7xrGG6USBIC6dabjS8LV5G6cgfEA22DomDX/kYbl4GM0x&#10;M+7MBZ3WoRIRwj5DDXUIXSalL2uy6CeuI47e3vUWQ5R9JU2P5wi3rUyUepYWG44LNXaU11T+rH+t&#10;BvW+2Rbbj3+2q/SQFtPvfPdyzLV+ehxeZyACDeEevrU/jYZEJXA9E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WcWxQAAANwAAAAPAAAAAAAAAAAAAAAAAJgCAABkcnMv&#10;ZG93bnJldi54bWxQSwUGAAAAAAQABAD1AAAAigMAAAAA&#10;" path="m10,133r,-2l12,131r2,l19,133r8,l35,133r7,-2l49,126r5,-5l59,115r3,-9l65,96,67,83r-5,8l55,96r-8,4l39,101r-9,-1l24,96,17,93,12,86,7,80,4,71,2,61,,51,2,41,4,31,9,21r5,-6l19,8,27,3,35,1,44,,54,1r8,4l69,8r6,7l80,25r2,10l85,46r,15l84,80,82,98r-5,15l70,125r-8,10l52,143r-10,5l30,148r-10,l14,148r-4,-2l9,143r,-2l10,133xm19,50r,8l20,65r2,6l25,76r4,4l32,83r5,2l42,86r7,-1l54,83r3,-3l60,76r4,-5l65,66r2,-8l67,50r,-7l65,36,64,30,62,25,59,21,54,18,49,16r-5,l39,16r-5,2l29,21r-4,4l24,30r-4,6l19,43r,7xe" fillcolor="#969594" stroked="f">
                  <v:path arrowok="t" o:connecttype="custom" o:connectlocs="5,66;6,66;9,67;17,67;24,63;29,58;32,48;31,46;23,50;15,50;8,47;3,40;1,31;1,21;4,11;9,4;17,1;27,1;34,4;40,13;42,23;42,40;38,57;31,68;21,74;10,74;5,73;4,71;9,25;10,33;12,38;16,42;21,43;27,42;30,38;32,33;33,25;32,18;31,13;27,9;22,8;17,9;12,13;10,18;9,25" o:connectangles="0,0,0,0,0,0,0,0,0,0,0,0,0,0,0,0,0,0,0,0,0,0,0,0,0,0,0,0,0,0,0,0,0,0,0,0,0,0,0,0,0,0,0,0,0"/>
                  <o:lock v:ext="edit" aspectratio="t" verticies="t"/>
                </v:shape>
                <v:shape id="Freeform 654" o:spid="_x0000_s1215" style="position:absolute;left:3104;top:1780;width:40;height:73;visibility:visible;mso-wrap-style:square;v-text-anchor:top" coordsize="8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iLsYA&#10;AADcAAAADwAAAGRycy9kb3ducmV2LnhtbESPQUvDQBSE74L/YXmCt3bTtBWJ3RbRKu2hh0YRvD12&#10;n0kw+zZkn23677uFgsdhZr5hFqvBt+pAfWwCG5iMM1DENriGKwOfH2+jR1BRkB22gcnAiSKslrc3&#10;CyxcOPKeDqVUKkE4FmigFukKraOtyWMch444eT+h9yhJ9pV2PR4T3Lc6z7IH7bHhtFBjRy812d/y&#10;zxv43q3zfL7Zfm1n75O5VGJf96U15v5ueH4CJTTIf/ja3jgDeTaFy5l0BP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iLsYAAADcAAAADwAAAAAAAAAAAAAAAACYAgAAZHJz&#10;L2Rvd25yZXYueG1sUEsFBgAAAAAEAAQA9QAAAIsDAAAAAA==&#10;" path="m77,130r3,l80,133r,10l80,145r-3,1l4,146,,145r,-2l,131,2,121,5,111r4,-8l14,95r6,-9l29,80,39,71,52,63r5,-7l60,48r2,-8l62,35,60,30,59,26,57,21,54,20,50,18,45,16r-5,l32,16r-7,5l20,28,15,38r,2l14,40r-2,l2,36,,36,,35,4,26,9,16r6,-6l24,5,32,1,42,r8,1l59,3r5,3l70,11r4,5l77,23r3,8l80,40r,6l79,51r-2,5l75,61,67,71,54,81,39,93,29,103r-4,7l24,116r-2,7l20,130r57,xe" fillcolor="#969594" stroked="f">
                  <v:path arrowok="t" o:connecttype="custom" o:connectlocs="40,65;40,72;39,73;0,73;0,66;3,56;7,48;15,40;26,32;30,24;31,18;30,13;27,10;23,8;16,8;10,14;8,20;7,20;1,18;0,18;5,8;12,3;21,0;30,2;35,6;39,12;40,20;40,26;38,31;27,41;15,52;12,58;10,65" o:connectangles="0,0,0,0,0,0,0,0,0,0,0,0,0,0,0,0,0,0,0,0,0,0,0,0,0,0,0,0,0,0,0,0,0"/>
                  <o:lock v:ext="edit" aspectratio="t"/>
                </v:shape>
                <v:shape id="Freeform 655" o:spid="_x0000_s1216" style="position:absolute;left:3158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a+cUA&#10;AADcAAAADwAAAGRycy9kb3ducmV2LnhtbESPwW7CMBBE75X4B2srcSs2CJUoxaAqorTXAIdy28bb&#10;JG28TmMDKV+PkZA4jmbmjWa+7G0jjtT52rGG8UiBIC6cqbnUsNu+PSUgfEA22DgmDf/kYbkYPMwx&#10;Ne7EOR03oRQRwj5FDVUIbSqlLyqy6EeuJY7et+sshii7UpoOTxFuGzlR6llarDkuVNhSVlHxuzlY&#10;DWq93ef79zPbVfKT5OPP7Gv2l2k9fOxfX0AE6sM9fGt/GA0TNY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Fr5xQAAANwAAAAPAAAAAAAAAAAAAAAAAJgCAABkcnMv&#10;ZG93bnJldi54bWxQSwUGAAAAAAQABAD1AAAAigMAAAAA&#10;" path="m78,16r-2,l76,18r-1,l75,16,68,15r-8,l53,15r-8,3l40,21r-7,7l28,35r-3,8l21,51,20,63r6,-7l33,51r7,-1l48,48r8,2l63,51r7,5l75,61r5,7l83,76r2,10l85,96r,12l81,118r-3,8l73,135r-7,5l60,145r-9,3l43,148r-12,l23,143r-8,-7l8,128,5,120,1,111r,-11l,88,1,66,6,46r4,-8l13,30r5,-9l23,16r8,-6l40,5,50,1,61,r7,l75,1r3,2l80,5r,1l78,16xm18,95r,10l20,111r1,7l25,123r3,5l31,131r5,2l43,133r5,l53,131r5,-3l61,123r2,-5l65,111r1,-6l66,96r,-6l65,83,63,76,61,73,58,68,53,66,48,65r-5,l38,65r-5,1l28,68r-3,3l21,76r-1,5l18,88r,7xe" fillcolor="#969594" stroked="f">
                  <v:path arrowok="t" o:connecttype="custom" o:connectlocs="38,8;38,9;34,8;27,8;20,11;14,18;11,26;13,28;20,25;28,25;35,28;40,34;43,43;43,54;39,63;33,70;26,74;16,74;8,68;3,60;1,50;1,33;5,19;9,11;16,5;25,1;34,0;39,2;40,3;40,3;9,48;10,56;13,62;16,66;22,67;27,66;31,62;33,56;33,48;33,42;31,37;27,33;22,33;17,33;13,36;10,41;9,48" o:connectangles="0,0,0,0,0,0,0,0,0,0,0,0,0,0,0,0,0,0,0,0,0,0,0,0,0,0,0,0,0,0,0,0,0,0,0,0,0,0,0,0,0,0,0,0,0,0,0"/>
                  <o:lock v:ext="edit" aspectratio="t" verticies="t"/>
                </v:shape>
                <v:shape id="Freeform 656" o:spid="_x0000_s1217" style="position:absolute;left:3213;top:1780;width:42;height:74;visibility:visible;mso-wrap-style:square;v-text-anchor:top" coordsize="8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528QA&#10;AADcAAAADwAAAGRycy9kb3ducmV2LnhtbESPS4vCQBCE7wv+h6EXvK2TFXwQnQTRXfAi+NiLt95M&#10;m0QzPTEzavz3jiB4LKrqK2qatqYSV2pcaVnBdy8CQZxZXXKu4G/3+zUG4TyyxsoyKbiTgzTpfEwx&#10;1vbGG7pufS4ChF2MCgrv61hKlxVk0PVsTRy8g20M+iCbXOoGbwFuKtmPoqE0WHJYKLCmeUHZaXsx&#10;Cv5HY79e58eL3O8Xq0E5O/MPoVLdz3Y2AeGp9e/wq73UCvrRA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udvEAAAA3AAAAA8AAAAAAAAAAAAAAAAAmAIAAGRycy9k&#10;b3ducmV2LnhtbFBLBQYAAAAABAAEAPUAAACJAwAAAAA=&#10;" path="m5,21r-2,l3,20,6,16r7,-6l20,5,26,3,33,1,41,r9,1l56,3r7,3l68,10r5,5l76,21r2,7l78,36r,10l73,56r-7,7l56,68r8,3l69,75r7,6l79,88r4,8l83,106r,9l79,123r-3,8l71,136r-8,5l56,146r-10,2l36,148r-11,l13,145,3,143,,140r,-2l1,138,5,128r1,-2l8,126r15,5l36,133r7,l48,131r5,-1l58,126r3,-5l63,116r1,-5l66,105r-2,-5l63,93,61,90,58,85,53,81,48,80,41,78r-8,l26,78r-3,l23,75r,-9l23,63r3,l33,63r7,l45,61r5,-1l55,56r3,-5l60,48r1,-5l61,36r,-5l60,28,58,23,56,21,53,18,50,16,45,15r-5,l35,15r-7,3l23,21r-7,7l15,28r-2,2l11,28,5,21xe" fillcolor="#969594" stroked="f">
                  <v:path arrowok="t" o:connecttype="custom" o:connectlocs="2,11;3,8;10,3;17,1;25,1;32,3;37,8;39,14;39,23;33,32;32,36;38,41;42,48;42,58;38,66;32,71;23,74;13,74;2,72;0,69;3,64;3,63;4,63;18,67;24,66;29,63;32,58;33,53;32,47;29,43;24,40;17,39;12,39;12,33;13,32;20,32;25,30;29,26;31,22;31,16;29,12;27,9;23,8;18,8;12,11;8,14;6,14" o:connectangles="0,0,0,0,0,0,0,0,0,0,0,0,0,0,0,0,0,0,0,0,0,0,0,0,0,0,0,0,0,0,0,0,0,0,0,0,0,0,0,0,0,0,0,0,0,0,0"/>
                  <o:lock v:ext="edit" aspectratio="t"/>
                </v:shape>
                <v:shape id="Freeform 657" o:spid="_x0000_s1218" style="position:absolute;left:3267;top:1782;width:40;height:71;visibility:visible;mso-wrap-style:square;v-text-anchor:top" coordsize="7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3IcQA&#10;AADcAAAADwAAAGRycy9kb3ducmV2LnhtbESPwWrDMBBE74X+g9hCL6WR4oNJnSghlBYKPTXxIcdF&#10;2lgm1sq1FMf5+6oQyHGYmTfMajP5Tow0xDawhvlMgSA2wbbcaKj3n68LEDEhW+wCk4YrRdisHx9W&#10;WNlw4R8ad6kRGcKxQg0upb6SMhpHHuMs9MTZO4bBY8pyaKQd8JLhvpOFUqX02HJecNjTuyNz2p29&#10;ho9rr17O899v19WFfTvUxpaj0fr5adouQSSa0j18a39ZDYUq4f9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tyHEAAAA3AAAAA8AAAAAAAAAAAAAAAAAmAIAAGRycy9k&#10;b3ducmV2LnhtbFBLBQYAAAAABAAEAPUAAACJAwAAAAA=&#10;" path="m53,r2,l56,3r,125l75,128r3,l78,132r,8l78,142r-3,1l16,143r-3,-1l13,140r,-8l13,128r3,l38,128,38,20,8,38r-2,l5,38,3,37,1,32r,-2l,30,1,28,41,,53,xe" fillcolor="#969594" stroked="f">
                  <v:path arrowok="t" o:connecttype="custom" o:connectlocs="27,0;28,0;29,1;29,64;38,64;40,64;40,66;40,70;40,71;38,71;8,71;7,71;7,70;7,66;7,64;8,64;19,64;19,10;4,19;3,19;3,19;3,19;2,18;1,16;1,15;0,15;1,14;1,14;21,0;27,0" o:connectangles="0,0,0,0,0,0,0,0,0,0,0,0,0,0,0,0,0,0,0,0,0,0,0,0,0,0,0,0,0,0"/>
                  <o:lock v:ext="edit" aspectratio="t"/>
                </v:shape>
                <v:shape id="Freeform 658" o:spid="_x0000_s1219" style="position:absolute;left:3317;top:1780;width:43;height:74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EjsUA&#10;AADcAAAADwAAAGRycy9kb3ducmV2LnhtbESPwW7CMBBE75X4B2uReis2HCAKGIQiWnoNcIDbNt4m&#10;aeN1GrsQ+HqMVKnH0cy80SxWvW3EmTpfO9YwHikQxIUzNZcaDvvXlwSED8gGG8ek4UoeVsvB0wJT&#10;4y6c03kXShEh7FPUUIXQplL6oiKLfuRa4uh9us5iiLIrpenwEuG2kROlptJizXGhwpayiorv3a/V&#10;oN72p/y0vbHdJF9JPj5mH7OfTOvnYb+egwjUh//wX/vdaJioG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sSOxQAAANwAAAAPAAAAAAAAAAAAAAAAAJgCAABkcnMv&#10;ZG93bnJldi54bWxQSwUGAAAAAAQABAD1AAAAigMAAAAA&#10;" path="m8,133r2,-2l11,131r7,2l26,133r9,l41,131r7,-5l53,121r5,-6l61,106,65,96,66,83r-5,8l55,96r-9,4l38,101r-8,-1l23,96,16,93,11,86,6,80,3,71,1,61,,51,1,41,3,31,6,21r5,-6l18,8,26,3,35,1,43,,53,1r8,4l68,8r7,7l78,25r3,10l83,46r2,15l83,80,81,98r-5,15l70,125r-9,10l51,143r-10,5l28,148r-8,l13,148r-3,-2l8,143r,-2l8,133xm18,50r,8l20,65r1,6l25,76r3,4l31,83r5,2l41,86r7,-1l53,83r3,-3l60,76r3,-5l65,66r1,-8l66,50r,-7l65,36,63,30,60,25,56,21,53,18,48,16r-5,l38,16r-5,2l28,21r-3,4l21,30r-1,6l18,43r,7xe" fillcolor="#969594" stroked="f">
                  <v:path arrowok="t" o:connecttype="custom" o:connectlocs="5,66;6,66;9,67;18,67;24,63;29,58;33,48;31,46;23,50;15,50;8,47;3,40;1,31;1,21;3,11;9,4;18,1;27,1;34,4;39,13;42,23;42,40;38,57;31,68;21,74;10,74;5,73;4,71;9,25;10,33;13,38;16,42;21,43;27,42;30,38;33,33;33,25;33,18;30,13;27,9;22,8;17,9;13,13;10,18;9,25" o:connectangles="0,0,0,0,0,0,0,0,0,0,0,0,0,0,0,0,0,0,0,0,0,0,0,0,0,0,0,0,0,0,0,0,0,0,0,0,0,0,0,0,0,0,0,0,0"/>
                  <o:lock v:ext="edit" aspectratio="t" verticies="t"/>
                </v:shape>
                <v:shape id="Freeform 659" o:spid="_x0000_s1220" style="position:absolute;left:3364;top:1772;width:51;height:106;visibility:visible;mso-wrap-style:square;v-text-anchor:top" coordsize="10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QHsEA&#10;AADcAAAADwAAAGRycy9kb3ducmV2LnhtbERPTYvCMBC9L/gfwgheFk10pUg1iojFxZtVPA/N2Bab&#10;SWmi1v31m8PCHh/ve7XpbSOe1PnasYbpRIEgLpypudRwOWfjBQgfkA02jknDmzxs1oOPFabGvfhE&#10;zzyUIoawT1FDFUKbSumLiiz6iWuJI3dzncUQYVdK0+ErhttGzpRKpMWaY0OFLe0qKu75w2r4mn5m&#10;t3px+XkcjvMsV8mx2F8TrUfDfrsEEagP/+I/97fRMFNxbTw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0B7BAAAA3AAAAA8AAAAAAAAAAAAAAAAAmAIAAGRycy9kb3du&#10;cmV2LnhtbFBLBQYAAAAABAAEAPUAAACGAwAAAAA=&#10;" path="m85,1l87,r3,l98,r2,l102,1r-2,2l15,210r-2,1l10,211r-8,l,211r,-1l,208,85,1xe" fillcolor="#969594" stroked="f">
                  <v:path arrowok="t" o:connecttype="custom" o:connectlocs="43,1;44,0;45,0;49,0;50,0;51,1;51,1;50,2;8,105;7,106;5,106;1,106;0,106;0,105;0,105;0,104;43,1" o:connectangles="0,0,0,0,0,0,0,0,0,0,0,0,0,0,0,0,0"/>
                  <o:lock v:ext="edit" aspectratio="t"/>
                </v:shape>
                <v:shape id="Freeform 660" o:spid="_x0000_s1221" style="position:absolute;left:3421;top:1780;width:45;height:74;visibility:visible;mso-wrap-style:square;v-text-anchor:top" coordsize="9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HWL4A&#10;AADcAAAADwAAAGRycy9kb3ducmV2LnhtbESPzQrCMBCE74LvEFbwpqkKotUoIgp69OcB1mZtS5tN&#10;aKLWtzeC4HGYmW+Y5bo1tXhS40vLCkbDBARxZnXJuYLrZT+YgfABWWNtmRS8ycN61e0sMdX2xSd6&#10;nkMuIoR9igqKEFwqpc8KMuiH1hFH724bgyHKJpe6wVeEm1qOk2QqDZYcFwp0tC0oq84Po2BTzdyx&#10;Is2ZayeT6f1tdnwzSvV77WYBIlAb/uFf+6AVjJM5fM/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Ix1i+AAAA3AAAAA8AAAAAAAAAAAAAAAAAmAIAAGRycy9kb3ducmV2&#10;LnhtbFBLBQYAAAAABAAEAPUAAACDAwAAAAA=&#10;" path="m90,73r,17l88,105r-5,13l78,130r-7,8l65,145r-10,3l45,148r-10,l28,145r-6,-4l15,135,8,123,3,110,,93,,75,,58,3,43,7,31,12,20r6,-9l27,5,37,1,47,,57,1r8,4l73,11r7,7l85,30r3,11l90,56r,17xm18,75r,13l20,100r2,11l25,120r5,6l33,130r5,3l45,133r7,-2l58,130r5,-5l66,118r2,-8l71,98r,-12l73,73,71,60r,-12l68,38,66,30,62,25,58,20,52,16r-5,l40,16r-7,4l30,25r-5,6l22,40,20,50,18,61r,14xe" fillcolor="#969594" stroked="f">
                  <v:path arrowok="t" o:connecttype="custom" o:connectlocs="45,45;42,59;36,69;28,74;18,74;11,71;4,62;0,47;0,29;4,16;9,6;19,1;29,1;37,6;43,15;45,28;9,38;10,50;13,60;17,65;23,67;29,65;33,59;36,49;37,37;36,24;33,15;29,10;24,8;17,10;13,16;10,25;9,38" o:connectangles="0,0,0,0,0,0,0,0,0,0,0,0,0,0,0,0,0,0,0,0,0,0,0,0,0,0,0,0,0,0,0,0,0"/>
                  <o:lock v:ext="edit" aspectratio="t" verticies="t"/>
                </v:shape>
                <v:shape id="Freeform 661" o:spid="_x0000_s1222" style="position:absolute;left:3476;top:1780;width:47;height:74;visibility:visible;mso-wrap-style:square;v-text-anchor:top" coordsize="9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jZ8EA&#10;AADcAAAADwAAAGRycy9kb3ducmV2LnhtbERPTYvCMBC9C/6HMII3TRURqUYRQVDBg7pb8DY0Y1tt&#10;JrWJtf57c1jY4+N9L1atKUVDtSssKxgNIxDEqdUFZwp+LtvBDITzyBpLy6TgQw5Wy25ngbG2bz5R&#10;c/aZCCHsYlSQe1/FUro0J4NuaCviwN1sbdAHWGdS1/gO4aaU4yiaSoMFh4YcK9rklD7OL6Mg8VWT&#10;vOz1s30ejtdD9Lvbm/tEqX6vXc9BeGr9v/jPvdMKxqMwP5wJR0A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+o2fBAAAA3AAAAA8AAAAAAAAAAAAAAAAAmAIAAGRycy9kb3du&#10;cmV2LnhtbFBLBQYAAAAABAAEAPUAAACGAwAAAAA=&#10;" path="m5,36l6,30,8,23r3,-7l16,11,21,6,28,3,36,1,46,r9,1l63,3r7,2l75,10r5,5l83,20r2,6l86,33r-1,7l85,45r-2,5l80,55r-9,8l61,70r7,3l75,76r5,5l85,86r3,5l90,96r1,7l93,108r-2,7l90,121r-4,7l83,135r-8,6l66,145r-10,3l46,148r-10,l26,146r-8,-3l11,138,6,131,3,125,,118r,-8l,101,1,95,6,88r5,-7l20,76,31,70,20,65,11,56,10,51,6,46r,-5l5,36xm31,86r-6,4l21,96r-3,7l18,110r,5l20,120r1,5l25,128r5,2l35,133r5,l46,135r5,-2l58,133r3,-3l66,128r4,-5l71,120r2,-5l75,110r-2,-5l73,100,70,96,68,93,58,85,45,78r-9,5l31,86xm48,61l58,56r5,-5l68,43r2,-8l68,31r,-5l65,23,63,20,60,18,55,16,51,15r-6,l36,16r-6,4l26,23r-1,3l23,31r,4l25,43r3,7l36,56r10,7l48,63r,-2xe" fillcolor="#969594" stroked="f">
                  <v:path arrowok="t" o:connecttype="custom" o:connectlocs="3,15;6,8;11,3;18,1;28,1;35,3;40,8;43,13;43,20;42,25;36,32;34,37;40,41;44,46;46,52;46,58;43,64;38,71;28,74;18,74;9,72;3,66;0,59;0,51;3,44;10,38;10,33;5,26;3,21;16,43;11,48;9,55;10,60;13,64;18,67;23,68;29,67;33,64;36,60;38,55;37,50;34,47;23,39;16,43;29,28;34,22;34,16;33,12;30,9;26,8;18,8;13,12;12,16;13,22;18,28;24,32" o:connectangles="0,0,0,0,0,0,0,0,0,0,0,0,0,0,0,0,0,0,0,0,0,0,0,0,0,0,0,0,0,0,0,0,0,0,0,0,0,0,0,0,0,0,0,0,0,0,0,0,0,0,0,0,0,0,0,0"/>
                  <o:lock v:ext="edit" aspectratio="t" verticies="t"/>
                </v:shape>
                <v:shape id="Freeform 662" o:spid="_x0000_s1223" style="position:absolute;left:3532;top:1780;width:46;height:74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S1sYA&#10;AADcAAAADwAAAGRycy9kb3ducmV2LnhtbESP3WoCMRSE7wu+QzgF72qyCkW2RmmlhSIFf9pCL083&#10;p7vLbk62SdT17Y0geDnMfDPMbNHbVhzIh9qxhmykQBAXztRcavj6fHuYgggR2WDrmDScKMBiPrib&#10;YW7ckbd02MVSpBIOOWqoYuxyKUNRkcUwch1x8v6ctxiT9KU0Ho+p3LZyrNSjtFhzWqiwo2VFRbPb&#10;Ww1jP92q9SqeXr7V5Pd/89O8frhG6+F9//wEIlIfb+Er/W4Sl2VwOZOO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S1sYAAADcAAAADwAAAAAAAAAAAAAAAACYAgAAZHJz&#10;L2Rvd25yZXYueG1sUEsFBgAAAAAEAAQA9QAAAIsDAAAAAA==&#10;" path="m92,73l90,90r-1,15l85,118r-6,12l74,138r-9,7l55,148r-10,l35,148r-6,-3l22,141r-7,-6l9,123,4,110,,93,,75,,58,4,43,7,31,12,20r8,-9l27,5,37,1,47,,57,1r8,4l74,11r6,7l85,30r4,11l90,56r2,17xm19,75r,13l20,100r2,11l25,120r5,6l34,130r5,3l45,133r7,-2l59,130r5,-5l67,118r2,-8l72,98r,-12l74,73,72,60r,-12l69,38,67,30,62,25,59,20,52,16r-5,l40,16r-6,4l30,25r-5,6l22,40,20,50,19,61r,14xe" fillcolor="#969594" stroked="f">
                  <v:path arrowok="t" o:connecttype="custom" o:connectlocs="45,45;43,59;37,69;28,74;18,74;11,71;5,62;0,47;0,29;4,16;10,6;19,1;29,1;37,6;43,15;45,28;10,38;10,50;13,60;17,65;23,67;30,65;34,59;36,49;37,37;36,24;34,15;30,10;24,8;17,10;13,16;10,25;10,38" o:connectangles="0,0,0,0,0,0,0,0,0,0,0,0,0,0,0,0,0,0,0,0,0,0,0,0,0,0,0,0,0,0,0,0,0"/>
                  <o:lock v:ext="edit" aspectratio="t" verticies="t"/>
                </v:shape>
                <v:shape id="Freeform 663" o:spid="_x0000_s1224" style="position:absolute;left:3587;top:1780;width:46;height:74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MocYA&#10;AADcAAAADwAAAGRycy9kb3ducmV2LnhtbESP3WoCMRSE7wt9h3AE72riCkW2RqmlhSIFf9pCL083&#10;p7vLbk62SdT17Y0geDnMfDPMbNHbVhzIh9qxhvFIgSAunKm51PD1+fYwBREissHWMWk4UYDF/P5u&#10;hrlxR97SYRdLkUo45KihirHLpQxFRRbDyHXEyftz3mJM0pfSeDymctvKTKlHabHmtFBhRy8VFc1u&#10;bzVkfrpV61U8Lb/V5Pd/89O8frhG6+Ggf34CEamPt/CVfjeJG2dwOZOO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pMocYAAADcAAAADwAAAAAAAAAAAAAAAACYAgAAZHJz&#10;L2Rvd25yZXYueG1sUEsFBgAAAAAEAAQA9QAAAIsDAAAAAA==&#10;" path="m92,73r,17l89,105r-4,13l80,130r-6,8l65,145r-8,3l45,148r-8,l29,145r-7,-4l17,135,9,123,5,110,2,93,,75,2,58,4,43,9,31,14,20r6,-9l29,5,37,1,49,,59,1r8,4l74,11r6,7l85,30r4,11l92,56r,17xm19,75r,13l20,100r4,11l27,120r3,6l35,130r5,3l47,133r7,-2l59,130r5,-5l67,118r3,-8l72,98,74,86r,-13l74,60,72,48,70,38,67,30,64,25,59,20,54,16r-7,l40,16r-5,4l30,25r-3,6l24,40,20,50,19,61r,14xe" fillcolor="#969594" stroked="f">
                  <v:path arrowok="t" o:connecttype="custom" o:connectlocs="46,45;43,59;37,69;29,74;19,74;11,71;5,62;1,47;1,29;5,16;10,6;19,1;30,1;37,6;43,15;46,28;10,38;10,50;14,60;18,65;24,67;30,65;34,59;36,49;37,37;36,24;34,15;30,10;24,8;18,10;14,16;10,25;10,38" o:connectangles="0,0,0,0,0,0,0,0,0,0,0,0,0,0,0,0,0,0,0,0,0,0,0,0,0,0,0,0,0,0,0,0,0"/>
                  <o:lock v:ext="edit" aspectratio="t" verticies="t"/>
                </v:shape>
                <v:shape id="Freeform 664" o:spid="_x0000_s1225" style="position:absolute;left:728;top:1919;width:46;height:77;visibility:visible;mso-wrap-style:square;v-text-anchor:top" coordsize="9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+LcYA&#10;AADcAAAADwAAAGRycy9kb3ducmV2LnhtbESPT2vCQBTE7wW/w/IEL6VuEqFKdBVpKYjQg/+g3h7Z&#10;12xo9m3IbmP007uFgsdhZn7DLFa9rUVHra8cK0jHCQjiwumKSwXHw8fLDIQPyBprx6TgSh5Wy8HT&#10;AnPtLryjbh9KESHsc1RgQmhyKX1hyKIfu4Y4et+utRiibEupW7xEuK1lliSv0mLFccFgQ2+Gip/9&#10;r1XwqZ+LbPs+PX9tg+l261t6POFJqdGwX89BBOrDI/zf3mgFWTqBv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+LcYAAADcAAAADwAAAAAAAAAAAAAAAACYAgAAZHJz&#10;L2Rvd25yZXYueG1sUEsFBgAAAAAEAAQA9QAAAIsDAAAAAA==&#10;" path="m89,148r2,2l89,151r-1,l74,155r-1,l71,153,34,83r-16,l18,150r,1l14,153r-11,l1,151,,150,,3,1,1,3,,38,,54,1,64,5r7,5l78,18r3,8l83,38r-2,8l79,53r-1,7l74,66r-5,5l64,76r-5,4l53,81r36,67xm36,70r5,l46,68r3,-2l53,65r5,-5l61,55r2,-7l63,40r,-9l61,26,58,21,53,18,46,15r-10,l18,15r,55l36,70xe" fillcolor="#969594" stroked="f">
                  <v:path arrowok="t" o:connecttype="custom" o:connectlocs="45,74;46,75;46,75;45,75;44,75;37,77;37,77;37,77;36,76;17,41;9,41;9,75;9,75;7,76;2,76;1,75;0,75;0,1;1,0;2,0;19,0;27,0;32,2;36,5;39,9;41,13;42,19;41,23;40,26;39,30;37,33;35,35;32,38;30,40;27,40;45,74;18,35;21,35;23,34;25,33;27,32;29,30;31,27;32,24;32,20;32,15;31,13;29,10;27,9;23,7;18,7;9,7;9,35;18,35" o:connectangles="0,0,0,0,0,0,0,0,0,0,0,0,0,0,0,0,0,0,0,0,0,0,0,0,0,0,0,0,0,0,0,0,0,0,0,0,0,0,0,0,0,0,0,0,0,0,0,0,0,0,0,0,0,0"/>
                  <o:lock v:ext="edit" aspectratio="t" verticies="t"/>
                </v:shape>
                <v:shape id="Freeform 665" o:spid="_x0000_s1226" style="position:absolute;left:779;top:1941;width:42;height:56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ppMIA&#10;AADcAAAADwAAAGRycy9kb3ducmV2LnhtbESP0YrCMBRE3xf8h3AF39a0IrJbjSLCLoKgu+oHXJtr&#10;U2xuShNt/XsjCD4OM3OGmS06W4kbNb50rCAdJiCIc6dLLhQcDz+fXyB8QNZYOSYFd/KwmPc+Zphp&#10;1/I/3fahEBHCPkMFJoQ6k9Lnhiz6oauJo3d2jcUQZVNI3WAb4baSoySZSIslxwWDNa0M5Zf91Srw&#10;vxi2ZHe7Tfv3vTmlV5MfT0apQb9bTkEE6sI7/GqvtYJROob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CmkwgAAANwAAAAPAAAAAAAAAAAAAAAAAJgCAABkcnMvZG93&#10;bnJldi54bWxQSwUGAAAAAAQABAD1AAAAhwMAAAAA&#10;" path="m18,60r,8l20,77r3,5l26,88r4,4l35,95r5,2l46,97r7,l58,97r7,-4l73,90r,-2l75,88r1,2l80,98r,2l78,103r-5,4l66,108r-6,4l53,112r-8,1l35,112r-9,-4l18,103,11,97,6,90,3,80,,68,,57,,43,1,33,6,23r5,-8l18,8,25,3,33,2,43,r7,l55,2r5,1l65,7r5,3l73,15r3,5l80,25r3,13l83,57r,3l81,60r-63,xm65,47r,-9l63,32,61,27,60,22,56,18,51,15,46,13r-5,l36,13r-5,2l28,18r-3,4l21,27r-1,5l18,38r,9l65,47xe" fillcolor="#969594" stroked="f">
                  <v:path arrowok="t" o:connecttype="custom" o:connectlocs="9,34;12,41;15,46;20,48;27,48;33,46;37,44;38,44;40,49;40,50;37,53;30,56;23,56;13,54;6,48;2,40;0,28;1,16;6,7;13,1;22,0;28,1;33,3;37,7;40,12;42,28;41,30;33,23;32,16;30,11;26,7;21,6;16,7;13,11;10,16;9,23" o:connectangles="0,0,0,0,0,0,0,0,0,0,0,0,0,0,0,0,0,0,0,0,0,0,0,0,0,0,0,0,0,0,0,0,0,0,0,0"/>
                  <o:lock v:ext="edit" aspectratio="t" verticies="t"/>
                </v:shape>
                <v:shape id="Freeform 666" o:spid="_x0000_s1227" style="position:absolute;left:830;top:1940;width:44;height:79;visibility:visible;mso-wrap-style:square;v-text-anchor:top" coordsize="8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0Q8QA&#10;AADcAAAADwAAAGRycy9kb3ducmV2LnhtbESPQWvCQBSE74L/YXlCb7qJrUGjGxGltBdpawWvj+xr&#10;sjT7NmS3Mf333YLgcZiZb5jNdrCN6KnzxrGCdJaAIC6dNlwpOH8+T5cgfEDW2DgmBb/kYVuMRxvM&#10;tbvyB/WnUIkIYZ+jgjqENpfSlzVZ9DPXEkfvy3UWQ5RdJXWH1wi3jZwnSSYtGo4LNba0r6n8Pv1Y&#10;BdnlMWNt9it875dH7czb08tBKvUwGXZrEIGGcA/f2q9awTxdwP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69EPEAAAA3AAAAA8AAAAAAAAAAAAAAAAAmAIAAGRycy9k&#10;b3ducmV2LnhtbFBLBQYAAAAABAAEAPUAAACJAwAAAAA=&#10;" path="m65,97r-6,5l50,105r-6,4l35,109r-6,l24,105r-7,-1l14,99,7,92,4,82,2,72,,59,2,45,4,35,7,25r5,-8l17,10,25,5,34,4,42,2r8,l57,4r5,3l70,12,74,4,75,r2,l77,2,89,7r,2l89,10r-2,2l85,17r-1,5l82,27r,7l82,69r,16l82,107r2,7l84,119r-2,10l80,135r-3,7l74,149r-7,3l60,155r-6,2l44,159r-9,-2l27,155r-8,-1l10,150,7,149r,-2l7,145r3,-10l12,135r,-1l14,135r5,2l30,142r14,2l49,142r6,l60,139r4,-4l65,129r2,-10l67,114r,-5l65,102r,-3l65,97xm65,22l54,19,44,17r-5,l34,19r-5,3l25,27r-3,5l20,39r-1,8l19,55r1,17l24,84r3,5l30,92r4,2l39,94r6,l50,90r7,-3l65,82r,-60xe" fillcolor="#969594" stroked="f">
                  <v:path arrowok="t" o:connecttype="custom" o:connectlocs="29,51;22,54;14,54;8,52;3,46;1,36;1,22;3,12;8,5;17,2;25,1;31,3;37,2;38,0;44,3;44,4;43,6;42,11;41,17;41,42;42,57;41,64;38,71;33,76;27,78;17,78;9,77;3,74;3,72;5,67;6,67;9,68;22,72;27,71;32,67;33,59;33,54;32,49;32,11;22,8;17,9;12,13;10,19;9,27;12,42;15,46;19,47;25,45;32,41" o:connectangles="0,0,0,0,0,0,0,0,0,0,0,0,0,0,0,0,0,0,0,0,0,0,0,0,0,0,0,0,0,0,0,0,0,0,0,0,0,0,0,0,0,0,0,0,0,0,0,0,0"/>
                  <o:lock v:ext="edit" aspectratio="t" verticies="t"/>
                </v:shape>
              </v:group>
              <v:shape id="Freeform 667" o:spid="_x0000_s1228" style="position:absolute;left:881;top:1916;width:20;height:80;visibility:visible;mso-wrap-style:square;v-text-anchor:top" coordsize="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31sUA&#10;AADcAAAADwAAAGRycy9kb3ducmV2LnhtbESPQYvCMBSE7wv+h/CEvSyaKkuVapQiCIvsClYPHh/N&#10;sy02L6WJtv57syB4HGbmG2a57k0t7tS6yrKCyTgCQZxbXXGh4HTcjuYgnEfWWFsmBQ9ysF4NPpaY&#10;aNvxge6ZL0SAsEtQQel9k0jp8pIMurFtiIN3sa1BH2RbSN1iF+CmltMoiqXBisNCiQ1tSsqv2c0o&#10;+L1kZvMdp3+zaNv16Xm+3+2+9kp9Dvt0AcJT79/hV/tHK5hOYvg/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XfWxQAAANwAAAAPAAAAAAAAAAAAAAAAAJgCAABkcnMv&#10;ZG93bnJldi54bWxQSwUGAAAAAAQABAD1AAAAigMAAAAA&#10;" path="m3,67l,67,,65,,55,,53r3,l35,53r2,l37,55r,102l37,158r-2,2l23,160r-1,-2l20,157r,-90l3,67xm40,13r,5l37,23r-5,4l27,27r-5,l18,23,15,18,13,13,15,8,18,3,22,2,27,r5,2l37,5r3,3l40,13xe" fillcolor="#969594" stroked="f">
                <v:path arrowok="t" o:connecttype="custom" o:connectlocs="2,34;0,34;0,33;0,28;0,27;2,27;18,27;19,27;19,28;19,79;19,79;18,80;12,80;11,79;10,79;10,34;2,34;20,7;20,9;19,12;16,14;14,14;11,14;9,12;8,9;7,7;8,4;9,2;11,1;14,0;16,1;19,3;20,4;20,7" o:connectangles="0,0,0,0,0,0,0,0,0,0,0,0,0,0,0,0,0,0,0,0,0,0,0,0,0,0,0,0,0,0,0,0,0,0"/>
                <o:lock v:ext="edit" aspectratio="t" verticies="t"/>
              </v:shape>
              <v:shape id="Freeform 668" o:spid="_x0000_s1229" style="position:absolute;left:913;top:1941;width:35;height:56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RkMUA&#10;AADcAAAADwAAAGRycy9kb3ducmV2LnhtbESPQWvCQBSE74X+h+UVvNVNRJoSXaUtCFq8GKvg7ZF9&#10;JqHZtyG76vrvXUHwOMzMN8x0HkwrztS7xrKCdJiAIC6tbrhS8LddvH+CcB5ZY2uZFFzJwXz2+jLF&#10;XNsLb+hc+EpECLscFdTed7mUrqzJoBvajjh6R9sb9FH2ldQ9XiLctHKUJB/SYMNxocaOfmoq/4uT&#10;UZCFQ9rp311IVtn3rti45T5dj5UavIWvCQhPwT/Dj/ZSKxilG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VGQxQAAANwAAAAPAAAAAAAAAAAAAAAAAJgCAABkcnMv&#10;ZG93bnJldi54bWxQSwUGAAAAAAQABAD1AAAAigMAAAAA&#10;" path="m5,92r,-2l7,90r2,l22,97r13,1l42,97r5,-4l52,88r,-6l52,77,50,73,45,70,39,65,22,58,14,52,9,47,5,42,4,37r,-7l4,25,5,18,9,13,14,8,19,5,24,2,30,r7,l47,2r8,1l63,7r2,3l62,18r-2,2l59,20,47,15,37,13r-7,2l25,18r-3,5l20,28r2,7l25,40r5,3l47,52r12,6l65,65r3,7l70,82r-2,6l67,93r-4,7l60,103r-5,5l49,110r-7,2l35,113,25,112r-8,-2l9,107,2,103r-2,l,102,5,92xe" fillcolor="#969594" stroked="f">
                <v:path arrowok="t" o:connecttype="custom" o:connectlocs="3,45;4,45;11,48;21,48;26,44;26,38;23,35;11,29;5,23;2,18;2,12;5,6;10,2;15,0;24,1;32,3;33,5;31,9;30,10;30,10;19,6;13,9;10,14;13,20;24,26;33,32;35,41;34,46;30,51;25,55;18,56;9,55;1,51;0,51;0,51" o:connectangles="0,0,0,0,0,0,0,0,0,0,0,0,0,0,0,0,0,0,0,0,0,0,0,0,0,0,0,0,0,0,0,0,0,0,0"/>
                <o:lock v:ext="edit" aspectratio="t"/>
              </v:shape>
              <v:shape id="Freeform 669" o:spid="_x0000_s1230" style="position:absolute;left:954;top:1924;width:38;height:72;visibility:visible;mso-wrap-style:square;v-text-anchor:top" coordsize="7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PUcEA&#10;AADcAAAADwAAAGRycy9kb3ducmV2LnhtbERPS0/CQBC+m/gfNmPiTbb0oKSyEIKh4WQiEM+T7vQB&#10;3dmyO9Lqr3cPJh6/fO/lenK9ulGInWcD81kGirjytuPGwOm4e1qAioJssfdMBr4pwnp1f7fEwvqR&#10;P+h2kEalEI4FGmhFhkLrWLXkMM78QJy42geHkmBotA04pnDX6zzLnrXDjlNDiwNtW6ouhy9n4O1d&#10;ztefWl5oV5efYT+WZX3NjXl8mDavoIQm+Rf/uffWQD5Pa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ij1HBAAAA3AAAAA8AAAAAAAAAAAAAAAAAmAIAAGRycy9kb3du&#10;cmV2LnhtbFBLBQYAAAAABAAEAPUAAACGAwAAAAA=&#10;" path="m19,6l20,5,22,3,34,r1,l35,1r,35l69,36r1,l72,38r-2,2l69,48r-2,2l65,50r-30,l35,113r2,8l39,126r3,4l49,130r8,l69,125r1,l72,125r,1l75,135r,1l72,138r-7,3l55,143r-8,2l39,145r-7,-4l27,138r-5,-5l20,125,19,113r,-63l4,50r-2,l,48,,38,2,36r2,l19,36,19,6xe" fillcolor="#969594" stroked="f">
                <v:path arrowok="t" o:connecttype="custom" o:connectlocs="10,3;10,2;11,1;17,0;17,0;17,0;18,0;18,0;18,18;35,18;35,18;36,19;36,19;35,20;35,24;34,25;33,25;18,25;18,56;19,60;20,63;21,65;25,65;29,65;35,62;35,62;35,62;36,62;36,63;38,67;38,68;38,68;36,69;33,70;28,71;24,72;20,72;16,70;14,69;11,66;10,62;10,56;10,25;2,25;1,25;0,24;0,19;1,18;2,18;10,18;10,3" o:connectangles="0,0,0,0,0,0,0,0,0,0,0,0,0,0,0,0,0,0,0,0,0,0,0,0,0,0,0,0,0,0,0,0,0,0,0,0,0,0,0,0,0,0,0,0,0,0,0,0,0,0,0"/>
                <o:lock v:ext="edit" aspectratio="t"/>
              </v:shape>
              <v:shape id="Freeform 670" o:spid="_x0000_s1231" style="position:absolute;left:998;top:1941;width:30;height:55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zp8EA&#10;AADcAAAADwAAAGRycy9kb3ducmV2LnhtbESPQYvCMBSE7wv+h/AEb2tq0a1Wo4goeJOtHjw+mmdb&#10;bF5KE7X+eyMIHoeZ+YZZrDpTizu1rrKsYDSMQBDnVldcKDgdd79TEM4ja6wtk4InOVgtez8LTLV9&#10;8D/dM1+IAGGXooLS+yaV0uUlGXRD2xAH72Jbgz7ItpC6xUeAm1rGUfQnDVYcFkpsaFNSfs1uRsFt&#10;jwdjNON5/DxxvE0SP1knSg363XoOwlPnv+FPe68VxKMZvM+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Gc6fBAAAA3AAAAA8AAAAAAAAAAAAAAAAAmAIAAGRycy9kb3du&#10;cmV2LnhtbFBLBQYAAAAABAAEAPUAAACGAwAAAAA=&#10;" path="m12,r,l13,r2,2l17,5r3,7l22,18,30,8,37,3,42,r6,l57,2r3,1l60,5,53,17r,1l52,18,48,17r-1,l45,17r-3,l37,20r-7,5l23,33r,74l23,108r-1,2l10,110,7,108r,-1l7,40,7,30r,-8l3,17,2,10,,8,,7r2,l12,xe" fillcolor="#969594" stroked="f">
                <v:path arrowok="t" o:connecttype="custom" o:connectlocs="6,0;6,0;7,0;8,1;9,3;10,6;11,9;15,4;19,2;21,0;24,0;29,1;30,2;30,3;30,3;27,9;27,9;27,9;26,9;24,9;24,9;23,9;21,9;19,10;15,13;12,17;12,54;12,54;11,55;5,55;4,54;4,54;4,20;4,15;4,11;2,9;1,5;0,4;0,4;0,4;1,4;6,0" o:connectangles="0,0,0,0,0,0,0,0,0,0,0,0,0,0,0,0,0,0,0,0,0,0,0,0,0,0,0,0,0,0,0,0,0,0,0,0,0,0,0,0,0,0"/>
                <o:lock v:ext="edit" aspectratio="t"/>
              </v:shape>
              <v:shape id="Freeform 671" o:spid="_x0000_s1232" style="position:absolute;left:1033;top:1941;width:41;height:55;visibility:visible;mso-wrap-style:square;v-text-anchor:top" coordsize="8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8VMAA&#10;AADcAAAADwAAAGRycy9kb3ducmV2LnhtbERPTYvCMBC9L/gfwgheiqb2sCzVWEQQhEVhVfA6NGNb&#10;2kxKE9uuv94cBI+P973ORtOInjpXWVawXMQgiHOrKy4UXC/7+Q8I55E1NpZJwT85yDaTrzWm2g78&#10;R/3ZFyKEsEtRQel9m0rp8pIMuoVtiQN3t51BH2BXSN3hEMJNI5M4/pYGKw4NJba0Kymvzw+jYHgs&#10;OXq6sW9POd1+d0m0r4+RUrPpuF2B8DT6j/jtPmgFSRLmhzPh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s8VMAAAADcAAAADwAAAAAAAAAAAAAAAACYAgAAZHJzL2Rvd25y&#10;ZXYueG1sUEsFBgAAAAAEAAQA9QAAAIUDAAAAAA==&#10;" path="m58,35l56,27,53,20,46,17,38,15,25,17,11,22r-1,l10,23,8,22,5,13r,-3l8,7,16,3,28,2,40,r8,l55,2r6,3l66,8r4,4l73,18r2,7l75,32r,41l75,83r1,7l78,97r2,6l81,103r,2l80,105r-10,7l68,112r-3,-4l60,98r-7,5l45,108r-7,4l28,112r-5,l16,110r-5,-3l8,103,5,98,1,93,,88,,82,,72,3,65,8,58r7,-5l21,48,31,45,45,43r13,l58,35xm58,57r-10,l40,58r-7,2l26,62r-3,3l20,70r-4,5l16,80r2,7l21,93r5,4l33,98r5,-1l45,95r6,-5l58,85r,-28xe" fillcolor="#969594" stroked="f">
                <v:path arrowok="t" o:connecttype="custom" o:connectlocs="28,13;23,8;13,8;5,11;4,11;3,6;4,3;14,1;24,0;31,2;35,6;38,12;38,36;38,44;40,51;41,51;40,52;35,55;33,53;27,51;19,55;12,55;6,53;3,48;0,43;0,35;4,28;11,24;23,21;29,17;24,28;17,29;12,32;8,37;9,43;13,48;19,48;26,44;29,28" o:connectangles="0,0,0,0,0,0,0,0,0,0,0,0,0,0,0,0,0,0,0,0,0,0,0,0,0,0,0,0,0,0,0,0,0,0,0,0,0,0,0"/>
                <o:lock v:ext="edit" aspectratio="t" verticies="t"/>
              </v:shape>
              <v:shape id="Freeform 672" o:spid="_x0000_s1233" style="position:absolute;left:1086;top:1941;width:39;height:56;visibility:visible;mso-wrap-style:square;v-text-anchor:top" coordsize="7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zA8UA&#10;AADcAAAADwAAAGRycy9kb3ducmV2LnhtbESPQWvCQBSE7wX/w/IEb3WTCNqmriKlgjdpmpYeX7PP&#10;JJh9G3ZXjf76rlDocZiZb5jlejCdOJPzrWUF6TQBQVxZ3XKtoPzYPj6B8AFZY2eZFFzJw3o1elhi&#10;ru2F3+lchFpECPscFTQh9LmUvmrIoJ/anjh6B+sMhihdLbXDS4SbTmZJMpcGW44LDfb02lB1LE5G&#10;wVeRDrPj9Va9ufZ58emC3Zc/30pNxsPmBUSgIfyH/9o7rSDLUr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LMDxQAAANwAAAAPAAAAAAAAAAAAAAAAAJgCAABkcnMv&#10;ZG93bnJldi54bWxQSwUGAAAAAAQABAD1AAAAigMAAAAA&#10;" path="m71,23r,2l70,25r-2,l61,20,56,17,51,15r-5,l40,15r-5,2l30,20r-4,3l23,28r-2,9l20,45,18,57r2,8l20,73r1,9l25,87r3,5l33,95r5,2l43,97r7,l55,95r6,-3l70,87r1,-2l71,87r2,l76,95r,2l76,98r,2l73,102r-7,5l58,110r-8,2l41,113r-8,-1l25,108r-9,-3l11,98,6,90,3,82,1,70,,58,1,45,3,33,6,23r7,-8l18,8,26,3,35,2,45,r8,l60,2r5,3l71,8r5,4l78,13r,2l76,15r-5,8xe" fillcolor="#969594" stroked="f">
                <v:path arrowok="t" o:connecttype="custom" o:connectlocs="36,12;35,12;31,10;26,7;20,7;15,10;12,14;10,22;10,32;11,41;14,46;19,48;25,48;31,46;35,43;36,43;38,47;38,49;37,51;29,55;21,56;13,54;6,49;2,41;0,29;2,16;7,7;13,1;23,0;30,1;36,4;39,6;38,7" o:connectangles="0,0,0,0,0,0,0,0,0,0,0,0,0,0,0,0,0,0,0,0,0,0,0,0,0,0,0,0,0,0,0,0,0"/>
                <o:lock v:ext="edit" aspectratio="t"/>
              </v:shape>
              <v:shape id="Freeform 673" o:spid="_x0000_s1234" style="position:absolute;left:1132;top:1941;width:41;height:56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e9sMA&#10;AADcAAAADwAAAGRycy9kb3ducmV2LnhtbESP3YrCMBSE74V9h3AW9k5Te7Fo1yiysCII/lQf4Nic&#10;bYrNSWmirW9vBMHLYWa+YWaL3tbiRq2vHCsYjxIQxIXTFZcKTse/4QSED8gaa8ek4E4eFvOPwQwz&#10;7To+0C0PpYgQ9hkqMCE0mZS+MGTRj1xDHL1/11oMUbal1C12EW5rmSbJt7RYcVww2NCvoeKSX60C&#10;v8KwJbvbbbr9dHMeX01xOhulvj775Q+IQH14h1/ttVaQpi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He9sMAAADcAAAADwAAAAAAAAAAAAAAAACYAgAAZHJzL2Rv&#10;d25yZXYueG1sUEsFBgAAAAAEAAQA9QAAAIgDAAAAAA==&#10;" path="m17,60r2,8l20,77r2,5l25,88r5,4l35,95r5,2l47,97r5,l58,97r7,-4l72,90r1,-2l75,88r2,2l80,98r,2l78,103r-5,4l67,108r-7,4l52,112r-7,1l35,112r-8,-4l19,103,12,97,7,90,2,80,,68,,57,,43,2,33,7,23r5,-8l17,8,25,3,34,2,43,r5,l55,2r5,1l65,7r5,3l73,15r4,5l80,25r3,13l83,57r,3l82,60r-65,xm65,47r,-9l63,32,62,27,58,22,55,18,52,15,47,13r-5,l37,13r-5,2l29,18r-4,4l22,27r-2,5l19,38r,9l65,47xe" fillcolor="#969594" stroked="f">
                <v:path arrowok="t" o:connecttype="custom" o:connectlocs="9,34;11,41;15,46;20,48;26,48;32,46;36,44;37,44;40,49;40,50;36,53;30,56;22,56;13,54;6,48;1,40;0,28;1,16;6,7;12,1;21,0;27,1;32,3;36,7;40,12;41,28;41,30;32,23;31,16;29,11;26,7;21,6;16,7;12,11;10,16;9,23" o:connectangles="0,0,0,0,0,0,0,0,0,0,0,0,0,0,0,0,0,0,0,0,0,0,0,0,0,0,0,0,0,0,0,0,0,0,0,0"/>
                <o:lock v:ext="edit" aspectratio="t" verticies="t"/>
              </v:shape>
              <v:shape id="Freeform 674" o:spid="_x0000_s1235" style="position:absolute;left:1200;top:1941;width:47;height:55;visibility:visible;mso-wrap-style:square;v-text-anchor:top" coordsize="9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jJMYA&#10;AADcAAAADwAAAGRycy9kb3ducmV2LnhtbESPwWrDMBBE74X+g9hCLqWR64IpbpTQFAK55OAkpdfF&#10;2lqm1sqVVNvJ10eFQI7DzLxhFqvJdmIgH1rHCp7nGQji2umWGwXHw+bpFUSIyBo7x6TgRAFWy/u7&#10;BZbajVzRsI+NSBAOJSowMfallKE2ZDHMXU+cvG/nLcYkfSO1xzHBbSfzLCukxZbTgsGePgzVP/s/&#10;q6D4+j03j5+Fr3ZDfqjWo3HrTaXU7GF6fwMRaYq38LW91Qry/AX+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jJMYAAADcAAAADwAAAAAAAAAAAAAAAACYAgAAZHJz&#10;L2Rvd25yZXYueG1sUEsFBgAAAAAEAAQA9QAAAIsDAAAAAA==&#10;" path="m41,75r2,3l43,80r,2l45,85r,3l46,90r2,-8l50,75,76,3r,-1l78,r2,l91,3r2,2l93,7,53,108r-2,2l50,112r-9,l40,110r-2,-2l1,7,,7,,5r1,l3,3,15,2,16,r,2l18,3,41,75xe" fillcolor="#969594" stroked="f">
                <v:path arrowok="t" o:connecttype="custom" o:connectlocs="21,37;22,38;22,39;22,40;23,42;23,43;23,44;24,40;25,37;38,1;38,1;39,0;39,0;40,0;46,1;47,2;47,2;47,3;47,3;27,53;26,54;25,55;21,55;20,54;19,53;1,3;0,3;0,2;1,2;2,1;8,1;8,1;8,0;8,0;8,1;9,1;21,37" o:connectangles="0,0,0,0,0,0,0,0,0,0,0,0,0,0,0,0,0,0,0,0,0,0,0,0,0,0,0,0,0,0,0,0,0,0,0,0,0"/>
                <o:lock v:ext="edit" aspectratio="t"/>
              </v:shape>
              <v:shape id="Freeform 675" o:spid="_x0000_s1236" style="position:absolute;left:1276;top:1941;width:30;height:55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WhL8A&#10;AADcAAAADwAAAGRycy9kb3ducmV2LnhtbESPzQrCMBCE74LvEFbwpqlFrVSjiCh4E38OHpdmbYvN&#10;pjRR69sbQfA4zMw3zGLVmko8qXGlZQWjYQSCOLO65FzB5bwbzEA4j6yxskwK3uRgtex2Fphq++Ij&#10;PU8+FwHCLkUFhfd1KqXLCjLohrYmDt7NNgZ9kE0udYOvADeVjKNoKg2WHBYKrGlTUHY/PYyCxx4P&#10;xmjG6/h94XibJH6yTpTq99r1HISn1v/Dv/ZeK4jjM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axaEvwAAANwAAAAPAAAAAAAAAAAAAAAAAJgCAABkcnMvZG93bnJl&#10;di54bWxQSwUGAAAAAAQABAD1AAAAhAMAAAAA&#10;" path="m12,r,l13,r2,2l18,5r2,7l22,18,30,8,37,3,43,r5,l57,2r3,1l60,5,55,17r-2,1l52,18,50,17r-3,l45,17r-3,l37,20r-5,5l23,33r,74l23,108r-1,2l10,110,8,108,7,107,7,40,7,30r,-8l5,17,2,10,2,8,,8,2,7,12,xe" fillcolor="#969594" stroked="f">
                <v:path arrowok="t" o:connecttype="custom" o:connectlocs="6,0;6,0;7,0;8,1;9,3;10,6;11,9;15,4;19,2;22,0;24,0;29,1;30,2;30,3;30,3;28,9;27,9;27,9;26,9;25,9;24,9;23,9;21,9;19,10;16,13;12,17;12,54;12,54;11,55;5,55;4,54;4,54;4,20;4,15;4,11;3,9;1,5;1,4;0,4;1,4;1,4;6,0" o:connectangles="0,0,0,0,0,0,0,0,0,0,0,0,0,0,0,0,0,0,0,0,0,0,0,0,0,0,0,0,0,0,0,0,0,0,0,0,0,0,0,0,0,0"/>
                <o:lock v:ext="edit" aspectratio="t"/>
              </v:shape>
              <v:shape id="Freeform 676" o:spid="_x0000_s1237" style="position:absolute;left:1311;top:1941;width:42;height:56;visibility:visible;mso-wrap-style:square;v-text-anchor:top" coordsize="8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PKMEA&#10;AADcAAAADwAAAGRycy9kb3ducmV2LnhtbESPUWsCMRCE3wv+h7CCbzXxQJGrUUQQ+lCQqj9guWwv&#10;h5fNeVn1/PemUOjjMDPfMKvNEFp1pz41kS3MpgYUcRVdw7WF82n/vgSVBNlhG5ksPCnBZj16W2Hp&#10;4oO/6X6UWmUIpxIteJGu1DpVngKmaeyIs/cT+4CSZV9r1+Mjw0OrC2MWOmDDecFjRztP1eV4Cxa2&#10;4q81SrV48hd2M3c2B7kYayfjYfsBSmiQ//Bf+9NZKIo5/J7JR0Cv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ODyjBAAAA3AAAAA8AAAAAAAAAAAAAAAAAmAIAAGRycy9kb3du&#10;cmV2LnhtbFBLBQYAAAAABAAEAPUAAACGAwAAAAA=&#10;" path="m19,60r1,8l22,77r2,5l27,88r5,4l37,95r5,2l49,97r5,l60,97r5,-4l74,90r1,-2l77,88r,2l82,98r,2l80,103r-5,4l69,108r-9,4l54,112r-7,1l37,112,27,108r-7,-5l14,97,9,90,4,80,2,68,,57,2,43,4,33,7,23r5,-8l19,8,27,3,35,2,44,r6,l57,2r5,1l67,7r5,3l75,15r4,5l82,25r2,13l85,57r-1,3l82,60r-63,xm67,47r,-9l65,32,64,27,60,22,57,18,54,15,49,13r-5,l39,13r-5,2l29,18r-4,4l24,27r-2,5l20,38r-1,9l67,47xe" fillcolor="#969594" stroked="f">
                <v:path arrowok="t" o:connecttype="custom" o:connectlocs="10,34;12,41;16,46;21,48;27,48;32,46;37,44;38,44;41,49;41,50;37,53;30,56;23,56;13,54;7,48;2,40;0,28;2,16;6,7;13,1;22,0;28,1;33,3;37,7;41,12;42,28;41,30;33,23;32,16;30,11;27,7;22,6;17,7;12,11;11,16;9,23" o:connectangles="0,0,0,0,0,0,0,0,0,0,0,0,0,0,0,0,0,0,0,0,0,0,0,0,0,0,0,0,0,0,0,0,0,0,0,0"/>
                <o:lock v:ext="edit" aspectratio="t" verticies="t"/>
              </v:shape>
              <v:shape id="Freeform 677" o:spid="_x0000_s1238" style="position:absolute;left:1347;top:1916;width:32;height:103;visibility:visible;mso-wrap-style:square;v-text-anchor:top" coordsize="6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YwcYA&#10;AADcAAAADwAAAGRycy9kb3ducmV2LnhtbESPQWvCQBCF70L/wzKFXkrdNNUg0VVsoGC9GQteh+yY&#10;BLOzMbsmaX99t1Dw+HjzvjdvtRlNI3rqXG1Zwes0AkFcWF1zqeDr+PGyAOE8ssbGMin4Jgeb9cNk&#10;ham2Ax+oz30pAoRdigoq79tUSldUZNBNbUscvLPtDPogu1LqDocAN42MoyiRBmsODRW2lFVUXPKb&#10;CW/s55/8frqat9Zkz4sstref2U6pp8dxuwThafT34//0TiuI4wT+xgQC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YwcYAAADcAAAADwAAAAAAAAAAAAAAAACYAgAAZHJz&#10;L2Rvd25yZXYueG1sUEsFBgAAAAAEAAQA9QAAAIsDAAAAAA==&#10;" path="m25,67r-2,l21,65r,-10l23,53r2,l56,53r2,l58,55r,117l58,180r,7l54,192r-3,5l46,200r-5,3l34,205r-8,2l18,205r-8,-2l3,200,,198r,-1l5,187r1,-2l6,187r2,l18,190r10,2l31,192r3,-2l38,188r1,-3l41,178r,-11l41,67r-16,xm63,13r-2,5l58,23r-4,4l49,27r-6,l39,23,36,18,34,13,36,8,39,3,43,2,49,r5,2l58,5r3,3l63,13xe" fillcolor="#969594" stroked="f">
                <v:path arrowok="t" o:connecttype="custom" o:connectlocs="13,33;12,33;11,32;11,27;12,26;13,26;28,26;29,26;29,27;29,86;29,90;29,93;27,96;26,98;23,100;21,101;17,102;13,103;9,102;5,101;2,100;0,99;0,98;0,98;3,93;3,93;3,92;3,93;4,93;9,95;14,96;16,96;17,95;19,94;20,92;21,89;21,83;21,33;13,33;32,6;31,9;29,11;27,13;25,13;22,13;20,11;18,9;17,6;18,4;20,1;22,1;25,0;27,1;29,2;31,4;32,6" o:connectangles="0,0,0,0,0,0,0,0,0,0,0,0,0,0,0,0,0,0,0,0,0,0,0,0,0,0,0,0,0,0,0,0,0,0,0,0,0,0,0,0,0,0,0,0,0,0,0,0,0,0,0,0,0,0,0,0"/>
                <o:lock v:ext="edit" aspectratio="t" verticies="t"/>
              </v:shape>
              <v:shape id="Freeform 678" o:spid="_x0000_s1239" style="position:absolute;left:1390;top:1941;width:35;height:56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bLcUA&#10;AADcAAAADwAAAGRycy9kb3ducmV2LnhtbESPQWvCQBSE7wX/w/KE3uomoRiJrtIWCla8mJpCb4/s&#10;MwnNvg3ZrW7/vSsIPQ4z8w2z2gTTizONrrOsIJ0lIIhrqztuFBw/358WIJxH1thbJgV/5GCznjys&#10;sND2wgc6l74REcKuQAWt90MhpatbMuhmdiCO3smOBn2UYyP1iJcIN73MkmQuDXYcF1oc6K2l+qf8&#10;NQry8J0OeleF5CN/rcqD236l+2elHqfhZQnCU/D/4Xt7qxVkWQ6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ZstxQAAANwAAAAPAAAAAAAAAAAAAAAAAJgCAABkcnMv&#10;ZG93bnJldi54bWxQSwUGAAAAAAQABAD1AAAAigMAAAAA&#10;" path="m5,92r,-2l7,90r2,l22,97r13,1l42,97r7,-4l52,88r2,-6l52,77,50,73,45,70,39,65,24,58,14,52,10,47,7,42,5,37,4,30,5,25,7,18r3,-5l14,8,19,5,24,2,30,r7,l47,2,57,3r7,4l67,10r-2,l62,18r-2,2l59,20,47,15,37,13r-7,2l25,18r-3,5l20,28r2,7l25,40r5,3l49,52r10,6l65,65r4,7l70,82r,6l67,93r-2,7l60,103r-5,5l49,110r-7,2l35,113r-8,-1l19,110r-9,-3l2,103,,102r2,l5,92xe" fillcolor="#969594" stroked="f">
                <v:path arrowok="t" o:connecttype="custom" o:connectlocs="3,45;4,45;11,48;21,48;26,44;26,38;23,35;12,29;5,23;3,18;3,12;5,6;10,2;15,0;24,1;32,3;34,5;31,9;30,10;30,10;19,6;13,9;10,14;13,20;25,26;33,32;35,41;34,46;30,51;25,55;18,56;10,55;1,51;0,51;1,51" o:connectangles="0,0,0,0,0,0,0,0,0,0,0,0,0,0,0,0,0,0,0,0,0,0,0,0,0,0,0,0,0,0,0,0,0,0,0"/>
                <o:lock v:ext="edit" aspectratio="t"/>
              </v:shape>
              <v:shape id="Freeform 679" o:spid="_x0000_s1240" style="position:absolute;left:1432;top:1924;width:37;height:72;visibility:visible;mso-wrap-style:square;v-text-anchor:top" coordsize="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FvcMA&#10;AADcAAAADwAAAGRycy9kb3ducmV2LnhtbERPy2rCQBTdC/2H4Ra600mDik0dJQQECXbhg4q7S+Y2&#10;Cc3cCZkxSf++sxBcHs57vR1NI3rqXG1ZwfssAkFcWF1zqeBy3k1XIJxH1thYJgV/5GC7eZmsMdF2&#10;4CP1J1+KEMIuQQWV920ipSsqMuhmtiUO3I/tDPoAu1LqDocQbhoZR9FSGqw5NFTYUlZR8Xu6GwU2&#10;z+NrWt/6w/Xr/nGefy+yeXlT6u11TD9BeBr9U/xw77WCOA5rw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bFvcMAAADcAAAADwAAAAAAAAAAAAAAAACYAgAAZHJzL2Rv&#10;d25yZXYueG1sUEsFBgAAAAAEAAQA9QAAAIgDAAAAAA==&#10;" path="m19,6r,-1l20,3,32,r2,l35,r,1l35,36r34,l70,36r,2l70,40r-3,8l67,50r-3,l35,50r,63l35,121r2,5l42,130r7,l57,130r12,-5l70,125r,1l74,135r,1l70,138r-6,3l54,143r-9,2l37,145r-7,-4l25,138r-3,-5l19,125r,-12l19,50,2,50,,50,,48,,38,,36r2,l19,36,19,6xe" fillcolor="#969594" stroked="f">
                <v:path arrowok="t" o:connecttype="custom" o:connectlocs="10,3;10,2;10,1;16,0;17,0;17,0;18,0;18,0;18,18;35,18;35,18;35,19;35,19;35,20;34,24;34,25;32,25;18,25;18,56;18,60;19,63;21,65;25,65;29,65;35,62;35,62;35,62;35,62;35,63;37,67;37,68;37,68;35,69;32,70;27,71;23,72;19,72;15,70;13,69;11,66;10,62;10,56;10,25;1,25;0,25;0,24;0,19;0,18;1,18;10,18;10,3" o:connectangles="0,0,0,0,0,0,0,0,0,0,0,0,0,0,0,0,0,0,0,0,0,0,0,0,0,0,0,0,0,0,0,0,0,0,0,0,0,0,0,0,0,0,0,0,0,0,0,0,0,0,0"/>
                <o:lock v:ext="edit" aspectratio="t"/>
              </v:shape>
              <v:shape id="Freeform 680" o:spid="_x0000_s1241" style="position:absolute;left:1475;top:1918;width:30;height:78;visibility:visible;mso-wrap-style:square;v-text-anchor:top" coordsize="6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xrcUA&#10;AADcAAAADwAAAGRycy9kb3ducmV2LnhtbESPQWsCMRSE74X+h/AK3mrSRUpdjVIEiz0Uqxakt8fm&#10;ubuYvGyTqOu/b4RCj8PMfMNM572z4kwhtp41PA0VCOLKm5ZrDV+75eMLiJiQDVrPpOFKEeaz+7sp&#10;lsZfeEPnbapFhnAsUUOTUldKGauGHMah74izd/DBYcoy1NIEvGS4s7JQ6lk6bDkvNNjRoqHquD05&#10;Dcs3u6afUbhWUVn1sTjuP9+/91oPHvrXCYhEffoP/7VXRkNRjOF2Jh8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nGtxQAAANwAAAAPAAAAAAAAAAAAAAAAAJgCAABkcnMv&#10;ZG93bnJldi54bWxQSwUGAAAAAAQABAD1AAAAigMAAAAA&#10;" path="m49,r1,l52,r2,2l55,5r2,2l55,8r,2l30,28r-1,2l27,30r,-2l2,10,,8,,7,2,5,4,2,5,,7,,9,,29,13,49,xm12,45r,l14,45r1,2l19,50r1,7l22,63,30,53r7,-5l44,45r6,l57,47r3,1l60,50,55,62r-1,1l50,62r-3,l45,62r-3,l37,65r-5,5l24,78r,74l24,153r-2,2l10,155,9,153,7,152,7,85,7,75r,-8l5,62,2,55r,-2l2,52,12,45xe" fillcolor="#969594" stroked="f">
                <v:path arrowok="t" o:connecttype="custom" o:connectlocs="25,0;26,0;28,3;29,4;28,5;15,15;14,15;1,5;0,4;1,3;3,0;4,0;15,7;6,23;7,23;10,25;11,32;19,24;25,23;30,24;30,25;27,32;27,32;24,31;21,31;16,35;12,76;11,78;5,77;4,43;4,34;1,28;1,27;1,26" o:connectangles="0,0,0,0,0,0,0,0,0,0,0,0,0,0,0,0,0,0,0,0,0,0,0,0,0,0,0,0,0,0,0,0,0,0"/>
                <o:lock v:ext="edit" aspectratio="t" verticies="t"/>
              </v:shape>
              <v:shape id="Freeform 681" o:spid="_x0000_s1242" style="position:absolute;left:1510;top:1917;width:33;height:79;visibility:visible;mso-wrap-style:square;v-text-anchor:top" coordsize="6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9Y8UA&#10;AADcAAAADwAAAGRycy9kb3ducmV2LnhtbESP3W7CMAxG75H2DpEn7Q5SOsFQISC0H2lC3MD6AKYx&#10;bUXjVEkG3Z4eX0zapfX5O/ZZbQbXqSuF2Ho2MJ1koIgrb1uuDZRfH+MFqJiQLXaeycAPRdisH0Yr&#10;LKy/8YGux1QrgXAs0ECTUl9oHauGHMaJ74klO/vgMMkYam0D3gTuOp1n2Vw7bFkuNNjTa0PV5fjt&#10;hPKbH/ZlmO1Pevuyq9925by078Y8PQ7bJahEQ/pf/mt/WgP5s7wvMiI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71jxQAAANwAAAAPAAAAAAAAAAAAAAAAAJgCAABkcnMv&#10;ZG93bnJldi54bWxQSwUGAAAAAAQABAD1AAAAigMAAAAA&#10;" path="m3,64r-1,l,62,,52,2,50r1,l35,50r2,l38,52r,102l37,155r-2,2l23,157r-1,-2l22,154r,-90l3,64xm53,r2,l57,r,2l63,10r2,2l65,14r-2,1l27,34r-2,1l23,35r,-1l22,34,20,30r,-1l18,27r2,l20,25,53,xe" fillcolor="#969594" stroked="f">
                <v:path arrowok="t" o:connecttype="custom" o:connectlocs="2,32;1,32;0,31;0,26;1,25;2,25;18,25;19,25;19,26;19,77;19,78;18,79;12,79;11,78;11,77;11,32;2,32;27,0;28,0;28,0;29,0;29,1;32,5;33,6;33,7;33,7;32,8;14,17;13,18;12,18;12,17;11,17;10,15;10,15;9,14;10,14;10,13;27,0" o:connectangles="0,0,0,0,0,0,0,0,0,0,0,0,0,0,0,0,0,0,0,0,0,0,0,0,0,0,0,0,0,0,0,0,0,0,0,0,0,0"/>
                <o:lock v:ext="edit" aspectratio="t" verticies="t"/>
              </v:shape>
              <v:shape id="Freeform 682" o:spid="_x0000_s1243" style="position:absolute;left:1548;top:1915;width:38;height:81;visibility:visible;mso-wrap-style:square;v-text-anchor:top" coordsize="7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oysUA&#10;AADcAAAADwAAAGRycy9kb3ducmV2LnhtbESPQWvCQBSE7wX/w/KEXopuYoq20U0QQSj0ULQFr4/s&#10;MxvMvg27W43/vlso9DjMzDfMph5tL67kQ+dYQT7PQBA3TnfcKvj63M9eQISIrLF3TAruFKCuJg8b&#10;LLW78YGux9iKBOFQogIT41BKGRpDFsPcDcTJOztvMSbpW6k93hLc9nKRZUtpseO0YHCgnaHmcvy2&#10;Cl5PH6bfPevVyTfmqQj5e9Fpr9TjdNyuQUQa43/4r/2mFSyKHH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yjKxQAAANwAAAAPAAAAAAAAAAAAAAAAAJgCAABkcnMv&#10;ZG93bnJldi54bWxQSwUGAAAAAAQABAD1AAAAigMAAAAA&#10;" path="m61,53r,-2l63,51r2,l65,53r8,5l75,59r,2l73,61,37,103r38,48l76,151r,2l75,154r-9,7l65,163r-2,-2l17,106r,52l17,159r-2,2l3,161,,159r,-1l,6,,4,2,3,13,r2,l17,1r,2l17,103,61,53xe" fillcolor="#969594" stroked="f">
                <v:path arrowok="t" o:connecttype="custom" o:connectlocs="31,26;31,25;32,25;33,25;33,26;37,29;38,29;38,29;38,30;37,30;19,51;38,75;38,75;38,76;38,76;38,77;33,80;33,81;33,81;32,80;32,80;9,53;9,79;9,79;8,80;2,80;0,79;0,79;0,3;0,2;1,1;7,0;7,0;8,0;8,0;9,0;9,1;9,51;31,26" o:connectangles="0,0,0,0,0,0,0,0,0,0,0,0,0,0,0,0,0,0,0,0,0,0,0,0,0,0,0,0,0,0,0,0,0,0,0,0,0,0,0"/>
                <o:lock v:ext="edit" aspectratio="t"/>
              </v:shape>
              <v:shape id="Freeform 683" o:spid="_x0000_s1244" style="position:absolute;left:1596;top:1941;width:42;height:56;visibility:visible;mso-wrap-style:square;v-text-anchor:top" coordsize="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8j8QA&#10;AADcAAAADwAAAGRycy9kb3ducmV2LnhtbESPQWvCQBSE74X+h+UVvBTdGKHU1FVEEDwJpoVcH7uv&#10;STD7NmbXJPrrXaHQ4zAz3zCrzWgb0VPna8cK5rMEBLF2puZSwc/3fvoJwgdkg41jUnAjD5v168sK&#10;M+MGPlGfh1JECPsMFVQhtJmUXldk0c9cSxy9X9dZDFF2pTQdDhFuG5kmyYe0WHNcqLClXUX6nF+t&#10;Avu+Pej98d4X+dkXbnktLoNeKDV5G7dfIAKN4T/81z4YBekihee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PI/EAAAA3AAAAA8AAAAAAAAAAAAAAAAAmAIAAGRycy9k&#10;b3ducmV2LnhtbFBLBQYAAAAABAAEAPUAAACJAwAAAAA=&#10;" path="m60,7l62,5,64,3,75,r2,l77,3r,77l77,87r2,6l80,98r4,5l84,105r-10,7l72,112r,1l69,108r-5,-8l55,105r-8,5l39,112r-9,1l24,112r-7,-2l12,108,9,105,5,100,2,95,,90,,83,,7,,5,2,3,14,r1,l17,r,3l17,72r,11l20,92r2,3l25,97r4,l34,97r6,l47,95r7,-3l60,87,60,7xe" fillcolor="#969594" stroked="f">
                <v:path arrowok="t" o:connecttype="custom" o:connectlocs="30,3;31,2;32,1;38,0;38,0;38,0;39,0;39,1;39,40;39,43;40,46;40,49;42,51;42,51;42,51;42,52;42,52;37,56;36,56;36,56;35,54;32,50;28,52;24,55;20,56;15,56;12,56;9,55;6,54;5,52;3,50;1,47;0,45;0,41;0,3;0,2;1,1;7,0;8,0;8,0;9,0;9,1;9,36;9,41;10,46;11,47;13,48;15,48;17,48;20,48;24,47;27,46;30,43;30,3" o:connectangles="0,0,0,0,0,0,0,0,0,0,0,0,0,0,0,0,0,0,0,0,0,0,0,0,0,0,0,0,0,0,0,0,0,0,0,0,0,0,0,0,0,0,0,0,0,0,0,0,0,0,0,0,0,0"/>
                <o:lock v:ext="edit" aspectratio="t"/>
              </v:shape>
              <v:shape id="Freeform 684" o:spid="_x0000_s1245" style="position:absolute;left:1672;top:1941;width:44;height:56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6/L4A&#10;AADcAAAADwAAAGRycy9kb3ducmV2LnhtbESPzQrCMBCE74LvEFbwpqmKItVYiqB4E38eYGnWtths&#10;ShPb+vZGEDwOM/MNs016U4mWGldaVjCbRiCIM6tLzhXcb4fJGoTzyBory6TgTQ6S3XCwxVjbji/U&#10;Xn0uAoRdjAoK7+tYSpcVZNBNbU0cvIdtDPogm1zqBrsAN5WcR9FKGiw5LBRY076g7Hl9GQVdq893&#10;s5Q3PL4P1M7kiSm1So1HfboB4an3//CvfdIK5osFfM+EIyB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Juvy+AAAA3AAAAA8AAAAAAAAAAAAAAAAAmAIAAGRycy9kb3ducmV2&#10;LnhtbFBLBQYAAAAABAAEAPUAAACDAwAAAAA=&#10;" path="m88,57l87,68,85,80,82,90r-5,8l70,103r-8,5l53,112r-10,1l33,112r-8,-4l17,105,12,98,7,90,3,80,,70,,57,,43,3,33,7,23r5,-8l18,8,27,3,35,2,45,,55,2r8,1l70,8r7,7l82,23r3,9l87,43r1,14xm18,55r,10l20,75r2,7l25,88r3,5l33,97r5,1l45,98r5,l55,97r5,-4l63,88r4,-5l68,75,70,65r,-10l70,47,68,38,67,30,63,25,60,20,55,17,50,15,43,13r-5,2l33,17r-5,3l25,25r-3,5l20,37r-2,8l18,55xe" fillcolor="#969594" stroked="f">
                <v:path arrowok="t" o:connecttype="custom" o:connectlocs="44,34;41,45;35,51;27,56;17,56;9,52;4,45;0,35;0,21;4,11;9,4;18,1;28,1;35,4;41,11;44,21;9,27;10,37;13,44;17,48;23,49;28,48;32,44;34,37;35,27;34,19;32,12;28,8;22,6;17,8;13,12;10,18;9,27" o:connectangles="0,0,0,0,0,0,0,0,0,0,0,0,0,0,0,0,0,0,0,0,0,0,0,0,0,0,0,0,0,0,0,0,0"/>
                <o:lock v:ext="edit" aspectratio="t" verticies="t"/>
              </v:shape>
              <v:shape id="Freeform 685" o:spid="_x0000_s1246" style="position:absolute;left:1728;top:1915;width:43;height:82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1D8cA&#10;AADcAAAADwAAAGRycy9kb3ducmV2LnhtbESPT2sCMRTE74LfITyht5qtLaJboxRpqYV68B/Y2+vm&#10;uVm6eVmS1F2/vSkUPA4z8xtmtuhsLc7kQ+VYwcMwA0FcOF1xqWC/e7ufgAgRWWPtmBRcKMBi3u/N&#10;MNeu5Q2dt7EUCcIhRwUmxiaXMhSGLIaha4iTd3LeYkzSl1J7bBPc1nKUZWNpseK0YLChpaHiZ/tr&#10;FXhz0Muv7/VufFqZ9vP1vT1+TEul7gbdyzOISF28hf/bK61g9PgE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e9Q/HAAAA3AAAAA8AAAAAAAAAAAAAAAAAmAIAAGRy&#10;cy9kb3ducmV2LnhtbFBLBQYAAAAABAAEAPUAAACMAwAAAAA=&#10;" path="m23,61r8,-5l38,53r7,-2l53,51r7,l68,54r5,4l78,63r3,8l85,79r1,10l86,99r,15l85,128r-4,11l76,148r-5,6l65,159r-9,4l46,164r-8,-1l31,161r-6,-3l18,153r-3,6l11,163r-1,l,156r,-2l,153r3,-5l5,143r1,-5l6,129,6,6,6,4,8,3,20,r1,l23,1r,2l23,61xm23,139r5,5l33,146r7,2l46,148r5,l56,146r4,-3l63,138r3,-7l68,123r,-9l70,103,68,86,65,74,61,71,58,68,55,66r-5,l43,66r-5,2l31,71r-8,5l23,139xe" fillcolor="#969594" stroked="f">
                <v:path arrowok="t" o:connecttype="custom" o:connectlocs="16,28;23,26;30,26;37,29;41,36;43,45;43,57;41,70;36,77;28,82;19,82;13,79;8,80;5,82;0,78;0,77;0,77;3,72;3,65;3,2;10,0;12,1;12,31;14,72;20,74;26,74;30,72;33,66;34,57;34,43;31,36;28,33;22,33;16,36;12,70" o:connectangles="0,0,0,0,0,0,0,0,0,0,0,0,0,0,0,0,0,0,0,0,0,0,0,0,0,0,0,0,0,0,0,0,0,0,0"/>
                <o:lock v:ext="edit" aspectratio="t" verticies="t"/>
              </v:shape>
              <v:shape id="Freeform 686" o:spid="_x0000_s1247" style="position:absolute;left:1783;top:1941;width:42;height:56;visibility:visible;mso-wrap-style:square;v-text-anchor:top" coordsize="8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Z9cEA&#10;AADcAAAADwAAAGRycy9kb3ducmV2LnhtbESPUWsCMRCE3wX/Q9hC3zTRoshpFBEKPgii9Qcsl/Vy&#10;eNlcL1s9/70pFPo4zMw3zGrTh0bdqUt1ZAuTsQFFXEZXc2Xh8vU5WoBKguywiUwWnpRgsx4OVli4&#10;+OAT3c9SqQzhVKAFL9IWWqfSU8A0ji1x9q6xCyhZdpV2HT4yPDR6asxcB6w5L3hsaeepvJ1/goWt&#10;+O8KpZw/+YDtxF3MUW7G2ve3frsEJdTLf/ivvXcWph8z+D2Tj4B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XmfXBAAAA3AAAAA8AAAAAAAAAAAAAAAAAmAIAAGRycy9kb3du&#10;cmV2LnhtbFBLBQYAAAAABAAEAPUAAACGAwAAAAA=&#10;" path="m19,60r,8l20,77r4,5l27,88r3,4l35,95r7,2l47,97r7,l59,97r6,-4l74,90r1,-2l77,88r,2l82,98r,2l80,103r-6,4l67,108r-7,4l54,112r-7,1l37,112,27,108r-8,-5l12,97,7,90,4,80,,68,,57,,43,4,33,7,23r5,-8l19,8,25,3,34,2,44,r6,l55,2r7,1l67,7r3,3l75,15r4,5l80,25r4,13l85,57r-1,3l82,60r-63,xm67,47l65,38r,-6l62,27,60,22,57,18,52,15,49,13r-7,l37,13r-3,2l29,18r-4,4l22,27r-2,5l19,38r,9l67,47xe" fillcolor="#969594" stroked="f">
                <v:path arrowok="t" o:connecttype="custom" o:connectlocs="9,34;12,41;15,46;21,48;27,48;32,46;37,44;38,44;41,49;41,50;37,53;30,56;23,56;13,54;6,48;2,40;0,28;2,16;6,7;12,1;22,0;27,1;33,3;37,7;40,12;42,28;41,30;33,23;32,16;30,11;26,7;21,6;17,7;12,11;10,16;9,23" o:connectangles="0,0,0,0,0,0,0,0,0,0,0,0,0,0,0,0,0,0,0,0,0,0,0,0,0,0,0,0,0,0,0,0,0,0,0,0"/>
                <o:lock v:ext="edit" aspectratio="t" verticies="t"/>
              </v:shape>
              <v:shape id="Freeform 687" o:spid="_x0000_s1248" style="position:absolute;left:1834;top:1941;width:39;height:56;visibility:visible;mso-wrap-style:square;v-text-anchor:top" coordsize="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bxcIA&#10;AADcAAAADwAAAGRycy9kb3ducmV2LnhtbESP3YrCMBCF7xd8hzCCd2tqRVmrUVQQZK9c1wcYm7Ep&#10;NpPSRFt9+o0g7OXh/HycxaqzlbhT40vHCkbDBARx7nTJhYLT7+7zC4QPyBorx6TgQR5Wy97HAjPt&#10;Wv6h+zEUIo6wz1CBCaHOpPS5IYt+6Gri6F1cYzFE2RRSN9jGcVvJNEmm0mLJkWCwpq2h/Hq82cg9&#10;PCaz1lSbOt0UyfN8/h7zGpUa9Lv1HESgLvyH3+29VpCOp/A6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tvFwgAAANwAAAAPAAAAAAAAAAAAAAAAAJgCAABkcnMvZG93&#10;bnJldi54bWxQSwUGAAAAAAQABAD1AAAAhwMAAAAA&#10;" path="m71,23r-1,2l68,25,61,20,55,17,50,15r-5,l40,15r-7,2l30,20r-5,3l21,28r-1,9l18,45r,12l18,65r2,8l21,82r2,5l26,92r5,3l36,97r5,l48,97r5,-2l60,92r8,-5l70,87r,-2l71,87r4,8l75,97r,1l75,100r-4,2l65,107r-7,3l50,112r-9,1l31,112r-8,-4l16,105,10,98,5,90,1,82,,70,,58,,45,1,33,6,23r5,-8l18,8,25,3,35,2,45,r6,l58,2r7,3l70,8r5,4l76,13r,2l71,23xe" fillcolor="#969594" stroked="f">
                <v:path arrowok="t" o:connecttype="custom" o:connectlocs="36,12;35,12;31,10;26,7;21,7;15,10;11,14;9,22;9,32;11,41;13,46;18,48;25,48;31,46;36,43;36,43;38,47;38,49;36,51;30,55;21,56;12,54;5,49;1,41;0,29;1,16;6,7;13,1;23,0;30,1;36,4;39,6;39,7" o:connectangles="0,0,0,0,0,0,0,0,0,0,0,0,0,0,0,0,0,0,0,0,0,0,0,0,0,0,0,0,0,0,0,0,0"/>
                <o:lock v:ext="edit" aspectratio="t"/>
              </v:shape>
              <v:shape id="Freeform 688" o:spid="_x0000_s1249" style="position:absolute;left:1881;top:1941;width:41;height:55;visibility:visible;mso-wrap-style:square;v-text-anchor:top" coordsize="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XjccA&#10;AADcAAAADwAAAGRycy9kb3ducmV2LnhtbESPQUsDMRSE7wX/Q3iCtzZrC62sTYtYlVIK6upBb8/N&#10;M4luXpZN7K7++kYQPA4z8w2zXA++EQfqogus4HxSgCCug3ZsFDw/3Y4vQMSErLEJTAq+KcJ6dTJa&#10;YqlDz490qJIRGcKxRAU2pbaUMtaWPMZJaImz9x46jynLzkjdYZ/hvpHTophLj47zgsWWri3Vn9WX&#10;V7B7sHft/rX66T/eXtzm/sa4zcwodXY6XF2CSDSk//Bfe6sVTGcL+D2Tj4BcH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Rl43HAAAA3AAAAA8AAAAAAAAAAAAAAAAAmAIAAGRy&#10;cy9kb3ducmV2LnhtbFBLBQYAAAAABAAEAPUAAACMAwAAAAA=&#10;" path="m12,2l12,r1,l17,5r3,10l30,8,38,3,47,r8,l63,r5,3l75,7r3,3l82,18r,15l82,107r,1l80,110r-12,l65,108r,-1l65,33r,-8l62,18,57,15r-7,l43,15r-6,3l28,22r-6,6l22,107r-2,1l18,110r-11,l5,108r,-1l5,30,3,18,,10,,8,,7r2,l12,2xe" fillcolor="#969594" stroked="f">
                <v:path arrowok="t" o:connecttype="custom" o:connectlocs="6,1;6,0;7,0;9,3;10,8;15,4;19,2;24,0;28,0;32,0;34,2;38,4;39,5;41,9;41,17;41,54;41,54;40,55;34,55;33,54;33,54;33,17;33,13;31,9;29,8;25,8;22,8;19,9;14,11;11,14;11,54;10,54;9,55;4,55;3,54;3,54;3,15;2,9;0,5;0,4;0,4;0,4;1,4;6,1" o:connectangles="0,0,0,0,0,0,0,0,0,0,0,0,0,0,0,0,0,0,0,0,0,0,0,0,0,0,0,0,0,0,0,0,0,0,0,0,0,0,0,0,0,0,0,0"/>
                <o:lock v:ext="edit" aspectratio="t"/>
              </v:shape>
              <v:shape id="Freeform 689" o:spid="_x0000_s1250" style="position:absolute;left:1937;top:1918;width:41;height:79;visibility:visible;mso-wrap-style:square;v-text-anchor:top" coordsize="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XTsMA&#10;AADcAAAADwAAAGRycy9kb3ducmV2LnhtbERPu27CMBTdkfgH6yJ1A6c0QjRgEKqKysDAI0WMV/El&#10;SYmvQ+yS9O/rAYnx6Lzny85U4k6NKy0reB1FIIgzq0vOFaTH9XAKwnlkjZVlUvBHDpaLfm+OibYt&#10;7+l+8LkIIewSVFB4XydSuqwgg25ka+LAXWxj0AfY5FI32IZwU8lxFE2kwZJDQ4E1fRSUXQ+/RsFu&#10;e57cvv3lJ3Xm/dSmp/jzK46Vehl0qxkIT51/ih/ujVYwfgtrw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IXTsMAAADcAAAADwAAAAAAAAAAAAAAAACYAgAAZHJzL2Rv&#10;d25yZXYueG1sUEsFBgAAAAAEAAQA9QAAAIgDAAAAAA==&#10;" path="m18,105r,8l20,122r3,5l26,133r4,4l35,140r6,2l46,142r7,l58,142r7,-4l73,135r,-2l75,133r1,l76,135r4,8l81,145r-1,3l73,152r-7,1l60,157r-7,l46,158,35,157r-9,-4l18,148r-7,-6l6,135,3,125,,113,,102,,88,3,78,6,68r5,-8l18,53r7,-5l33,47,43,45r7,l55,47r6,1l66,52r4,3l75,60r3,5l80,70r3,13l83,102r,3l81,105r-63,xm65,r1,l68,r,2l71,5r,2l71,8r,2l46,28r-1,2l43,30,41,28,18,10,16,8r,-1l16,5,20,2,21,r2,l45,13,65,xm66,92l65,83r,-6l61,72,60,67,56,63,51,60,48,58r-7,l36,58r-5,2l28,63r-3,4l21,72r-1,5l18,83r,9l66,92xe" fillcolor="#969594" stroked="f">
                <v:path arrowok="t" o:connecttype="custom" o:connectlocs="9,57;11,64;15,69;20,71;26,71;32,69;36,67;38,67;40,72;40,73;36,76;30,79;23,79;13,77;5,71;1,63;0,51;1,39;5,30;12,24;21,23;27,24;33,26;37,30;40,35;41,51;40,53;32,0;33,0;34,1;35,4;35,4;23,14;22,15;20,14;8,4;8,4;10,1;10,0;11,0;32,0;32,42;30,36;28,32;24,29;18,29;14,32;10,36;9,42;33,46" o:connectangles="0,0,0,0,0,0,0,0,0,0,0,0,0,0,0,0,0,0,0,0,0,0,0,0,0,0,0,0,0,0,0,0,0,0,0,0,0,0,0,0,0,0,0,0,0,0,0,0,0,0"/>
                <o:lock v:ext="edit" aspectratio="t" verticies="t"/>
              </v:shape>
              <v:shape id="Freeform 690" o:spid="_x0000_s1251" style="position:absolute;left:2012;top:1941;width:43;height:78;visibility:visible;mso-wrap-style:square;v-text-anchor:top" coordsize="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2jsQA&#10;AADcAAAADwAAAGRycy9kb3ducmV2LnhtbESPX2vCMBTF3wd+h3CFvc1UB2OrRpHB1MfpxvTx0lyb&#10;bs1NTWJb/fRmMNjj4fz5cWaL3taiJR8qxwrGowwEceF0xaWCz4+3h2cQISJrrB2TggsFWMwHdzPM&#10;tet4S+0uliKNcMhRgYmxyaUMhSGLYeQa4uQdnbcYk/Sl1B67NG5rOcmyJ2mx4kQw2NCroeJnd7aJ&#10;69vV+/ordt/7a7Y6nFpzuUqj1P2wX05BROrjf/ivvdEKJo8v8Hs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do7EAAAA3AAAAA8AAAAAAAAAAAAAAAAAmAIAAGRycy9k&#10;b3ducmV2LnhtbFBLBQYAAAAABAAEAPUAAACJAwAAAAA=&#10;" path="m10,r2,l17,3r3,10l29,7,37,3,45,r7,l62,2r7,1l75,8r4,7l82,23r3,9l85,43r2,10l85,67,84,78,80,88r-3,9l72,103r-7,5l59,112r-9,1l44,112r-7,-2l30,107r-6,-4l24,150r,2l22,153r-12,4l9,157r-2,l7,153,7,33,5,22,2,12,,8,,7,10,xm24,88r6,5l37,95r5,2l49,97r5,l57,95r3,-3l64,88r1,-6l67,75,69,65r,-10l69,38,65,27,62,22,59,18,54,15r-5,l44,15r-5,2l32,20r-8,5l24,88xe" fillcolor="#969594" stroked="f">
                <v:path arrowok="t" o:connecttype="custom" o:connectlocs="6,0;8,1;14,3;22,0;31,1;37,4;41,11;42,21;42,33;40,44;36,51;29,56;22,56;15,53;12,75;11,76;4,78;3,76;2,11;0,4;0,3;5,0;15,46;21,48;27,48;30,46;32,41;34,32;34,19;31,11;27,7;22,7;16,10;12,44" o:connectangles="0,0,0,0,0,0,0,0,0,0,0,0,0,0,0,0,0,0,0,0,0,0,0,0,0,0,0,0,0,0,0,0,0,0"/>
                <o:lock v:ext="edit" aspectratio="t" verticies="t"/>
              </v:shape>
              <v:shape id="Freeform 691" o:spid="_x0000_s1252" style="position:absolute;left:2068;top:1941;width:29;height:55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1J7wA&#10;AADcAAAADwAAAGRycy9kb3ducmV2LnhtbERPvQrCMBDeBd8hnOCmqUWtVKOIKLiJ2sHxaM622FxK&#10;E7W+vRkEx4/vf7XpTC1e1LrKsoLJOAJBnFtdcaEgux5GCxDOI2usLZOCDznYrPu9FabavvlMr4sv&#10;RAhhl6KC0vsmldLlJRl0Y9sQB+5uW4M+wLaQusV3CDe1jKNoLg1WHBpKbGhXUv64PI2C5xFPxmjG&#10;2/STcbxPEj/bJkoNB912CcJT5//in/uoFcTTMD+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j/UnvAAAANwAAAAPAAAAAAAAAAAAAAAAAJgCAABkcnMvZG93bnJldi54&#10;bWxQSwUGAAAAAAQABAD1AAAAgQMAAAAA&#10;" path="m12,r,l13,r2,2l17,5r3,7l22,18,30,8,37,3,42,r6,l57,2r3,1l60,5,53,17r,1l52,18,48,17r-1,l45,17r-3,l37,20r-7,5l23,33r,74l23,108r-1,2l10,110,7,108r,-1l7,40,7,30r,-8l3,17,2,10,,8,,7r2,l12,xe" fillcolor="#969594" stroked="f">
                <v:path arrowok="t" o:connecttype="custom" o:connectlocs="6,0;6,0;6,0;7,1;8,3;10,6;11,9;15,4;18,2;20,0;23,0;28,1;29,2;29,3;29,3;26,9;26,9;26,9;25,9;23,9;23,9;22,9;20,9;18,10;15,13;11,17;11,54;11,54;11,55;5,55;3,54;3,54;3,20;3,15;3,11;1,9;1,5;0,4;0,4;0,4;1,4;6,0" o:connectangles="0,0,0,0,0,0,0,0,0,0,0,0,0,0,0,0,0,0,0,0,0,0,0,0,0,0,0,0,0,0,0,0,0,0,0,0,0,0,0,0,0,0"/>
                <o:lock v:ext="edit" aspectratio="t"/>
              </v:shape>
              <v:shape id="Freeform 692" o:spid="_x0000_s1253" style="position:absolute;left:2102;top:1941;width:44;height:56;visibility:visible;mso-wrap-style:square;v-text-anchor:top" coordsize="8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D2i8UA&#10;AADcAAAADwAAAGRycy9kb3ducmV2LnhtbESPT2vCQBTE74V+h+UVvBTdNVSR1FWKUMipoBXR2yP7&#10;8gezb0N2m8R++q4g9DjMzG+Y9Xa0jeip87VjDfOZAkGcO1NzqeH4/TldgfAB2WDjmDTcyMN28/y0&#10;xtS4gffUH0IpIoR9ihqqENpUSp9XZNHPXEscvcJ1FkOUXSlNh0OE20YmSi2lxZrjQoUt7SrKr4cf&#10;q2Gv6t8Fq921OJ9ei/B1cbTgTOvJy/jxDiLQGP7Dj3ZmNCRvc7i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PaLxQAAANwAAAAPAAAAAAAAAAAAAAAAAJgCAABkcnMv&#10;ZG93bnJldi54bWxQSwUGAAAAAAQABAD1AAAAigMAAAAA&#10;" path="m89,57r,11l85,80,82,90r-5,8l70,103r-8,5l54,112r-10,1l34,112r-9,-4l19,105,12,98,7,90,4,80,2,70,,57,2,43,4,33,7,23r5,-8l19,8,27,3,35,2,45,,55,2r9,1l72,8r5,7l82,23r3,9l89,43r,14xm19,55r,10l20,75r2,7l25,88r4,5l34,97r5,1l45,98r5,l55,97r5,-4l64,88r3,-5l69,75,70,65r,-10l70,47,69,38,67,30,64,25,60,20,55,17,50,15,45,13r-6,2l34,17r-5,3l25,25r-3,5l20,37r-1,8l19,55xe" fillcolor="#969594" stroked="f">
                <v:path arrowok="t" o:connecttype="custom" o:connectlocs="44,34;41,45;35,51;27,56;17,56;9,52;3,45;1,35;1,21;3,11;9,4;17,1;27,1;36,4;41,11;44,21;9,27;10,37;12,44;17,48;22,49;27,48;32,44;34,37;35,27;34,19;32,12;27,8;22,6;17,8;12,12;10,18;9,27" o:connectangles="0,0,0,0,0,0,0,0,0,0,0,0,0,0,0,0,0,0,0,0,0,0,0,0,0,0,0,0,0,0,0,0,0"/>
                <o:lock v:ext="edit" aspectratio="t" verticies="t"/>
              </v:shape>
              <v:shape id="Freeform 693" o:spid="_x0000_s1254" style="position:absolute;left:2156;top:1941;width:34;height:56;visibility:visible;mso-wrap-style:square;v-text-anchor:top" coordsize="6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oc8QA&#10;AADcAAAADwAAAGRycy9kb3ducmV2LnhtbESPQYvCMBSE74L/IbyFvYimFhHpGmUR1MWDWOvF26N5&#10;tmWbl9LE2v33G0HwOMzMN8xy3ZtadNS6yrKC6SQCQZxbXXGh4JJtxwsQziNrrC2Tgj9ysF4NB0tM&#10;tH1wSt3ZFyJA2CWooPS+SaR0eUkG3cQ2xMG72dagD7ItpG7xEeCmlnEUzaXBisNCiQ1tSsp/z3ej&#10;YF9tsuaYXUcHxye5S4ub15dOqc+P/vsLhKfev8Ov9o9WEM9i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aHPEAAAA3AAAAA8AAAAAAAAAAAAAAAAAmAIAAGRycy9k&#10;b3ducmV2LnhtbFBLBQYAAAAABAAEAPUAAACJAwAAAAA=&#10;" path="m3,92l5,90r1,l20,97r13,1l41,97r5,-4l50,88r1,-6l51,77,48,73,43,70,36,65,21,58,13,52,8,47,5,42,3,37,1,30,3,25,5,18,8,13,11,8,16,5,23,2,28,r8,l45,2,55,3r6,4l65,10r-5,8l60,20r-2,l56,20,45,15,36,13r-8,2l23,18r-3,5l18,28r2,7l23,40r5,3l46,52r10,6l63,65r5,7l68,82r,6l66,93r-3,7l58,103r-5,5l48,110r-7,2l33,113r-8,-1l16,110,8,107,,103r,-1l3,92xe" fillcolor="#969594" stroked="f">
                <v:path arrowok="t" o:connecttype="custom" o:connectlocs="3,45;3,45;10,48;21,48;25,44;26,38;22,35;11,29;4,23;2,18;2,12;4,6;8,2;14,0;23,1;31,3;33,5;30,9;29,10;28,10;18,6;12,9;9,14;12,20;23,26;32,32;34,41;33,46;29,51;24,55;17,56;8,55;0,51;0,51;0,51" o:connectangles="0,0,0,0,0,0,0,0,0,0,0,0,0,0,0,0,0,0,0,0,0,0,0,0,0,0,0,0,0,0,0,0,0,0,0"/>
                <o:lock v:ext="edit" aspectratio="t"/>
              </v:shape>
              <v:shape id="Freeform 694" o:spid="_x0000_s1255" style="position:absolute;left:2200;top:1941;width:43;height:78;visibility:visible;mso-wrap-style:square;v-text-anchor:top" coordsize="8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tM8UA&#10;AADcAAAADwAAAGRycy9kb3ducmV2LnhtbESPQWvCQBSE70L/w/IK3nTTKFajq5SGgi29NBW8PrPP&#10;JDT7NuxuNfbXdwXB4zAz3zCrTW9acSLnG8sKnsYJCOLS6oYrBbvvt9EchA/IGlvLpOBCHjbrh8EK&#10;M23P/EWnIlQiQthnqKAOocuk9GVNBv3YdsTRO1pnMETpKqkdniPctDJNkpk02HBcqLGj15rKn+LX&#10;KKjKz0Oq08vh2S3Mx5/Nc7t/z5UaPvYvSxCB+nAP39pbrSCdTu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S0zxQAAANwAAAAPAAAAAAAAAAAAAAAAAJgCAABkcnMv&#10;ZG93bnJldi54bWxQSwUGAAAAAAQABAD1AAAAigMAAAAA&#10;" path="m11,r,l16,3r5,10l30,7,36,3,45,r8,l61,2r7,1l75,8r5,7l83,23r2,9l86,43r,10l86,67,85,78,81,88r-5,9l71,103r-6,5l58,112r-8,1l43,112r-7,-2l31,107r-8,-4l23,150r,2l21,153r-11,4l8,157,6,153,6,33,6,22,3,12,1,8,,8,1,7,11,xm23,88r8,5l36,95r7,2l48,97r5,l58,95r3,-3l65,88r1,-6l68,75r,-10l68,55r,-17l65,27,63,22,60,18,55,15r-5,l43,15r-5,2l31,20r-8,5l23,88xe" fillcolor="#969594" stroked="f">
                <v:path arrowok="t" o:connecttype="custom" o:connectlocs="6,0;8,1;15,3;23,0;31,1;38,4;42,11;43,21;43,33;41,44;36,51;29,56;22,56;16,53;12,75;11,76;4,78;3,76;3,11;1,4;1,3;6,0;16,46;22,48;27,48;31,46;33,41;34,32;34,19;32,11;28,7;22,7;16,10;12,44" o:connectangles="0,0,0,0,0,0,0,0,0,0,0,0,0,0,0,0,0,0,0,0,0,0,0,0,0,0,0,0,0,0,0,0,0,0"/>
                <o:lock v:ext="edit" aspectratio="t" verticies="t"/>
              </v:shape>
              <v:shape id="Freeform 695" o:spid="_x0000_s1256" style="position:absolute;left:2255;top:1918;width:42;height:79;visibility:visible;mso-wrap-style:square;v-text-anchor:top" coordsize="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uNsYA&#10;AADcAAAADwAAAGRycy9kb3ducmV2LnhtbESPQWvCQBSE7wX/w/IEb3WjLFKjq4hY7KGH1kbx+Mg+&#10;k2j2bZrdmvTfdwuFHoeZ+YZZrntbizu1vnKsYTJOQBDnzlRcaMg+nh+fQPiAbLB2TBq+ycN6NXhY&#10;Ympcx+90P4RCRAj7FDWUITSplD4vyaIfu4Y4ehfXWgxRtoU0LXYRbms5TZKZtFhxXCixoW1J+e3w&#10;ZTW8vZ5nn8dwuWbezk9ddlK7vVJaj4b9ZgEiUB/+w3/tF6NhqhT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luNsYAAADcAAAADwAAAAAAAAAAAAAAAACYAgAAZHJz&#10;L2Rvd25yZXYueG1sUEsFBgAAAAAEAAQA9QAAAIsDAAAAAA==&#10;" path="m18,105r,8l20,122r3,5l26,133r4,4l35,140r5,2l46,142r7,l58,142r7,-4l73,135r,-2l75,133r1,2l80,143r,2l81,145r-1,3l73,152r-7,1l60,157r-7,l45,158,35,157r-9,-4l18,148r-7,-6l6,135,3,125,,113,,102,,88,3,78,6,68r5,-8l18,53r7,-5l33,47,43,45r7,l55,47r6,1l65,52r5,3l73,60r3,5l80,70r3,13l83,102r,3l81,105r-63,xm65,r,l66,r2,l68,2r3,3l71,7r,1l70,10,46,28r-1,2l43,30,41,28,18,10,16,8r,-1l16,5,20,2,21,r2,l45,13,65,xm66,92l65,83,63,77,61,72,60,67,56,63,51,60,46,58r-5,l36,58r-5,2l28,63r-3,4l21,72r-1,5l18,83r,9l66,92xe" fillcolor="#969594" stroked="f">
                <v:path arrowok="t" o:connecttype="custom" o:connectlocs="9,57;12,64;15,69;20,71;27,71;33,69;37,67;38,67;40,72;41,73;37,76;30,79;23,79;13,77;6,71;2,63;0,51;2,39;6,30;13,24;22,23;28,24;33,26;37,30;40,35;42,51;41,53;33,0;33,0;34,1;36,4;36,4;23,14;23,15;21,14;8,4;8,4;10,1;11,0;12,0;33,0;33,42;31,36;28,32;23,29;18,29;14,32;11,36;9,42;33,46" o:connectangles="0,0,0,0,0,0,0,0,0,0,0,0,0,0,0,0,0,0,0,0,0,0,0,0,0,0,0,0,0,0,0,0,0,0,0,0,0,0,0,0,0,0,0,0,0,0,0,0,0,0"/>
                <o:lock v:ext="edit" aspectratio="t" verticies="t"/>
              </v:shape>
              <v:shape id="Freeform 696" o:spid="_x0000_s1257" style="position:absolute;left:2304;top:1918;width:35;height:79;visibility:visible;mso-wrap-style:square;v-text-anchor:top" coordsize="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/V8QA&#10;AADcAAAADwAAAGRycy9kb3ducmV2LnhtbESP3WrCQBSE7wt9h+UUvKubigaJrlIDQotg8ecBDtlj&#10;Npo9G7Nbk769Kwi9HGbmG2a+7G0tbtT6yrGCj2ECgrhwuuJSwfGwfp+C8AFZY+2YFPyRh+Xi9WWO&#10;mXYd7+i2D6WIEPYZKjAhNJmUvjBk0Q9dQxy9k2sthijbUuoWuwi3tRwlSSotVhwXDDaUGyou+18b&#10;KeefK4XikuttneZpt1l9X6VRavDWf85ABOrDf/jZ/tIKRuMJ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DP1fEAAAA3AAAAA8AAAAAAAAAAAAAAAAAmAIAAGRycy9k&#10;b3ducmV2LnhtbFBLBQYAAAAABAAEAPUAAACJAwAAAAA=&#10;" path="m5,137r,-2l7,135r1,l22,142r13,1l42,142r6,-4l52,133r1,-6l52,122r-2,-4l45,115r-7,-5l22,103,13,97,8,92,7,87,3,82r,-7l3,70,7,63,8,58r5,-5l18,50r5,-3l30,45r7,l47,47r8,1l63,52r2,3l62,63r-2,2l58,65,47,60,37,58r-7,2l25,63r-3,5l20,73r2,7l25,85r5,3l48,97r10,6l65,110r3,7l70,127r-2,6l67,138r-4,7l60,148r-5,5l48,155r-6,2l35,158r-8,-1l17,155,8,152,2,148r-2,l,147,5,137xm58,r2,l62,r1,2l65,5r2,2l67,8r-2,2l40,28r,2l38,30,37,28,12,10r,-2l10,7r2,l12,5,15,2,15,r2,l18,,38,13,58,xe" fillcolor="#969594" stroked="f">
                <v:path arrowok="t" o:connecttype="custom" o:connectlocs="3,68;4,68;11,71;21,71;26,67;26,61;23,58;11,52;4,46;2,41;2,35;4,29;9,25;15,23;24,24;32,26;33,28;31,32;30,33;29,33;19,29;13,32;10,37;13,43;24,49;33,55;35,64;34,69;30,74;24,78;18,79;9,78;1,74;0,74;0,74;29,0;31,0;32,1;34,4;34,4;20,14;19,15;19,14;6,4;6,4;8,1;9,0;9,0;29,0" o:connectangles="0,0,0,0,0,0,0,0,0,0,0,0,0,0,0,0,0,0,0,0,0,0,0,0,0,0,0,0,0,0,0,0,0,0,0,0,0,0,0,0,0,0,0,0,0,0,0,0,0"/>
                <o:lock v:ext="edit" aspectratio="t" verticies="t"/>
              </v:shape>
              <v:shape id="Freeform 697" o:spid="_x0000_s1258" style="position:absolute;left:2351;top:1941;width:40;height:55;visibility:visible;mso-wrap-style:square;v-text-anchor:top" coordsize="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Ba8cA&#10;AADcAAAADwAAAGRycy9kb3ducmV2LnhtbESPQUsDMRSE74L/ITzBm81apcjatIjVIqWgrh709tw8&#10;k+jmZdmk3W1/fVMQPA4z8w0znQ++EVvqogus4HJUgCCug3ZsFLy/PV7cgIgJWWMTmBTsKMJ8dnoy&#10;xVKHnl9pWyUjMoRjiQpsSm0pZawteYyj0BJn7zt0HlOWnZG6wz7DfSPHRTGRHh3nBYst3Vuqf6uN&#10;V7B6sct2/Vnt+5+vD7d4fjBucWWUOj8b7m5BJBrSf/iv/aQVjK8ncDyTj4CcH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QWvHAAAA3AAAAA8AAAAAAAAAAAAAAAAAmAIAAGRy&#10;cy9kb3ducmV2LnhtbFBLBQYAAAAABAAEAPUAAACMAwAAAAA=&#10;" path="m12,2l12,r2,l17,5r3,10l30,8,39,3,47,,57,r7,l70,3r5,4l79,10r3,8l82,33r,74l82,108r-2,2l69,110r-2,-2l65,107r,-74l65,25,62,18,59,15r-7,l44,15r-7,3l30,22r-8,6l22,107r,1l20,110r-13,l5,108r,-1l5,30,4,18,,10,,8,,7r2,l12,2xe" fillcolor="#969594" stroked="f">
                <v:path arrowok="t" o:connecttype="custom" o:connectlocs="6,1;6,0;7,0;8,3;10,8;15,4;19,2;23,0;28,0;31,0;34,2;37,4;39,5;40,9;40,17;40,54;40,54;39,55;34,55;33,54;32,54;32,17;32,13;30,9;29,8;25,8;21,8;18,9;15,11;11,14;11,54;11,54;10,55;3,55;2,54;2,54;2,15;2,9;0,5;0,4;0,4;0,4;1,4;6,1" o:connectangles="0,0,0,0,0,0,0,0,0,0,0,0,0,0,0,0,0,0,0,0,0,0,0,0,0,0,0,0,0,0,0,0,0,0,0,0,0,0,0,0,0,0,0,0"/>
                <o:lock v:ext="edit" aspectratio="t"/>
              </v:shape>
              <v:shape id="Freeform 698" o:spid="_x0000_s1259" style="position:absolute;left:2400;top:1917;width:47;height:102;visibility:visible;mso-wrap-style:square;v-text-anchor:top" coordsize="9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p578A&#10;AADcAAAADwAAAGRycy9kb3ducmV2LnhtbESPwQrCMBBE74L/EFbwIpoqolKNooLg1SrocWnWtths&#10;ahO1/r0RBI/DzLxhFqvGlOJJtSssKxgOIhDEqdUFZwpOx11/BsJ5ZI2lZVLwJgerZbu1wFjbFx/o&#10;mfhMBAi7GBXk3lexlC7NyaAb2Io4eFdbG/RB1pnUNb4C3JRyFEUTabDgsJBjRduc0lvyMAoaL/fJ&#10;vTes3vfTWW/Y2J07X5Tqdpr1HISnxv/Dv/ZeKxiNp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RGnnvwAAANwAAAAPAAAAAAAAAAAAAAAAAJgCAABkcnMvZG93bnJl&#10;di54bWxQSwUGAAAAAAQABAD1AAAAhAMAAAAA&#10;" path="m48,134r3,6l53,150r1,-8l56,134,78,50r1,-1l81,49r12,3l94,54r,1l69,142r-8,25l54,185r-5,9l44,199r-8,3l28,204r-9,-2l10,199,3,195,,192r1,-2l5,182r1,l6,180r2,l8,182r10,5l28,189r5,l38,185r3,-6l44,170r5,-13l41,157r-2,-2l38,154,3,55r,-1l5,52,16,49r2,l19,49r,1l48,134xm76,r2,l79,r2,2l88,10r,2l88,14r-2,1l49,34r,1l48,35r,-1l46,34,44,30,43,29r,-2l44,25,76,xe" fillcolor="#969594" stroked="f">
                <v:path arrowok="t" o:connecttype="custom" o:connectlocs="26,70;27,71;39,25;41,25;41,25;47,27;47,28;47,28;31,84;25,97;18,101;10,101;2,98;0,96;3,91;3,90;4,91;14,95;19,93;22,85;21,79;19,77;2,28;2,27;8,25;10,25;24,67;39,0;40,0;44,5;44,7;43,8;25,18;24,17;22,15;22,14;22,13" o:connectangles="0,0,0,0,0,0,0,0,0,0,0,0,0,0,0,0,0,0,0,0,0,0,0,0,0,0,0,0,0,0,0,0,0,0,0,0,0"/>
                <o:lock v:ext="edit" aspectratio="t" verticies="t"/>
              </v:shape>
              <v:shape id="Freeform 699" o:spid="_x0000_s1260" style="position:absolute;left:2454;top:1941;width:38;height:56;visibility:visible;mso-wrap-style:square;v-text-anchor:top" coordsize="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ZUcEA&#10;AADcAAAADwAAAGRycy9kb3ducmV2LnhtbERPzWrCQBC+F3yHZQRvdWNsS5u6igpC6alVH2DMTrPB&#10;7GzIrib69J1DoceP73+xGnyjrtTFOrCB2TQDRVwGW3Nl4HjYPb6CignZYhOYDNwowmo5elhgYUPP&#10;33Tdp0pJCMcCDbiU2kLrWDryGKehJRbuJ3Qek8Cu0rbDXsJ9o/Mse9Eea5YGhy1tHZXn/cVL79ft&#10;+a13zabNN1V2P50+57xGYybjYf0OKtGQ/sV/7g9rIH+StXJGj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XmVHBAAAA3AAAAA8AAAAAAAAAAAAAAAAAmAIAAGRycy9kb3du&#10;cmV2LnhtbFBLBQYAAAAABAAEAPUAAACGAwAAAAA=&#10;" path="m71,23r-1,2l68,25,61,20,55,17,50,15r-5,l40,15r-5,2l30,20r-4,3l23,28r-3,9l18,45r,12l18,65r2,8l21,82r4,5l28,92r3,3l36,97r7,l48,97r7,-2l61,92r7,-5l70,87r,-2l71,87r4,8l76,97r,1l75,100r-2,2l65,107r-7,3l50,112r-9,1l31,112r-8,-4l16,105,10,98,6,90,1,82,,70,,58,,45,3,33,6,23r5,-8l18,8,26,3,35,2,45,r6,l58,2r7,3l71,8r4,4l76,13r,2l71,23xe" fillcolor="#969594" stroked="f">
                <v:path arrowok="t" o:connecttype="custom" o:connectlocs="35,12;34,12;31,10;25,7;20,7;15,10;12,14;9,22;9,32;11,41;14,46;18,48;24,48;31,46;35,43;36,43;38,47;38,49;37,51;29,55;21,56;12,54;5,49;1,41;0,29;2,16;6,7;13,1;23,0;29,1;36,4;38,6;38,7" o:connectangles="0,0,0,0,0,0,0,0,0,0,0,0,0,0,0,0,0,0,0,0,0,0,0,0,0,0,0,0,0,0,0,0,0"/>
                <o:lock v:ext="edit" aspectratio="t"/>
              </v:shape>
              <v:shape id="Freeform 700" o:spid="_x0000_s1261" style="position:absolute;left:2503;top:1915;width:38;height:81;visibility:visible;mso-wrap-style:square;v-text-anchor:top" coordsize="7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xtMQA&#10;AADcAAAADwAAAGRycy9kb3ducmV2LnhtbESP3YrCMBSE74V9h3AWvLOpIuJ2jSILggjizxa8PTTH&#10;tmxz0m1SrT69EQQvh5n5hpktOlOJCzWutKxgGMUgiDOrS84VpL+rwRSE88gaK8uk4EYOFvOP3gwT&#10;ba98oMvR5yJA2CWooPC+TqR0WUEGXWRr4uCdbWPQB9nkUjd4DXBTyVEcT6TBksNCgTX9FJT9HVuj&#10;oL3v081mSnF63p1O+/+VpHYrlep/dstvEJ46/w6/2mutYDT+g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sbTEAAAA3AAAAA8AAAAAAAAAAAAAAAAAmAIAAGRycy9k&#10;b3ducmV2LnhtbFBLBQYAAAAABAAEAPUAAACJAwAAAAA=&#10;" path="m17,66r8,-7l33,54r9,-3l50,51r7,l63,53r5,3l72,59r3,5l77,69r,7l77,84r,74l77,159r-2,2l63,161r-1,-2l60,158r,-74l60,74,57,69,52,66r-7,l38,66r-6,2l25,73r-8,6l17,158r-2,1l13,161r-11,l,159r,-1l,6,,4,2,3,13,r2,l15,1r2,2l17,66xe" fillcolor="#969594" stroked="f">
                <v:path arrowok="t" o:connecttype="custom" o:connectlocs="8,33;12,30;16,27;21,26;25,26;28,26;31,27;34,28;36,30;37,32;38,35;38,38;38,42;38,79;38,80;37,81;31,81;31,80;30,79;30,42;30,37;28,35;26,33;22,33;19,33;16,34;12,37;8,40;8,79;7,80;6,81;1,81;0,80;0,79;0,3;0,2;1,2;6,0;7,0;7,1;8,2;8,33" o:connectangles="0,0,0,0,0,0,0,0,0,0,0,0,0,0,0,0,0,0,0,0,0,0,0,0,0,0,0,0,0,0,0,0,0,0,0,0,0,0,0,0,0,0"/>
                <o:lock v:ext="edit" aspectratio="t"/>
              </v:shape>
              <v:shape id="Freeform 701" o:spid="_x0000_s1262" style="position:absolute;left:2577;top:1941;width:35;height:56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wJMMA&#10;AADcAAAADwAAAGRycy9kb3ducmV2LnhtbERPz2vCMBS+C/4P4Q12s2nFTemMooLgZBc7K3h7NG9t&#10;WfNSmkyz/345CDt+fL+X62A6caPBtZYVZEkKgriyuuVawflzP1mAcB5ZY2eZFPySg/VqPFpiru2d&#10;T3QrfC1iCLscFTTe97mUrmrIoEtsTxy5LzsY9BEOtdQD3mO46eQ0TV+lwZZjQ4M97Rqqvosfo2Ae&#10;rlmvj2VI3+fbsji5wyX7mCn1/BQ2byA8Bf8vfrgPWsH0Jc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ZwJMMAAADcAAAADwAAAAAAAAAAAAAAAACYAgAAZHJzL2Rv&#10;d25yZXYueG1sUEsFBgAAAAAEAAQA9QAAAIgDAAAAAA==&#10;" path="m5,92r,-2l7,90r2,l22,97r13,1l42,97r7,-4l52,88r2,-6l52,77,50,73,45,70,39,65,24,58,14,52,10,47,7,42,5,37,4,30,5,25,7,18r3,-5l14,8,19,5,24,2,30,r7,l47,2,57,3r7,4l67,10r-2,l62,18r-2,2l59,20,47,15,37,13r-7,2l25,18r-3,5l20,28r2,7l25,40r5,3l49,52r10,6l65,65r4,7l70,82r,6l67,93r-2,7l60,103r-5,5l49,110r-7,2l35,113r-8,-1l19,110r-9,-3l2,103,,102r2,l5,92xe" fillcolor="#969594" stroked="f">
                <v:path arrowok="t" o:connecttype="custom" o:connectlocs="3,45;4,45;11,48;21,48;26,44;26,38;23,35;12,29;5,23;3,18;3,12;5,6;10,2;15,0;24,1;32,3;34,5;31,9;30,10;30,10;19,6;13,9;10,14;13,20;25,26;33,32;35,41;34,46;30,51;25,55;18,56;10,55;1,51;0,51;1,51" o:connectangles="0,0,0,0,0,0,0,0,0,0,0,0,0,0,0,0,0,0,0,0,0,0,0,0,0,0,0,0,0,0,0,0,0,0,0"/>
                <o:lock v:ext="edit" aspectratio="t"/>
              </v:shape>
              <v:shape id="Freeform 702" o:spid="_x0000_s1263" style="position:absolute;left:2622;top:1941;width:43;height:78;visibility:visible;mso-wrap-style:square;v-text-anchor:top" coordsize="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fKMQA&#10;AADcAAAADwAAAGRycy9kb3ducmV2LnhtbESPX2vCMBTF34V9h3AHvmmqsDGqUURQ9+jc2PZ4aa5N&#10;t+amJrGtfvplIPh4OH9+nPmyt7VoyYfKsYLJOANBXDhdcang430zegERIrLG2jEpuFCA5eJhMMdc&#10;u47fqD3EUqQRDjkqMDE2uZShMGQxjF1DnLyj8xZjkr6U2mOXxm0tp1n2LC1WnAgGG1obKn4PZ5u4&#10;vt3ud5+x+/m6ZtvvU2suV2mUGj72qxmISH28h2/tV61g+jSB/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nyjEAAAA3AAAAA8AAAAAAAAAAAAAAAAAmAIAAGRycy9k&#10;b3ducmV2LnhtbFBLBQYAAAAABAAEAPUAAACJAwAAAAA=&#10;" path="m10,r2,l17,3r3,10l30,7,37,3,45,r8,l62,2r6,1l75,8r5,7l82,23r3,9l87,43r,10l87,67,83,78,82,88r-5,9l72,103r-7,5l58,112r-8,1l43,112r-6,-2l30,107r-7,-4l23,150r,2l22,153r-12,4l8,157r-1,l7,153,7,33,7,22,3,12,,8,,7r2,l10,xm23,88r7,5l37,95r5,2l48,97r5,l57,95r5,-3l63,88r4,-6l68,75r,-10l68,55r,-17l65,27,63,22,58,18,55,15r-5,l43,15r-5,2l32,20r-9,5l23,88xe" fillcolor="#969594" stroked="f">
                <v:path arrowok="t" o:connecttype="custom" o:connectlocs="6,0;8,1;15,3;22,0;31,1;37,4;41,11;43,21;43,33;41,44;36,51;29,56;21,56;15,53;11,75;11,76;4,78;3,76;3,11;0,4;0,3;5,0;15,46;21,48;26,48;31,46;33,41;34,32;34,19;31,11;27,7;21,7;16,10;11,44" o:connectangles="0,0,0,0,0,0,0,0,0,0,0,0,0,0,0,0,0,0,0,0,0,0,0,0,0,0,0,0,0,0,0,0,0,0"/>
                <o:lock v:ext="edit" aspectratio="t" verticies="t"/>
              </v:shape>
              <v:shape id="Freeform 703" o:spid="_x0000_s1264" style="position:absolute;left:2677;top:1941;width:44;height:56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6x70A&#10;AADcAAAADwAAAGRycy9kb3ducmV2LnhtbESPzQrCMBCE74LvEFbwpqkFRappEUHxJv48wNKsbbHZ&#10;lCa29e2NIHgcZuYbZpsNphYdta6yrGAxj0AQ51ZXXCi43w6zNQjnkTXWlknBmxxk6Xi0xUTbni/U&#10;XX0hAoRdggpK75tESpeXZNDNbUMcvIdtDfog20LqFvsAN7WMo2glDVYcFkpsaF9S/ry+jIK+0+e7&#10;WcobHt8H6hbyxLSzSk0nw24DwtPg/+Ff+6QVxMsYvmfCEZ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5r6x70AAADcAAAADwAAAAAAAAAAAAAAAACYAgAAZHJzL2Rvd25yZXYu&#10;eG1sUEsFBgAAAAAEAAQA9QAAAIIDAAAAAA==&#10;" path="m88,57l87,68,85,80,80,90r-5,8l68,103r-6,5l52,112r-10,1l32,112r-9,-4l17,105,10,98,5,90,2,80,,70,,57,,43,2,33,7,23r5,-8l18,8,25,3,35,2,45,r8,2l63,3r7,5l77,15r5,8l85,32r2,11l88,57xm17,55r1,10l18,75r4,7l25,88r3,5l32,97r6,1l43,98r7,l55,97r3,-4l62,88r3,-5l68,75r,-10l70,55,68,47r,-9l65,30,63,25,58,20,55,17,50,15,43,13r-6,2l32,17r-4,3l23,25r-1,5l18,37r,8l17,55xe" fillcolor="#969594" stroked="f">
                <v:path arrowok="t" o:connecttype="custom" o:connectlocs="44,34;40,45;34,51;26,56;16,56;9,52;3,45;0,35;0,21;4,11;9,4;18,1;27,1;35,4;41,11;44,21;9,27;9,37;13,44;16,48;22,49;28,48;31,44;34,37;35,27;34,19;32,12;28,8;22,6;16,8;12,12;9,18;9,27" o:connectangles="0,0,0,0,0,0,0,0,0,0,0,0,0,0,0,0,0,0,0,0,0,0,0,0,0,0,0,0,0,0,0,0,0"/>
                <o:lock v:ext="edit" aspectratio="t" verticies="t"/>
              </v:shape>
              <v:shape id="Freeform 704" o:spid="_x0000_s1265" style="position:absolute;left:2735;top:1915;width:22;height:81;visibility:visible;mso-wrap-style:square;v-text-anchor:top" coordsize="4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1AQsQA&#10;AADcAAAADwAAAGRycy9kb3ducmV2LnhtbESP0YrCMBRE3xf8h3AFX0RTFUWrUURQl31r9QOuzbWt&#10;NjeliVr36zcLC/s4zMwZZrVpTSWe1LjSsoLRMAJBnFldcq7gfNoP5iCcR9ZYWSYFb3KwWXc+Vhhr&#10;++KEnqnPRYCwi1FB4X0dS+myggy6oa2Jg3e1jUEfZJNL3eArwE0lx1E0kwZLDgsF1rQrKLunD6Ng&#10;lvanX5fDfbHN9ZVu3/2jTJKJUr1uu12C8NT6//Bf+1MrGE8n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QELEAAAA3AAAAA8AAAAAAAAAAAAAAAAAmAIAAGRycy9k&#10;b3ducmV2LnhtbFBLBQYAAAAABAAEAPUAAACJAwAAAAA=&#10;" path="m16,119r,14l16,141r2,3l20,146r3,2l26,149r4,-1l36,146r2,l40,148r1,8l43,156r,2l36,161r-13,2l15,161,8,158,3,154,1,148,,139,,119,,6,,4,3,3,13,r2,l16,1r,2l16,119xe" fillcolor="#969594" stroked="f">
                <v:path arrowok="t" o:connecttype="custom" o:connectlocs="8,59;8,66;8,70;9,72;10,73;12,74;13,74;15,74;18,73;18,73;19,73;19,73;20,74;21,78;22,78;22,79;18,80;12,81;8,80;4,79;2,77;1,74;0,69;0,59;0,3;0,2;2,1;7,0;8,0;8,0;8,0;8,1;8,59" o:connectangles="0,0,0,0,0,0,0,0,0,0,0,0,0,0,0,0,0,0,0,0,0,0,0,0,0,0,0,0,0,0,0,0,0"/>
                <o:lock v:ext="edit" aspectratio="t"/>
              </v:shape>
              <v:shape id="Freeform 705" o:spid="_x0000_s1266" style="position:absolute;left:2761;top:1941;width:42;height:56;visibility:visible;mso-wrap-style:square;v-text-anchor:top" coordsize="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3MccA&#10;AADcAAAADwAAAGRycy9kb3ducmV2LnhtbESPQWvCQBSE74X+h+UVvNVNtRZNXUUEbbB4MHqwt9fs&#10;Mwlm38bsqvHfu0Khx2FmvmHG09ZU4kKNKy0reOtGIIgzq0vOFey2i9chCOeRNVaWScGNHEwnz09j&#10;jLW98oYuqc9FgLCLUUHhfR1L6bKCDLqurYmDd7CNQR9kk0vd4DXATSV7UfQhDZYcFgqsaV5QdkzP&#10;RsHoe73/TeUqWy8S/jkt835y+Oor1XlpZ58gPLX+P/zXTrSC3uAd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dzHHAAAA3AAAAA8AAAAAAAAAAAAAAAAAmAIAAGRy&#10;cy9kb3ducmV2LnhtbFBLBQYAAAAABAAEAPUAAACMAwAAAAA=&#10;" path="m17,60r2,8l20,77r2,5l25,88r5,4l35,95r5,2l47,97r5,l59,97r6,-4l72,90r2,-2l75,88r2,2l80,98r,2l79,103r-5,4l67,108r-7,4l52,112r-7,1l35,112r-8,-4l19,103,12,97,7,90,2,80,,68,,57,,43,2,33,7,23r5,-8l17,8,25,3,34,2,44,r6,l55,2r5,1l65,7r5,3l74,15r3,5l80,25r4,13l84,57r,3l82,60r-65,xm65,47r,-9l64,32,62,27,59,22,55,18,52,15,47,13r-5,l37,13r-5,2l29,18r-4,4l22,27r-2,5l19,38r,9l65,47xe" fillcolor="#969594" stroked="f">
                <v:path arrowok="t" o:connecttype="custom" o:connectlocs="10,34;11,41;15,46;20,48;26,48;33,46;37,44;38,44;40,49;40,50;37,53;30,56;23,56;14,54;6,48;1,40;0,28;1,16;6,7;13,1;22,0;28,1;33,3;37,7;40,12;42,28;41,30;33,23;32,16;30,11;26,7;21,6;16,7;13,11;10,16;10,23" o:connectangles="0,0,0,0,0,0,0,0,0,0,0,0,0,0,0,0,0,0,0,0,0,0,0,0,0,0,0,0,0,0,0,0,0,0,0,0"/>
                <o:lock v:ext="edit" aspectratio="t" verticies="t"/>
              </v:shape>
              <v:shape id="Freeform 706" o:spid="_x0000_s1267" style="position:absolute;left:2812;top:1918;width:38;height:79;visibility:visible;mso-wrap-style:square;v-text-anchor:top" coordsize="7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cS8QA&#10;AADcAAAADwAAAGRycy9kb3ducmV2LnhtbESPQWvCQBSE7wX/w/IEL0U3BmIluopYhB560NQf8Mg+&#10;s9Hs25DdJvHfdwuFHoeZ+YbZ7kfbiJ46XztWsFwkIIhLp2uuFFy/TvM1CB+QNTaOScGTPOx3k5ct&#10;5toNfKG+CJWIEPY5KjAhtLmUvjRk0S9cSxy9m+sshii7SuoOhwi3jUyTZCUt1hwXDLZ0NFQ+im+r&#10;4O18vg+n9mjSfnzPJH36+rVcKzWbjocNiEBj+A//tT+0gjTL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3EvEAAAA3AAAAA8AAAAAAAAAAAAAAAAAmAIAAGRycy9k&#10;b3ducmV2LnhtbFBLBQYAAAAABAAEAPUAAACJAwAAAAA=&#10;" path="m71,68r,2l70,70r-2,l61,65,56,62,51,60r-6,l40,60r-5,2l30,65r-3,3l23,73r-3,9l20,90r-2,12l20,110r,8l22,127r3,5l28,137r5,3l38,142r5,l50,142r5,-2l61,137r9,-5l71,130r,2l73,132r3,8l76,142r,1l76,145r-3,2l66,152r-8,3l50,157r-9,1l33,157r-8,-4l17,150r-5,-7l7,135,3,127,2,115,,103,2,90,3,78,7,68r5,-8l18,53r9,-5l35,47,45,45r6,l58,47r7,3l71,53r5,4l76,58r,2l71,68xm65,r1,l68,r2,2l71,5r2,2l73,8r-2,2l46,28r-1,2l43,30r,-2l18,10,17,8r,-1l18,5,20,2,22,r1,l25,,45,13,65,xe" fillcolor="#969594" stroked="f">
                <v:path arrowok="t" o:connecttype="custom" o:connectlocs="36,35;35,35;31,33;26,30;20,30;15,33;12,37;10,45;10,55;11,64;14,69;19,71;25,71;31,69;35,66;36,66;38,70;38,72;37,74;29,78;21,79;13,77;6,72;2,64;0,52;2,39;6,30;14,24;23,23;29,24;36,27;38,29;38,30;33,0;33,0;35,1;37,4;37,4;23,14;23,15;22,14;9,4;9,4;10,1;11,0;13,0;33,0" o:connectangles="0,0,0,0,0,0,0,0,0,0,0,0,0,0,0,0,0,0,0,0,0,0,0,0,0,0,0,0,0,0,0,0,0,0,0,0,0,0,0,0,0,0,0,0,0,0,0"/>
                <o:lock v:ext="edit" aspectratio="t" verticies="t"/>
              </v:shape>
              <v:shape id="Freeform 707" o:spid="_x0000_s1268" style="position:absolute;left:2859;top:1941;width:41;height:55;visibility:visible;mso-wrap-style:square;v-text-anchor:top" coordsize="8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5E8MA&#10;AADcAAAADwAAAGRycy9kb3ducmV2LnhtbESPQWuDQBSE74H8h+UVcotrApFi3YSSGNqrNvT8cF/U&#10;6L4Vd5tof323UOhxmJlvmOwwmV7caXStZQWbKAZBXFndcq3g8nFeP4NwHlljb5kUzOTgsF8uMky1&#10;fXBB99LXIkDYpaig8X5IpXRVQwZdZAfi4F3taNAHOdZSj/gIcNPLbRwn0mDLYaHBgY4NVV35ZRQU&#10;+XyZuzw3b5+cFzfbbY7fp7NSq6fp9QWEp8n/h//a71rBdpf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45E8MAAADcAAAADwAAAAAAAAAAAAAAAACYAgAAZHJzL2Rv&#10;d25yZXYueG1sUEsFBgAAAAAEAAQA9QAAAIgDAAAAAA==&#10;" path="m10,2l11,r4,5l18,15,28,8,36,3,46,r9,l61,r7,3l73,7r3,3l80,18r1,15l81,107r-1,1l78,110r-12,l65,108r,-1l65,33,63,25,61,18,56,15r-6,l41,15r-6,3l28,22r-8,6l20,107r,1l18,110r-12,l5,108,3,107,3,30,3,18,,10,,8,,7,10,2xe" fillcolor="#969594" stroked="f">
                <v:path arrowok="t" o:connecttype="custom" o:connectlocs="5,1;6,0;6,0;8,3;9,8;14,4;18,2;23,0;28,0;31,0;34,2;37,4;38,5;40,9;41,17;41,54;40,54;39,55;33,55;33,54;33,54;33,17;32,13;31,9;28,8;25,8;21,8;18,9;14,11;10,14;10,54;10,54;9,55;3,55;3,54;2,54;2,15;2,9;0,5;0,4;0,4;0,4;0,4;5,1" o:connectangles="0,0,0,0,0,0,0,0,0,0,0,0,0,0,0,0,0,0,0,0,0,0,0,0,0,0,0,0,0,0,0,0,0,0,0,0,0,0,0,0,0,0,0,0"/>
                <o:lock v:ext="edit" aspectratio="t"/>
              </v:shape>
              <v:shape id="Freeform 708" o:spid="_x0000_s1269" style="position:absolute;left:2914;top:1941;width:44;height:56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ZX74A&#10;AADcAAAADwAAAGRycy9kb3ducmV2LnhtbESPzQrCMBCE74LvEFbwpqmCP1RjKYLiTfx5gKVZ22Kz&#10;KU1s69sbQfA4zMw3zDbpTSVaalxpWcFsGoEgzqwuOVdwvx0maxDOI2usLJOCNzlIdsPBFmNtO75Q&#10;e/W5CBB2MSoovK9jKV1WkEE3tTVx8B62MeiDbHKpG+wC3FRyHkVLabDksFBgTfuCsuf1ZRR0rT7f&#10;zULe8Pg+UDuTJ6bUKjUe9ekGhKfe/8O/9kkrmC9W8D0TjoD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WV++AAAA3AAAAA8AAAAAAAAAAAAAAAAAmAIAAGRycy9kb3ducmV2&#10;LnhtbFBLBQYAAAAABAAEAPUAAACDAwAAAAA=&#10;" path="m88,57r,11l86,80,81,90r-5,8l70,103r-7,5l53,112r-10,1l33,112r-8,-4l18,105,11,98,6,90,3,80,1,70,,57,1,43,3,33,8,23r5,-8l18,8,26,3,35,2,45,,55,2r8,1l71,8r7,7l83,23r3,9l88,43r,14xm18,55r,10l20,75r3,7l25,88r3,5l33,97r5,1l45,98r6,l56,97r4,-4l63,88r3,-5l68,75,70,65,71,55,70,47r,-9l66,30,65,25,60,20,56,17,50,15,45,13r-7,2l33,17r-5,3l25,25r-4,5l20,37r-2,8l18,55xe" fillcolor="#969594" stroked="f">
                <v:path arrowok="t" o:connecttype="custom" o:connectlocs="44,34;41,45;35,51;27,56;17,56;9,52;3,45;1,35;1,21;4,11;9,4;18,1;28,1;36,4;42,11;44,21;9,27;10,37;13,44;17,48;23,49;28,48;32,44;34,37;36,27;35,19;33,12;28,8;23,6;17,8;13,12;10,18;9,27" o:connectangles="0,0,0,0,0,0,0,0,0,0,0,0,0,0,0,0,0,0,0,0,0,0,0,0,0,0,0,0,0,0,0,0,0"/>
                <o:lock v:ext="edit" aspectratio="t" verticies="t"/>
              </v:shape>
              <v:shape id="Freeform 709" o:spid="_x0000_s1270" style="position:absolute;left:2968;top:1941;width:35;height:56;visibility:visible;mso-wrap-style:square;v-text-anchor:top" coordsize="6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JRMEA&#10;AADcAAAADwAAAGRycy9kb3ducmV2LnhtbERPy4rCMBTdC/5DuIIb0VTBQTqmMgg+cCGjdTO7S3P7&#10;YJqb0sRa/94sBJeH815velOLjlpXWVYwn0UgiDOrKy4U3NLddAXCeWSNtWVS8CQHm2Q4WGOs7YMv&#10;1F19IUIIuxgVlN43sZQuK8mgm9mGOHC5bQ36ANtC6hYfIdzUchFFX9JgxaGhxIa2JWX/17tRcKi2&#10;aXNO/yYnx79yfylyr2+dUuNR//MNwlPvP+K3+6gVLJZ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yUTBAAAA3AAAAA8AAAAAAAAAAAAAAAAAmAIAAGRycy9kb3du&#10;cmV2LnhtbFBLBQYAAAAABAAEAPUAAACGAwAAAAA=&#10;" path="m3,92l5,90r2,l22,97r13,1l42,97r5,-4l50,88r2,-6l52,77,48,73,45,70,38,65,22,58,13,52,8,47,5,42,3,37r,-7l3,25,5,18,8,13,12,8,17,5,23,2,30,r7,l45,2,55,3r7,4l65,10r-5,8l60,20r-2,l57,20,47,15,37,13r-9,2l23,18r-3,5l20,28r,7l23,40r5,3l47,52r10,6l65,65r3,7l68,82r,6l67,93r-4,7l60,103r-5,5l48,110r-6,2l33,113r-8,-1l17,110,8,107,2,103r-2,l,102,3,92xe" fillcolor="#969594" stroked="f">
                <v:path arrowok="t" o:connecttype="custom" o:connectlocs="3,45;4,45;11,48;22,48;26,44;27,38;23,35;11,29;4,23;2,18;2,12;4,6;9,2;15,0;23,1;32,3;33,5;31,9;30,10;29,10;19,6;12,9;10,14;12,20;24,26;33,32;35,41;34,46;31,51;25,55;17,56;9,55;1,51;0,51;0,51" o:connectangles="0,0,0,0,0,0,0,0,0,0,0,0,0,0,0,0,0,0,0,0,0,0,0,0,0,0,0,0,0,0,0,0,0,0,0"/>
                <o:lock v:ext="edit" aspectratio="t"/>
              </v:shape>
              <v:shape id="Freeform 710" o:spid="_x0000_s1271" style="position:absolute;left:3010;top:1924;width:38;height:72;visibility:visible;mso-wrap-style:square;v-text-anchor:top" coordsize="7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TCsUA&#10;AADcAAAADwAAAGRycy9kb3ducmV2LnhtbESPX0vDQBDE3wW/w7EF3+ylAbXGXosoDX0SbMXnJbf5&#10;o7m99G5top/eE4Q+DjPzG2a1mVyvThRi59nAYp6BIq687bgx8HbYXi9BRUG22HsmA98UYbO+vFhh&#10;Yf3Ir3TaS6MShGOBBlqRodA6Vi05jHM/ECev9sGhJBkabQOOCe56nWfZrXbYcVpocaCnlqrP/Zcz&#10;8PwiH8efWu5oW5fvYTeWZX3MjbmaTY8PoIQmOYf/2ztrIL+5h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JMKxQAAANwAAAAPAAAAAAAAAAAAAAAAAJgCAABkcnMv&#10;ZG93bnJldi54bWxQSwUGAAAAAAQABAD1AAAAigMAAAAA&#10;" path="m19,6l20,5r,-2l32,r2,l35,r,1l35,36r33,l70,36r,2l70,40r-2,8l67,50r-2,l35,50r,63l35,121r2,5l42,130r7,l57,130r11,-5l70,125r2,l72,126r1,9l75,136r-3,2l63,141r-8,2l45,145r-6,l32,141r-7,-3l22,133r-2,-8l19,113r,-63l4,50,,50,,48,,38,,36r4,l19,36,19,6xe" fillcolor="#969594" stroked="f">
                <v:path arrowok="t" o:connecttype="custom" o:connectlocs="10,3;10,2;10,1;16,0;17,0;17,0;18,0;18,0;18,18;34,18;35,18;35,19;35,19;35,20;34,24;34,25;33,25;18,25;18,56;18,60;19,63;21,65;25,65;29,65;34,62;35,62;35,62;36,62;36,63;37,67;38,68;38,68;36,69;32,70;28,71;23,72;20,72;16,70;13,69;11,66;10,62;10,56;10,25;2,25;0,25;0,24;0,19;0,18;2,18;10,18;10,3" o:connectangles="0,0,0,0,0,0,0,0,0,0,0,0,0,0,0,0,0,0,0,0,0,0,0,0,0,0,0,0,0,0,0,0,0,0,0,0,0,0,0,0,0,0,0,0,0,0,0,0,0,0,0"/>
                <o:lock v:ext="edit" aspectratio="t"/>
              </v:shape>
              <v:shape id="Freeform 711" o:spid="_x0000_s1272" style="position:absolute;left:3047;top:1917;width:32;height:79;visibility:visible;mso-wrap-style:square;v-text-anchor:top" coordsize="6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SfsUA&#10;AADcAAAADwAAAGRycy9kb3ducmV2LnhtbESPwWrCQBCG74W+wzIFb3XTQGNJXUVaC0W8qHmAaXaa&#10;hGZnw+6qsU/vHASPwz//N/PNl6Pr1YlC7DwbeJlmoIhrbztuDFSHr+c3UDEhW+w9k4ELRVguHh/m&#10;WFp/5h2d9qlRAuFYooE2paHUOtYtOYxTPxBL9uuDwyRjaLQNeBa463WeZYV22LFcaHGgj5bqv/3R&#10;CeU/322r8Lr90avZpvncVEVl18ZMnsbVO6hEY7ov39rf1kBeyPsiIyK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JJ+xQAAANwAAAAPAAAAAAAAAAAAAAAAAJgCAABkcnMv&#10;ZG93bnJldi54bWxQSwUGAAAAAAQABAD1AAAAigMAAAAA&#10;" path="m4,64r-2,l,62,,52,2,50r2,l35,50r2,l39,52r,102l37,155r-2,2l24,157r-2,-2l22,154r,-90l4,64xm54,r1,l57,r,2l64,10r1,2l65,14r-1,1l27,34r-2,1l24,35r,-1l22,34,20,30r,-1l19,27r1,l20,25,54,xe" fillcolor="#969594" stroked="f">
                <v:path arrowok="t" o:connecttype="custom" o:connectlocs="2,32;1,32;0,31;0,26;1,25;2,25;17,25;18,25;19,26;19,77;18,78;17,79;12,79;11,78;11,77;11,32;2,32;27,0;27,0;27,0;28,0;28,1;32,5;32,6;32,7;32,7;32,8;13,17;12,18;12,18;12,17;11,17;10,15;10,15;9,14;10,14;10,13;27,0" o:connectangles="0,0,0,0,0,0,0,0,0,0,0,0,0,0,0,0,0,0,0,0,0,0,0,0,0,0,0,0,0,0,0,0,0,0,0,0,0,0"/>
                <o:lock v:ext="edit" aspectratio="t" verticies="t"/>
              </v:shape>
              <v:shape id="Freeform 712" o:spid="_x0000_s1273" style="position:absolute;left:3106;top:1941;width:41;height:56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Vsr8A&#10;AADcAAAADwAAAGRycy9kb3ducmV2LnhtbESPwQrCMBBE74L/EFbwpml7EK1GEUHxomAVz0uztsVm&#10;U5qo9e+NIHgcZuYNs1h1phZPal1lWUE8jkAQ51ZXXCi4nLejKQjnkTXWlknBmxyslv3eAlNtX3yi&#10;Z+YLESDsUlRQet+kUrq8JINubBvi4N1sa9AH2RZSt/gKcFPLJIom0mDFYaHEhjYl5ffsYRRszTFu&#10;DjK77Q7GX5PZusNsf1JqOOjWcxCeOv8P/9p7rSCZxP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bFWyvwAAANwAAAAPAAAAAAAAAAAAAAAAAJgCAABkcnMvZG93bnJl&#10;di54bWxQSwUGAAAAAAQABAD1AAAAhAMAAAAA&#10;" path="m60,7l61,5,63,3,75,r1,l76,3r,77l76,87r2,6l80,98r3,5l83,105r-10,7l71,112r,1l66,108r-3,-8l55,105r-9,5l38,112r-8,1l23,112r-7,-2l11,108,8,105,5,100,1,95,,90,,83,,7,,5,1,3,13,r2,l16,r,3l16,72r,11l20,92r1,3l25,97r3,l33,97r7,l46,95r7,-3l60,87,60,7xe" fillcolor="#969594" stroked="f">
                <v:path arrowok="t" o:connecttype="custom" o:connectlocs="30,3;30,2;31,1;37,0;37,0;37,0;38,0;38,1;38,40;38,43;39,46;40,49;41,51;41,51;41,51;41,52;41,52;36,56;35,56;35,56;33,54;31,50;27,52;23,55;19,56;15,56;11,56;8,55;5,54;4,52;2,50;0,47;0,45;0,41;0,3;0,2;0,1;6,0;7,0;7,0;8,0;8,1;8,36;8,41;10,46;10,47;12,48;14,48;16,48;20,48;23,47;26,46;30,43;30,3" o:connectangles="0,0,0,0,0,0,0,0,0,0,0,0,0,0,0,0,0,0,0,0,0,0,0,0,0,0,0,0,0,0,0,0,0,0,0,0,0,0,0,0,0,0,0,0,0,0,0,0,0,0,0,0,0,0"/>
                <o:lock v:ext="edit" aspectratio="t"/>
              </v:shape>
              <v:shape id="Freeform 713" o:spid="_x0000_s1274" style="position:absolute;left:3187;top:1918;width:45;height:78;visibility:visible;mso-wrap-style:square;v-text-anchor:top" coordsize="9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ilcMA&#10;AADcAAAADwAAAGRycy9kb3ducmV2LnhtbESPzW7CMBCE70i8g7WVuIHdHBBKYxBC/F2qlrQPsIq3&#10;cSBeR7GB8PZ1pUocRzPzjaZYDa4VN+pD41nD60yBIK68abjW8P21my5AhIhssPVMGh4UYLUcjwrM&#10;jb/ziW5lrEWCcMhRg42xy6UMlSWHYeY74uT9+N5hTLKvpenxnuCulZlSc+mw4bRgsaONpepSXp2G&#10;7fljPxjbvasFfzIfyjJT1UbrycuwfgMRaYjP8H/7aDRk8wz+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8ilcMAAADcAAAADwAAAAAAAAAAAAAAAACYAgAAZHJzL2Rv&#10;d25yZXYueG1sUEsFBgAAAAAEAAQA9QAAAIgDAAAAAA==&#10;" path="m75,2l77,r2,l79,2r8,5l89,8r,2l89,12,37,78r52,67l90,145r,2l89,148r-10,7l77,157r-2,l75,155,19,82r,70l17,153r-2,2l4,155,,153r,-1l,5,,3,4,2r11,l17,3r2,2l19,78,75,2xe" fillcolor="#969594" stroked="f">
                <v:path arrowok="t" o:connecttype="custom" o:connectlocs="38,1;39,0;39,0;40,0;40,1;44,3;45,4;45,5;45,5;45,6;19,39;45,72;45,72;45,73;45,73;45,74;40,77;39,78;39,78;38,78;38,77;10,41;10,76;9,76;8,77;2,77;0,76;0,76;0,2;0,1;2,1;8,1;9,1;10,2;10,39;38,1" o:connectangles="0,0,0,0,0,0,0,0,0,0,0,0,0,0,0,0,0,0,0,0,0,0,0,0,0,0,0,0,0,0,0,0,0,0,0,0"/>
                <o:lock v:ext="edit" aspectratio="t"/>
              </v:shape>
              <v:shape id="Freeform 714" o:spid="_x0000_s1275" style="position:absolute;left:3241;top:1941;width:29;height:55;visibility:visible;mso-wrap-style:square;v-text-anchor:top" coordsize="5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7B8MA&#10;AADcAAAADwAAAGRycy9kb3ducmV2LnhtbESP3YrCMBSE74V9h3CEvdNUBZGuaRFBWPAH1H2AQ3Ns&#10;q81JSWLbffvNguDlMDPfMOt8MI3oyPnasoLZNAFBXFhdc6ng57qbrED4gKyxsUwKfslDnn2M1phq&#10;2/OZuksoRYSwT1FBFUKbSumLigz6qW2Jo3ezzmCI0pVSO+wj3DRyniRLabDmuFBhS9uKisflaRQc&#10;tvviRG5hD3V3bzb947jT56NSn+Nh8wUi0BDe4Vf7WyuYLxfwfy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7B8MAAADcAAAADwAAAAAAAAAAAAAAAACYAgAAZHJzL2Rv&#10;d25yZXYueG1sUEsFBgAAAAAEAAQA9QAAAIgDAAAAAA==&#10;" path="m9,r2,l13,2r3,3l18,12r1,6l28,8,34,3,41,r7,l54,2r4,1l58,5,53,17r,1l51,18,48,17r-2,l43,17r-4,l34,20r-5,5l21,33r,74l21,108r-2,2l8,110,6,108,5,107,5,40,5,30r,-8l3,17,,10,,8,,7,9,xe" fillcolor="#969594" stroked="f">
                <v:path arrowok="t" o:connecttype="custom" o:connectlocs="5,0;6,0;6,0;7,1;8,3;9,6;10,9;14,4;17,2;21,0;24,0;27,1;29,2;29,3;29,3;27,9;27,9;26,9;26,9;24,9;23,9;22,9;20,9;17,10;15,13;11,17;11,54;11,54;10,55;4,55;3,54;3,54;3,20;3,15;3,11;2,9;0,5;0,4;0,4;0,4;0,4;5,0" o:connectangles="0,0,0,0,0,0,0,0,0,0,0,0,0,0,0,0,0,0,0,0,0,0,0,0,0,0,0,0,0,0,0,0,0,0,0,0,0,0,0,0,0,0"/>
                <o:lock v:ext="edit" aspectratio="t"/>
              </v:shape>
              <v:shape id="Freeform 715" o:spid="_x0000_s1276" style="position:absolute;left:3276;top:1941;width:41;height:55;visibility:visible;mso-wrap-style:square;v-text-anchor:top" coordsize="8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uPMcA&#10;AADcAAAADwAAAGRycy9kb3ducmV2LnhtbESPT2vCQBTE7wW/w/IKvdVNVYJEVxGhxVo8+AfE2zP7&#10;zAazb0N2o2k/fbdQ8DjMzG+Y6byzlbhR40vHCt76CQji3OmSCwWH/fvrGIQPyBorx6TgmzzMZ72n&#10;KWba3XlLt10oRISwz1CBCaHOpPS5IYu+72ri6F1cYzFE2RRSN3iPcFvJQZKk0mLJccFgTUtD+XXX&#10;WgXrD5N+LYbjNtGfm805PZx+2mOt1Mtzt5iACNSFR/i/vdIKBukI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rjzHAAAA3AAAAA8AAAAAAAAAAAAAAAAAmAIAAGRy&#10;cy9kb3ducmV2LnhtbFBLBQYAAAAABAAEAPUAAACMAwAAAAA=&#10;" path="m59,35r,-8l54,20,49,17,39,15,27,17,12,22r-2,1l10,22r-1,l5,13r,-3l9,7,19,3,29,2,40,r9,l57,2r5,3l67,8r3,4l74,18r1,7l75,32r,41l75,83r2,7l79,97r3,6l82,105r-10,7l70,112r-5,-4l62,98r-8,5l47,108r-8,4l30,112r-6,l17,110r-5,-3l9,103,5,98,2,93,,88,,82,2,72,4,65,9,58r6,-5l24,48,34,45,45,43r14,l59,35xm59,57r-10,l40,58r-6,2l29,62r-5,3l20,70r-1,5l17,80r2,7l22,93r5,4l34,98r6,-1l45,95r7,-5l59,85r,-28xe" fillcolor="#969594" stroked="f">
                <v:path arrowok="t" o:connecttype="custom" o:connectlocs="30,13;25,8;14,8;6,11;5,11;3,6;5,3;15,1;25,0;31,2;35,6;38,12;38,36;39,44;41,51;41,51;41,52;35,55;33,53;27,51;20,55;12,55;6,53;3,48;0,43;1,35;5,28;12,24;23,21;30,17;25,28;17,29;12,32;10,37;10,43;14,48;20,48;26,44;30,28" o:connectangles="0,0,0,0,0,0,0,0,0,0,0,0,0,0,0,0,0,0,0,0,0,0,0,0,0,0,0,0,0,0,0,0,0,0,0,0,0,0,0"/>
                <o:lock v:ext="edit" aspectratio="t" verticies="t"/>
              </v:shape>
              <v:shape id="Freeform 716" o:spid="_x0000_s1277" style="position:absolute;left:3312;top:1916;width:32;height:103;visibility:visible;mso-wrap-style:square;v-text-anchor:top" coordsize="6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/dsYA&#10;AADcAAAADwAAAGRycy9kb3ducmV2LnhtbESPS2vDMBCE74X+B7GFXkojx3kQ3CgmNQSS3JoWel2s&#10;rW1qrVxLfiS/PgoEehxm55uddTqaWvTUusqygukkAkGcW11xoeDrc/e6AuE8ssbaMik4k4N08/iw&#10;xkTbgT+oP/lCBAi7BBWU3jeJlC4vyaCb2IY4eD+2NeiDbAupWxwC3NQyjqKlNFhxaCixoayk/PfU&#10;mfDGcXHg9+8/M2tM9rLKYttd5nulnp/G7RsIT6P/P76n91pBvFzAbUwg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t/dsYAAADcAAAADwAAAAAAAAAAAAAAAACYAgAAZHJz&#10;L2Rvd25yZXYueG1sUEsFBgAAAAAEAAQA9QAAAIsDAAAAAA==&#10;" path="m25,67r-2,l23,65r,-10l23,53r2,l58,53r2,l60,55r,117l60,180r-2,7l56,192r-3,5l48,200r-7,3l35,205r-7,2l18,205r-8,-2l3,200,,198r1,-1l5,187r1,l6,185r2,2l20,190r8,2l33,192r3,-2l40,188r1,-3l43,178r,-11l43,67r-18,xm63,13r-2,5l60,23r-5,4l50,27r-5,l40,23,38,18,36,13,38,8,40,3,45,2,50,r5,2l60,5r1,3l63,13xe" fillcolor="#969594" stroked="f">
                <v:path arrowok="t" o:connecttype="custom" o:connectlocs="13,33;12,33;12,32;12,27;12,26;13,26;29,26;30,26;30,27;30,86;30,90;29,93;28,96;27,98;24,100;21,101;18,102;14,103;9,102;5,101;2,100;0,99;1,98;1,98;3,93;3,93;3,92;4,93;4,93;10,95;14,96;17,96;18,95;20,94;21,92;22,89;22,83;22,33;13,33;32,6;31,9;30,11;28,13;25,13;23,13;20,11;19,9;18,6;19,4;20,1;23,1;25,0;28,1;30,2;31,4;32,6" o:connectangles="0,0,0,0,0,0,0,0,0,0,0,0,0,0,0,0,0,0,0,0,0,0,0,0,0,0,0,0,0,0,0,0,0,0,0,0,0,0,0,0,0,0,0,0,0,0,0,0,0,0,0,0,0,0,0,0"/>
                <o:lock v:ext="edit" aspectratio="t" verticies="t"/>
              </v:shape>
              <v:shape id="Freeform 717" o:spid="_x0000_s1278" style="position:absolute;left:3356;top:1941;width:35;height:56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HdsUA&#10;AADcAAAADwAAAGRycy9kb3ducmV2LnhtbESPT2vCQBTE74V+h+UVequbiESJrtIWCla8GP+At0f2&#10;mQSzb0N21fXbu4WCx2FmfsPMFsG04kq9aywrSAcJCOLS6oYrBbvtz8cEhPPIGlvLpOBODhbz15cZ&#10;5treeEPXwlciQtjlqKD2vsuldGVNBt3AdsTRO9neoI+yr6Tu8RbhppXDJMmkwYbjQo0dfddUnouL&#10;UTAOx7TTq31Ifsdf+2Ljlod0PVLq/S18TkF4Cv4Z/m8vtYJhlsHf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4d2xQAAANwAAAAPAAAAAAAAAAAAAAAAAJgCAABkcnMv&#10;ZG93bnJldi54bWxQSwUGAAAAAAQABAD1AAAAigMAAAAA&#10;" path="m5,92r,-2l7,90r15,7l35,98r7,-1l47,93r5,-5l52,82r,-5l49,73,45,70,39,65,22,58,14,52,9,47,5,42,4,37r,-7l4,25,5,18,9,13,14,8,17,5,24,2,30,r7,l47,2r8,1l62,7r3,3l62,18r-2,2l59,20r-2,l47,15,37,13r-7,2l24,18r-4,5l20,28r,7l24,40r6,3l47,52r12,6l65,65r4,7l70,82r-1,6l67,93r-3,7l60,103r-5,5l49,110r-7,2l34,113r-9,-1l17,110,9,107,2,103r-2,l,102,5,92xe" fillcolor="#969594" stroked="f">
                <v:path arrowok="t" o:connecttype="custom" o:connectlocs="3,45;4,45;11,48;21,48;26,44;26,38;23,35;11,29;5,23;2,18;2,12;5,6;9,2;15,0;24,1;31,3;33,5;31,9;30,10;29,10;19,6;12,9;10,14;12,20;24,26;33,32;35,41;34,46;30,51;25,55;17,56;9,55;1,51;0,51;0,51" o:connectangles="0,0,0,0,0,0,0,0,0,0,0,0,0,0,0,0,0,0,0,0,0,0,0,0,0,0,0,0,0,0,0,0,0,0,0"/>
                <o:lock v:ext="edit" aspectratio="t"/>
              </v:shape>
              <v:shape id="Freeform 718" o:spid="_x0000_s1279" style="position:absolute;left:3403;top:1915;width:38;height:81;visibility:visible;mso-wrap-style:square;v-text-anchor:top" coordsize="7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wEsUA&#10;AADcAAAADwAAAGRycy9kb3ducmV2LnhtbESPT2sCMRTE74V+h/AKXopma0Xt1igiCK146Sp6fWze&#10;/qGblzWJuu2nbwShx2FmfsPMFp1pxIWcry0reBkkIIhzq2suFex36/4UhA/IGhvLpOCHPCzmjw8z&#10;TLW98hddslCKCGGfooIqhDaV0ucVGfQD2xJHr7DOYIjSlVI7vEa4aeQwScbSYM1xocKWVhXl39nZ&#10;RMrzpzmNyG4Kd9gVx8zkb7+vW6V6T93yHUSgLvyH7+0PrWA4nsD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bASxQAAANwAAAAPAAAAAAAAAAAAAAAAAJgCAABkcnMv&#10;ZG93bnJldi54bWxQSwUGAAAAAAQABAD1AAAAigMAAAAA&#10;" path="m60,53r2,-2l64,51r1,2l74,58r1,1l75,61r-1,l35,103r40,48l75,153r,1l65,161r,2l64,163r,-2l62,161,17,106r,52l15,159r-1,2l2,161,,159r,-1l,6,,4,2,3,14,r1,l15,1r2,2l17,103,60,53xe" fillcolor="#969594" stroked="f">
                <v:path arrowok="t" o:connecttype="custom" o:connectlocs="30,26;31,25;32,25;32,25;33,26;37,29;38,29;38,29;38,30;37,30;18,51;38,75;38,75;38,76;38,76;38,77;33,80;33,81;32,81;32,80;31,80;9,53;9,79;8,79;7,80;1,80;0,79;0,79;0,3;0,2;1,1;7,0;7,0;7,0;8,0;8,0;9,1;9,51;30,26" o:connectangles="0,0,0,0,0,0,0,0,0,0,0,0,0,0,0,0,0,0,0,0,0,0,0,0,0,0,0,0,0,0,0,0,0,0,0,0,0,0,0"/>
                <o:lock v:ext="edit" aspectratio="t"/>
              </v:shape>
              <v:shape id="Freeform 719" o:spid="_x0000_s1280" style="position:absolute;left:3448;top:1917;width:43;height:80;visibility:visible;mso-wrap-style:square;v-text-anchor:top" coordsize="8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kPb8A&#10;AADcAAAADwAAAGRycy9kb3ducmV2LnhtbERPzYrCMBC+C/sOYRa8aboFRbqmRVwFj1p9gLEZ27LN&#10;pCTRVp9+c1jw+PH9r4vRdOJBzreWFXzNExDEldUt1wou5/1sBcIHZI2dZVLwJA9F/jFZY6btwCd6&#10;lKEWMYR9hgqaEPpMSl81ZNDPbU8cuZt1BkOErpba4RDDTSfTJFlKgy3HhgZ72jZU/ZZ3o+C4K58/&#10;PLysO17SRd1292t1I6Wmn+PmG0SgMbzF/+6DVpAu49p4Jh4Bm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faQ9vwAAANwAAAAPAAAAAAAAAAAAAAAAAJgCAABkcnMvZG93bnJl&#10;di54bWxQSwUGAAAAAAQABAD1AAAAhAMAAAAA&#10;" path="m18,107r2,8l22,124r1,5l27,135r5,4l37,142r5,2l48,144r5,l58,144r7,-4l73,137r2,-2l77,135r,2l82,145r,2l80,150r-5,4l68,155r-8,4l53,159r-6,1l37,159,27,155r-7,-5l13,144,9,137,4,127,2,115,,104,2,90,4,80,7,70r5,-8l18,55r9,-5l35,49r8,-2l50,47r7,2l62,50r5,4l72,57r3,5l78,67r4,5l83,85r2,19l83,107r-1,l18,107xm67,94r,-9l65,79,63,74,60,69,57,65,53,62,48,60r-5,l38,60r-5,2l28,65r-3,4l23,74r-1,5l20,85r-2,9l67,94xm70,r2,l73,r2,2l82,10r,2l82,14r-2,1l43,34r-1,1l40,34,37,30r,-1l37,27r1,-2l70,xe" fillcolor="#969594" stroked="f">
                <v:path arrowok="t" o:connecttype="custom" o:connectlocs="10,58;12,65;16,70;21,72;27,72;33,70;38,68;39,68;41,73;41,74;38,77;30,80;24,80;14,78;7,72;2,64;0,52;2,40;6,31;14,25;22,24;29,25;34,27;38,31;41,36;43,52;41,54;34,47;33,40;30,35;27,31;22,30;17,31;13,35;11,40;9,47;35,0;36,0;38,1;41,6;41,7;22,17;21,18;20,17;19,15;19,14;35,0" o:connectangles="0,0,0,0,0,0,0,0,0,0,0,0,0,0,0,0,0,0,0,0,0,0,0,0,0,0,0,0,0,0,0,0,0,0,0,0,0,0,0,0,0,0,0,0,0,0,0"/>
                <o:lock v:ext="edit" aspectratio="t" verticies="t"/>
              </v:shape>
              <v:shape id="Freeform 720" o:spid="_x0000_s1281" style="position:absolute;left:3503;top:1915;width:39;height:81;visibility:visible;mso-wrap-style:square;v-text-anchor:top" coordsize="7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wfMYA&#10;AADcAAAADwAAAGRycy9kb3ducmV2LnhtbESPQWvCQBSE74L/YXlCL2I2CSKaukoQUqTQQ20PHp/Z&#10;ZxKafRuyq0n767uFgsdhZr5htvvRtOJOvWssK0iiGARxaXXDlYLPj2KxBuE8ssbWMin4Jgf73XSy&#10;xUzbgd/pfvKVCBB2GSqove8yKV1Zk0EX2Y44eFfbG/RB9pXUPQ4BblqZxvFKGmw4LNTY0aGm8ut0&#10;MwrWb6/N8niZ+5/cLfOXwibnqymUepqN+TMIT6N/hP/bR60gXW3g70w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UwfMYAAADcAAAADwAAAAAAAAAAAAAAAACYAgAAZHJz&#10;L2Rvd25yZXYueG1sUEsFBgAAAAAEAAQA9QAAAIsDAAAAAA==&#10;" path="m17,66r8,-7l33,54r9,-3l52,51r6,l65,53r3,3l73,59r2,5l77,69r1,7l78,84r,74l78,159r-1,2l65,161r-3,-2l62,158r,-74l62,74,58,69,53,66r-6,l40,66r-7,2l25,73r-8,6l17,158r,1l15,161r-12,l2,159,,158,,6,2,4,3,3,15,r2,l17,1r,2l17,66xe" fillcolor="#969594" stroked="f">
                <v:path arrowok="t" o:connecttype="custom" o:connectlocs="9,33;13,30;17,27;21,26;26,26;29,26;33,27;34,28;37,30;38,32;39,35;39,38;39,42;39,79;39,80;39,81;33,81;31,80;31,79;31,42;31,37;29,35;27,33;24,33;20,33;17,34;13,37;9,40;9,79;9,80;8,81;2,81;1,80;0,79;0,3;1,2;2,2;8,0;9,0;9,1;9,2;9,33" o:connectangles="0,0,0,0,0,0,0,0,0,0,0,0,0,0,0,0,0,0,0,0,0,0,0,0,0,0,0,0,0,0,0,0,0,0,0,0,0,0,0,0,0,0"/>
                <o:lock v:ext="edit" aspectratio="t"/>
              </v:shape>
              <v:shape id="Freeform 721" o:spid="_x0000_s1282" style="position:absolute;left:3557;top:1941;width:44;height:56;visibility:visible;mso-wrap-style:square;v-text-anchor:top" coordsize="8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ZrcAA&#10;AADcAAAADwAAAGRycy9kb3ducmV2LnhtbERPyYoCMRC9D/gPoQQvgyYKLrRGEUHwJLggeis61Qt2&#10;Kk0najtfPzkIHh9vX6xaW4knNb50rGE4UCCIU2dKzjWcT9v+DIQPyAYrx6ThTR5Wy87PAhPjXnyg&#10;5zHkIoawT1BDEUKdSOnTgiz6gauJI5e5xmKIsMmlafAVw20lR0pNpMWSY0OBNW0KSu/Hh9VwUOXf&#10;mNXmnl0vv1nY3xyNead1r9uu5yACteEr/rh3RsNoGufHM/E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ZrcAAAADcAAAADwAAAAAAAAAAAAAAAACYAgAAZHJzL2Rvd25y&#10;ZXYueG1sUEsFBgAAAAAEAAQA9QAAAIUDAAAAAA==&#10;" path="m89,57l87,68,85,80,82,90r-5,8l70,103r-8,5l54,112r-10,1l34,112r-9,-4l17,105,12,98,7,90,4,80,,70,,57,,43,4,33,7,23r5,-8l19,8,27,3,35,2,45,,55,2r9,1l70,8r7,7l82,23r3,9l87,43r2,14xm19,55r,10l20,75r2,7l25,88r4,5l34,97r5,1l44,98r6,l55,97r5,-4l64,88r3,-5l69,75,70,65r,-10l70,47,69,38,67,30,64,25,60,20,55,17,50,15,44,13r-5,2l34,17r-5,3l25,25r-3,5l20,37r-1,8l19,55xe" fillcolor="#969594" stroked="f">
                <v:path arrowok="t" o:connecttype="custom" o:connectlocs="43,34;41,45;35,51;27,56;17,56;8,52;3,45;0,35;0,21;3,11;9,4;17,1;27,1;35,4;41,11;43,21;9,27;10,37;12,44;17,48;22,49;27,48;32,44;34,37;35,27;34,19;32,12;27,8;22,6;17,8;12,12;10,18;9,27" o:connectangles="0,0,0,0,0,0,0,0,0,0,0,0,0,0,0,0,0,0,0,0,0,0,0,0,0,0,0,0,0,0,0,0,0"/>
                <o:lock v:ext="edit" aspectratio="t" verticies="t"/>
              </v:shape>
              <v:shape id="Freeform 722" o:spid="_x0000_s1283" style="position:absolute;left:721;top:2083;width:35;height:57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J38UA&#10;AADcAAAADwAAAGRycy9kb3ducmV2LnhtbESPQWvCQBSE74X+h+UVvNVNRJoSXaUtCFq8GKvg7ZF9&#10;JqHZtyG76vrvXUHwOMzMN8x0HkwrztS7xrKCdJiAIC6tbrhS8LddvH+CcB5ZY2uZFFzJwXz2+jLF&#10;XNsLb+hc+EpECLscFdTed7mUrqzJoBvajjh6R9sb9FH2ldQ9XiLctHKUJB/SYMNxocaOfmoq/4uT&#10;UZCFQ9rp311IVtn3rti45T5dj5UavIWvCQhPwT/Dj/ZSKxhl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4nfxQAAANwAAAAPAAAAAAAAAAAAAAAAAJgCAABkcnMv&#10;ZG93bnJldi54bWxQSwUGAAAAAAQABAD1AAAAigMAAAAA&#10;" path="m5,91r,-1l7,90r2,1l22,96r13,2l42,96r6,-3l52,88r1,-7l52,76,50,73,45,70,38,65,23,58,14,51,10,46,7,41,5,36,4,30,5,25,7,18,9,13,14,8,19,5,23,1,30,r7,l47,1,57,3r6,3l67,10r-2,1l62,18r-2,2l58,20,47,15r-10,l30,15r-5,3l22,23r-2,5l22,35r3,5l30,43,48,53r10,5l65,65r3,6l70,81r,7l67,93r-2,7l60,103r-5,5l48,110r-6,1l35,113r-8,-2l19,110r-9,-2l2,103r-2,l,101,5,91xe" fillcolor="#969594" stroked="f">
                <v:path arrowok="t" o:connecttype="custom" o:connectlocs="3,45;4,45;11,48;21,48;26,44;26,38;23,35;12,29;5,23;3,18;3,13;5,7;10,3;15,0;24,1;32,3;34,5;31,9;30,10;29,10;19,8;13,9;10,14;13,20;24,27;33,33;35,41;34,47;30,52;24,55;18,57;10,55;1,52;0,51;0,51" o:connectangles="0,0,0,0,0,0,0,0,0,0,0,0,0,0,0,0,0,0,0,0,0,0,0,0,0,0,0,0,0,0,0,0,0,0,0"/>
                <o:lock v:ext="edit" aspectratio="t"/>
              </v:shape>
              <v:shape id="Freeform 723" o:spid="_x0000_s1284" style="position:absolute;left:766;top:2083;width:44;height:57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mp74A&#10;AADcAAAADwAAAGRycy9kb3ducmV2LnhtbESPzQrCMBCE74LvEFbwpqkFf6hGEUHxJmofYGnWtths&#10;ShPb+vZGEDwOM/MNs9n1phItNa60rGA2jUAQZ1aXnCtI78fJCoTzyBory6TgTQ522+Fgg4m2HV+p&#10;vflcBAi7BBUU3teJlC4ryKCb2po4eA/bGPRBNrnUDXYBbioZR9FCGiw5LBRY06Gg7Hl7GQVdqy+p&#10;mcs7nt5HamfyzLS3So1H/X4NwlPv/+Ff+6wVxMsYvmfCEZ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vpqe+AAAA3AAAAA8AAAAAAAAAAAAAAAAAmAIAAGRycy9kb3ducmV2&#10;LnhtbFBLBQYAAAAABAAEAPUAAACDAwAAAAA=&#10;" path="m88,56r,12l85,80,82,90r-5,8l70,103r-8,5l53,111r-10,2l33,111r-8,-3l18,105,12,98,7,90,3,80,2,70,,56,2,43,3,33,7,23r5,-8l18,8,27,3,35,1,45,,55,1r8,2l72,8r5,7l82,23r3,8l88,43r,13xm18,55r,10l20,75r2,6l25,88r3,5l33,96r5,2l45,98r5,l55,96r5,-3l63,88r4,-5l68,75,70,65r,-10l70,46,68,38,67,30,63,25,60,20,55,16,50,15,45,13r-7,2l33,16r-5,4l25,25r-3,5l20,36r-2,9l18,55xe" fillcolor="#969594" stroked="f">
                <v:path arrowok="t" o:connecttype="custom" o:connectlocs="44,34;41,45;35,52;27,56;17,56;9,53;4,45;1,35;1,22;4,12;9,4;18,1;28,1;36,4;41,12;44,22;9,28;10,38;13,44;17,48;23,49;28,48;32,44;34,38;35,28;34,19;32,13;28,8;23,7;17,8;13,13;10,18;9,28" o:connectangles="0,0,0,0,0,0,0,0,0,0,0,0,0,0,0,0,0,0,0,0,0,0,0,0,0,0,0,0,0,0,0,0,0"/>
                <o:lock v:ext="edit" aspectratio="t" verticies="t"/>
              </v:shape>
              <v:shape id="Freeform 724" o:spid="_x0000_s1285" style="position:absolute;left:824;top:2083;width:42;height:57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4g8QA&#10;AADcAAAADwAAAGRycy9kb3ducmV2LnhtbESPzWrDMBCE74G8g9hCb4lsF5rWtRxCIMWXFOKGnBdr&#10;/UOtlbHU2Hn7qFDIcZiZb5hsO5teXGl0nWUF8ToCQVxZ3XGj4Px9WL2BcB5ZY2+ZFNzIwTZfLjJM&#10;tZ34RNfSNyJA2KWooPV+SKV0VUsG3doOxMGr7WjQBzk2Uo84BbjpZRJFr9Jgx2GhxYH2LVU/5a9R&#10;cDBf8XCUZf15NP6SvO9mLIuTUs9P8+4DhKfZP8L/7UIrSDYv8Hc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+IPEAAAA3AAAAA8AAAAAAAAAAAAAAAAAmAIAAGRycy9k&#10;b3ducmV2LnhtbFBLBQYAAAAABAAEAPUAAACJAwAAAAA=&#10;" path="m60,6r,-1l61,3,73,r2,l76,r,3l76,80r,6l78,93r2,5l83,103r,2l81,105r-10,6l70,113r-4,-5l63,100r-8,5l46,110r-8,1l30,113r-7,-2l16,110r-5,-2l6,105,3,101,1,95,,90,,83,,6,,5,1,3,13,r2,l16,3r,68l16,83r4,8l21,95r4,1l28,96r3,2l38,96r8,-1l53,91r7,-5l60,6xe" fillcolor="#969594" stroked="f">
                <v:path arrowok="t" o:connecttype="custom" o:connectlocs="30,3;30,3;31,2;37,0;38,0;38,0;38,0;38,2;38,40;38,43;39,47;40,49;42,52;42,52;42,53;42,53;41,53;36,56;36,56;35,57;33,54;32,50;28,53;23,55;19,56;15,57;12,56;8,55;6,54;3,53;2,51;1,48;0,45;0,42;0,3;0,3;1,2;7,0;7,0;8,0;8,0;8,2;8,36;8,42;10,46;11,48;13,48;14,48;16,49;19,48;23,48;27,46;30,43;30,3" o:connectangles="0,0,0,0,0,0,0,0,0,0,0,0,0,0,0,0,0,0,0,0,0,0,0,0,0,0,0,0,0,0,0,0,0,0,0,0,0,0,0,0,0,0,0,0,0,0,0,0,0,0,0,0,0,0"/>
                <o:lock v:ext="edit" aspectratio="t"/>
              </v:shape>
              <v:shape id="Freeform 725" o:spid="_x0000_s1286" style="position:absolute;left:877;top:2057;width:44;height:83;visibility:visible;mso-wrap-style:square;v-text-anchor:top" coordsize="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s5MMA&#10;AADcAAAADwAAAGRycy9kb3ducmV2LnhtbESP3YrCMBSE74V9h3AEb0QTZVGpRpEF/2AR/HmAY3Ns&#10;i81JaaLWt98IC14OM/MNM1s0thQPqn3hWMOgr0AQp84UnGk4n1a9CQgfkA2WjknDizws5l+tGSbG&#10;PflAj2PIRISwT1BDHkKVSOnTnCz6vquIo3d1tcUQZZ1JU+Mzwm0ph0qNpMWC40KOFf3klN6Od6sB&#10;T5OBvbzUZtzFfbZSu/WSf9dad9rNcgoiUBM+4f/21mgYjr/hf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gs5MMAAADcAAAADwAAAAAAAAAAAAAAAACYAgAAZHJzL2Rv&#10;d25yZXYueG1sUEsFBgAAAAAEAAQA9QAAAIgDAAAAAA==&#10;" path="m76,163r,l75,163r-4,-3l68,150r-10,7l50,162r-7,1l35,165r-9,-2l20,160r-5,-5l10,148,5,140,3,132,1,120,,107,1,95,3,83,6,75r5,-8l16,60r7,-5l31,53r9,-1l46,52r5,1l58,55r7,3l65,7r,-2l66,4,78,2,78,r2,l80,2r1,2l81,127r,8l81,142r2,5l86,152r2,3l88,157r-2,l76,163xm65,73l58,70,53,68,46,67r-5,l36,67r-5,1l26,72r-3,3l21,82r-1,6l18,97r,10l18,117r2,8l21,133r2,5l26,143r4,4l33,148r5,2l45,148r6,-1l58,142r7,-5l65,73xe" fillcolor="#969594" stroked="f">
                <v:path arrowok="t" o:connecttype="custom" o:connectlocs="38,82;36,80;29,79;22,82;13,82;8,78;3,70;1,60;1,48;3,38;8,30;16,27;23,26;29,28;33,4;33,2;39,0;40,1;41,64;41,71;43,76;44,79;43,79;33,37;27,34;21,34;16,34;12,38;10,44;9,54;10,63;12,69;15,74;19,75;26,74;33,69" o:connectangles="0,0,0,0,0,0,0,0,0,0,0,0,0,0,0,0,0,0,0,0,0,0,0,0,0,0,0,0,0,0,0,0,0,0,0,0"/>
                <o:lock v:ext="edit" aspectratio="t" verticies="t"/>
              </v:shape>
              <v:shape id="Freeform 726" o:spid="_x0000_s1287" style="position:absolute;left:935;top:2083;width:42;height:57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FbMQA&#10;AADcAAAADwAAAGRycy9kb3ducmV2LnhtbESPzWrDMBCE74G8g9hCb4lsQ5vWtRxCIMWXFOKGnBdr&#10;/UOtlbHU2Hn7qFDIcZiZb5hsO5teXGl0nWUF8ToCQVxZ3XGj4Px9WL2BcB5ZY2+ZFNzIwTZfLjJM&#10;tZ34RNfSNyJA2KWooPV+SKV0VUsG3doOxMGr7WjQBzk2Uo84BbjpZRJFr9Jgx2GhxYH2LVU/5a9R&#10;cDBf8XCUZf15NP6SvO9mLIuTUs9P8+4DhKfZP8L/7UIrSDYv8Hc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xWzEAAAA3AAAAA8AAAAAAAAAAAAAAAAAmAIAAGRycy9k&#10;b3ducmV2LnhtbFBLBQYAAAAABAAEAPUAAACJAwAAAAA=&#10;" path="m60,6r,-1l62,3,73,r2,l77,r,3l77,80r,6l78,93r2,5l83,103r,2l82,105r-10,6l72,113r-5,-5l63,100r-8,5l47,110r-9,1l30,113r-7,-2l17,110r-5,-2l7,105,4,101,2,95,,90,,83,,6,,5,2,3,14,r1,l17,3r,68l17,83r3,8l22,95r3,1l28,96r4,2l40,96r7,-1l53,91r7,-5l60,6xe" fillcolor="#969594" stroked="f">
                <v:path arrowok="t" o:connecttype="custom" o:connectlocs="30,3;30,3;31,2;37,0;38,0;38,0;39,0;39,2;39,40;39,43;39,47;40,49;42,52;42,52;42,53;42,53;41,53;36,56;36,56;36,57;34,54;32,50;28,53;24,55;19,56;15,57;12,56;9,55;6,54;4,53;2,51;1,48;0,45;0,42;0,3;0,3;1,2;7,0;7,0;8,0;8,0;9,2;9,36;9,42;10,46;11,48;13,48;14,48;16,49;20,48;24,48;27,46;30,43;30,3" o:connectangles="0,0,0,0,0,0,0,0,0,0,0,0,0,0,0,0,0,0,0,0,0,0,0,0,0,0,0,0,0,0,0,0,0,0,0,0,0,0,0,0,0,0,0,0,0,0,0,0,0,0,0,0,0,0"/>
                <o:lock v:ext="edit" aspectratio="t"/>
              </v:shape>
              <v:shape id="Freeform 727" o:spid="_x0000_s1288" style="position:absolute;left:1005;top:2083;width:47;height:56;visibility:visible;mso-wrap-style:square;v-text-anchor:top" coordsize="9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zJMcA&#10;AADcAAAADwAAAGRycy9kb3ducmV2LnhtbESPzWvCQBTE7wX/h+UVvEjdGIof0VWi/UC8aXrQ2yP7&#10;mgSzb0N2q6l/vVsQehxm5jfMYtWZWlyodZVlBaNhBII4t7riQsFX9vEyBeE8ssbaMin4JQerZe9p&#10;gYm2V97T5eALESDsElRQet8kUrq8JINuaBvi4H3b1qAPsi2kbvEa4KaWcRSNpcGKw0KJDW1Kys+H&#10;H6NA72eZTN/eB7v1a5r5W3xMP09Wqf5zl85BeOr8f/jR3moF8WQM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zsyTHAAAA3AAAAA8AAAAAAAAAAAAAAAAAmAIAAGRy&#10;cy9kb3ducmV2LnhtbFBLBQYAAAAABAAEAPUAAACMAwAAAAA=&#10;" path="m42,75r1,3l43,80r2,1l45,85r2,3l47,90r1,-9l50,75,77,3,78,1,78,r2,1l92,3r1,2l93,6,53,108r-1,2l50,111r-8,l40,110r-2,-2l2,6,,6,,5r2,l3,3,15,1r2,l18,1r,2l42,75xe" fillcolor="#969594" stroked="f">
                <v:path arrowok="t" o:connecttype="custom" o:connectlocs="21,38;22,39;22,40;23,41;23,43;24,44;24,45;24,41;25,38;39,2;39,1;39,0;39,0;40,1;46,2;47,3;47,3;47,3;47,3;27,54;26,55;25,56;21,56;20,55;19,54;1,3;0,3;0,3;1,3;2,2;8,1;9,1;9,1;9,1;9,1;9,2;21,38" o:connectangles="0,0,0,0,0,0,0,0,0,0,0,0,0,0,0,0,0,0,0,0,0,0,0,0,0,0,0,0,0,0,0,0,0,0,0,0,0"/>
                <o:lock v:ext="edit" aspectratio="t"/>
              </v:shape>
              <v:shape id="Freeform 728" o:spid="_x0000_s1289" style="position:absolute;left:1084;top:2039;width:48;height:1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8scYA&#10;AADcAAAADwAAAGRycy9kb3ducmV2LnhtbESPT2sCMRTE7wW/Q3iCl6LZaqmyGqUq0p4E/xz09tg8&#10;dxeTl3UTdfXTN4VCj8PM/IaZzBprxI1qXzpW8NZLQBBnTpecK9jvVt0RCB+QNRrHpOBBHmbT1ssE&#10;U+3uvKHbNuQiQtinqKAIoUql9FlBFn3PVcTRO7naYoiyzqWu8R7h1sh+knxIiyXHhQIrWhSUnbdX&#10;q+AyqJb21dj54vjMNofn18Gs6V2pTrv5HIMI1IT/8F/7WyvoD4fweyYe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q8scYAAADcAAAADwAAAAAAAAAAAAAAAACYAgAAZHJz&#10;L2Rvd25yZXYueG1sUEsFBgAAAAAEAAQA9QAAAIsDAAAAAA==&#10;" path="m15,45r4,1l19,48r,108l19,163r1,6l22,174r3,5l29,181r5,3l40,184r7,2l54,184r6,l65,181r5,-3l74,174r1,-5l77,163r,-7l77,48r,-2l80,45r12,l94,46r1,2l95,156r-1,10l92,174r-3,7l84,188r-7,5l69,198r-10,1l45,201,35,199,25,198r-6,-4l12,189,7,183,4,176,2,166,,156,,48,,46,4,45r11,xm72,1l74,r1,l77,1r5,10l84,13r,2l82,16,42,31r-2,l39,31r,-1l37,26,35,25r,-2l37,21,72,1xe" fillcolor="#969594" stroked="f">
                <v:path arrowok="t" o:connecttype="custom" o:connectlocs="10,23;10,78;10,85;13,90;17,92;24,93;30,92;35,89;38,85;39,78;39,23;46,23;48,24;47,83;45,91;39,97;30,100;18,100;10,97;4,92;1,83;0,24;2,23;36,1;38,0;39,1;42,7;42,8;21,16;20,16;20,15;18,13;18,12;36,1" o:connectangles="0,0,0,0,0,0,0,0,0,0,0,0,0,0,0,0,0,0,0,0,0,0,0,0,0,0,0,0,0,0,0,0,0,0"/>
                <o:lock v:ext="edit" aspectratio="t" verticies="t"/>
              </v:shape>
              <v:shape id="Freeform 729" o:spid="_x0000_s1290" style="position:absolute;left:1144;top:2083;width:35;height:57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gQsIA&#10;AADcAAAADwAAAGRycy9kb3ducmV2LnhtbERPz2vCMBS+C/sfwht407Qi66imZRsM3PBinYK3R/Ns&#10;y5qX0mSa/ffmIHj8+H6vy2B6caHRdZYVpPMEBHFtdceNgp/95+wVhPPIGnvLpOCfHJTF02SNubZX&#10;3tGl8o2IIexyVNB6P+RSurolg25uB+LIne1o0Ec4NlKPeI3hppeLJHmRBjuODS0O9NFS/Vv9GQVZ&#10;OKWD/j6E5Ct7P1Q7tzmm26VS0+fwtgLhKfiH+O7eaAWLLK6NZ+IR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SBCwgAAANwAAAAPAAAAAAAAAAAAAAAAAJgCAABkcnMvZG93&#10;bnJldi54bWxQSwUGAAAAAAQABAD1AAAAhwMAAAAA&#10;" path="m5,91r,-1l7,90r2,1l22,96r13,2l42,96r6,-3l52,88r1,-7l52,76,50,73,45,70,38,65,23,58,14,51,10,46,7,41,5,36,4,30,5,25,7,18r3,-5l14,8,18,5,23,1,30,r7,l47,1,57,3r6,3l67,10r-2,1l62,18r-2,2l58,20,47,15r-10,l30,15r-5,3l22,23r-2,5l22,35r3,5l30,43,48,53r10,5l65,65r3,6l70,81r,7l67,93r-2,7l60,103r-5,5l48,110r-6,1l35,113r-8,-2l18,110r-8,-2l2,103,,101r2,l5,91xe" fillcolor="#969594" stroked="f">
                <v:path arrowok="t" o:connecttype="custom" o:connectlocs="3,45;4,45;11,48;21,48;26,44;26,38;23,35;12,29;5,23;3,18;3,13;5,7;9,3;15,0;24,1;32,3;34,5;31,9;30,10;29,10;19,8;13,9;10,14;13,20;24,27;33,33;35,41;34,47;30,52;24,55;18,57;9,55;1,52;0,51;1,51" o:connectangles="0,0,0,0,0,0,0,0,0,0,0,0,0,0,0,0,0,0,0,0,0,0,0,0,0,0,0,0,0,0,0,0,0,0,0"/>
                <o:lock v:ext="edit" aspectratio="t"/>
              </v:shape>
              <v:shape id="Freeform 730" o:spid="_x0000_s1291" style="position:absolute;left:1187;top:2066;width:36;height:73;visibility:visible;mso-wrap-style:square;v-text-anchor:top" coordsize="7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yssUA&#10;AADcAAAADwAAAGRycy9kb3ducmV2LnhtbESPQWvCQBSE70L/w/IKvenGUNRG11CUQiBQUEt7fWSf&#10;Seju25DdJum/7woFj8PMfMPs8skaMVDvW8cKlosEBHHldMu1go/L23wDwgdkjcYxKfglD/n+YbbD&#10;TLuRTzScQy0ihH2GCpoQukxKXzVk0S9cRxy9q+sthij7Wuoexwi3RqZJspIWW44LDXZ0aKj6Pv9Y&#10;Bev34tl8uU9L3aWuynEszXFZKvX0OL1uQQSawj383y60gnT9Arc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bKyxQAAANwAAAAPAAAAAAAAAAAAAAAAAJgCAABkcnMv&#10;ZG93bnJldi54bWxQSwUGAAAAAAQABAD1AAAAigMAAAAA&#10;" path="m18,6r,-1l20,3,32,r1,l35,r,1l35,36r33,l70,36r,2l70,39r-3,9l67,49r-4,l35,49r,64l35,121r2,5l42,129r6,l57,129r11,-5l70,124r,2l73,134r,2l70,139r-7,2l53,144r-8,l37,144r-7,-3l25,138r-3,-5l18,124r,-11l18,49,2,49,,49,,48,,38,,36r2,l18,36,18,6xe" fillcolor="#969594" stroked="f">
                <v:path arrowok="t" o:connecttype="custom" o:connectlocs="9,3;9,3;10,2;16,0;16,0;16,0;17,0;17,1;17,18;34,18;35,18;35,19;35,19;35,20;33,24;33,25;31,25;17,25;17,57;17,61;18,64;21,65;24,65;28,65;34,63;34,63;35,63;35,63;35,64;36,68;36,69;36,69;35,70;31,71;26,73;22,73;18,73;15,71;12,70;11,67;9,63;9,57;9,25;1,25;0,25;0,24;0,19;0,18;1,18;9,18;9,3" o:connectangles="0,0,0,0,0,0,0,0,0,0,0,0,0,0,0,0,0,0,0,0,0,0,0,0,0,0,0,0,0,0,0,0,0,0,0,0,0,0,0,0,0,0,0,0,0,0,0,0,0,0,0"/>
                <o:lock v:ext="edit" aspectratio="t"/>
              </v:shape>
              <v:shape id="Freeform 731" o:spid="_x0000_s1292" style="position:absolute;left:1223;top:2060;width:32;height:78;visibility:visible;mso-wrap-style:square;v-text-anchor:top" coordsize="6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qEcIA&#10;AADcAAAADwAAAGRycy9kb3ducmV2LnhtbERPS27CMBDdV+IO1iCxqYoDC4pSDAJEBZtWfHqAUTwk&#10;UeNxsN0Qbt9ZVOry6f0Xq941qqMQa88GJuMMFHHhbc2lga/L+8scVEzIFhvPZOBBEVbLwdMCc+vv&#10;fKLunEolIRxzNFCl1OZax6Iih3HsW2Lhrj44TAJDqW3Au4S7Rk+zbKYd1iwNFba0raj4Pv84KfEf&#10;1yLs9t1n+XpsnjeHGcfHzZjRsF+/gUrUp3/xn/tgDUznMl/OyB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aoRwgAAANwAAAAPAAAAAAAAAAAAAAAAAJgCAABkcnMvZG93&#10;bnJldi54bWxQSwUGAAAAAAQABAD1AAAAhwMAAAAA&#10;" path="m4,63l,63,,62,,52,,50r4,l35,50r2,l37,52r,101l37,155r-2,2l24,157r-4,-2l20,153r,-90l4,63xm52,r2,l55,r2,2l64,10r,2l64,14r-2,1l25,34r,1l24,35,22,34,20,30,19,29r,-2l20,25,52,xe" fillcolor="#969594" stroked="f">
                <v:path arrowok="t" o:connecttype="custom" o:connectlocs="2,31;0,31;0,31;0,26;0,25;2,25;18,25;19,25;19,26;19,76;19,77;18,78;12,78;10,77;10,76;10,31;2,31;26,0;27,0;28,0;28,0;29,1;32,5;32,6;32,7;32,7;31,7;13,17;13,17;12,17;12,17;11,17;10,15;10,14;10,13;10,13;10,12;26,0" o:connectangles="0,0,0,0,0,0,0,0,0,0,0,0,0,0,0,0,0,0,0,0,0,0,0,0,0,0,0,0,0,0,0,0,0,0,0,0,0,0"/>
                <o:lock v:ext="edit" aspectratio="t" verticies="t"/>
              </v:shape>
              <v:shape id="Freeform 732" o:spid="_x0000_s1293" style="position:absolute;left:1281;top:2083;width:41;height:55;visibility:visible;mso-wrap-style:square;v-text-anchor:top" coordsize="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jhccA&#10;AADcAAAADwAAAGRycy9kb3ducmV2LnhtbESPQUsDMRSE74L/ITzBm822QinbpkVsFZGCuu2h3p6b&#10;ZxK7eVk2sbv6640geBxm5htmsRp8I07URRdYwXhUgCCug3ZsFOx3d1czEDEha2wCk4IvirBanp8t&#10;sNSh5xc6VcmIDOFYogKbUltKGWtLHuMotMTZew+dx5RlZ6TusM9w38hJUUylR8d5wWJLt5bqY/Xp&#10;FTw+2/t2+1p99x9vB7d+2hi3vjZKXV4MN3MQiYb0H/5rP2gFk9kYfs/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Y4XHAAAA3AAAAA8AAAAAAAAAAAAAAAAAmAIAAGRy&#10;cy9kb3ducmV2LnhtbFBLBQYAAAAABAAEAPUAAACMAwAAAAA=&#10;" path="m10,1l12,r5,5l18,15,28,8,38,3,47,r8,l62,r6,3l73,6r4,4l80,18r2,15l82,106r-2,2l78,110r-11,l65,108r,-2l65,33,63,25,62,18,57,15r-7,l43,15r-8,3l28,21r-8,7l20,106r,2l18,110r-11,l5,108,3,106,3,30,3,18,,10,,8,,6,10,1xe" fillcolor="#969594" stroked="f">
                <v:path arrowok="t" o:connecttype="custom" o:connectlocs="5,1;6,0;6,0;9,3;9,8;14,4;19,2;24,0;28,0;31,0;34,2;37,3;39,5;40,9;41,17;41,53;40,54;39,55;34,55;33,54;33,53;33,17;32,13;31,9;29,8;25,8;22,8;18,9;14,11;10,14;10,53;10,54;9,55;4,55;3,54;2,53;2,15;2,9;0,5;0,4;0,4;0,3;0,3;5,1" o:connectangles="0,0,0,0,0,0,0,0,0,0,0,0,0,0,0,0,0,0,0,0,0,0,0,0,0,0,0,0,0,0,0,0,0,0,0,0,0,0,0,0,0,0,0,0"/>
                <o:lock v:ext="edit" aspectratio="t"/>
              </v:shape>
              <v:shape id="Freeform 733" o:spid="_x0000_s1294" style="position:absolute;left:1336;top:2083;width:40;height:56;visibility:visible;mso-wrap-style:square;v-text-anchor:top" coordsize="8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oB8QA&#10;AADcAAAADwAAAGRycy9kb3ducmV2LnhtbESPT4vCMBTE78J+h/CEvWlqV8TtGkUEQTyIVi/eHs3r&#10;H9q8dJusdr+9EQSPw8z8hlmsetOIG3WusqxgMo5AEGdWV1wouJy3ozkI55E1NpZJwT85WC0/BgtM&#10;tL3ziW6pL0SAsEtQQel9m0jpspIMurFtiYOX286gD7IrpO7wHuCmkXEUzaTBisNCiS1tSsrq9M8o&#10;uB7X05jyXb0/0H56yb/q3+88Uupz2K9/QHjq/Tv8au+0gnge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NqAfEAAAA3AAAAA8AAAAAAAAAAAAAAAAAmAIAAGRycy9k&#10;b3ducmV2LnhtbFBLBQYAAAAABAAEAPUAAACJAwAAAAA=&#10;" path="m58,35l57,26,53,20,47,16,39,15,25,16,12,21r-2,l10,23,9,21,5,13r,-2l9,6,17,3,29,1,40,r9,1l55,1r7,4l67,8r3,5l73,18r,7l75,31r,42l75,83r,7l78,96r2,7l82,103r-2,2l70,111r-2,l65,108,60,98r-7,5l45,108r-8,3l29,111r-7,l17,110r-5,-4l7,103,4,98,2,93,,88,,81,,71,4,65,9,58r5,-5l22,48,32,45,45,43r13,l58,35xm58,56r-9,l40,58r-6,2l27,63r-5,3l19,70r-2,5l17,80r2,6l22,93r5,3l34,98r5,-2l45,95r7,-5l58,85r,-29xe" fillcolor="#969594" stroked="f">
                <v:path arrowok="t" o:connecttype="custom" o:connectlocs="28,13;23,8;12,8;5,11;4,11;2,7;4,3;14,1;24,1;30,3;34,7;36,13;37,37;37,45;39,52;40,52;39,53;34,56;32,54;26,52;18,56;11,56;6,53;2,49;0,44;0,36;4,29;11,24;22,22;28,18;24,28;17,30;11,33;8,38;9,43;13,48;19,48;25,45;28,28" o:connectangles="0,0,0,0,0,0,0,0,0,0,0,0,0,0,0,0,0,0,0,0,0,0,0,0,0,0,0,0,0,0,0,0,0,0,0,0,0,0,0"/>
                <o:lock v:ext="edit" aspectratio="t" verticies="t"/>
              </v:shape>
              <v:shape id="Freeform 734" o:spid="_x0000_s1295" style="position:absolute;left:1388;top:2057;width:44;height:83;visibility:visible;mso-wrap-style:square;v-text-anchor:top" coordsize="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Et8UA&#10;AADcAAAADwAAAGRycy9kb3ducmV2LnhtbESP0WrCQBRE3wv+w3ILfSm6q0IN0VVESFqhFKr9gNvs&#10;NQnN3g3ZrUn+3hUKfRxm5gyz2Q22EVfqfO1Yw3ymQBAXztRcavg6Z9MEhA/IBhvHpGEkD7vt5GGD&#10;qXE9f9L1FEoRIexT1FCF0KZS+qIii37mWuLoXVxnMUTZldJ02Ee4beRCqRdpsea4UGFLh4qKn9Ov&#10;1YDnZG6/R/W6esaPMlPHfM/vudZPj8N+DSLQEP7Df+03o2GRLOF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MS3xQAAANwAAAAPAAAAAAAAAAAAAAAAAJgCAABkcnMv&#10;ZG93bnJldi54bWxQSwUGAAAAAAQABAD1AAAAigMAAAAA&#10;" path="m77,163r,l75,163r-3,-3l68,150r-10,7l50,162r-7,1l35,165r-8,-2l20,160r-5,-5l10,148,5,140,3,132,2,120,,107,2,95,3,83,7,75r5,-8l17,60r6,-5l32,53r8,-1l47,52r5,1l58,55r7,3l65,7r,-2l67,4,78,2,78,r2,l80,2r2,2l82,127r,8l82,142r1,5l87,152r1,3l88,157r-1,l77,163xm65,73l58,70,52,68,47,67r-5,l37,67r-5,1l27,72r-4,3l22,82r-2,6l18,97r,10l18,117r2,8l22,133r1,5l27,143r3,4l33,148r5,2l45,148r7,-1l57,142r8,-5l65,73xe" fillcolor="#969594" stroked="f">
                <v:path arrowok="t" o:connecttype="custom" o:connectlocs="39,82;36,80;29,79;22,82;14,82;8,78;3,70;1,60;1,48;4,38;9,30;16,27;24,26;29,28;33,4;34,2;39,0;40,1;41,64;41,71;44,76;44,79;44,79;33,37;26,34;21,34;16,34;12,38;10,44;9,54;10,63;12,69;15,74;19,75;26,74;33,69" o:connectangles="0,0,0,0,0,0,0,0,0,0,0,0,0,0,0,0,0,0,0,0,0,0,0,0,0,0,0,0,0,0,0,0,0,0,0,0"/>
                <o:lock v:ext="edit" aspectratio="t" verticies="t"/>
              </v:shape>
              <v:shape id="Freeform 735" o:spid="_x0000_s1296" style="position:absolute;left:1449;top:2061;width:38;height:77;visibility:visible;mso-wrap-style:square;v-text-anchor:top" coordsize="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/tcMA&#10;AADcAAAADwAAAGRycy9kb3ducmV2LnhtbESPQYvCMBSE7wv+h/AEb2uq6OpWo4hQ9CRs9bDHR/Ns&#10;is1LbaLWf2+EhT0OM/MNs1x3thZ3an3lWMFomIAgLpyuuFRwOmafcxA+IGusHZOCJ3lYr3ofS0y1&#10;e/AP3fNQighhn6ICE0KTSukLQxb90DXE0Tu71mKIsi2lbvER4baW4yT5khYrjgsGG9oaKi75zSo4&#10;OmumWXYYXU8H/zv73oV8NtVKDfrdZgEiUBf+w3/tvVYwnk/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R/tcMAAADcAAAADwAAAAAAAAAAAAAAAACYAgAAZHJzL2Rv&#10;d25yZXYueG1sUEsFBgAAAAAEAAQA9QAAAIgDAAAAAA==&#10;" path="m73,136r3,l76,138r,1l73,149r-2,2l70,153r-67,l,151r,-2l,3,,1,3,,15,r1,1l18,3r,133l73,136xe" fillcolor="#969594" stroked="f">
                <v:path arrowok="t" o:connecttype="custom" o:connectlocs="37,68;38,68;38,69;38,70;38,70;37,75;36,76;35,77;2,77;0,76;0,75;0,2;0,1;2,0;8,0;8,1;9,2;9,68;37,68" o:connectangles="0,0,0,0,0,0,0,0,0,0,0,0,0,0,0,0,0,0,0"/>
                <o:lock v:ext="edit" aspectratio="t"/>
              </v:shape>
              <v:shape id="Freeform 736" o:spid="_x0000_s1297" style="position:absolute;left:1491;top:2083;width:41;height:56;visibility:visible;mso-wrap-style:square;v-text-anchor:top" coordsize="8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4ucQA&#10;AADcAAAADwAAAGRycy9kb3ducmV2LnhtbESPQWvCQBSE74L/YXmCN92oVCV1FVsQghfRSunxkX1N&#10;gtm3Mbsm0V/fFYQeh5n5hlltOlOKhmpXWFYwGUcgiFOrC84UnL92oyUI55E1lpZJwZ0cbNb93gpj&#10;bVs+UnPymQgQdjEqyL2vYildmpNBN7YVcfB+bW3QB1lnUtfYBrgp5TSK5tJgwWEhx4o+c0ovp5tR&#10;kBw+aPb4/qm6/VUfkqbVi4f1Sg0H3fYdhKfO/4df7UQrmC7f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eLnEAAAA3AAAAA8AAAAAAAAAAAAAAAAAmAIAAGRycy9k&#10;b3ducmV2LnhtbFBLBQYAAAAABAAEAPUAAACJAwAAAAA=&#10;" path="m58,35l56,26,53,20,48,16,38,15,25,16,11,21r-1,l10,23r,-2l8,21,5,13r,-2l8,6,16,3,28,1,40,r8,1l55,1r6,4l66,8r4,5l73,18r2,7l75,31r,42l75,83r1,7l78,96r3,7l81,105r-1,l71,111r-1,l65,108,61,98r-8,5l46,108r-8,3l30,111r-7,l16,110r-5,-4l8,103,5,98,1,93,,88,,81,1,71,3,65,8,58r7,-5l23,48,33,45,45,43r13,l58,35xm58,56r-10,l40,58r-7,2l26,63r-3,3l20,70r-2,5l16,80r2,6l21,93r5,3l33,98r5,-2l45,95r6,-5l58,85r,-29xe" fillcolor="#969594" stroked="f">
                <v:path arrowok="t" o:connecttype="custom" o:connectlocs="28,13;24,8;13,8;5,11;5,11;3,7;4,3;14,1;24,1;31,3;35,7;38,13;38,37;38,45;41,52;41,52;40,53;35,56;33,54;27,52;19,56;12,56;6,53;3,49;0,44;1,36;4,29;12,24;23,22;29,18;24,28;17,30;12,33;9,38;9,43;13,48;19,48;26,45;29,28" o:connectangles="0,0,0,0,0,0,0,0,0,0,0,0,0,0,0,0,0,0,0,0,0,0,0,0,0,0,0,0,0,0,0,0,0,0,0,0,0,0,0"/>
                <o:lock v:ext="edit" aspectratio="t" verticies="t"/>
              </v:shape>
              <v:shape id="Freeform 737" o:spid="_x0000_s1298" style="position:absolute;left:1545;top:2057;width:43;height:83;visibility:visible;mso-wrap-style:square;v-text-anchor:top" coordsize="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238UA&#10;AADcAAAADwAAAGRycy9kb3ducmV2LnhtbESPQWvCQBSE7wX/w/IEb3XTIKLRVVRSKO2p1kN7e2Sf&#10;SWj2vbi71fTfdwuFHoeZ+YZZbwfXqSv50AobeJhmoIgrsS3XBk5vj/cLUCEiW+yEycA3BdhuRndr&#10;LKzc+JWux1irBOFQoIEmxr7QOlQNOQxT6YmTdxbvMCbpa2093hLcdTrPsrl22HJaaLCnQ0PV5/HL&#10;GeDdSymlnz1/vItcyny5z7ndGzMZD7sVqEhD/A//tZ+sgXwxh9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/bfxQAAANwAAAAPAAAAAAAAAAAAAAAAAJgCAABkcnMv&#10;ZG93bnJldi54bWxQSwUGAAAAAAQABAD1AAAAigMAAAAA&#10;" path="m24,63r8,-6l39,53r6,-1l53,52r7,l68,55r5,3l78,63r4,9l85,80r2,10l87,102r,15l85,128r-3,12l77,148r-5,7l65,160r-8,3l47,165r-7,-2l32,162r-7,-4l19,153r-4,7l12,163r-2,l,157r,-2l,153r4,-5l5,143r2,-5l7,130,7,7,7,5,9,4,20,2,22,r2,2l24,4r,59xm24,140r5,5l34,147r6,1l47,150r5,-2l57,147r3,-4l63,138r4,-6l68,123r,-8l70,103,68,87,65,75,62,72,58,68,55,67r-5,l44,67r-5,1l32,72r-8,5l24,140xe" fillcolor="#969594" stroked="f">
                <v:path arrowok="t" o:connecttype="custom" o:connectlocs="16,29;22,26;30,26;36,29;41,36;43,45;43,59;41,70;36,78;28,82;20,82;12,79;7,80;5,82;0,79;0,78;0,77;2,72;3,65;3,3;10,1;12,1;12,32;14,73;20,74;26,74;30,72;33,66;34,58;34,44;31,36;27,34;22,34;16,36;12,70" o:connectangles="0,0,0,0,0,0,0,0,0,0,0,0,0,0,0,0,0,0,0,0,0,0,0,0,0,0,0,0,0,0,0,0,0,0,0"/>
                <o:lock v:ext="edit" aspectratio="t" verticies="t"/>
              </v:shape>
              <v:shape id="Freeform 738" o:spid="_x0000_s1299" style="position:absolute;left:1600;top:2083;width:42;height:57;visibility:visible;mso-wrap-style:square;v-text-anchor:top" coordsize="8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r/sEA&#10;AADcAAAADwAAAGRycy9kb3ducmV2LnhtbESPzYoCMRCE74LvEHrBmyZ6UBmNIgvCHhbEnwdoJu1k&#10;cNIZJ706vv1GWNhjUVVfUettHxr1oC7VkS1MJwYUcRldzZWFy3k/XoJKguywiUwWXpRguxkO1li4&#10;+OQjPU5SqQzhVKAFL9IWWqfSU8A0iS1x9q6xCyhZdpV2HT4zPDR6ZsxcB6w5L3hs6dNTeTv9BAs7&#10;8fcKpZy/+BvbqbuYg9yMtaOPfrcCJdTLf/iv/eUszJYLeJ/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2a/7BAAAA3AAAAA8AAAAAAAAAAAAAAAAAmAIAAGRycy9kb3du&#10;cmV2LnhtbFBLBQYAAAAABAAEAPUAAACGAwAAAAA=&#10;" path="m18,60r,8l20,76r3,7l27,88r3,3l35,95r7,1l47,98r6,-2l58,96r7,-3l73,90r2,-2l77,90r5,8l82,100r-2,3l73,106r-6,2l60,111r-7,l47,113,37,111,27,108r-9,-5l12,96,7,90,3,80,,68,,56,,45,3,33,7,23r5,-8l18,8,25,3,33,1,43,r7,l55,1r7,2l67,6r3,4l75,15r3,5l80,25r3,13l85,56r-2,4l82,60r-64,xm67,46l65,38r,-7l62,26,60,21,57,18,52,15,48,13r-5,l37,13r-4,2l28,18r-3,3l22,26r-2,5l18,38r,8l67,46xe" fillcolor="#969594" stroked="f">
                <v:path arrowok="t" o:connecttype="custom" o:connectlocs="9,34;11,42;15,46;21,48;26,48;32,47;37,44;38,45;41,49;41,50;36,53;30,56;23,57;13,54;6,48;1,40;0,28;1,17;6,8;12,2;21,0;27,1;33,3;37,8;40,13;42,28;41,30;33,23;32,16;30,11;26,8;21,7;16,8;12,11;10,16;9,23" o:connectangles="0,0,0,0,0,0,0,0,0,0,0,0,0,0,0,0,0,0,0,0,0,0,0,0,0,0,0,0,0,0,0,0,0,0,0,0"/>
                <o:lock v:ext="edit" aspectratio="t" verticies="t"/>
              </v:shape>
              <v:shape id="Freeform 739" o:spid="_x0000_s1300" style="position:absolute;left:1653;top:2083;width:63;height:55;visibility:visible;mso-wrap-style:square;v-text-anchor:top" coordsize="1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adcIA&#10;AADcAAAADwAAAGRycy9kb3ducmV2LnhtbERPz2vCMBS+C/sfwhvspqkVRumMIrLBLju0irLbo3k2&#10;xeSla7La7a9fDgOPH9/v9XZyVow0hM6zguUiA0HceN1xq+B4eJsXIEJE1mg9k4IfCrDdPMzWWGp/&#10;44rGOrYihXAoUYGJsS+lDI0hh2Hhe+LEXfzgMCY4tFIPeEvhzso8y56lw45Tg8Ge9oaaa/3tFJyy&#10;1derxaYwB77a6vdj9Umns1JPj9PuBUSkKd7F/+53rSAv0tp0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Vp1wgAAANwAAAAPAAAAAAAAAAAAAAAAAJgCAABkcnMvZG93&#10;bnJldi54bWxQSwUGAAAAAAQABAD1AAAAhwMAAAAA&#10;" path="m10,1l10,r1,l15,3r3,10l26,6,33,3,41,r7,l56,r5,3l66,6r4,7l78,6,86,3,95,r8,l108,r7,3l118,5r5,5l125,18r1,13l126,106r,2l123,110r-10,l110,108r,-2l110,30r-2,-7l106,18r-5,-3l95,15r-5,l85,16r-5,2l73,23r,83l73,108r-3,2l58,110r-2,-2l56,106r,-76l55,23,53,18,48,15r-7,l36,15r-5,1l26,20r-6,3l20,106r,2l18,110r-12,l5,108,3,106,3,26r,-8l,8,,6,10,1xe" fillcolor="#969594" stroked="f">
                <v:path arrowok="t" o:connecttype="custom" o:connectlocs="5,0;8,2;13,3;21,0;28,0;33,3;39,3;48,0;54,0;59,3;63,9;63,53;62,55;55,54;55,15;53,9;48,8;43,8;37,12;37,54;29,55;28,53;28,12;24,8;18,8;13,10;10,53;9,55;3,54;2,13;0,4;0,4;0,3" o:connectangles="0,0,0,0,0,0,0,0,0,0,0,0,0,0,0,0,0,0,0,0,0,0,0,0,0,0,0,0,0,0,0,0,0"/>
                <o:lock v:ext="edit" aspectratio="t"/>
              </v:shape>
              <v:shape id="Freeform 740" o:spid="_x0000_s1301" style="position:absolute;left:1732;top:2125;width:19;height:26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gPsMA&#10;AADcAAAADwAAAGRycy9kb3ducmV2LnhtbESPT4vCMBTE78J+h/AWvGmqoGjXKFJY8bb+A9nbo3m2&#10;xealJFlb99MbQfA4zMxvmMWqM7W4kfOVZQWjYQKCOLe64kLB6fg9mIHwAVljbZkU3MnDavnRW2Cq&#10;bct7uh1CISKEfYoKyhCaVEqfl2TQD21DHL2LdQZDlK6Q2mEb4aaW4ySZSoMVx4USG8pKyq+HP6Pg&#10;3E7nk42zlzX/4Ob3v9tlmS6U6n926y8QgbrwDr/aW61gPJv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gPsMAAADcAAAADwAAAAAAAAAAAAAAAACYAgAAZHJzL2Rv&#10;d25yZXYueG1sUEsFBgAAAAAEAAQA9QAAAIgDAAAAAA==&#10;" path="m13,1l15,r2,l35,r2,l38,1,37,3,12,50r-2,1l8,51,3,50,2,48,,48,,46,13,1xe" fillcolor="#969594" stroked="f">
                <v:path arrowok="t" o:connecttype="custom" o:connectlocs="7,1;8,0;9,0;18,0;19,0;19,1;19,1;19,2;6,25;5,26;5,26;4,26;4,26;4,26;4,26;2,25;1,24;0,24;0,23;0,23;7,1" o:connectangles="0,0,0,0,0,0,0,0,0,0,0,0,0,0,0,0,0,0,0,0,0"/>
                <o:lock v:ext="edit" aspectratio="t"/>
              </v:shape>
              <v:shape id="Freeform 741" o:spid="_x0000_s1302" style="position:absolute;left:1786;top:2083;width:44;height:57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7sbsA&#10;AADcAAAADwAAAGRycy9kb3ducmV2LnhtbERPSwrCMBDdC94hjOBOUwVFq2kRQXEnag8wNGNbbCal&#10;iW29vVkILh/vv08HU4uOWldZVrCYRyCIc6srLhRkj9NsA8J5ZI21ZVLwIQdpMh7tMda25xt1d1+I&#10;EMIuRgWl900spctLMujmtiEO3NO2Bn2AbSF1i30IN7VcRtFaGqw4NJTY0LGk/HV/GwV9p6+ZWckH&#10;nj8n6hbywnSwSk0nw2EHwtPg/+Kf+6IVLLdhfjgTjoB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+9e7G7AAAA3AAAAA8AAAAAAAAAAAAAAAAAmAIAAGRycy9kb3ducmV2Lnht&#10;bFBLBQYAAAAABAAEAPUAAACAAwAAAAA=&#10;" path="m88,56r,12l85,80,82,90r-5,8l70,103r-8,5l53,111r-10,2l33,111r-8,-3l18,105,12,98,7,90,3,80,2,70,,56,2,43,3,33,7,23r6,-8l18,8,27,3,35,1,45,,55,1r8,2l72,8r6,7l82,23r5,8l88,43r,13xm18,55r,10l20,75r3,6l25,88r3,5l33,96r5,2l45,98r5,l57,96r3,-3l63,88r4,-5l68,75,70,65,72,55,70,46r,-8l67,30,65,25,60,20,57,16,50,15,45,13r-7,2l33,16r-5,4l25,25r-3,5l20,36r-2,9l18,55xe" fillcolor="#969594" stroked="f">
                <v:path arrowok="t" o:connecttype="custom" o:connectlocs="44,34;41,45;35,52;27,56;17,56;9,53;4,45;1,35;1,22;4,12;9,4;18,1;28,1;36,4;41,12;44,22;9,28;10,38;13,44;17,48;23,49;29,48;32,44;34,38;36,28;35,19;33,13;29,8;23,7;17,8;13,13;10,18;9,28" o:connectangles="0,0,0,0,0,0,0,0,0,0,0,0,0,0,0,0,0,0,0,0,0,0,0,0,0,0,0,0,0,0,0,0,0"/>
                <o:lock v:ext="edit" aspectratio="t" verticies="t"/>
              </v:shape>
              <v:shape id="Freeform 742" o:spid="_x0000_s1303" style="position:absolute;left:1842;top:2057;width:44;height:83;visibility:visible;mso-wrap-style:square;v-text-anchor:top" coordsize="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phsUA&#10;AADcAAAADwAAAGRycy9kb3ducmV2LnhtbESP0WrCQBRE3wv+w3ILfSm6Gx+spq4iQtIKpVD1A67Z&#10;2yQ0ezdktyb5e1co9HGYmTPMejvYRlyp87VjDclMgSAunKm51HA+ZdMlCB+QDTaOScNIHrabycMa&#10;U+N6/qLrMZQiQtinqKEKoU2l9EVFFv3MtcTR+3adxRBlV0rTYR/htpFzpRbSYs1xocKW9hUVP8df&#10;qwFPy8ReRvX28oyfZaYO+Y4/cq2fHofdK4hAQ/gP/7XfjYb5KoH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2mGxQAAANwAAAAPAAAAAAAAAAAAAAAAAJgCAABkcnMv&#10;ZG93bnJldi54bWxQSwUGAAAAAAQABAD1AAAAigMAAAAA&#10;" path="m76,163r,l75,163r-4,-3l68,150r-10,7l50,162r-9,1l35,165r-9,-2l20,160r-7,-5l8,148,5,140,1,132,,120,,107,,95,3,83,6,75r4,-8l16,60r7,-5l30,53,40,52r5,l51,53r5,2l63,58,63,7,65,5,66,4,78,2,78,r2,2l80,4r,123l80,135r1,7l83,147r3,5l88,155r,2l86,157r-10,6xm63,73l58,70,51,68,46,67r-5,l35,67r-5,1l26,72r-3,3l21,82r-3,6l18,97r,10l18,117r,8l20,133r3,5l25,143r3,4l33,148r5,2l45,148r5,-1l56,142r7,-5l63,73xe" fillcolor="#969594" stroked="f">
                <v:path arrowok="t" o:connecttype="custom" o:connectlocs="38,82;36,80;29,79;21,82;13,82;7,78;3,70;0,60;0,48;3,38;8,30;15,27;23,26;28,28;32,4;33,2;39,0;40,1;40,64;41,71;43,76;44,79;43,79;32,37;26,34;21,34;15,34;12,38;9,44;9,54;9,63;12,69;14,74;19,75;25,74;32,69" o:connectangles="0,0,0,0,0,0,0,0,0,0,0,0,0,0,0,0,0,0,0,0,0,0,0,0,0,0,0,0,0,0,0,0,0,0,0,0"/>
                <o:lock v:ext="edit" aspectratio="t" verticies="t"/>
              </v:shape>
              <v:shape id="Freeform 743" o:spid="_x0000_s1304" style="position:absolute;left:1897;top:2057;width:44;height:83;visibility:visible;mso-wrap-style:square;v-text-anchor:top" coordsize="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38cQA&#10;AADcAAAADwAAAGRycy9kb3ducmV2LnhtbESP3YrCMBSE74V9h3AEb2RN7MXqVqPIgj8LIvjzAMfm&#10;2Babk9JErW+/WRC8HGbmG2Y6b20l7tT40rGG4UCBIM6cKTnXcDouP8cgfEA2WDkmDU/yMJ99dKaY&#10;GvfgPd0PIRcRwj5FDUUIdSqlzwqy6AeuJo7exTUWQ5RNLk2Djwi3lUyU+pIWS44LBdb0U1B2Pdys&#10;BjyOh/b8VOtRH3f5Uv2uFrxdad3rtosJiEBteIdf7Y3RkHwn8H8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9/HEAAAA3AAAAA8AAAAAAAAAAAAAAAAAmAIAAGRycy9k&#10;b3ducmV2LnhtbFBLBQYAAAAABAAEAPUAAACJAwAAAAA=&#10;" path="m78,163r-2,l71,160,68,150r-10,7l50,162r-7,1l35,165r-7,-2l21,160r-6,-5l10,148,6,140,3,132,1,120,,107,1,95,3,83,6,75r5,-8l16,60r7,-5l31,53r9,-1l46,52r5,1l58,55r7,3l65,7r,-2l66,4,78,2,80,r1,2l81,4r,123l81,135r2,7l85,147r1,5l88,155r,2l78,163xm65,73l58,70,53,68,48,67r-7,l36,67r-5,1l26,72r-1,3l21,82r-1,6l18,97r,10l18,117r2,8l21,133r2,5l26,143r4,4l35,148r5,2l45,148r6,-1l58,142r7,-5l65,73xe" fillcolor="#969594" stroked="f">
                <v:path arrowok="t" o:connecttype="custom" o:connectlocs="38,82;36,80;29,79;22,82;14,82;8,78;3,70;1,60;1,48;3,38;8,30;16,27;23,26;29,28;33,4;33,2;40,0;41,1;41,64;42,71;43,76;44,79;44,79;33,37;27,34;21,34;16,34;13,38;10,44;9,54;10,63;12,69;15,74;20,75;26,74;33,69" o:connectangles="0,0,0,0,0,0,0,0,0,0,0,0,0,0,0,0,0,0,0,0,0,0,0,0,0,0,0,0,0,0,0,0,0,0,0,0"/>
                <o:lock v:ext="edit" aspectratio="t" verticies="t"/>
              </v:shape>
              <v:shape id="Freeform 744" o:spid="_x0000_s1305" style="position:absolute;left:1948;top:2060;width:32;height:78;visibility:visible;mso-wrap-style:square;v-text-anchor:top" coordsize="6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8LsUA&#10;AADcAAAADwAAAGRycy9kb3ducmV2LnhtbESP0WrCQBRE3wv9h+UW+lY3ptRqdBPEVijii5oPuGav&#10;STB7N+yuGvv13UKhj8PMnGEWxWA6cSXnW8sKxqMEBHFldcu1gvKwfpmC8AFZY2eZFNzJQ5E/Piww&#10;0/bGO7ruQy0ihH2GCpoQ+kxKXzVk0I9sTxy9k3UGQ5SultrhLcJNJ9MkmUiDLceFBntaNVSd9xcT&#10;Kd/pblu6t+1RLt839cemnJT6U6nnp2E5BxFoCP/hv/aXVpDOXu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3wuxQAAANwAAAAPAAAAAAAAAAAAAAAAAJgCAABkcnMv&#10;ZG93bnJldi54bWxQSwUGAAAAAAQABAD1AAAAigMAAAAA&#10;" path="m4,63r-2,l,62,,52,2,50r2,l35,50r2,l37,52r,101l37,155r-2,2l24,157r-2,-2l20,153r,-90l4,63xm54,r,l55,r2,l57,2r7,8l65,12r,2l64,14r-2,1l27,34r-2,1l24,35,22,34,20,30,19,29r,-2l20,27r,-2l54,xe" fillcolor="#969594" stroked="f">
                <v:path arrowok="t" o:connecttype="custom" o:connectlocs="2,31;1,31;0,31;0,26;1,25;2,25;17,25;18,25;18,26;18,76;18,77;17,78;12,78;11,77;10,76;10,31;2,31;27,0;27,0;27,0;28,0;28,1;32,5;32,6;32,7;32,7;31,7;13,17;12,17;12,17;12,17;11,17;10,15;9,14;9,13;10,13;10,12;27,0" o:connectangles="0,0,0,0,0,0,0,0,0,0,0,0,0,0,0,0,0,0,0,0,0,0,0,0,0,0,0,0,0,0,0,0,0,0,0,0,0,0"/>
                <o:lock v:ext="edit" aspectratio="t" verticies="t"/>
              </v:shape>
              <v:shape id="Freeform 745" o:spid="_x0000_s1306" style="position:absolute;left:1984;top:2057;width:22;height:82;visibility:visible;mso-wrap-style:square;v-text-anchor:top" coordsize="4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irMUA&#10;AADcAAAADwAAAGRycy9kb3ducmV2LnhtbESP0WrCQBRE3wv9h+UW+iK6qbZBo6tIoVV8S+oHXLPX&#10;JJq9G7JbjX69Kwg+DjNzhpktOlOLE7WusqzgYxCBIM6trrhQsP376Y9BOI+ssbZMCi7kYDF/fZlh&#10;ou2ZUzplvhABwi5BBaX3TSKly0sy6Aa2IQ7e3rYGfZBtIXWL5wA3tRxGUSwNVhwWSmzou6T8mP0b&#10;BXHW+9rsfo+TZaH3dLj2VjJNR0q9v3XLKQhPnX+GH+21VjCcfML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WKsxQAAANwAAAAPAAAAAAAAAAAAAAAAAJgCAABkcnMv&#10;ZG93bnJldi54bWxQSwUGAAAAAAQABAD1AAAAigMAAAAA&#10;" path="m16,120r,13l18,142r,3l19,147r4,1l26,150r3,l36,147r2,l39,147r,1l43,157r,1l36,162r-13,1l16,162,9,160,5,155,1,148,,142,,120,,7,1,5,3,4,14,2,14,r2,l16,2r,2l16,120xe" fillcolor="#969594" stroked="f">
                <v:path arrowok="t" o:connecttype="custom" o:connectlocs="8,60;8,67;9,71;9,73;10,74;12,74;13,75;15,75;18,74;19,74;19,74;20,74;20,74;22,79;22,79;22,79;18,81;12,82;8,81;5,80;3,78;1,74;0,71;0,60;0,4;1,3;2,2;7,1;7,0;8,0;8,1;8,2;8,60" o:connectangles="0,0,0,0,0,0,0,0,0,0,0,0,0,0,0,0,0,0,0,0,0,0,0,0,0,0,0,0,0,0,0,0,0"/>
                <o:lock v:ext="edit" aspectratio="t"/>
              </v:shape>
              <v:shape id="Freeform 746" o:spid="_x0000_s1307" style="position:absolute;left:2033;top:2060;width:50;height:80;visibility:visible;mso-wrap-style:square;v-text-anchor:top" coordsize="10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ig8MA&#10;AADcAAAADwAAAGRycy9kb3ducmV2LnhtbESPQYvCMBSE7wv7H8Jb8LamFl20axQRBett1Yu3R/Ns&#10;yzYvJYm2/nsjCB6HmfmGmS9704gbOV9bVjAaJiCIC6trLhWcjtvvKQgfkDU2lknBnTwsF58fc8y0&#10;7fiPbodQighhn6GCKoQ2k9IXFRn0Q9sSR+9incEQpSuldthFuGlkmiQ/0mDNcaHCltYVFf+Hq1GQ&#10;N9c9n/NxurmHftWlo/aSu1ypwVe/+gURqA/v8Ku90wrS2Q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ig8MAAADcAAAADwAAAAAAAAAAAAAAAACYAgAAZHJzL2Rv&#10;d25yZXYueG1sUEsFBgAAAAAEAAQA9QAAAIgDAAAAAA==&#10;" path="m100,78r,18l97,113r-4,13l87,136r-7,10l72,153r-10,3l50,158,38,156,28,153r-8,-7l13,138,8,126,3,113,2,96,,78,2,60,3,45,8,32,13,20,22,10,30,5,40,,52,,63,,73,5r9,5l88,20r5,10l98,45r2,15l100,78xm28,28r-3,9l22,48r,13l20,78r2,15l23,108r2,12l28,130r5,5l38,140r5,1l50,143r8,-2l65,138r5,-3l73,128r4,-8l78,108,80,95,82,80,80,63,78,48,77,37,72,27,68,22,63,17,58,15,52,13r-9,2l37,18r-5,4l28,28xe" fillcolor="#969594" stroked="f">
                <v:path arrowok="t" o:connecttype="custom" o:connectlocs="50,49;47,64;40,74;31,79;19,79;10,74;4,64;1,49;1,30;4,16;11,5;20,0;32,0;41,5;47,15;50,30;14,14;11,24;10,39;12,55;14,66;19,71;25,72;33,70;37,65;39,55;41,41;39,24;36,14;32,9;26,7;19,9;14,14" o:connectangles="0,0,0,0,0,0,0,0,0,0,0,0,0,0,0,0,0,0,0,0,0,0,0,0,0,0,0,0,0,0,0,0,0"/>
                <o:lock v:ext="edit" aspectratio="t" verticies="t"/>
              </v:shape>
              <v:shape id="Freeform 747" o:spid="_x0000_s1308" style="position:absolute;left:2093;top:2125;width:18;height:26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la8QA&#10;AADcAAAADwAAAGRycy9kb3ducmV2LnhtbESPUWvCQBCE34X+h2MLfaubSrFt9BLaolgQCrGCr0tu&#10;TYK5vZA7Nf57ryD4OMzMN8w8H2yrTtz7xomGl3ECiqV0ppFKw/Zv+fwOygcSQ60T1nBhD3n2MJpT&#10;atxZCj5tQqUiRHxKGuoQuhTRlzVb8mPXsURv73pLIcq+QtPTOcJti5MkmaKlRuJCTR1/11weNker&#10;4c0N+BVW+Lpby6XE5W+xaxaF1k+Pw+cMVOAh3MO39o/RMPmYwv+ZeAQw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JWvEAAAA3AAAAA8AAAAAAAAAAAAAAAAAmAIAAGRycy9k&#10;b3ducmV2LnhtbFBLBQYAAAAABAAEAPUAAACJAwAAAAA=&#10;" path="m13,1l13,r4,l33,r4,l37,1r,2l10,50r,1l8,51r-1,l2,50,,48,,46,13,1xe" fillcolor="#969594" stroked="f">
                <v:path arrowok="t" o:connecttype="custom" o:connectlocs="6,1;6,0;8,0;16,0;18,0;18,1;18,1;18,2;5,25;5,26;4,26;4,26;3,26;3,26;3,26;1,25;0,24;0,24;0,23;0,23;6,1" o:connectangles="0,0,0,0,0,0,0,0,0,0,0,0,0,0,0,0,0,0,0,0,0"/>
                <o:lock v:ext="edit" aspectratio="t"/>
              </v:shape>
              <v:shape id="Freeform 748" o:spid="_x0000_s1309" style="position:absolute;left:2142;top:2083;width:45;height:56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PBMQA&#10;AADcAAAADwAAAGRycy9kb3ducmV2LnhtbESP0YrCMBRE3wX/IVxh3zS1LOp2jbIIi9sHC1U/4NJc&#10;22pzU5qo3b83guDjMDNnmOW6N424UedqywqmkwgEcWF1zaWC4+F3vADhPLLGxjIp+CcH69VwsMRE&#10;2zvndNv7UgQIuwQVVN63iZSuqMigm9iWOHgn2xn0QXal1B3eA9w0Mo6imTRYc1iosKVNRcVlfzUK&#10;imm2TXebS97Mszg7f+q0LX2q1Meo//kG4an37/Cr/acVxF9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TwTEAAAA3AAAAA8AAAAAAAAAAAAAAAAAmAIAAGRycy9k&#10;b3ducmV2LnhtbFBLBQYAAAAABAAEAPUAAACJAwAAAAA=&#10;" path="m40,75r2,3l42,80r2,1l44,85r1,3l45,90r2,-9l50,75,75,3,77,1,77,r2,l79,1,90,3r2,2l92,6,52,108r-2,2l49,111r-9,l39,110r-2,-2l,6,,5,2,3,14,1r1,l17,1r,2l40,75xe" fillcolor="#969594" stroked="f">
                <v:path arrowok="t" o:connecttype="custom" o:connectlocs="20,38;21,39;21,40;22,41;22,43;22,44;22,45;23,41;24,38;37,2;38,1;38,0;39,0;39,1;44,2;45,3;45,3;45,3;45,3;25,54;24,55;24,56;20,56;19,55;18,54;0,3;0,3;0,3;0,3;1,2;7,1;7,1;7,1;7,1;8,1;8,2;20,38" o:connectangles="0,0,0,0,0,0,0,0,0,0,0,0,0,0,0,0,0,0,0,0,0,0,0,0,0,0,0,0,0,0,0,0,0,0,0,0,0"/>
                <o:lock v:ext="edit" aspectratio="t"/>
              </v:shape>
              <v:shape id="Freeform 749" o:spid="_x0000_s1310" style="position:absolute;left:2197;top:2057;width:21;height:82;visibility:visible;mso-wrap-style:square;v-text-anchor:top" coordsize="4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EUcIA&#10;AADcAAAADwAAAGRycy9kb3ducmV2LnhtbERPz2vCMBS+C/sfwht4GZpOh8xqlKEIXqxMBa+P5tkW&#10;m5eaRK3+9cth4PHj+z2dt6YWN3K+sqzgs5+AIM6trrhQcNivet8gfEDWWFsmBQ/yMJ+9daaYanvn&#10;X7rtQiFiCPsUFZQhNKmUPi/JoO/bhjhyJ+sMhghdIbXDeww3tRwkyUgarDg2lNjQoqT8vLsaBa51&#10;+49ztmm+1gU9s+P2kg2XI6W67+3PBESgNrzE/+61VjAYx7XxTDw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sRRwgAAANwAAAAPAAAAAAAAAAAAAAAAAJgCAABkcnMvZG93&#10;bnJldi54bWxQSwUGAAAAAAQABAD1AAAAhwMAAAAA&#10;" path="m15,120r1,13l16,142r,3l20,147r1,1l25,150r3,l35,147r1,l38,147r,1l41,157r,1l35,162r-12,1l15,162,8,160,3,155,,148r,-6l,120,,7,,5,1,4,13,2,13,r2,l15,2r,2l15,120xe" fillcolor="#969594" stroked="f">
                <v:path arrowok="t" o:connecttype="custom" o:connectlocs="8,60;8,67;8,71;8,73;10,74;11,74;13,75;14,75;18,74;18,74;18,74;19,74;19,74;21,79;21,79;21,79;18,81;12,82;8,81;4,80;2,78;0,74;0,71;0,60;0,4;0,3;1,2;7,1;7,0;8,0;8,1;8,2;8,60" o:connectangles="0,0,0,0,0,0,0,0,0,0,0,0,0,0,0,0,0,0,0,0,0,0,0,0,0,0,0,0,0,0,0,0,0"/>
                <o:lock v:ext="edit" aspectratio="t"/>
              </v:shape>
              <v:shape id="Freeform 750" o:spid="_x0000_s1311" style="position:absolute;left:2222;top:2083;width:45;height:57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SLL4A&#10;AADcAAAADwAAAGRycy9kb3ducmV2LnhtbESPzQrCMBCE74LvEFbwpqmCotW0iKB4E38eYGnWtths&#10;ShPb+vZGEDwOM/MNs017U4mWGldaVjCbRiCIM6tLzhXcb4fJCoTzyBory6TgTQ7SZDjYYqxtxxdq&#10;rz4XAcIuRgWF93UspcsKMuimtiYO3sM2Bn2QTS51g12Am0rOo2gpDZYcFgqsaV9Q9ry+jIKu1ee7&#10;WcgbHt8HamfyxLSzSo1H/W4DwlPv/+Ff+6QVzNdr+J4JR0A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6H0iy+AAAA3AAAAA8AAAAAAAAAAAAAAAAAmAIAAGRycy9kb3ducmV2&#10;LnhtbFBLBQYAAAAABAAEAPUAAACDAwAAAAA=&#10;" path="m88,56l86,68,85,80,81,90r-5,8l70,103r-9,5l53,111r-10,2l33,111r-8,-3l16,105,11,98,6,90,3,80,,70,,56,,43,3,33,6,23r5,-8l18,8,26,3,35,1,45,,55,1r8,2l70,8r6,7l81,23r4,8l86,43r2,13xm18,55r,10l20,75r1,6l25,88r3,5l33,96r5,2l45,98r5,l55,96r5,-3l63,88r3,-5l68,75,70,65r,-10l70,46,68,38,66,30,63,25,60,20,55,16,50,15,43,13r-5,2l33,16r-5,4l25,25r-4,5l20,36r-2,9l18,55xe" fillcolor="#969594" stroked="f">
                <v:path arrowok="t" o:connecttype="custom" o:connectlocs="44,34;41,45;36,52;27,56;17,56;8,53;3,45;0,35;0,22;3,12;9,4;18,1;28,1;36,4;41,12;44,22;9,28;10,38;13,44;17,48;23,49;28,48;32,44;35,38;36,28;35,19;32,13;28,8;22,7;17,8;13,13;10,18;9,28" o:connectangles="0,0,0,0,0,0,0,0,0,0,0,0,0,0,0,0,0,0,0,0,0,0,0,0,0,0,0,0,0,0,0,0,0"/>
                <o:lock v:ext="edit" aspectratio="t" verticies="t"/>
              </v:shape>
              <v:shape id="Freeform 751" o:spid="_x0000_s1312" style="position:absolute;left:2274;top:2060;width:40;height:78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8NsQA&#10;AADcAAAADwAAAGRycy9kb3ducmV2LnhtbERPzUrDQBC+C77DMoIXaXerIG3abbGCaEUsafoAQ3aa&#10;pGZnQ3ZsU5/ePQgeP77/xWrwrTpRH5vAFiZjA4q4DK7hysK+eBlNQUVBdtgGJgsXirBaXl8tMHPh&#10;zDmddlKpFMIxQwu1SJdpHcuaPMZx6IgTdwi9R0mwr7Tr8ZzCfavvjXnUHhtODTV29FxT+bX79hZm&#10;8nE8rotu84PFNs/ft3diXj+tvb0ZnuaghAb5F/+535yFB5Pmp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PDbEAAAA3AAAAA8AAAAAAAAAAAAAAAAAmAIAAGRycy9k&#10;b3ducmV2LnhtbFBLBQYAAAAABAAEAPUAAACJAwAAAAA=&#10;" path="m57,61l8,61r-3,l5,60,5,50r,-2l8,48r67,l77,48r1,2l78,60,22,140r56,l80,140r,1l80,143r-5,10l72,155r-69,l2,153,,151r,-8l57,61xm63,2l65,r2,l68,2r2,3l72,7r,1l70,10,45,28r-2,2l42,30r,-2l17,10,15,8r,-1l17,5,18,2,20,r2,l23,2,43,13,63,2xe" fillcolor="#969594" stroked="f">
                <v:path arrowok="t" o:connecttype="custom" o:connectlocs="29,31;4,31;3,31;3,30;3,25;3,24;4,24;38,24;39,24;39,25;39,30;11,70;39,70;40,70;40,71;40,71;40,72;38,77;38,77;36,78;2,78;1,77;0,76;0,72;29,31;32,1;33,0;33,0;34,0;34,1;35,3;36,4;36,4;36,4;35,5;23,14;22,15;22,15;21,15;21,14;9,5;8,4;8,4;8,4;9,3;9,1;10,0;10,0;11,0;12,1;22,7;32,1" o:connectangles="0,0,0,0,0,0,0,0,0,0,0,0,0,0,0,0,0,0,0,0,0,0,0,0,0,0,0,0,0,0,0,0,0,0,0,0,0,0,0,0,0,0,0,0,0,0,0,0,0,0,0,0"/>
                <o:lock v:ext="edit" aspectratio="t" verticies="t"/>
              </v:shape>
              <v:shape id="Freeform 752" o:spid="_x0000_s1313" style="position:absolute;left:2326;top:2057;width:37;height:82;visibility:visible;mso-wrap-style:square;v-text-anchor:top" coordsize="7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nwMUA&#10;AADcAAAADwAAAGRycy9kb3ducmV2LnhtbESPT2sCMRTE74V+h/AKvRTNqqXoapQiCK146W7R62Pz&#10;9g/dvKxJqquf3giFHoeZ+Q2zWPWmFSdyvrGsYDRMQBAXVjdcKfjON4MpCB+QNbaWScGFPKyWjw8L&#10;TLU98xedslCJCGGfooI6hC6V0hc1GfRD2xFHr7TOYIjSVVI7PEe4aeU4Sd6kwYbjQo0drWsqfrJf&#10;Eykvn+b4SnZbun1eHjJTzK6TnVLPT/37HESgPvyH/9ofWsEkGc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mfAxQAAANwAAAAPAAAAAAAAAAAAAAAAAJgCAABkcnMv&#10;ZG93bnJldi54bWxQSwUGAAAAAAQABAD1AAAAigMAAAAA&#10;" path="m60,53r2,-1l64,52r1,1l74,58r,2l75,60r-1,2l74,63,35,103r40,49l75,153r,2l65,162r,1l64,163r-2,-1l17,107r,51l15,160r-1,2l2,162,,160r,-2l,7,,5,2,4,14,2,14,r1,l15,2r2,2l17,103,60,53xe" fillcolor="#969594" stroked="f">
                <v:path arrowok="t" o:connecttype="custom" o:connectlocs="30,27;31,26;32,26;32,26;32,27;37,29;37,30;37,30;37,31;37,32;17,52;37,76;37,76;37,77;37,77;37,78;32,81;32,82;32,82;32,82;31,81;8,54;8,79;7,80;7,81;1,81;0,80;0,79;0,4;0,3;1,2;7,1;7,1;7,0;7,0;7,1;8,2;8,52;30,27" o:connectangles="0,0,0,0,0,0,0,0,0,0,0,0,0,0,0,0,0,0,0,0,0,0,0,0,0,0,0,0,0,0,0,0,0,0,0,0,0,0,0"/>
                <o:lock v:ext="edit" aspectratio="t"/>
              </v:shape>
              <v:shape id="Freeform 753" o:spid="_x0000_s1314" style="position:absolute;left:2371;top:2083;width:40;height:56;visibility:visible;mso-wrap-style:square;v-text-anchor:top" coordsize="8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kwMQA&#10;AADcAAAADwAAAGRycy9kb3ducmV2LnhtbESPzWsCMRTE74X+D+EVvNXEVcSuRhGhIB7Er0tvj83b&#10;D3bzsm5SXf97IxR6HGbmN8xi1dtG3KjzlWMNo6ECQZw5U3Gh4XL+/pyB8AHZYOOYNDzIw2r5/rbA&#10;1Lg7H+l2CoWIEPYpaihDaFMpfVaSRT90LXH0ctdZDFF2hTQd3iPcNjJRaiotVhwXSmxpU1JWn36t&#10;hp/DepJQvq13e9pNLvm4vn7lSuvBR7+egwjUh//wX3trNIxVAq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/pMDEAAAA3AAAAA8AAAAAAAAAAAAAAAAAmAIAAGRycy9k&#10;b3ducmV2LnhtbFBLBQYAAAAABAAEAPUAAACJAwAAAAA=&#10;" path="m59,35r,-9l54,20,49,16,39,15,25,16,12,21r-2,2l10,21r-1,l5,13r,-2l9,6,17,3,29,1,40,r9,1l57,1r5,4l67,8r3,5l74,18r1,7l75,31r,42l75,83r2,7l78,96r4,7l82,105r-10,6l70,111r-5,-3l62,98r-8,5l47,108r-8,3l30,111r-6,l17,110r-5,-4l9,103,5,98,2,93,,88,,81,2,71,4,65,9,58r6,-5l24,48,34,45,45,43r14,l59,35xm59,56r-10,l40,58r-6,2l29,63r-5,3l20,70r-1,5l17,80r2,6l22,93r5,3l34,98r6,-2l45,95r7,-5l59,85r,-29xe" fillcolor="#969594" stroked="f">
                <v:path arrowok="t" o:connecttype="custom" o:connectlocs="29,13;24,8;12,8;6,11;5,11;2,7;4,3;14,1;24,1;30,3;34,7;37,13;37,37;38,45;40,52;40,52;40,53;34,56;32,54;26,52;19,56;12,56;6,53;2,49;0,44;1,36;4,29;12,24;22,22;29,18;24,28;17,30;12,33;9,38;9,43;13,48;20,48;25,45;29,28" o:connectangles="0,0,0,0,0,0,0,0,0,0,0,0,0,0,0,0,0,0,0,0,0,0,0,0,0,0,0,0,0,0,0,0,0,0,0,0,0,0,0"/>
                <o:lock v:ext="edit" aspectratio="t" verticies="t"/>
              </v:shape>
              <v:shape id="Freeform 754" o:spid="_x0000_s1315" style="position:absolute;left:2449;top:2066;width:39;height:72;visibility:visible;mso-wrap-style:square;v-text-anchor:top" coordsize="7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bJMQA&#10;AADcAAAADwAAAGRycy9kb3ducmV2LnhtbESPQWsCMRSE74X+h/CEXkpNVJB2NYpICwVP1T30+Eie&#10;m8XNy3YT1/XfG0HocZiZb5jlevCN6KmLdWANk7ECQWyCrbnSUB6+3t5BxIRssQlMGq4UYb16flpi&#10;YcOFf6jfp0pkCMcCNbiU2kLKaBx5jOPQEmfvGDqPKcuukrbDS4b7Rk6VmkuPNecFhy1tHZnT/uw1&#10;fF5b9Xqe/O1cU07tx29p7Lw3Wr+Mhs0CRKIh/Ycf7W+rYaZmcD+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GyTEAAAA3AAAAA8AAAAAAAAAAAAAAAAAmAIAAGRycy9k&#10;b3ducmV2LnhtbFBLBQYAAAAABAAEAPUAAACJAwAAAAA=&#10;" path="m51,r4,l55,3r,125l75,128r1,l78,131r,8l76,141r-1,2l16,143r-3,-2l13,139r,-8l13,128r3,l38,128,38,20,8,38r-2,l5,38,3,36,1,31,,30,,28r1,l41,,51,xe" fillcolor="#969594" stroked="f">
                <v:path arrowok="t" o:connecttype="custom" o:connectlocs="26,0;28,0;28,2;28,64;38,64;38,64;39,66;39,70;38,71;38,72;8,72;7,71;7,70;7,66;7,64;8,64;19,64;19,10;4,19;3,19;3,19;3,19;2,18;1,16;0,15;0,15;0,14;1,14;21,0;26,0" o:connectangles="0,0,0,0,0,0,0,0,0,0,0,0,0,0,0,0,0,0,0,0,0,0,0,0,0,0,0,0,0,0"/>
                <o:lock v:ext="edit" aspectratio="t"/>
              </v:shape>
              <v:shape id="Freeform 755" o:spid="_x0000_s1316" style="position:absolute;left:2497;top:2065;width:46;height:75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0icQA&#10;AADcAAAADwAAAGRycy9kb3ducmV2LnhtbESPzYrCMBSF9wO+Q7jCbAZNRweRahQRBsWFYBXs8tJc&#10;22JzU5uoHZ/eCAMuD9/54UznranEjRpXWlbw3Y9AEGdWl5wrOOx/e2MQziNrrCyTgj9yMJ91PqYY&#10;a3vnHd0Sn4tQwi5GBYX3dSylywoy6Pq2Jg7sZBuDPsgml7rBeyg3lRxE0UgaLDksFFjTsqDsnFyN&#10;gqNcfV3W9Lgu0jTdbaptEmCp1Ge3XUxAeGr92/yfXmsFw+gH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jtInEAAAA3AAAAA8AAAAAAAAAAAAAAAAAmAIAAGRycy9k&#10;b3ducmV2LnhtbFBLBQYAAAAABAAEAPUAAACJAwAAAAA=&#10;" path="m92,73l90,90r-1,17l85,118r-5,12l74,138r-9,7l55,148r-10,2l37,148r-8,-3l22,142r-7,-7l9,123,4,110,2,93,,75,,58,4,43,7,32,14,20r6,-8l27,5,37,2,47,,57,2,67,5r7,7l80,19r5,11l89,42r1,15l92,73xm19,75r,13l20,100r2,12l27,120r3,7l34,130r6,3l45,133r7,l59,130r5,-5l67,118r3,-8l72,98,74,87r,-14l74,60,72,48,70,38,67,30,64,25,59,20,54,17r-7,l40,17r-5,3l30,25r-5,7l22,40,20,50,19,62r,13xe" fillcolor="#969594" stroked="f">
                <v:path arrowok="t" o:connecttype="custom" o:connectlocs="45,45;43,59;37,69;28,74;19,74;11,71;5,62;1,47;0,29;4,16;10,6;19,1;29,1;37,6;43,15;45,29;10,38;10,50;14,60;17,65;23,67;30,65;34,59;36,49;37,37;36,24;34,15;30,10;24,9;18,10;13,16;10,25;10,38" o:connectangles="0,0,0,0,0,0,0,0,0,0,0,0,0,0,0,0,0,0,0,0,0,0,0,0,0,0,0,0,0,0,0,0,0"/>
                <o:lock v:ext="edit" aspectratio="t" verticies="t"/>
              </v:shape>
              <v:shape id="Freeform 756" o:spid="_x0000_s1317" style="position:absolute;left:2554;top:2066;width:39;height:72;visibility:visible;mso-wrap-style:square;v-text-anchor:top" coordsize="7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my8QA&#10;AADcAAAADwAAAGRycy9kb3ducmV2LnhtbESPQWsCMRSE74X+h/AEL0UTLZW6NYqIhUJP1T30+Ehe&#10;N4ubl+0mruu/bwqCx2FmvmFWm8E3oqcu1oE1zKYKBLEJtuZKQ3l8n7yCiAnZYhOYNFwpwmb9+LDC&#10;woYLf1F/SJXIEI4FanAptYWU0TjyGKehJc7eT+g8piy7StoOLxnuGzlXaiE91pwXHLa0c2ROh7PX&#10;sL+26uk8+/10TTm3y+/S2EVvtB6Phu0biERDuodv7Q+r4Vm9wP+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JsvEAAAA3AAAAA8AAAAAAAAAAAAAAAAAmAIAAGRycy9k&#10;b3ducmV2LnhtbFBLBQYAAAAABAAEAPUAAACJAwAAAAA=&#10;" path="m51,r4,l55,3r,125l75,128r1,l78,131r,8l76,141r-1,2l15,143r-2,-2l13,139r,-8l13,128r2,l38,128,38,20,6,38r-1,l3,38r,-2l,31,,30,,28r1,l41,,51,xe" fillcolor="#969594" stroked="f">
                <v:path arrowok="t" o:connecttype="custom" o:connectlocs="26,0;28,0;28,2;28,64;38,64;38,64;39,66;39,70;38,71;38,72;8,72;7,71;7,70;7,66;7,64;8,64;19,64;19,10;3,19;3,19;3,19;2,19;2,18;0,16;0,15;0,15;0,14;1,14;21,0;26,0" o:connectangles="0,0,0,0,0,0,0,0,0,0,0,0,0,0,0,0,0,0,0,0,0,0,0,0,0,0,0,0,0,0"/>
                <o:lock v:ext="edit" aspectratio="t"/>
              </v:shape>
              <v:shape id="Freeform 757" o:spid="_x0000_s1318" style="position:absolute;left:1487;top:688;width:43;height:62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T2cYA&#10;AADcAAAADwAAAGRycy9kb3ducmV2LnhtbESPT2vCQBTE74LfYXmCN920tlqjq6hgqb35p5DjI/ua&#10;LM2+DdmNxn76bqHQ4zAzv2GW685W4kqNN44VPIwTEMS504YLBZfzfvQCwgdkjZVjUnAnD+tVv7fE&#10;VLsbH+l6CoWIEPYpKihDqFMpfV6SRT92NXH0Pl1jMUTZFFI3eItwW8nHJJlKi4bjQok17UrKv06t&#10;VfDh5evMmGf91Lp2fsi+s+39PVNqOOg2CxCBuvAf/mu/aQWTZA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RT2cYAAADcAAAADwAAAAAAAAAAAAAAAACYAgAAZHJz&#10;L2Rvd25yZXYueG1sUEsFBgAAAAAEAAQA9QAAAIsDAAAAAA==&#10;" path="m74,14r6,8l84,32r1,13l87,62r,15l84,90r-4,10l75,110r-5,7l62,122r-8,3l44,125r-10,l25,122r-8,-5l12,110,7,102,4,90,2,77,,62,2,45,5,32,9,20r8,-8l22,7,29,4,37,2,45,r9,2l62,4r7,3l74,14xm25,64r2,18l30,97r4,3l35,104r5,3l44,107r5,l52,104r3,-4l57,97,60,82,62,64,60,44,57,30,55,25,52,22,49,20,44,19r-4,1l35,22r-1,3l30,30,27,44,25,64xe" fillcolor="#969594" stroked="f">
                <v:path arrowok="t" o:connecttype="custom" o:connectlocs="37,7;40,11;42,16;42,22;43,31;43,38;42,45;40,50;37,55;35,58;31,61;27,62;22,62;17,62;12,61;8,58;6,55;3,51;2,45;1,38;0,31;1,22;2,16;4,10;8,6;11,3;14,2;18,1;22,0;27,1;31,2;34,3;37,7;12,32;13,41;15,48;17,50;17,52;20,53;22,53;24,53;26,52;27,50;28,48;30,41;31,32;30,22;28,15;27,12;26,11;24,10;22,9;20,10;17,11;17,12;15,15;13,22;12,32" o:connectangles="0,0,0,0,0,0,0,0,0,0,0,0,0,0,0,0,0,0,0,0,0,0,0,0,0,0,0,0,0,0,0,0,0,0,0,0,0,0,0,0,0,0,0,0,0,0,0,0,0,0,0,0,0,0,0,0,0,0"/>
                <o:lock v:ext="edit" aspectratio="t" verticies="t"/>
              </v:shape>
              <v:shape id="Freeform 758" o:spid="_x0000_s1319" style="position:absolute;left:1553;top:689;width:38;height:60;visibility:visible;mso-wrap-style:square;v-text-anchor:top" coordsize="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sDsYA&#10;AADcAAAADwAAAGRycy9kb3ducmV2LnhtbESPT2sCMRTE74V+h/AKXkrNtoLKahSxtPTQg/9aenwk&#10;z83i5mXZRI3f3hQEj8PM/IaZzpNrxIm6UHtW8NovQBBrb2quFOy2Hy9jECEiG2w8k4ILBZjPHh+m&#10;WBp/5jWdNrESGcKhRAU2xraUMmhLDkPft8TZ2/vOYcyyq6Tp8JzhrpFvRTGUDmvOCxZbWlrSh83R&#10;KVinv/Stta1+3ef7z/75stotliulek9pMQERKcV7+Nb+MgoGxQj+z+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0sDsYAAADcAAAADwAAAAAAAAAAAAAAAACYAgAAZHJz&#10;L2Rvd25yZXYueG1sUEsFBgAAAAAEAAQA9QAAAIsDAAAAAA==&#10;" path="m32,l43,r7,1l56,1r4,4l65,10r5,5l71,23r2,7l71,40r-3,6l63,51r-8,5l65,60r6,6l75,75r1,10l75,95r-4,8l66,110r-6,5l50,118r-17,2l3,120,2,118r-2,l,115,,3,,1,2,,3,,32,xm23,50r7,l38,48r5,-2l48,41r2,-8l48,28r,-3l45,21,43,18r-5,l32,16r-9,l23,50xm23,100r9,l41,100r7,-4l50,95r1,-4l53,88r,-5l51,76,48,71,41,68,32,66r-9,l23,100xe" fillcolor="#969594" stroked="f">
                <v:path arrowok="t" o:connecttype="custom" o:connectlocs="16,0;22,0;25,1;28,1;30,3;33,5;35,8;36,12;37,15;36,20;34,23;32,26;28,28;33,30;36,33;38,38;38,43;38,48;36,52;33,55;30,58;25,59;17,60;2,60;1,59;1,59;0,59;0,58;0,2;0,1;1,0;1,0;2,0;16,0;12,25;15,25;19,24;22,23;24,21;25,17;24,14;24,13;23,11;22,9;19,9;16,8;12,8;12,25;12,50;16,50;21,50;24,48;25,48;26,46;27,44;27,42;26,38;24,36;21,34;16,33;12,33;12,50" o:connectangles="0,0,0,0,0,0,0,0,0,0,0,0,0,0,0,0,0,0,0,0,0,0,0,0,0,0,0,0,0,0,0,0,0,0,0,0,0,0,0,0,0,0,0,0,0,0,0,0,0,0,0,0,0,0,0,0,0,0,0,0,0,0"/>
                <o:lock v:ext="edit" aspectratio="t" verticies="t"/>
              </v:shape>
              <v:shape id="Freeform 759" o:spid="_x0000_s1320" style="position:absolute;left:1615;top:689;width:33;height:60;visibility:visible;mso-wrap-style:square;v-text-anchor:top" coordsize="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FALsA&#10;AADcAAAADwAAAGRycy9kb3ducmV2LnhtbERPSwrCMBDdC94hjOBOExVEqlFEEATdtPYAQzO2xWZS&#10;mljr7c1CcPl4/91hsI3oqfO1Yw2LuQJBXDhTc6khv59nGxA+IBtsHJOGD3k47MejHSbGvTmlPgul&#10;iCHsE9RQhdAmUvqiIot+7lriyD1cZzFE2JXSdPiO4baRS6XW0mLNsaHClk4VFc/sZTWk10ue+uy0&#10;8Ks+VTnecsOPp9bTyXDcggg0hL/4574YDSsV18Yz8QjI/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bEBQC7AAAA3AAAAA8AAAAAAAAAAAAAAAAAmAIAAGRycy9kb3ducmV2Lnht&#10;bFBLBQYAAAAABAAEAPUAAACAAwAAAAA=&#10;" path="m23,46r28,l55,48r,3l55,63r,2l51,66r-28,l23,100r37,l63,101r,2l63,115r,3l61,118r-1,2l3,120,1,118r-1,l,115,,3,,1,,,1,,3,,61,r2,l65,1r,2l63,3,60,16r,2l56,18r-33,l23,46xe" fillcolor="#969594" stroked="f">
                <v:path arrowok="t" o:connecttype="custom" o:connectlocs="12,23;26,23;28,24;28,26;28,32;28,33;26,33;12,33;12,50;30,50;32,51;32,52;32,58;32,59;32,59;31,59;30,60;2,60;1,59;0,59;0,59;0,58;0,2;0,1;0,0;1,0;2,0;31,0;32,0;33,1;33,2;32,2;30,8;30,9;28,9;12,9;12,23" o:connectangles="0,0,0,0,0,0,0,0,0,0,0,0,0,0,0,0,0,0,0,0,0,0,0,0,0,0,0,0,0,0,0,0,0,0,0,0,0"/>
                <o:lock v:ext="edit" aspectratio="t"/>
              </v:shape>
              <v:shape id="Freeform 760" o:spid="_x0000_s1321" style="position:absolute;left:1664;top:688;width:36;height:62;visibility:visible;mso-wrap-style:square;v-text-anchor:top" coordsize="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a5MMA&#10;AADcAAAADwAAAGRycy9kb3ducmV2LnhtbESPQWsCMRSE7wX/Q3iCt5q4lqJbo4hQsd666v1187rZ&#10;unlZNqm7/fdNoeBxmJlvmNVmcI24URdqzxpmUwWCuPSm5krD+fT6uAARIrLBxjNp+KEAm/XoYYW5&#10;8T2/062IlUgQDjlqsDG2uZShtOQwTH1LnLxP3zmMSXaVNB32Ce4amSn1LB3WnBYstrSzVF6Lb6eh&#10;f+KTzdT5Uhyz+HH8WtIb7UnryXjYvoCINMR7+L99MBrmagl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Ga5MMAAADcAAAADwAAAAAAAAAAAAAAAACYAgAAZHJzL2Rv&#10;d25yZXYueG1sUEsFBgAAAAAEAAQA9QAAAIgDAAAAAA==&#10;" path="m65,29r,l64,29,59,25,52,22,45,20r-5,2l37,24r-5,1l30,30,27,42,25,59r,11l27,80r2,10l32,97r3,3l39,104r3,1l47,105r8,-1l64,99r1,l67,100r7,12l74,114r,3l70,119r-6,3l59,124r-7,1l45,125r-10,l27,124r-7,-5l15,114,9,104,4,92,,79,,62,,47,4,34,7,24,14,14,20,9,27,4,35,2,44,r6,l57,4r7,1l70,9r2,3l74,14r,1l65,29xe" fillcolor="#969594" stroked="f">
                <v:path arrowok="t" o:connecttype="custom" o:connectlocs="32,14;32,14;31,14;31,14;29,12;25,11;22,10;19,11;18,12;16,12;15,15;13,21;12,29;12,35;13,40;14,45;16,48;17,50;19,52;20,52;23,52;27,52;31,49;31,49;32,49;32,49;33,50;36,56;36,57;36,57;36,58;34,59;31,61;29,62;25,62;22,62;17,62;13,62;10,59;7,57;4,52;2,46;0,39;0,31;0,23;2,17;3,12;7,7;10,4;13,2;17,1;21,0;24,0;28,2;31,2;34,4;35,6;36,7;36,7;36,7;32,14" o:connectangles="0,0,0,0,0,0,0,0,0,0,0,0,0,0,0,0,0,0,0,0,0,0,0,0,0,0,0,0,0,0,0,0,0,0,0,0,0,0,0,0,0,0,0,0,0,0,0,0,0,0,0,0,0,0,0,0,0,0,0,0,0"/>
                <o:lock v:ext="edit" aspectratio="t"/>
              </v:shape>
              <v:shape id="Freeform 761" o:spid="_x0000_s1322" style="position:absolute;left:1719;top:689;width:40;height:60;visibility:visible;mso-wrap-style:square;v-text-anchor:top" coordsize="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pMMEA&#10;AADcAAAADwAAAGRycy9kb3ducmV2LnhtbERPz2vCMBS+C/4P4QneNOkEcZ1RRBDGTq6K7Phs3tpq&#10;81KTTOt/vxwGO358v5fr3rbiTj40jjVkUwWCuHSm4UrD8bCbLECEiGywdUwanhRgvRoOlpgb9+BP&#10;uhexEimEQ44a6hi7XMpQ1mQxTF1HnLhv5y3GBH0ljcdHCretfFFqLi02nBpq7GhbU3ktfqwGf1Sn&#10;M19cdvYfV8Vfxfx1u79pPR71mzcQkfr4L/5zvxsNsyzNT2fS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eaTDBAAAA3AAAAA8AAAAAAAAAAAAAAAAAmAIAAGRycy9kb3du&#10;cmV2LnhtbFBLBQYAAAAABAAEAPUAAACGAwAAAAA=&#10;" path="m50,53r5,13l60,80r,-14l60,58,60,3r,-2l62,r2,l77,r2,l80,r,1l80,3r,112l80,118r-1,l77,120r-10,l64,118r-4,-2l30,60,25,46,20,35r,11l20,56r,59l20,118r-3,2l4,120,2,118r-2,l,115,,3,,1,,,2,,4,,17,r3,l22,3,50,53xe" fillcolor="#969594" stroked="f">
                <v:path arrowok="t" o:connecttype="custom" o:connectlocs="25,27;28,33;30,40;30,33;30,29;30,2;30,1;31,0;31,0;32,0;39,0;40,0;40,0;40,1;40,2;40,58;40,59;40,59;40,59;39,60;34,60;32,59;30,58;15,30;13,23;10,18;10,23;10,28;10,58;10,59;9,60;2,60;1,59;0,59;0,59;0,58;0,2;0,1;0,0;1,0;2,0;9,0;10,0;11,2;25,27" o:connectangles="0,0,0,0,0,0,0,0,0,0,0,0,0,0,0,0,0,0,0,0,0,0,0,0,0,0,0,0,0,0,0,0,0,0,0,0,0,0,0,0,0,0,0,0,0"/>
                <o:lock v:ext="edit" aspectratio="t"/>
              </v:shape>
              <v:shape id="Freeform 762" o:spid="_x0000_s1323" style="position:absolute;left:1784;top:671;width:33;height:78;visibility:visible;mso-wrap-style:square;v-text-anchor:top" coordsize="6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LBcUA&#10;AADcAAAADwAAAGRycy9kb3ducmV2LnhtbESP3WrCQBSE74W+w3IK3ukmSq1EN0H6AyLeqHmAY/aY&#10;BLNnw+5WU5++Wyj0cpiZb5h1MZhO3Mj51rKCdJqAIK6sbrlWUJ4+J0sQPiBr7CyTgm/yUORPozVm&#10;2t75QLdjqEWEsM9QQRNCn0npq4YM+qntiaN3sc5giNLVUju8R7jp5CxJFtJgy3GhwZ7eGqquxy8T&#10;KY/ZYV+6l/1Zbl539fuuXJT6Q6nx87BZgQg0hP/wX3urFczT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0sFxQAAANwAAAAPAAAAAAAAAAAAAAAAAJgCAABkcnMv&#10;ZG93bnJldi54bWxQSwUGAAAAAAQABAD1AAAAigMAAAAA&#10;" path="m25,83r28,l56,85r,3l56,100r,2l53,103r-28,l25,137r36,l63,138r2,2l65,152r,3l63,155r-2,2l3,157,1,155r-1,l,152,,40,,38,1,37r2,l61,37r4,l65,38r,2l61,53r-1,2l58,55r-33,l25,83xm48,r2,l51,r2,2l56,7r,1l56,10r,2l55,12,33,27r-2,1l30,28,28,27,6,12r-1,l5,10,5,8,6,7,10,2,11,r2,l15,,31,8,48,xe" fillcolor="#969594" stroked="f">
                <v:path arrowok="t" o:connecttype="custom" o:connectlocs="27,41;28,44;28,51;13,51;31,68;33,70;33,77;32,77;2,78;1,77;0,76;0,19;1,18;31,18;33,19;33,20;30,27;13,27;24,0;25,0;27,1;28,4;28,6;17,13;16,14;14,13;3,6;3,4;5,1;6,0;8,0;24,0" o:connectangles="0,0,0,0,0,0,0,0,0,0,0,0,0,0,0,0,0,0,0,0,0,0,0,0,0,0,0,0,0,0,0,0"/>
                <o:lock v:ext="edit" aspectratio="t" verticies="t"/>
              </v:shape>
              <v:shape id="Freeform 763" o:spid="_x0000_s1324" style="position:absolute;left:1878;top:689;width:36;height:6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kFMEA&#10;AADcAAAADwAAAGRycy9kb3ducmV2LnhtbESPQYvCMBSE74L/ITzBm6YqilajiCB4XGu9P5tnW2xe&#10;ahNt99+bhQWPw8x8w2x2nanEmxpXWlYwGUcgiDOrS84VpJfjaAnCeWSNlWVS8EsOdtt+b4Oxti2f&#10;6Z34XAQIuxgVFN7XsZQuK8igG9uaOHh32xj0QTa51A22AW4qOY2ihTRYclgosKZDQdkjeRkFdOuS&#10;F7XHn+R5WaWr27Wm53yu1HDQ7dcgPHX+G/5vn7SC2WQKf2fC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QJBTBAAAA3AAAAA8AAAAAAAAAAAAAAAAAmAIAAGRycy9kb3du&#10;cmV2LnhtbFBLBQYAAAAABAAEAPUAAACGAwAAAAA=&#10;" path="m25,115r-1,3l20,120r-15,l2,118r-2,l,115,,3,,1,2,,5,,32,,42,r7,1l55,1r5,4l65,10r5,6l72,23r2,10l72,41r-2,7l67,55r-5,6l57,65r-7,3l42,71r-8,l25,71r,44xm30,51r9,l45,48r4,-7l50,33,49,26,47,21,40,18r-8,l25,18r,33l30,51xe" fillcolor="#969594" stroked="f">
                <v:path arrowok="t" o:connecttype="custom" o:connectlocs="12,58;12,59;10,60;2,60;1,59;1,59;0,59;0,58;0,2;0,1;1,0;1,0;2,0;16,0;20,0;24,1;27,1;29,3;32,5;34,8;35,12;36,17;35,21;34,24;33,28;30,31;28,33;24,34;20,36;17,36;12,36;12,58;15,26;19,26;22,24;24,21;24,17;24,13;23,11;19,9;16,9;12,9;12,26;15,26" o:connectangles="0,0,0,0,0,0,0,0,0,0,0,0,0,0,0,0,0,0,0,0,0,0,0,0,0,0,0,0,0,0,0,0,0,0,0,0,0,0,0,0,0,0,0,0"/>
                <o:lock v:ext="edit" aspectratio="t" verticies="t"/>
              </v:shape>
              <v:shape id="Freeform 764" o:spid="_x0000_s1325" style="position:absolute;left:1935;top:689;width:40;height:61;visibility:visible;mso-wrap-style:square;v-text-anchor:top" coordsize="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y4MMA&#10;AADcAAAADwAAAGRycy9kb3ducmV2LnhtbESP3WoCMRCF7wt9hzAF72rWCkVWo0hBqZRCawt6OW7G&#10;3aWbyZKMGt++KRS8PHznhzNbJNepM4XYejYwGhagiCtvW64NfH+tHiegoiBb7DyTgStFWMzv72ZY&#10;Wn/hTzpvpVa5hGOJBhqRvtQ6Vg05jEPfE2d29MGhZBlqbQNecrnr9FNRPGuHLeeFBnt6aaj62Z6c&#10;gfR+Paxld6K38GGT20yk2L9aYwYPaTkFJZTkZv5PZw7j0Rj+zuQj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y4MMAAADcAAAADwAAAAAAAAAAAAAAAACYAgAAZHJzL2Rv&#10;d25yZXYueG1sUEsFBgAAAAAEAAQA9QAAAIgDAAAAAA==&#10;" path="m79,113r1,2l79,116r-2,l62,121r-2,l59,121r-2,-1l32,70r-8,l24,115r-2,3l20,120r-16,l2,118r-2,l,116r,-1l,3,,1,,,2,,4,,32,,47,1,59,5r5,5l69,16r3,9l72,33r,12l69,53r-7,8l54,66r25,47xm29,51r10,l44,48r5,-7l49,33r,-7l45,21,39,18r-9,l24,18r,33l29,51xe" fillcolor="#969594" stroked="f">
                <v:path arrowok="t" o:connecttype="custom" o:connectlocs="40,57;40,58;40,58;40,58;39,58;31,61;30,61;30,61;30,61;29,60;16,35;12,35;12,58;11,59;10,60;2,60;1,59;0,59;0,58;0,58;0,2;0,1;0,0;1,0;2,0;16,0;24,1;30,3;32,5;35,8;36,13;36,17;36,23;35,27;31,31;27,33;40,57;15,26;20,26;22,24;25,21;25,17;25,13;23,11;20,9;15,9;12,9;12,26;15,26" o:connectangles="0,0,0,0,0,0,0,0,0,0,0,0,0,0,0,0,0,0,0,0,0,0,0,0,0,0,0,0,0,0,0,0,0,0,0,0,0,0,0,0,0,0,0,0,0,0,0,0,0"/>
                <o:lock v:ext="edit" aspectratio="t" verticies="t"/>
              </v:shape>
              <v:shape id="Freeform 765" o:spid="_x0000_s1326" style="position:absolute;left:1990;top:688;width:43;height:62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+6MYA&#10;AADcAAAADwAAAGRycy9kb3ducmV2LnhtbESPS2vDMBCE74H+B7GF3ho5bV51ooS20JLklkfBx8Xa&#10;2KLWylhy4vTXR4FCjsPMfMPMl52txIkabxwrGPQTEMS504YLBYf91/MUhA/IGivHpOBCHpaLh94c&#10;U+3OvKXTLhQiQtinqKAMoU6l9HlJFn3f1cTRO7rGYoiyKaRu8BzhtpIvSTKWFg3HhRJr+iwp/921&#10;VsGPl98TY0Z62Lr2bZ39ZR+XTabU02P3PgMRqAv38H97pRW8Do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P+6MYAAADcAAAADwAAAAAAAAAAAAAAAACYAgAAZHJz&#10;L2Rvd25yZXYueG1sUEsFBgAAAAAEAAQA9QAAAIsDAAAAAA==&#10;" path="m73,14r7,8l83,32r4,13l87,62r,15l83,90r-3,10l75,110r-5,7l62,122r-9,3l43,125r-10,l25,122r-8,-5l12,110,7,102,3,90,2,77,,62,2,45,5,32,8,20r9,-8l22,7,28,4,37,2,45,r8,2l62,4r6,3l73,14xm25,64r2,18l30,97r3,3l35,104r5,3l43,107r5,l52,104r3,-4l57,97,60,82,62,64,60,44,57,30,55,25,52,22,48,20,43,19r-3,1l35,22r-2,3l30,30,27,44,25,64xe" fillcolor="#969594" stroked="f">
                <v:path arrowok="t" o:connecttype="custom" o:connectlocs="36,7;40,11;41,16;43,22;43,31;43,38;41,45;40,50;37,55;35,58;31,61;26,62;21,62;16,62;12,61;8,58;6,55;3,51;1,45;1,38;0,31;1,22;2,16;4,10;8,6;11,3;14,2;18,1;22,0;26,1;31,2;34,3;36,7;12,32;13,41;15,48;16,50;17,52;20,53;21,53;24,53;26,52;27,50;28,48;30,41;31,32;30,22;28,15;27,12;26,11;24,10;21,9;20,10;17,11;16,12;15,15;13,22;12,32" o:connectangles="0,0,0,0,0,0,0,0,0,0,0,0,0,0,0,0,0,0,0,0,0,0,0,0,0,0,0,0,0,0,0,0,0,0,0,0,0,0,0,0,0,0,0,0,0,0,0,0,0,0,0,0,0,0,0,0,0,0"/>
                <o:lock v:ext="edit" aspectratio="t" verticies="t"/>
              </v:shape>
              <v:shape id="Freeform 766" o:spid="_x0000_s1327" style="position:absolute;left:2051;top:688;width:37;height:62;visibility:visible;mso-wrap-style:square;v-text-anchor:top" coordsize="7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mhsMA&#10;AADcAAAADwAAAGRycy9kb3ducmV2LnhtbESPwWrDMBBE74H+g9hCb7Ech4biWg51ISTH1m2hx8Xa&#10;WCbWylhy4vx9FQj0OMzMG6bYzrYXZxp951jBKklBEDdOd9wq+P7aLV9A+ICssXdMCq7kYVs+LArM&#10;tbvwJ53r0IoIYZ+jAhPCkEvpG0MWfeIG4ugd3WgxRDm2Uo94iXDbyyxNN9Jix3HB4EDvhppTPVkF&#10;u6xmnszHdNWHn19ZDVxt5F6pp8f57RVEoDn8h+/tg1awXj3D7Uw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NmhsMAAADcAAAADwAAAAAAAAAAAAAAAACYAgAAZHJzL2Rv&#10;d25yZXYueG1sUEsFBgAAAAAEAAQA9QAAAIgDAAAAAA==&#10;" path="m65,27r,l63,29r,-2l56,25,48,22,40,20r-7,l28,24r-3,3l23,34r,1l25,39r1,3l30,44r5,3l48,54r12,6l68,69r3,5l73,79r,5l75,89r-2,8l71,104r-3,6l63,115r-5,5l51,122r-6,3l36,125,25,124,13,122,3,119,,115r,-1l6,99r,-2l8,97r8,3l23,104r7,1l35,105r6,l46,102r4,-5l51,90,50,85,48,80,41,75,28,69,15,60,6,54,3,49,1,45r,-5l,35,1,27,3,20,6,15r5,-5l16,7,23,4,30,2,38,,50,2,60,5r8,4l71,12r,2l65,27xe" fillcolor="#969594" stroked="f">
                <v:path arrowok="t" o:connecttype="custom" o:connectlocs="32,13;31,13;24,11;16,10;12,13;11,17;13,21;17,23;30,30;35,37;36,42;36,48;34,55;29,60;22,62;12,62;1,59;0,57;3,49;4,48;4,48;11,52;17,52;23,51;25,45;24,40;14,34;3,27;0,22;0,17;1,10;5,5;11,2;19,0;30,2;35,6;35,7" o:connectangles="0,0,0,0,0,0,0,0,0,0,0,0,0,0,0,0,0,0,0,0,0,0,0,0,0,0,0,0,0,0,0,0,0,0,0,0,0"/>
                <o:lock v:ext="edit" aspectratio="t"/>
              </v:shape>
              <v:shape id="Freeform 767" o:spid="_x0000_s1328" style="position:absolute;left:2109;top:689;width:36;height:60;visibility:visible;mso-wrap-style:square;v-text-anchor:top" coordsize="7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nKsMA&#10;AADcAAAADwAAAGRycy9kb3ducmV2LnhtbESPQYvCMBSE7wv+h/AWvK1pFYp0jSJLFcGTVcTjo3nb&#10;FpuX0qS1/nuzsOBxmPlmmNVmNI0YqHO1ZQXxLAJBXFhdc6ngct59LUE4j6yxsUwKnuRgs558rDDV&#10;9sEnGnJfilDCLkUFlfdtKqUrKjLoZrYlDt6v7Qz6ILtS6g4fodw0ch5FiTRYc1iosKWfiop73hsF&#10;C3t+9n2ZJVE2HOM8Pl33t2yu1PRz3H6D8DT6d/ifPujAxQn8nQ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nKsMAAADcAAAADwAAAAAAAAAAAAAAAACYAgAAZHJzL2Rv&#10;d25yZXYueG1sUEsFBgAAAAAEAAQA9QAAAIgDAAAAAA==&#10;" path="m24,115r,3l22,118r-2,2l4,120,2,118r-2,l,115,,3,,1,,,2,,4,,32,r8,l49,1r5,l59,5r5,5l69,16r3,7l72,33r,8l69,48r-4,7l62,61r-7,4l49,68r-9,3l32,71r-8,l24,115xm29,51r10,l45,48r4,-7l49,33r,-7l45,21,39,18r-9,l24,18r,33l29,51xe" fillcolor="#969594" stroked="f">
                <v:path arrowok="t" o:connecttype="custom" o:connectlocs="12,58;12,59;12,59;11,59;10,60;2,60;1,59;0,59;0,59;0,58;0,2;0,1;0,0;1,0;2,0;16,0;20,0;25,1;27,1;30,3;32,5;35,8;36,12;36,17;36,21;35,24;33,28;31,31;28,33;25,34;20,36;16,36;12,36;12,58;15,26;20,26;23,24;25,21;25,17;25,13;23,11;20,9;15,9;12,9;12,26;15,26" o:connectangles="0,0,0,0,0,0,0,0,0,0,0,0,0,0,0,0,0,0,0,0,0,0,0,0,0,0,0,0,0,0,0,0,0,0,0,0,0,0,0,0,0,0,0,0,0,0"/>
                <o:lock v:ext="edit" aspectratio="t" verticies="t"/>
              </v:shape>
              <v:shape id="Freeform 768" o:spid="_x0000_s1329" style="position:absolute;left:2166;top:671;width:32;height:78;visibility:visible;mso-wrap-style:square;v-text-anchor:top" coordsize="6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of8QA&#10;AADcAAAADwAAAGRycy9kb3ducmV2LnhtbESP3WoCMRCF7wXfIYzgTalZK2jZGkVLRW8U/x5g2Iy7&#10;SzeTbRLX9e2NUPDycH4+znTemko05HxpWcFwkIAgzqwuOVdwPq3eP0H4gKyxskwK7uRhPut2pphq&#10;e+MDNceQizjCPkUFRQh1KqXPCjLoB7Ymjt7FOoMhSpdL7fAWx00lP5JkLA2WHAkF1vRdUPZ7vJoI&#10;sdtL5n7WzS6f7Ku35WbM/v6nVL/XLr5ABGrDK/zf3mgFo+EE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qH/EAAAA3AAAAA8AAAAAAAAAAAAAAAAAmAIAAGRycy9k&#10;b3ducmV2LnhtbFBLBQYAAAAABAAEAPUAAACJAwAAAAA=&#10;" path="m23,83r30,l56,85r,3l56,100r,2l53,103r-30,l23,137r37,l63,138r1,2l64,152r-1,3l60,157r-57,l1,155r-1,l,152,,40,,38,1,37r2,l61,37r3,l64,38r,2l61,53r-1,2l58,55r-35,l23,83xm48,r,l50,r1,l53,2r3,5l56,8r,2l56,12r-1,l33,27r-2,1l30,28,28,27,6,12r-1,l5,10,5,8,6,7,10,2,10,r1,l13,r2,l31,8,48,xe" fillcolor="#969594" stroked="f">
                <v:path arrowok="t" o:connecttype="custom" o:connectlocs="27,41;28,44;28,51;12,51;30,68;32,70;32,77;32,77;2,78;1,77;0,76;0,19;1,18;31,18;32,19;32,20;30,27;12,27;24,0;25,0;27,1;28,4;28,6;17,13;16,14;14,13;3,6;3,4;5,1;6,0;8,0;24,0" o:connectangles="0,0,0,0,0,0,0,0,0,0,0,0,0,0,0,0,0,0,0,0,0,0,0,0,0,0,0,0,0,0,0,0"/>
                <o:lock v:ext="edit" aspectratio="t" verticies="t"/>
              </v:shape>
              <v:shape id="Freeform 769" o:spid="_x0000_s1330" style="position:absolute;left:2219;top:671;width:37;height:79;visibility:visible;mso-wrap-style:square;v-text-anchor:top" coordsize="7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H2cIA&#10;AADcAAAADwAAAGRycy9kb3ducmV2LnhtbERPzUrDQBC+C77DMoI3u1ul0sZui4hCoSgm5gGG7DRJ&#10;m50N2bVN+/Sdg+Dx4/tfrkffqSMNsQ1sYToxoIir4FquLZQ/Hw9zUDEhO+wCk4UzRVivbm+WmLlw&#10;4pyORaqVhHDM0EKTUp9pHauGPMZJ6ImF24XBYxI41NoNeJJw3+lHY561x5alocGe3hqqDsWvl96F&#10;KXn7Xcze92Nemv3X52UeFtbe342vL6ASjelf/OfeOAtPU1krZ+QI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kfZwgAAANwAAAAPAAAAAAAAAAAAAAAAAJgCAABkcnMvZG93&#10;bnJldi54bWxQSwUGAAAAAAQABAD1AAAAhwMAAAAA&#10;" path="m65,60r,l63,62,62,60,57,58,48,55,40,53r-7,l28,57r-3,3l23,67r,1l25,72r2,3l30,77r5,3l48,87r12,6l68,102r2,5l72,112r1,5l73,122r,8l72,137r-4,6l63,148r-5,5l52,155r-9,3l37,158,25,157,12,155,3,152,,148r,-1l5,132r2,-2l8,130r9,3l23,137r7,1l35,138r7,l47,135r3,-5l52,123r-2,-5l47,113r-5,-5l28,102,15,93,7,87,3,82,2,78,,73,,68,2,60,3,53,7,48r3,-5l17,40r6,-3l30,35r8,-2l50,35r10,3l68,42r4,3l72,47,65,60xm53,r2,l57,r1,l58,2r4,5l63,8r,2l63,12r-1,l40,27r-2,1l37,28r-2,l35,27,13,12r-1,l12,10r,-2l12,7,15,2,17,r1,l20,,37,8,53,xe" fillcolor="#969594" stroked="f">
                <v:path arrowok="t" o:connecttype="custom" o:connectlocs="33,30;31,30;24,28;17,27;13,30;12,34;14,38;18,40;30,47;35,54;37,59;37,65;34,72;29,77;22,79;13,79;2,76;0,74;3,66;4,65;4,65;12,69;18,69;24,68;26,62;24,57;14,51;4,44;1,39;0,34;2,27;5,22;12,19;19,17;30,19;36,23;36,24;27,0;29,0;29,1;32,4;32,6;20,14;19,14;18,14;6,6;6,4;8,1;9,0;10,0;27,0" o:connectangles="0,0,0,0,0,0,0,0,0,0,0,0,0,0,0,0,0,0,0,0,0,0,0,0,0,0,0,0,0,0,0,0,0,0,0,0,0,0,0,0,0,0,0,0,0,0,0,0,0,0,0"/>
                <o:lock v:ext="edit" aspectratio="t" verticies="t"/>
              </v:shape>
              <v:shape id="Freeform 770" o:spid="_x0000_s1331" style="position:absolute;left:2277;top:689;width:40;height:6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80sMA&#10;AADcAAAADwAAAGRycy9kb3ducmV2LnhtbESPQWsCMRSE70L/Q3gFb5pVqV1Xo4gitr3V9tDjY/Oa&#10;LN28LEnU9d83hYLHYWa+YVab3rXiQiE2nhVMxgUI4trrho2Cz4/DqAQRE7LG1jMpuFGEzfphsMJK&#10;+yu/0+WUjMgQjhUqsCl1lZSxtuQwjn1HnL1vHxymLIOROuA1w10rp0Uxlw4bzgsWO9pZqn9OZ6cg&#10;leXxeW/d19t5Z2wRvH19Mr1Sw8d+uwSRqE/38H/7RSuYTRbwdy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L80sMAAADcAAAADwAAAAAAAAAAAAAAAACYAgAAZHJzL2Rv&#10;d25yZXYueG1sUEsFBgAAAAAEAAQA9QAAAIgDAAAAAA==&#10;" path="m50,53r7,13l62,80r,-14l62,58,62,3r,-2l62,r1,l65,,78,r2,l82,r,1l82,3r,112l82,118r-2,l78,120r-11,l63,118r-1,-2l32,60,25,46,20,35r2,11l22,56r,59l20,118r-2,2l5,120,2,118,,115,,3,2,1,2,,5,,18,r4,l23,3,50,53xe" fillcolor="#969594" stroked="f">
                <v:path arrowok="t" o:connecttype="custom" o:connectlocs="24,27;28,33;30,40;30,33;30,29;30,2;30,1;30,0;31,0;32,0;38,0;39,0;40,0;40,1;40,2;40,58;40,59;40,59;39,59;38,60;33,60;31,59;30,58;16,30;12,23;10,18;11,23;11,28;11,58;10,59;9,60;2,60;1,59;1,59;1,59;0,58;0,2;1,1;1,0;1,0;2,0;9,0;11,0;11,2;24,27" o:connectangles="0,0,0,0,0,0,0,0,0,0,0,0,0,0,0,0,0,0,0,0,0,0,0,0,0,0,0,0,0,0,0,0,0,0,0,0,0,0,0,0,0,0,0,0,0"/>
                <o:lock v:ext="edit" aspectratio="t"/>
              </v:shape>
              <v:shape id="Freeform 771" o:spid="_x0000_s1332" style="position:absolute;left:2336;top:670;width:48;height:79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+fb8A&#10;AADcAAAADwAAAGRycy9kb3ducmV2LnhtbERPTWsCMRC9F/wPYYTealYtRVajiCAu3mr14G3cjJvg&#10;ZrJsoqb/3hwKPT7e92KVXCse1AfrWcF4VIAgrr223Cg4/mw/ZiBCRNbYeiYFvxRgtRy8LbDU/snf&#10;9DjERuQQDiUqMDF2pZShNuQwjHxHnLmr7x3GDPtG6h6fOdy1clIUX9Kh5dxgsKONofp2uDsFTdp9&#10;njZybJOli9nPznyuKlbqfZjWcxCRUvwX/7krrWA6yf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zr59vwAAANwAAAAPAAAAAAAAAAAAAAAAAJgCAABkcnMvZG93bnJl&#10;di54bWxQSwUGAAAAAAQABAD1AAAAhAMAAAAA&#10;" path="m34,127r-9,28l24,157r-2,2l4,159,2,157,,155r2,-1l35,42r2,-3l40,39r17,l60,39r2,3l95,154r2,1l95,157r-1,2l74,159r-4,-2l70,155,62,127r-28,xm59,110l52,80,50,70,47,57,45,69,42,80r-7,30l59,110xm47,29r-2,l44,29,42,25,39,20r,-1l39,17r3,-2l72,2,74,r1,l77,4r5,10l82,15r,2l82,19r-3,l47,29xe" fillcolor="#969594" stroked="f">
                <v:path arrowok="t" o:connecttype="custom" o:connectlocs="17,63;12,77;12,78;11,79;2,79;1,78;0,77;0,77;1,77;17,21;18,19;20,19;28,19;30,19;31,21;47,77;48,77;48,77;47,78;47,79;37,79;35,78;35,77;31,63;17,63;29,55;26,40;25,35;23,28;22,34;21,40;17,55;29,55;23,14;22,14;22,14;22,14;21,12;19,10;19,9;19,9;19,8;21,7;36,1;37,0;37,0;37,0;38,2;41,7;41,7;41,8;41,9;39,9;23,14" o:connectangles="0,0,0,0,0,0,0,0,0,0,0,0,0,0,0,0,0,0,0,0,0,0,0,0,0,0,0,0,0,0,0,0,0,0,0,0,0,0,0,0,0,0,0,0,0,0,0,0,0,0,0,0,0,0"/>
                <o:lock v:ext="edit" aspectratio="t" verticies="t"/>
              </v:shape>
              <v:shape id="Freeform 772" o:spid="_x0000_s1333" style="position:absolute;left:2437;top:688;width:38;height:62;visibility:visible;mso-wrap-style:square;v-text-anchor:top" coordsize="7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qOMMA&#10;AADcAAAADwAAAGRycy9kb3ducmV2LnhtbESPQWvCQBSE7wX/w/KE3urGFKTEbKQKokebWujxkX1m&#10;Q7Nvl+xG4793C4Ueh5n5hik3k+3FlYbQOVawXGQgiBunO24VnD/3L28gQkTW2DsmBXcKsKlmTyUW&#10;2t34g651bEWCcChQgYnRF1KGxpDFsHCeOHkXN1iMSQ6t1APeEtz2Ms+ylbTYcVow6GlnqPmpR6tg&#10;n9fMozmNd338+pZbz9uVPCj1PJ/e1yAiTfE//Nc+agWv+RJ+z6QjI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qOMMAAADcAAAADwAAAAAAAAAAAAAAAACYAgAAZHJzL2Rv&#10;d25yZXYueG1sUEsFBgAAAAAEAAQA9QAAAIgDAAAAAA==&#10;" path="m67,27r-2,l65,29,64,27,59,25,49,22,40,20r-6,l29,24r-4,3l25,34r,1l27,39r2,3l32,44r3,3l50,54r12,6l69,69r3,5l74,79r1,5l75,89r-1,8l72,104r-3,6l65,115r-6,5l52,122r-7,3l37,125,25,124,14,122,4,119,,115r,-1l7,99r,-2l9,97r1,l17,100r7,4l30,105r7,l44,105r5,-3l52,97r,-7l52,85,49,80,44,75,29,69,15,60,7,54,5,49,4,45,2,40r,-5l2,27,4,20,7,15r5,-5l17,7,24,4,32,2,40,,50,2,62,5r8,4l74,12r-2,2l67,27xe" fillcolor="#969594" stroked="f">
                <v:path arrowok="t" o:connecttype="custom" o:connectlocs="33,13;32,13;25,11;17,10;13,13;13,17;15,21;18,23;31,30;36,37;38,42;37,48;35,55;30,60;23,62;13,62;2,59;0,57;4,49;5,48;5,48;12,52;19,52;25,51;26,45;25,40;15,34;4,27;2,22;1,17;2,10;6,5;12,2;20,0;31,2;37,6;36,7" o:connectangles="0,0,0,0,0,0,0,0,0,0,0,0,0,0,0,0,0,0,0,0,0,0,0,0,0,0,0,0,0,0,0,0,0,0,0,0,0"/>
                <o:lock v:ext="edit" aspectratio="t"/>
              </v:shape>
              <v:shape id="Freeform 773" o:spid="_x0000_s1334" style="position:absolute;left:2496;top:689;width:37;height:60;visibility:visible;mso-wrap-style:square;v-text-anchor:top" coordsize="7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6c/8YA&#10;AADcAAAADwAAAGRycy9kb3ducmV2LnhtbESPQUsDMRSE74L/ITyhN5t1C9pum5ZVaVHaQ7stPT82&#10;z93FzUtIYrv+eyMIHoeZ+YZZrAbTiwv50FlW8DDOQBDXVnfcKDgd1/dTECEia+wtk4JvCrBa3t4s&#10;sND2yge6VLERCcKhQAVtjK6QMtQtGQxj64iT92G9wZikb6T2eE1w08s8yx6lwY7TQouOXlqqP6sv&#10;o2D3vt+8BrfJntx55qu13pfP21Kp0d1QzkFEGuJ/+K/9phVM8h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6c/8YAAADcAAAADwAAAAAAAAAAAAAAAACYAgAAZHJz&#10;L2Rvd25yZXYueG1sUEsFBgAAAAAEAAQA9QAAAIsDAAAAAA==&#10;" path="m25,115r-2,3l20,120r-17,l1,118r-1,l,115,,3,,1,1,,3,,31,,41,r7,1l55,1r5,4l65,10r5,6l71,23r2,10l71,41r-1,7l66,55r-5,6l56,65r-6,3l41,71r-8,l25,71r,44xm28,51r10,l45,48r3,-7l50,33,48,26,45,21,40,18r-9,l25,18r,33l28,51xe" fillcolor="#969594" stroked="f">
                <v:path arrowok="t" o:connecttype="custom" o:connectlocs="13,58;12,59;12,59;12,59;10,60;2,60;1,59;1,59;0,59;0,58;0,2;0,1;1,0;1,0;2,0;16,0;21,0;24,1;28,1;30,3;33,5;35,8;36,12;37,17;36,21;35,24;33,28;31,31;28,33;25,34;21,36;17,36;13,36;13,58;14,26;19,26;23,24;24,21;25,17;24,13;23,11;20,9;16,9;13,9;13,26;14,26" o:connectangles="0,0,0,0,0,0,0,0,0,0,0,0,0,0,0,0,0,0,0,0,0,0,0,0,0,0,0,0,0,0,0,0,0,0,0,0,0,0,0,0,0,0,0,0,0,0"/>
                <o:lock v:ext="edit" aspectratio="t" verticies="t"/>
              </v:shape>
              <v:shape id="Freeform 774" o:spid="_x0000_s1335" style="position:absolute;left:2548;top:688;width:43;height:62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sIcUA&#10;AADcAAAADwAAAGRycy9kb3ducmV2LnhtbESPQWvCQBSE7wX/w/IEb3Wj1mpTV2mFFvVWtZDjI/ua&#10;LGbfhuxGY3+9KxR6HGbmG2ax6mwlztR441jBaJiAIM6dNlwoOB4+HucgfEDWWDkmBVfysFr2HhaY&#10;anfhLzrvQyEihH2KCsoQ6lRKn5dk0Q9dTRy9H9dYDFE2hdQNXiLcVnKcJM/SouG4UGJN65Ly0761&#10;Cr69/JwZM9VPrWtfttlv9n7dZUoN+t3bK4hAXfgP/7U3WsFkPI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qwhxQAAANwAAAAPAAAAAAAAAAAAAAAAAJgCAABkcnMv&#10;ZG93bnJldi54bWxQSwUGAAAAAAQABAD1AAAAigMAAAAA&#10;" path="m73,14r5,8l83,32r2,13l87,62,85,77,83,90r-3,10l75,110r-7,7l62,122r-10,3l42,125r-10,l23,122r-6,-5l10,110,5,102,2,90,,77,,62,,45,3,32,8,20r7,-8l22,7,28,4,35,2,43,r9,2l60,4r7,3l73,14xm25,64r2,18l30,97r2,3l35,104r3,3l43,107r4,l50,104r3,-4l57,97,60,82,62,64,60,44,57,30,53,25,50,22,47,20,43,19r-5,1l35,22r-3,3l30,30,27,44,25,64xe" fillcolor="#969594" stroked="f">
                <v:path arrowok="t" o:connecttype="custom" o:connectlocs="36,7;39,11;41,16;42,22;43,31;42,38;41,45;40,50;37,55;34,58;31,61;26,62;21,62;16,62;11,61;8,58;5,55;2,51;1,45;0,38;0,31;0,22;1,16;4,10;7,6;11,3;14,2;17,1;21,0;26,1;30,2;33,3;36,7;12,32;13,41;15,48;16,50;17,52;19,53;21,53;23,53;25,52;26,50;28,48;30,41;31,32;30,22;28,15;26,12;25,11;23,10;21,9;19,10;17,11;16,12;15,15;13,22;12,32" o:connectangles="0,0,0,0,0,0,0,0,0,0,0,0,0,0,0,0,0,0,0,0,0,0,0,0,0,0,0,0,0,0,0,0,0,0,0,0,0,0,0,0,0,0,0,0,0,0,0,0,0,0,0,0,0,0,0,0,0,0"/>
                <o:lock v:ext="edit" aspectratio="t" verticies="t"/>
              </v:shape>
              <v:shape id="Freeform 775" o:spid="_x0000_s1336" style="position:absolute;left:2614;top:689;width:34;height:60;visibility:visible;mso-wrap-style:square;v-text-anchor:top" coordsize="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2f8YA&#10;AADcAAAADwAAAGRycy9kb3ducmV2LnhtbESPQWvCQBSE74L/YXkFb7qpSinRVapU8dBDa0vx+Mi+&#10;ZoPZt2n2adL++m6h0OMwM98wy3Xva3WlNlaBDdxOMlDERbAVlwbeXnfje1BRkC3WgcnAF0VYr4aD&#10;JeY2dPxC16OUKkE45mjAiTS51rFw5DFOQkOcvI/QepQk21LbFrsE97WeZtmd9lhxWnDY0NZRcT5e&#10;vIG+0+eZ+356x8381O2fP2W/eRRjRjf9wwKUUC//4b/2wRqYTefweyY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k2f8YAAADcAAAADwAAAAAAAAAAAAAAAACYAgAAZHJz&#10;L2Rvd25yZXYueG1sUEsFBgAAAAAEAAQA9QAAAIsDAAAAAA==&#10;" path="m64,98r4,l68,100r,1l64,116r-1,2l61,120r-58,l1,118r-1,l,115,,3,,1,,,1,,3,,19,r2,l23,r,1l23,3r,95l64,98xe" fillcolor="#969594" stroked="f">
                <v:path arrowok="t" o:connecttype="custom" o:connectlocs="32,49;34,49;34,50;34,50;34,51;32,58;32,59;31,60;2,60;1,59;0,59;0,59;0,58;0,2;0,1;0,0;1,0;2,0;10,0;11,0;12,0;12,1;12,2;12,49;32,49" o:connectangles="0,0,0,0,0,0,0,0,0,0,0,0,0,0,0,0,0,0,0,0,0,0,0,0,0"/>
                <o:lock v:ext="edit" aspectratio="t"/>
              </v:shape>
              <v:shape id="Freeform 776" o:spid="_x0000_s1337" style="position:absolute;left:2662;top:689;width:33;height:60;visibility:visible;mso-wrap-style:square;v-text-anchor:top" coordsize="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2/r8A&#10;AADcAAAADwAAAGRycy9kb3ducmV2LnhtbESPwQrCMBBE74L/EFbwpqmKItUoIgiCXlr7AUuztsVm&#10;U5pY698bQfA4zMwbZrvvTS06al1lWcFsGoEgzq2uuFCQ3U6TNQjnkTXWlknBmxzsd8PBFmNtX5xQ&#10;l/pCBAi7GBWU3jexlC4vyaCb2oY4eHfbGvRBtoXULb4C3NRyHkUrabDisFBiQ8eS8kf6NAqSyzlL&#10;XHqcuUWXRBleM833h1LjUX/YgPDU+3/41z5rBYv5Er5nwhGQu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cPb+vwAAANwAAAAPAAAAAAAAAAAAAAAAAJgCAABkcnMvZG93bnJl&#10;di54bWxQSwUGAAAAAAQABAD1AAAAhAMAAAAA&#10;" path="m23,46r30,l55,48r2,3l57,63r-2,2l53,66r-30,l23,100r37,l63,101r,2l63,115r,3l62,118r-2,2l3,120,2,118r-2,l,115,,3,,1,,,2,,3,,62,r3,l65,1r,2l62,16r-2,2l57,18r-34,l23,46xe" fillcolor="#969594" stroked="f">
                <v:path arrowok="t" o:connecttype="custom" o:connectlocs="12,23;27,23;28,24;29,26;29,32;28,33;27,33;12,33;12,50;30,50;32,51;32,52;32,58;32,59;32,59;31,59;30,60;2,60;1,59;0,59;0,59;0,58;0,2;0,1;0,0;1,0;2,0;31,0;33,0;33,1;33,2;33,2;31,8;30,9;29,9;12,9;12,23" o:connectangles="0,0,0,0,0,0,0,0,0,0,0,0,0,0,0,0,0,0,0,0,0,0,0,0,0,0,0,0,0,0,0,0,0,0,0,0,0"/>
                <o:lock v:ext="edit" aspectratio="t"/>
              </v:shape>
              <v:shape id="Freeform 777" o:spid="_x0000_s1338" style="position:absolute;left:2715;top:671;width:36;height:79;visibility:visible;mso-wrap-style:square;v-text-anchor:top" coordsize="7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8jcUA&#10;AADcAAAADwAAAGRycy9kb3ducmV2LnhtbESP3WoCMRCF7wt9hzAF72pSRdGtWSliQRCLbvcBhs10&#10;f7qZLJtU1z59IxS8PJyfj7NaD7YVZ+p97VjDy1iBIC6cqbnUkH++Py9A+IBssHVMGq7kYZ0+Pqww&#10;Me7CJzpnoRRxhH2CGqoQukRKX1Rk0Y9dRxy9L9dbDFH2pTQ9XuK4beVEqbm0WHMkVNjRpqLiO/ux&#10;kbtUOe+P2WzbDKdcNR+H34Vbaj16Gt5eQQQawj38394ZDdPJHG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byNxQAAANwAAAAPAAAAAAAAAAAAAAAAAJgCAABkcnMv&#10;ZG93bnJldi54bWxQSwUGAAAAAAQABAD1AAAAigMAAAAA&#10;" path="m65,62r,l63,62r-1,l58,58,52,55,45,53r-5,2l35,57r-3,1l30,63,25,75r,17l25,103r2,10l28,123r4,7l33,133r4,4l42,138r5,l55,137r7,-5l63,132r2,l65,133r8,12l73,147r-1,3l70,152r-7,3l58,157r-6,1l43,158r-8,l27,157r-7,-5l15,147,8,137,3,125,,112,,95,,80,3,67,7,57,13,47r5,-5l27,37r8,-2l43,33r7,l57,37r6,1l68,42r4,3l73,47r-1,1l65,62xm58,r2,l62,r1,l63,2r4,5l68,8r,2l68,12r-1,l45,27r-2,1l42,28r-2,l40,27,18,12r-1,l17,10r,-2l17,7,20,2,22,r1,l25,,42,8,58,xe" fillcolor="#969594" stroked="f">
                <v:path arrowok="t" o:connecttype="custom" o:connectlocs="32,31;31,31;26,28;20,28;16,29;12,38;12,52;14,62;16,67;21,69;27,69;31,66;32,66;36,73;36,74;35,76;29,79;21,79;13,79;7,74;1,63;0,48;1,34;6,24;13,19;21,17;28,19;34,21;36,24;36,24;29,0;31,0;31,1;34,4;34,6;22,14;21,14;20,14;8,6;8,4;10,1;11,0;12,0;29,0" o:connectangles="0,0,0,0,0,0,0,0,0,0,0,0,0,0,0,0,0,0,0,0,0,0,0,0,0,0,0,0,0,0,0,0,0,0,0,0,0,0,0,0,0,0,0,0"/>
                <o:lock v:ext="edit" aspectratio="t" verticies="t"/>
              </v:shape>
              <v:shape id="Freeform 778" o:spid="_x0000_s1339" style="position:absolute;left:2769;top:689;width:40;height:60;visibility:visible;mso-wrap-style:square;v-text-anchor:top" coordsize="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7+cQA&#10;AADcAAAADwAAAGRycy9kb3ducmV2LnhtbESPQWsCMRSE7wX/Q3hCbzXRgq2rUUQQxFO7FfH43Dx3&#10;VzcvaxJ1+++bQqHHYWa+YWaLzjbiTj7UjjUMBwoEceFMzaWG3df65R1EiMgGG8ek4ZsCLOa9pxlm&#10;xj34k+55LEWCcMhQQxVjm0kZiooshoFriZN3ct5iTNKX0nh8JLht5EipsbRYc1qosKVVRcUlv1kN&#10;fqf2Rz674dFvL4oP+Xiy+rhq/dzvllMQkbr4H/5rb4yG19Eb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O/nEAAAA3AAAAA8AAAAAAAAAAAAAAAAAmAIAAGRycy9k&#10;b3ducmV2LnhtbFBLBQYAAAAABAAEAPUAAACJAwAAAAA=&#10;" path="m48,53r7,13l60,80r,-14l60,58,60,3r,-2l60,r2,l63,,77,r1,l80,r,1l80,3r,112l80,118r-2,l77,120r-12,l62,118r-2,-2l30,60,23,46,20,35r,11l20,56r,59l20,118r-2,l17,120r-14,l2,118r-2,l,115,,3,,1,,,2,,3,,17,r3,l22,3,48,53xe" fillcolor="#969594" stroked="f">
                <v:path arrowok="t" o:connecttype="custom" o:connectlocs="24,27;28,33;30,40;30,33;30,29;30,2;30,1;30,0;31,0;32,0;39,0;39,0;40,0;40,1;40,2;40,58;40,59;40,59;39,59;39,60;33,60;31,59;30,58;15,30;12,23;10,18;10,23;10,28;10,58;10,59;9,59;9,59;9,60;2,60;1,59;0,59;0,59;0,58;0,2;0,1;0,0;1,0;2,0;9,0;10,0;11,2;24,27" o:connectangles="0,0,0,0,0,0,0,0,0,0,0,0,0,0,0,0,0,0,0,0,0,0,0,0,0,0,0,0,0,0,0,0,0,0,0,0,0,0,0,0,0,0,0,0,0,0,0"/>
                <o:lock v:ext="edit" aspectratio="t"/>
              </v:shape>
              <v:shape id="Freeform 779" o:spid="_x0000_s1340" style="position:absolute;left:2831;top:688;width:43;height:62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+UMMA&#10;AADcAAAADwAAAGRycy9kb3ducmV2LnhtbERPz2vCMBS+C/4P4Q12s+mcblqNsg0mbrc5hR4fzbMN&#10;Ni+lSbXur18OgseP7/dy3dtanKn1xrGCpyQFQVw4bbhUsP/9HM1A+ICssXZMCq7kYb0aDpaYaXfh&#10;HzrvQiliCPsMFVQhNJmUvqjIok9cQxy5o2sthgjbUuoWLzHc1nKcpi/SouHYUGFDHxUVp11nFRy8&#10;3LwaM9WTznXzr/wvf79+50o9PvRvCxCB+nAX39xbreB5HNfG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I+UMMAAADcAAAADwAAAAAAAAAAAAAAAACYAgAAZHJzL2Rv&#10;d25yZXYueG1sUEsFBgAAAAAEAAQA9QAAAIgDAAAAAA==&#10;" path="m73,14r7,8l83,32r4,13l87,62r,15l83,90r-3,10l75,110r-5,7l62,122r-9,3l43,125r-10,l25,122r-8,-5l12,110,7,102,3,90,2,77,,62,2,45,5,32,8,20r9,-8l22,7,28,4,37,2,45,r8,2l62,4r6,3l73,14xm25,64r2,18l30,97r3,3l35,104r5,3l43,107r5,l52,104r3,-4l57,97,60,82,62,64,60,44,57,30,55,25,52,22,48,20,43,19r-3,1l35,22r-2,3l30,30,27,44,25,64xe" fillcolor="#969594" stroked="f">
                <v:path arrowok="t" o:connecttype="custom" o:connectlocs="36,7;40,11;41,16;43,22;43,31;43,38;41,45;40,50;37,55;35,58;31,61;26,62;21,62;16,62;12,61;8,58;6,55;3,51;1,45;1,38;0,31;1,22;2,16;4,10;8,6;11,3;14,2;18,1;22,0;26,1;31,2;34,3;36,7;12,32;13,41;15,48;16,50;17,52;20,53;21,53;24,53;26,52;27,50;28,48;30,41;31,32;30,22;28,15;27,12;26,11;24,10;21,9;20,10;17,11;16,12;15,15;13,22;12,32" o:connectangles="0,0,0,0,0,0,0,0,0,0,0,0,0,0,0,0,0,0,0,0,0,0,0,0,0,0,0,0,0,0,0,0,0,0,0,0,0,0,0,0,0,0,0,0,0,0,0,0,0,0,0,0,0,0,0,0,0,0"/>
                <o:lock v:ext="edit" aspectratio="t" verticies="t"/>
              </v:shape>
              <v:shape id="Freeform 780" o:spid="_x0000_s1341" style="position:absolute;left:2892;top:688;width:37;height:62;visibility:visible;mso-wrap-style:square;v-text-anchor:top" coordsize="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teMMA&#10;AADcAAAADwAAAGRycy9kb3ducmV2LnhtbESPQWsCMRSE74X+h/AK3mpWC6WuRhGh4LHaKnh7JM/N&#10;4uZl2bzurv++KRR6HGbmG2a1GUOjeupSHdnAbFqAIrbR1VwZ+Pp8f34DlQTZYROZDNwpwWb9+LDC&#10;0sWBD9QfpVIZwqlEA16kLbVO1lPANI0tcfausQsoWXaVdh0OGR4aPS+KVx2w5rzgsaWdJ3s7fgcD&#10;i7OV0967Q198bO15mNUXGXfGTJ7G7RKU0Cj/4b/23hl4mS/g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teMMAAADcAAAADwAAAAAAAAAAAAAAAACYAgAAZHJzL2Rv&#10;d25yZXYueG1sUEsFBgAAAAAEAAQA9QAAAIgDAAAAAA==&#10;" path="m65,27r,l63,29r,-2l56,25,48,22,40,20r-7,l28,24r-3,3l23,34r,1l25,39r1,3l30,44r5,3l48,54r12,6l68,69r2,5l73,79r,5l73,89r,8l71,104r-3,6l63,115r-5,5l51,122r-6,3l36,125,25,124,13,122,3,119,,115r,-1l6,99r,-2l8,97r8,3l23,104r7,1l35,105r6,l46,102r4,-5l51,90,50,85,48,80,41,75,28,69,15,60,6,54,3,49,1,45r,-5l,35,1,27,3,20,6,15r5,-5l16,7,23,4,30,2,38,,50,2,60,5r8,4l71,12r,2l65,27xe" fillcolor="#969594" stroked="f">
                <v:path arrowok="t" o:connecttype="custom" o:connectlocs="33,13;32,13;24,11;17,10;13,13;12,17;13,21;18,23;30,30;35,37;37,42;37,48;34,55;29,60;23,62;13,62;2,59;0,57;3,49;3,48;4,48;12,52;18,52;23,51;26,45;24,40;14,34;3,27;1,22;0,17;2,10;6,5;12,2;19,0;30,2;36,6;36,7" o:connectangles="0,0,0,0,0,0,0,0,0,0,0,0,0,0,0,0,0,0,0,0,0,0,0,0,0,0,0,0,0,0,0,0,0,0,0,0,0"/>
                <o:lock v:ext="edit" aspectratio="t"/>
              </v:shape>
              <v:shape id="Freeform 781" o:spid="_x0000_s1342" style="position:absolute;left:2944;top:689;width:39;height:60;visibility:visible;mso-wrap-style:square;v-text-anchor:top" coordsize="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FP8IA&#10;AADcAAAADwAAAGRycy9kb3ducmV2LnhtbERPyW7CMBC9I/EP1iD1Vpw2KlQhDqJIldpeWFLuQzwk&#10;KfE4sg2kf18fKnF8enu+HEwnruR8a1nB0zQBQVxZ3XKt4Lt8f3wF4QOyxs4yKfglD8tiPMox0/bG&#10;O7ruQy1iCPsMFTQh9JmUvmrIoJ/anjhyJ+sMhghdLbXDWww3nXxOkpk02HJsaLCndUPVeX8xCn7c&#10;/HBp3/R6u0lceSyHF/uVfir1MBlWCxCBhnAX/7s/tII0jf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YU/wgAAANwAAAAPAAAAAAAAAAAAAAAAAJgCAABkcnMvZG93&#10;bnJldi54bWxQSwUGAAAAAAQABAD1AAAAhwMAAAAA&#10;" path="m50,115r,3l48,118r-2,2l30,120r-4,-2l25,118r,-3l25,20,3,20r-2,l,20,,18,,16,,3,,1,,,1,,3,,75,r3,l78,1r,2l75,18r-2,2l71,20r-21,l50,115xe" fillcolor="#969594" stroked="f">
                <v:path arrowok="t" o:connecttype="custom" o:connectlocs="25,58;25,59;24,59;24,59;23,60;15,60;13,59;13,59;13,59;13,58;13,10;2,10;1,10;0,10;0,9;0,8;0,2;0,1;0,0;1,0;2,0;38,0;39,0;39,1;39,2;39,2;38,9;37,10;36,10;25,10;25,58" o:connectangles="0,0,0,0,0,0,0,0,0,0,0,0,0,0,0,0,0,0,0,0,0,0,0,0,0,0,0,0,0,0,0"/>
                <o:lock v:ext="edit" aspectratio="t"/>
              </v:shape>
              <v:shape id="Freeform 782" o:spid="_x0000_s1343" style="position:absolute;left:718;top:568;width:678;height:404;visibility:visible;mso-wrap-style:square;v-text-anchor:top" coordsize="135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y38MA&#10;AADcAAAADwAAAGRycy9kb3ducmV2LnhtbESP3YrCMBSE74V9h3AWvNNUC7pUo+wKgviD6PoAh+bY&#10;FJuT0kRb394IC3s5zMw3zHzZ2Uo8qPGlYwWjYQKCOHe65ELB5Xc9+ALhA7LGyjEpeJKH5eKjN8dM&#10;u5ZP9DiHQkQI+wwVmBDqTEqfG7Loh64mjt7VNRZDlE0hdYNthNtKjpNkIi2WHBcM1rQylN/Od6vA&#10;rbZb87OftptkfbR08Lv6lO6U6n923zMQgbrwH/5rb7SCNB3B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y38MAAADcAAAADwAAAAAAAAAAAAAAAACYAgAAZHJzL2Rv&#10;d25yZXYueG1sUEsFBgAAAAAEAAQA9QAAAIgDAAAAAA==&#10;" path="m164,807r-8,-32l151,744r-3,-34l148,677r,-26l149,622r4,-25l158,571r6,-25l171,519r8,-23l189,471r10,-24l211,424r13,-22l238,381r15,-20l268,341r16,-20l303,303r18,-17l341,269r20,-16l381,238r22,-14l424,211r24,-12l471,189r25,-10l519,171r25,-7l571,158r25,-4l622,151r27,-3l677,148r27,l731,151r26,3l784,158r25,6l834,171r25,8l882,189r25,10l929,211r23,13l972,238r22,15l1014,269r20,17l1052,303r17,18l1085,341r17,20l1115,381r15,21l1142,424r12,23l1165,471r9,25l1182,519r8,27l1195,571r5,26l1204,622r1,29l1207,677r-2,33l1202,744r-5,31l1190,807r152,l1348,775r4,-31l1353,710r2,-33l1353,642r-1,-35l1347,574r-5,-33l1333,507r-8,-31l1313,444r-11,-30l1288,384r-14,-30l1257,326r-18,-28l1220,271r-20,-25l1179,221r-22,-23l1132,176r-23,-22l1082,134r-27,-20l1029,98,1000,81,970,66,940,53,910,41,879,30,846,21,814,13,781,8,746,3,712,,677,,642,,607,3,574,8r-33,5l507,21r-31,9l444,41,413,53,383,66,354,81,326,98r-28,16l271,134r-25,20l221,176r-23,22l176,221r-22,25l134,271r-20,27l98,326,81,354,66,384,53,414,39,444,29,476r-8,31l13,541,6,574,3,607,,642r,35l,710r3,34l6,775r5,32l164,807xe" fillcolor="#969594" stroked="f">
                <v:path arrowok="t" o:connecttype="custom" o:connectlocs="76,372;74,326;79,286;90,248;106,212;127,181;152,152;181,127;212,106;248,90;286,79;325,74;366,76;405,82;441,95;476,112;507,135;535,161;558,191;577,224;591,260;600,299;604,339;599,388;674,388;678,339;674,287;663,238;644,192;620,149;590,111;555,77;515,49;470,27;423,11;373,2;321,0;271,7;222,21;177,41;136,67;99,99;67,136;41,177;20,222;7,271;0,321;2,372;82,404" o:connectangles="0,0,0,0,0,0,0,0,0,0,0,0,0,0,0,0,0,0,0,0,0,0,0,0,0,0,0,0,0,0,0,0,0,0,0,0,0,0,0,0,0,0,0,0,0,0,0,0,0"/>
                <o:lock v:ext="edit" aspectratio="t"/>
              </v:shape>
              <v:shape id="Freeform 783" o:spid="_x0000_s1344" style="position:absolute;left:899;top:538;width:328;height:479;visibility:visible;mso-wrap-style:square;v-text-anchor:top" coordsize="656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bvMcA&#10;AADcAAAADwAAAGRycy9kb3ducmV2LnhtbESP3WrCQBSE7wu+w3KE3tWNEUqJrpJabIVSW//Ay0P2&#10;NAlmz4bd1aRv3y0UvBxm5htmtuhNI67kfG1ZwXiUgCAurK65VHDYrx6eQPiArLGxTAp+yMNiPrib&#10;YaZtx1u67kIpIoR9hgqqENpMSl9UZNCPbEscvW/rDIYoXSm1wy7CTSPTJHmUBmuOCxW2tKyoOO8u&#10;RsFmtS/TU/c2Pr28fj1/Hmv3kefvSt0P+3wKIlAfbuH/9lormExS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G7zHAAAA3AAAAA8AAAAAAAAAAAAAAAAAmAIAAGRy&#10;cy9kb3ducmV2LnhtbFBLBQYAAAAABAAEAPUAAACMAwAAAAA=&#10;" path="m654,11r2,-3l654,5,652,1,647,,621,8r-24,8l577,25,557,35,539,46,519,60,499,75,479,91r-10,12l463,113r-5,10l454,134r-3,10l451,154r2,12l454,176r9,23l473,221r11,23l496,269r11,25l517,321r5,15l524,349r2,15l527,379r-1,15l524,409r-5,17l514,441r-8,18l496,476r-13,18l468,512r-27,24l409,559r-33,22l339,601r-38,20l263,639r-40,18l183,674r6,-12l194,652r30,-51l256,549r33,-52l324,447r37,-49l399,351r40,-47l483,261,471,233r-40,40l393,314r-40,44l314,403r-40,46l238,494r-37,47l168,586r-34,43l104,671,78,711,55,747,35,780,18,810,6,835,,855r3,l6,859r2,3l10,865,6,887r,22l6,919r2,10l10,940r3,10l28,954r17,3l48,959r3,-2l53,955r2,-1l58,949r2,-5l66,920r9,-28l88,862r15,-33l136,762r33,-63l224,677r55,-23l336,631r53,-25l416,592r27,-15l468,564r23,-17l514,532r22,-16l556,499r18,-18l584,469r10,-12l601,446r6,-14l612,419r4,-13l617,393r2,-14l619,364r,-15l617,334r-3,-15l607,288,597,256,582,221,562,188r-8,-17l547,153r-5,-17l541,118r1,-10l546,99r5,-8l556,83,567,68,582,53,597,41,616,30,634,20r20,-9xe" fillcolor="#006157" stroked="f">
                <v:path arrowok="t" o:connecttype="custom" o:connectlocs="327,2;311,4;279,17;250,37;232,56;226,72;227,88;242,122;259,160;263,182;262,204;253,229;234,256;188,290;132,319;95,331;128,274;181,199;242,130;197,157;137,224;84,293;39,355;9,405;2,427;5,432;3,459;7,475;24,479;28,477;33,460;52,414;112,338;195,303;234,282;268,258;292,234;304,216;309,196;310,174;304,144;281,94;271,68;273,49;284,34;308,15" o:connectangles="0,0,0,0,0,0,0,0,0,0,0,0,0,0,0,0,0,0,0,0,0,0,0,0,0,0,0,0,0,0,0,0,0,0,0,0,0,0,0,0,0,0,0,0,0,0"/>
                <o:lock v:ext="edit" aspectratio="t"/>
              </v:shape>
              <v:shape id="Freeform 784" o:spid="_x0000_s1345" style="position:absolute;left:1514;top:813;width:51;height:30;visibility:visible;mso-wrap-style:square;v-text-anchor:top" coordsize="1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AhcMA&#10;AADcAAAADwAAAGRycy9kb3ducmV2LnhtbESPwWrDMBBE74H8g9hAb4lcG0rrRgkhpE0vOdTtByzS&#10;xja1VkJSY/fvq0Agx2Fm3jDr7WQHcaEQe8cKHlcFCGLtTM+tgu+vt+UziJiQDQ6OScEfRdhu5rM1&#10;1saN/EmXJrUiQzjWqKBLyddSRt2Rxbhynjh7ZxcspixDK03AMcPtIMuieJIWe84LHXrad6R/ml+r&#10;gHz/Uh71QZ/CuJtO+r08e2eVelhMu1cQiaZ0D9/aH0ZBVVVwPZ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2AhcMAAADcAAAADwAAAAAAAAAAAAAAAACYAgAAZHJzL2Rv&#10;d25yZXYueG1sUEsFBgAAAAAEAAQA9QAAAIgDAAAAAA==&#10;" path="m100,16r1,4l100,23,53,60r-2,l48,60,1,23,,20,,16,10,1,11,r4,l48,18r3,l55,18,86,r4,l91,1r9,15xe" fillcolor="#006157" stroked="f">
                <v:path arrowok="t" o:connecttype="custom" o:connectlocs="50,8;51,10;50,12;27,30;26,30;24,30;1,12;0,10;0,8;5,1;6,0;8,0;24,9;26,9;28,9;43,0;45,0;46,1;50,8" o:connectangles="0,0,0,0,0,0,0,0,0,0,0,0,0,0,0,0,0,0,0"/>
                <o:lock v:ext="edit" aspectratio="t"/>
              </v:shape>
              <v:shape id="Freeform 785" o:spid="_x0000_s1346" style="position:absolute;left:1487;top:849;width:82;height:126;visibility:visible;mso-wrap-style:square;v-text-anchor:top" coordsize="16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hI8UA&#10;AADcAAAADwAAAGRycy9kb3ducmV2LnhtbESPQWsCMRSE7wX/Q3hCbzWrKyJboxRFKBSkag8eH5tn&#10;du3mZUmibv31jSB4HGbmG2a26GwjLuRD7VjBcJCBIC6drtko+Nmv36YgQkTW2DgmBX8UYDHvvcyw&#10;0O7KW7rsohEJwqFABVWMbSFlKCuyGAauJU7e0XmLMUlvpPZ4TXDbyFGWTaTFmtNChS0tKyp/d2er&#10;4MscvvXGT7bN8LYyo/x42h82J6Ve+93HO4hIXXyGH+1PrSDPx3A/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EjxQAAANwAAAAPAAAAAAAAAAAAAAAAAJgCAABkcnMv&#10;ZG93bnJldi54bWxQSwUGAAAAAAQABAD1AAAAigMAAAAA&#10;" path="m160,20l142,50r-2,2l137,50,125,45,105,39,94,40,84,45r-9,7l69,60,64,72,59,85r-2,17l57,122r,23l59,162r3,13l65,187r4,6l74,198r3,4l82,205r12,5l107,210r8,l124,208r8,-3l140,198r2,-1l145,195r19,30l164,228r-2,2l157,233r-15,9l134,245r-10,3l114,250r-10,2l92,252,80,250,70,247,60,243r-8,-5l44,233r-9,-6l29,218r-7,-8l15,200,12,190,7,180,5,168,2,157r,-12l,132,2,110,4,90,9,74,15,57,22,44,32,34,42,24,52,15,65,9,77,4,90,2,104,r16,2l135,5r15,7l160,20xe" fillcolor="#006157" stroked="f">
                <v:path arrowok="t" o:connecttype="custom" o:connectlocs="71,25;69,25;53,20;42,23;35,30;30,43;29,61;30,81;33,94;37,99;41,103;54,105;62,104;70,99;73,98;82,114;79,117;67,123;57,125;46,126;35,124;26,119;18,114;11,105;6,95;3,84;1,73;1,55;5,37;11,22;21,12;33,5;45,1;60,1;75,6" o:connectangles="0,0,0,0,0,0,0,0,0,0,0,0,0,0,0,0,0,0,0,0,0,0,0,0,0,0,0,0,0,0,0,0,0,0,0"/>
                <o:lock v:ext="edit" aspectratio="t"/>
              </v:shape>
              <v:shape id="Freeform 786" o:spid="_x0000_s1347" style="position:absolute;left:1594;top:852;width:66;height:120;visibility:visible;mso-wrap-style:square;v-text-anchor:top" coordsize="1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tB8UA&#10;AADcAAAADwAAAGRycy9kb3ducmV2LnhtbESP3WrCQBSE7wu+w3KE3kjd2FQpMasEaUFIQUz7AIfs&#10;yZ/ZsyG71fTt3UKhl8PMfMOk+8n04kqjay0rWC0jEMSl1S3XCr4+359eQTiPrLG3TAp+yMF+N3tI&#10;MdH2xme6Fr4WAcIuQQWN90MipSsbMuiWdiAOXmVHgz7IsZZ6xFuAm14+R9FGGmw5LDQ40KGh8lJ8&#10;GwXZaRFvqjyLXxbYTW/dkJvuI1fqcT5lWxCeJv8f/msftYI4XsP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G0HxQAAANwAAAAPAAAAAAAAAAAAAAAAAJgCAABkcnMv&#10;ZG93bnJldi54bWxQSwUGAAAAAAQABAD1AAAAigMAAAAA&#10;" path="m,5l2,2,4,,125,r4,2l129,5r-4,32l124,40r-4,2l50,42r-1,l47,45r,47l49,95r1,2l107,97r3,l112,100r,32l110,135r-3,l52,135r-3,2l49,140r,57l49,198r3,2l129,200r3,2l132,203r,35l132,242r-3,l4,242r-2,l,238,,5xe" fillcolor="#006157" stroked="f">
                <v:path arrowok="t" o:connecttype="custom" o:connectlocs="0,2;1,1;2,0;63,0;65,1;65,2;63,18;62,20;60,21;25,21;25,21;24,22;24,46;25,47;25,48;54,48;55,48;56,50;56,65;55,67;54,67;26,67;25,68;25,69;25,98;25,98;26,99;65,99;66,100;66,101;66,118;66,120;65,120;2,120;1,120;0,118;0,2" o:connectangles="0,0,0,0,0,0,0,0,0,0,0,0,0,0,0,0,0,0,0,0,0,0,0,0,0,0,0,0,0,0,0,0,0,0,0,0,0"/>
                <o:lock v:ext="edit" aspectratio="t"/>
              </v:shape>
              <v:shape id="Freeform 787" o:spid="_x0000_s1348" style="position:absolute;left:1679;top:848;width:84;height:128;visibility:visible;mso-wrap-style:square;v-text-anchor:top" coordsize="1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q1MUA&#10;AADcAAAADwAAAGRycy9kb3ducmV2LnhtbESPQWvCQBSE74X+h+UVetNNq9gQ3UhpKfVS0FTB4yP7&#10;TILZt2F3jdFf3xWEHoeZ+YZZLAfTip6cbywreBknIIhLqxuuFGx/v0YpCB+QNbaWScGFPCzzx4cF&#10;ZtqeeUN9ESoRIewzVFCH0GVS+rImg35sO+LoHawzGKJ0ldQOzxFuWvmaJDNpsOG4UGNHHzWVx+Jk&#10;FKTp289eGrub6u/k83oKq/Xgpko9Pw3vcxCBhvAfvrdXWsFkMoP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arUxQAAANwAAAAPAAAAAAAAAAAAAAAAAJgCAABkcnMv&#10;ZG93bnJldi54bWxQSwUGAAAAAAQABAD1AAAAigMAAAAA&#10;" path="m157,18r3,3l164,25r-2,3l160,31,149,51r-2,4l144,56r-5,l135,53,124,48,112,43,102,41,92,40r-7,1l79,43r-5,2l69,48r-5,3l62,56r-3,5l59,68r,5l60,76r2,4l65,83r9,7l85,95r27,6l125,106r12,7l145,120r9,8l160,138r5,10l169,159r,14l169,181r-2,8l165,198r-3,8l159,213r-5,6l149,226r-5,5l137,236r-7,5l122,244r-8,4l97,253r-20,1l59,253,39,248,22,243,4,234,2,233,,231r2,-3l2,226,15,198r2,-4l19,194r3,2l35,203r14,6l64,213r15,l87,213r8,-2l102,208r7,-4l114,199r3,-5l119,188r,-9l119,174r-2,-5l115,164r-3,-5l107,154r-5,-3l95,148r-6,-2l64,138,49,133,35,126r-8,-8l19,108r-4,-8l12,93,10,83r,-8l12,58,15,45,24,31,32,20,44,11,57,5,74,1,90,r19,1l125,5r17,5l157,18xe" fillcolor="#006157" stroked="f">
                <v:path arrowok="t" o:connecttype="custom" o:connectlocs="80,11;81,14;74,26;72,28;67,27;56,22;46,20;39,22;34,24;31,28;29,34;30,38;32,42;42,48;62,53;72,60;80,70;84,80;84,91;82,100;79,107;74,114;68,119;61,123;48,127;29,127;11,122;1,117;1,115;7,100;8,98;11,99;24,105;39,107;47,106;54,103;58,98;59,90;58,85;56,80;51,76;44,74;24,67;13,59;7,50;5,42;6,29;12,16;22,6;37,1;54,1;71,5" o:connectangles="0,0,0,0,0,0,0,0,0,0,0,0,0,0,0,0,0,0,0,0,0,0,0,0,0,0,0,0,0,0,0,0,0,0,0,0,0,0,0,0,0,0,0,0,0,0,0,0,0,0,0,0"/>
                <o:lock v:ext="edit" aspectratio="t"/>
              </v:shape>
              <v:shape id="Freeform 788" o:spid="_x0000_s1349" style="position:absolute;left:1790;top:852;width:87;height:120;visibility:visible;mso-wrap-style:square;v-text-anchor:top" coordsize="1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tisMA&#10;AADcAAAADwAAAGRycy9kb3ducmV2LnhtbESP3WoCMRCF7wu+Qxihd5q1QqurURaptNCKvw8wbMbs&#10;4mayJFG3b98UhF4ezs/HmS8724gb+VA7VjAaZiCIS6drNgpOx/VgAiJEZI2NY1LwQwGWi97THHPt&#10;7ryn2yEakUY45KigirHNpQxlRRbD0LXEyTs7bzEm6Y3UHu9p3DbyJctepcWaE6HCllYVlZfD1Sbu&#10;Lpjt9/p9akYfX4Us/EZed1qp535XzEBE6uJ/+NH+1ArG4zf4O5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3tisMAAADcAAAADwAAAAAAAAAAAAAAAACYAgAAZHJzL2Rv&#10;d25yZXYueG1sUEsFBgAAAAAEAAQA9QAAAIgDAAAAAA==&#10;" path="m,5l2,2,4,,45,r2,2l49,5r,102l49,109r1,-2l110,4r4,-2l115,r49,l165,2r,2l99,110r-2,4l99,115r75,123l174,242r-2,l120,242r-3,l115,238,50,120r-1,-1l49,120r,118l47,242r-2,l4,242r-2,l,238,,5xe" fillcolor="#006157" stroked="f">
                <v:path arrowok="t" o:connecttype="custom" o:connectlocs="0,2;1,1;2,0;23,0;24,1;25,2;25,53;25,54;25,53;55,2;57,1;58,0;82,0;83,1;83,2;50,55;49,57;50,57;87,118;87,120;86,120;60,120;59,120;58,118;25,60;25,59;25,60;25,118;24,120;23,120;2,120;1,120;0,118;0,2" o:connectangles="0,0,0,0,0,0,0,0,0,0,0,0,0,0,0,0,0,0,0,0,0,0,0,0,0,0,0,0,0,0,0,0,0,0"/>
                <o:lock v:ext="edit" aspectratio="t"/>
              </v:shape>
              <v:shape id="Freeform 789" o:spid="_x0000_s1350" style="position:absolute;left:1902;top:813;width:66;height:159;visibility:visible;mso-wrap-style:square;v-text-anchor:top" coordsize="1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nKb0A&#10;AADcAAAADwAAAGRycy9kb3ducmV2LnhtbERPSwrCMBDdC94hjOBOUy2IVKOIKLgQ/LsemrEtNpPS&#10;xFpvbxaCy8f7z5etKUVDtSssKxgNIxDEqdUFZwqul+1gCsJ5ZI2lZVLwIQfLRbczx0TbN5+oOftM&#10;hBB2CSrIva8SKV2ak0E3tBVx4B62NugDrDOpa3yHcFPKcRRNpMGCQ0OOFa1zSp/nl1HAx/ttz9fX&#10;UU4uetusN9P4ftgr1e+1qxkIT63/i3/unVYQx2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unKb0AAADcAAAADwAAAAAAAAAAAAAAAACYAgAAZHJzL2Rvd25yZXYu&#10;eG1sUEsFBgAAAAAEAAQA9QAAAIIDAAAAAA==&#10;" path="m,83l1,80,3,78r122,l128,80r,3l123,115r,2l120,118r-70,l48,120r-2,2l46,170r2,3l50,175r56,l110,175r1,3l111,210r-1,3l106,213r-55,l48,215r,3l48,275r,3l51,278r77,l131,280r,3l131,316r,4l128,320,3,320r-2,l,316,,83xm88,r3,l93,2r15,30l108,35r-2,2l41,68r-3,l36,67,26,47r,-2l28,42,88,xe" fillcolor="#006157" stroked="f">
                <v:path arrowok="t" o:connecttype="custom" o:connectlocs="0,41;1,40;2,39;63,39;64,40;64,41;62,57;62,58;60,59;25,59;24,60;23,61;23,84;24,86;25,87;53,87;55,87;56,88;56,104;55,106;53,106;26,106;24,107;24,108;24,137;24,138;26,138;64,138;66,139;66,141;66,157;66,159;64,159;2,159;1,159;0,157;0,41;44,0;46,0;47,1;54,16;54,17;53,18;21,34;19,34;18,33;13,23;13,22;14,21;44,0" o:connectangles="0,0,0,0,0,0,0,0,0,0,0,0,0,0,0,0,0,0,0,0,0,0,0,0,0,0,0,0,0,0,0,0,0,0,0,0,0,0,0,0,0,0,0,0,0,0,0,0,0,0"/>
                <o:lock v:ext="edit" aspectratio="t" verticies="t"/>
              </v:shape>
              <v:shape id="Freeform 790" o:spid="_x0000_s1351" style="position:absolute;left:2154;top:852;width:100;height:121;visibility:visible;mso-wrap-style:square;v-text-anchor:top" coordsize="20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CS8QA&#10;AADcAAAADwAAAGRycy9kb3ducmV2LnhtbESPQYvCMBSE7wv+h/AEL4umWli0GkUXFgRhwdaD3p7N&#10;sy02L6WJWv+9WVjwOMzMN8xi1Zla3Kl1lWUF41EEgji3uuJCwSH7GU5BOI+ssbZMCp7kYLXsfSww&#10;0fbBe7qnvhABwi5BBaX3TSKly0sy6Ea2IQ7exbYGfZBtIXWLjwA3tZxE0Zc0WHFYKLGh75Lya3oz&#10;Crg6rbc7ef7cZ+4ZbzL5e0zxptSg363nIDx1/h3+b2+1gjiewd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wkvEAAAA3AAAAA8AAAAAAAAAAAAAAAAAmAIAAGRycy9k&#10;b3ducmV2LnhtbFBLBQYAAAAABAAEAPUAAACJAwAAAAA=&#10;" path="m,4l2,2,4,,49,r3,2l54,4,88,124r,3l90,130r2,8l97,153r1,7l100,168r2,-8l103,152r5,-17l112,120,148,4r4,-2l153,r45,l200,2r,2l125,240r-2,3l120,243r-40,l77,243r-2,-3l,4xe" fillcolor="#006157" stroked="f">
                <v:path arrowok="t" o:connecttype="custom" o:connectlocs="0,2;1,1;2,0;25,0;26,1;27,2;44,62;44,63;45,65;46,69;49,76;49,80;50,84;51,80;52,76;54,67;56,60;74,2;76,1;77,0;99,0;100,1;100,2;63,120;62,121;60,121;40,121;39,121;38,120;0,2" o:connectangles="0,0,0,0,0,0,0,0,0,0,0,0,0,0,0,0,0,0,0,0,0,0,0,0,0,0,0,0,0,0"/>
                <o:lock v:ext="edit" aspectratio="t"/>
              </v:shape>
              <v:shape id="Freeform 791" o:spid="_x0000_s1352" style="position:absolute;left:2366;top:849;width:81;height:126;visibility:visible;mso-wrap-style:square;v-text-anchor:top" coordsize="1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sX8MA&#10;AADcAAAADwAAAGRycy9kb3ducmV2LnhtbERPy2oCMRTdC/5DuEJ3mukDkalRSh9YFC21s+nuMrmd&#10;jJ3cDJPoxL83C8Hl4bzny2gbcaLO144V3E8yEMSl0zVXCoqfj/EMhA/IGhvHpOBMHpaL4WCOuXY9&#10;f9NpHyqRQtjnqMCE0OZS+tKQRT9xLXHi/lxnMSTYVVJ32Kdw28iHLJtKizWnBoMtvRoq//dHq2C7&#10;2U3N4SsWq/WbLNbx933THzKl7kbx5RlEoBhu4qv7Uyt4fErz05l0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sX8MAAADcAAAADwAAAAAAAAAAAAAAAACYAgAAZHJzL2Rv&#10;d25yZXYueG1sUEsFBgAAAAAEAAQA9QAAAIgDAAAAAA==&#10;" path="m160,20l142,50r-2,2l137,50,125,45,103,39,93,40r-9,5l77,52r-7,8l64,72,60,85r-3,17l57,122r,23l59,162r3,13l67,187r3,6l74,198r5,4l82,205r11,5l107,210r8,l123,208r9,-3l140,198r2,l142,197r1,l145,197r2,1l148,202r15,23l163,228r-1,2l157,233r-15,9l133,245r-10,3l113,250r-10,2l92,252,80,250,70,247,60,243r-8,-5l44,233r-9,-6l29,218r-7,-8l15,200,12,190,7,180,5,168,2,157r,-12l,132,2,110,4,90,9,74,15,57,24,44,32,34,42,24,54,15,65,9,77,4,90,2,103,r17,2l135,5r15,7l160,20xe" fillcolor="#006157" stroked="f">
                <v:path arrowok="t" o:connecttype="custom" o:connectlocs="71,25;68,25;51,20;42,23;35,30;30,43;28,61;29,81;33,94;37,99;41,103;53,105;61,104;70,99;71,99;72,99;73,99;81,113;81,115;71,121;61,124;51,126;40,125;30,122;22,117;14,109;7,100;3,90;1,79;0,66;2,45;7,29;16,17;27,8;38,2;51,0;67,3;80,10" o:connectangles="0,0,0,0,0,0,0,0,0,0,0,0,0,0,0,0,0,0,0,0,0,0,0,0,0,0,0,0,0,0,0,0,0,0,0,0,0,0"/>
                <o:lock v:ext="edit" aspectratio="t"/>
              </v:shape>
              <v:shape id="Freeform 792" o:spid="_x0000_s1353" style="position:absolute;left:2454;top:852;width:100;height:120;visibility:visible;mso-wrap-style:square;v-text-anchor:top" coordsize="20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DB8YA&#10;AADcAAAADwAAAGRycy9kb3ducmV2LnhtbESPT2vCQBTE74V+h+UVegl1k8Y/JXUVKQgWvWjF8yP7&#10;mqTNvg27G43f3i0IPQ4z8xtmvhxMK87kfGNZQTZKQRCXVjdcKTh+rV/eQPiArLG1TAqu5GG5eHyY&#10;Y6Hthfd0PoRKRAj7AhXUIXSFlL6syaAf2Y44et/WGQxRukpqh5cIN618TdOpNNhwXKixo4+ayt9D&#10;bxQ0efbZTfokOf1s3Xi2myb5atYr9fw0rN5BBBrCf/je3mgF+TiD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wDB8YAAADcAAAADwAAAAAAAAAAAAAAAACYAgAAZHJz&#10;L2Rvd25yZXYueG1sUEsFBgAAAAAEAAQA9QAAAIsDAAAAAA==&#10;" path="m71,4l73,2,75,r51,l130,2r1,2l200,238r,4l196,242r-43,l150,242r-2,-4l135,188r-4,-1l130,185r-59,l68,187r-2,1l53,238r-2,4l48,242r-47,l,242r,-4l71,4xm78,145r40,l121,143r,-1l116,127,110,95,105,72,101,57r,-2l100,57,96,72r-6,28l85,124r-7,21xe" fillcolor="#006157" stroked="f">
                <v:path arrowok="t" o:connecttype="custom" o:connectlocs="36,2;37,1;38,0;63,0;65,1;66,2;100,118;100,120;98,120;77,120;75,120;74,118;68,93;66,93;65,92;36,92;34,93;33,93;27,118;26,120;24,120;1,120;0,120;0,118;36,2;39,72;59,72;61,71;61,70;58,63;55,47;53,36;51,28;51,27;50,28;48,36;45,50;43,61;39,72" o:connectangles="0,0,0,0,0,0,0,0,0,0,0,0,0,0,0,0,0,0,0,0,0,0,0,0,0,0,0,0,0,0,0,0,0,0,0,0,0,0,0"/>
                <o:lock v:ext="edit" aspectratio="t" verticies="t"/>
              </v:shape>
              <v:shape id="Freeform 793" o:spid="_x0000_s1354" style="position:absolute;left:2577;top:852;width:81;height:120;visibility:visible;mso-wrap-style:square;v-text-anchor:top" coordsize="16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WQcEA&#10;AADcAAAADwAAAGRycy9kb3ducmV2LnhtbESPQYvCMBSE7wv+h/AEb9tUXUSqUVQQ9LKwVjw/mmcT&#10;bF5KE7X+e7OwsMdhZr5hluveNeJBXbCeFYyzHARx5bXlWsG53H/OQYSIrLHxTApeFGC9GnwssdD+&#10;yT/0OMVaJAiHAhWYGNtCylAZchgy3xIn7+o7hzHJrpa6w2eCu0ZO8nwmHVpOCwZb2hmqbqe7U6B1&#10;MN/HbWnb8iItSb+bTeNLqdGw3yxAROrjf/ivfdAKpl8T+D2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kVkHBAAAA3AAAAA8AAAAAAAAAAAAAAAAAmAIAAGRycy9kb3du&#10;cmV2LnhtbFBLBQYAAAAABAAEAPUAAACGAwAAAAA=&#10;" path="m,235l,7,,5,2,2,5,,9,,85,r15,2l112,5r11,7l133,20r7,10l147,42r3,15l150,72r,13l147,97r-5,12l137,119r-9,8l120,133r-8,4l100,138r7,5l110,148r10,15l133,185r14,25l160,233r2,4l162,240r-4,2l155,242r-38,l115,242r-3,l108,238r-1,-1l98,220,90,203,75,175,67,158,59,148r-5,-5l50,142r-5,l45,237r,1l45,242r-3,l40,242r-33,l5,242,2,240,,238r,-3xm47,40r-2,65l62,105r12,l83,104r7,-4l95,97r3,-5l102,87r1,-7l103,72,102,62r-2,-8l95,47,87,44,77,40r-15,l47,40xe" fillcolor="#006157" stroked="f">
                <v:path arrowok="t" o:connecttype="custom" o:connectlocs="0,3;1,1;5,0;50,1;62,6;70,15;75,28;75,42;71,54;64,63;56,68;54,71;60,81;74,104;81,118;79,120;59,120;56,120;54,118;45,101;34,78;27,71;23,70;23,118;21,120;4,120;1,119;0,117;23,52;37,52;45,50;49,46;52,40;51,31;48,23;39,20;24,20" o:connectangles="0,0,0,0,0,0,0,0,0,0,0,0,0,0,0,0,0,0,0,0,0,0,0,0,0,0,0,0,0,0,0,0,0,0,0,0,0"/>
                <o:lock v:ext="edit" aspectratio="t" verticies="t"/>
              </v:shape>
              <v:shape id="Freeform 794" o:spid="_x0000_s1355" style="position:absolute;left:2676;top:848;width:84;height:128;visibility:visible;mso-wrap-style:square;v-text-anchor:top" coordsize="1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6McQA&#10;AADcAAAADwAAAGRycy9kb3ducmV2LnhtbESPT2vCQBTE70K/w/IK3nTTGjREVyktUi8F/4LHR/aZ&#10;hGbfht1VUz+9WxA8DjPzG2a26EwjLuR8bVnB2zABQVxYXXOpYL9bDjIQPiBrbCyTgj/ysJi/9GaY&#10;a3vlDV22oRQRwj5HBVUIbS6lLyoy6Ie2JY7eyTqDIUpXSu3wGuGmke9JMpYGa44LFbb0WVHxuz0b&#10;BVk2+TlKYw+p/k6+buewWncuVar/2n1MQQTqwjP8aK+0glE6gv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0ejHEAAAA3AAAAA8AAAAAAAAAAAAAAAAAmAIAAGRycy9k&#10;b3ducmV2LnhtbFBLBQYAAAAABAAEAPUAAACJAwAAAAA=&#10;" path="m162,21r2,2l164,25r,1l145,55r,1l144,58r-4,-2l139,56,125,48,114,43,104,41,92,40r-7,1l79,43r-5,2l69,48r-4,3l62,56r-2,5l60,68r2,8l65,83r9,5l85,93r27,8l125,106r12,5l147,120r7,8l160,136r5,12l169,159r,14l169,181r-2,8l165,198r-3,8l159,213r-5,6l149,226r-5,5l137,236r-7,5l122,244r-8,4l97,253r-20,1l57,253,39,248,20,243,4,233r-2,l,231r2,-2l2,228,15,198r,-2l17,194r2,l20,196r15,7l49,208r15,5l79,213r8,l95,211r7,-3l107,204r5,-5l115,194r2,-6l117,179r,-5l115,169r-1,-5l110,161r-3,-5l102,153r-7,-2l89,148,64,141,49,136,35,128r-8,-8l19,110r-4,-9l12,93,10,85r,-10l12,58,15,45,24,31,32,20,44,11,57,5,74,1,90,r20,1l129,5r16,6l162,21xe" fillcolor="#006157" stroked="f">
                <v:path arrowok="t" o:connecttype="custom" o:connectlocs="82,12;82,13;72,28;72,29;69,28;57,22;46,20;39,22;34,24;31,28;30,34;32,42;42,47;62,53;73,60;80,69;84,80;84,91;82,100;79,107;74,114;68,119;61,123;48,127;28,127;10,122;1,117;1,115;7,100;8,98;10,99;24,105;39,107;47,106;53,103;57,98;58,90;57,85;55,81;51,77;44,75;24,69;13,60;7,51;5,43;6,29;12,16;22,6;37,1;55,1;72,6" o:connectangles="0,0,0,0,0,0,0,0,0,0,0,0,0,0,0,0,0,0,0,0,0,0,0,0,0,0,0,0,0,0,0,0,0,0,0,0,0,0,0,0,0,0,0,0,0,0,0,0,0,0,0"/>
                <o:lock v:ext="edit" aspectratio="t"/>
              </v:shape>
              <v:shape id="Freeform 795" o:spid="_x0000_s1356" style="position:absolute;left:2788;top:852;width:87;height:120;visibility:visible;mso-wrap-style:square;v-text-anchor:top" coordsize="1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AgMQA&#10;AADcAAAADwAAAGRycy9kb3ducmV2LnhtbESP3WoCMRCF7wu+QxjBO836Q2m3RllEUWilVn2AYTPN&#10;Lm4mSxJ1+/ZNQejl4fx8nPmys424kQ+1YwXjUQaCuHS6ZqPgfNoMX0CEiKyxcUwKfijActF7mmOu&#10;3Z2/6HaMRqQRDjkqqGJscylDWZHFMHItcfK+nbcYk/RGao/3NG4bOcmyZ2mx5kSosKVVReXleLWJ&#10;ewjm82OzfjXj7XshC7+X14NWatDvijcQkbr4H360d1rBdDaD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AIDEAAAA3AAAAA8AAAAAAAAAAAAAAAAAmAIAAGRycy9k&#10;b3ducmV2LnhtbFBLBQYAAAAABAAEAPUAAACJAwAAAAA=&#10;" path="m,5l1,2,5,,46,r2,2l50,5r,102l50,109r1,-2l111,4r2,-2l116,r48,l166,2r,2l99,110r-1,4l99,115r75,123l174,242r-1,l121,242r-3,l116,238,51,120r-1,-1l50,120r,118l48,242r-2,l5,242r-4,l,238,,5xe" fillcolor="#006157" stroked="f">
                <v:path arrowok="t" o:connecttype="custom" o:connectlocs="0,2;1,1;3,0;23,0;24,1;25,2;25,53;25,54;26,53;56,2;57,1;58,0;82,0;83,1;83,2;50,55;49,57;50,57;87,118;87,120;87,120;61,120;59,120;58,118;26,60;25,59;25,60;25,118;24,120;23,120;3,120;1,120;0,118;0,2" o:connectangles="0,0,0,0,0,0,0,0,0,0,0,0,0,0,0,0,0,0,0,0,0,0,0,0,0,0,0,0,0,0,0,0,0,0"/>
                <o:lock v:ext="edit" aspectratio="t"/>
              </v:shape>
              <v:shape id="Freeform 796" o:spid="_x0000_s1357" style="position:absolute;left:2887;top:850;width:96;height:125;visibility:visible;mso-wrap-style:square;v-text-anchor:top" coordsize="1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Z7sUA&#10;AADcAAAADwAAAGRycy9kb3ducmV2LnhtbESPQWsCMRSE74X+h/AK3mrW2kpdjVIERaSX2np/bl43&#10;y25etknc3f57Uyh4HGbmG2a5HmwjOvKhcqxgMs5AEBdOV1wq+PrcPr6CCBFZY+OYFPxSgPXq/m6J&#10;uXY9f1B3jKVIEA45KjAxtrmUoTBkMYxdS5y8b+ctxiR9KbXHPsFtI5+ybCYtVpwWDLa0MVTUx4tV&#10;sDkd6veT635m1a6ec2/P5jzxSo0ehrcFiEhDvIX/23utYPr8An9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hnuxQAAANwAAAAPAAAAAAAAAAAAAAAAAJgCAABkcnMv&#10;ZG93bnJldi54bWxQSwUGAAAAAAQABAD1AAAAigMAAAAA&#10;" path="m96,r12,2l118,3r10,2l136,10r10,3l153,20r8,7l168,33r5,9l178,52r5,10l186,72r4,11l191,97r2,13l193,123r,20l190,161r-4,17l180,193r-7,15l165,220r-10,10l143,238r-10,5l123,246r-12,2l98,250,86,248,75,246,65,245r-9,-4l48,236r-8,-6l33,223r-7,-8l20,206,15,196,10,186,6,175,3,163,1,151,,138,,125,1,107,3,88,8,72,13,57,21,43,30,32,40,20,51,13,61,7,73,3,85,2,96,xm96,38l86,40,76,43r-8,7l63,60,58,72,55,87r-2,18l51,125r2,28l56,176r4,9l63,191r5,7l71,203r7,3l83,210r7,1l96,211r12,l116,206r9,-6l130,191r5,-11l138,165r2,-19l140,125r,-17l138,93,136,80,135,68,130,58,123,48r-5,-3l111,42r-6,-4l96,38xe" fillcolor="#006157" stroked="f">
                <v:path arrowok="t" o:connecttype="custom" o:connectlocs="54,1;64,3;73,7;80,14;86,21;91,31;95,42;96,55;96,72;93,89;86,104;77,115;66,122;55,124;43,124;32,123;24,118;16,112;10,103;5,93;1,82;0,69;0,54;4,36;10,22;20,10;30,4;42,1;48,19;38,22;31,30;27,44;25,63;28,88;31,96;35,102;41,105;48,106;58,103;65,96;69,83;70,63;69,47;67,34;61,24;55,21;48,19" o:connectangles="0,0,0,0,0,0,0,0,0,0,0,0,0,0,0,0,0,0,0,0,0,0,0,0,0,0,0,0,0,0,0,0,0,0,0,0,0,0,0,0,0,0,0,0,0,0,0"/>
                <o:lock v:ext="edit" aspectratio="t" verticies="t"/>
              </v:shape>
              <v:shape id="Freeform 797" o:spid="_x0000_s1358" style="position:absolute;left:2053;top:848;width:84;height:128;visibility:visible;mso-wrap-style:square;v-text-anchor:top" coordsize="16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MMcQA&#10;AADcAAAADwAAAGRycy9kb3ducmV2LnhtbESP3WrCQBSE7wXfYTlC73TTViREV6lSgwVv/HmAY/aY&#10;DWbPhuyapG/fLRR6OczMN8xqM9hadNT6yrGC11kCgrhwuuJSwfWyn6YgfEDWWDsmBd/kYbMej1aY&#10;adfzibpzKEWEsM9QgQmhyaT0hSGLfuYa4ujdXWsxRNmWUrfYR7it5VuSLKTFiuOCwYZ2horH+WkV&#10;VLn7unV0zPPtjh9m/0w/++1RqZfJ8LEEEWgI/+G/9kEreJ8v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TDHEAAAA3AAAAA8AAAAAAAAAAAAAAAAAmAIAAGRycy9k&#10;b3ducmV2LnhtbFBLBQYAAAAABAAEAPUAAACJAwAAAAA=&#10;" path="m161,21r2,2l163,25r,1l145,56r-2,2l141,58r-1,-2l126,50,115,45,103,41,90,40r-7,1l78,43r-5,2l68,48r-3,3l61,56r-1,5l60,68r,5l60,76r1,4l65,83r8,5l85,93r26,7l125,105r10,6l145,118r8,8l160,136r5,12l166,159r2,14l168,181r-2,8l165,198r-4,8l158,213r-5,6l148,226r-5,5l136,236r-6,5l121,244r-8,4l95,253r-20,1l56,253,38,248,18,241,1,233r-1,l,231r,-2l15,196r1,-2l18,194r15,9l46,208r15,3l78,213r8,l95,211r6,-3l106,204r5,-5l115,194r1,-6l116,179r,-5l115,169r-2,-5l110,161r-5,-3l100,154r-5,-3l88,149,63,141,48,136,35,130,25,121,18,111r-3,-8l11,93,10,85r,-10l11,58,15,45,21,31,31,20,43,11,56,5,71,1,90,r18,1l128,5r17,8l161,21xe" fillcolor="#006157" stroked="f">
                <v:path arrowok="t" o:connecttype="custom" o:connectlocs="82,12;82,13;73,28;72,29;70,28;58,23;45,20;39,22;34,24;31,28;30,34;30,38;33,42;43,47;63,53;73,59;80,69;83,80;84,91;83,100;79,107;74,114;68,119;61,123;48,127;28,127;9,121;0,117;0,115;8,99;8,98;9,98;23,105;39,107;48,106;53,103;58,98;58,90;58,85;55,81;50,78;44,75;24,69;13,61;8,52;5,43;6,29;11,16;22,6;36,1;54,1;73,7" o:connectangles="0,0,0,0,0,0,0,0,0,0,0,0,0,0,0,0,0,0,0,0,0,0,0,0,0,0,0,0,0,0,0,0,0,0,0,0,0,0,0,0,0,0,0,0,0,0,0,0,0,0,0,0"/>
                <o:lock v:ext="edit" aspectratio="t"/>
              </v:shape>
              <v:shape id="Freeform 798" o:spid="_x0000_s1359" style="position:absolute;left:2073;top:813;width:50;height:30;visibility:visible;mso-wrap-style:square;v-text-anchor:top" coordsize="10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7RMYA&#10;AADcAAAADwAAAGRycy9kb3ducmV2LnhtbESPQWvCQBSE74X+h+UVems2GrEasxErKF56aOrB4zP7&#10;TILZt2l2q7G/vlsQehxm5hsmWw6mFRfqXWNZwSiKQRCXVjdcKdh/bl5mIJxH1thaJgU3crDMHx8y&#10;TLW98gddCl+JAGGXooLa+y6V0pU1GXSR7YiDd7K9QR9kX0nd4zXATSvHcTyVBhsOCzV2tK6pPBff&#10;RsHxYL/mWGzGq7fboVknu23y/mOUen4aVgsQngb/H763d1pBMnmF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7RMYAAADcAAAADwAAAAAAAAAAAAAAAACYAgAAZHJz&#10;L2Rvd25yZXYueG1sUEsFBgAAAAAEAAQA9QAAAIsDAAAAAA==&#10;" path="m102,16r,4l100,23,55,60r-3,l48,60,2,23,,20,2,16,10,1,12,r3,l48,18r4,l55,18,87,r3,l92,1r10,15xe" fillcolor="#006157" stroked="f">
                <v:path arrowok="t" o:connecttype="custom" o:connectlocs="50,8;50,10;49,12;27,30;25,30;24,30;1,12;0,10;1,8;5,1;6,0;7,0;24,9;25,9;27,9;43,0;44,0;45,1;50,8" o:connectangles="0,0,0,0,0,0,0,0,0,0,0,0,0,0,0,0,0,0,0"/>
                <o:lock v:ext="edit" aspectratio="t"/>
              </v:shape>
              <v:shape id="Freeform 799" o:spid="_x0000_s1360" style="position:absolute;left:2262;top:852;width:94;height:120;visibility:visible;mso-wrap-style:square;v-text-anchor:top" coordsize="18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PYsMA&#10;AADcAAAADwAAAGRycy9kb3ducmV2LnhtbERPzWrCQBC+C77DMkJvulFrWqKboEKhOZSi9gGm2TEJ&#10;ZmdjdjVpn757EHr8+P432WAacafO1ZYVzGcRCOLC6ppLBV+nt+krCOeRNTaWScEPOcjS8WiDibY9&#10;H+h+9KUIIewSVFB53yZSuqIig25mW+LAnW1n0AfYlVJ32Idw08hFFMXSYM2hocKW9hUVl+PNKJAf&#10;n9fV4eR/9S6PY3d7yev+O1fqaTJs1yA8Df5f/HC/awXL57A2nA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JPYsMAAADcAAAADwAAAAAAAAAAAAAAAACYAgAAZHJzL2Rv&#10;d25yZXYueG1sUEsFBgAAAAAEAAQA9QAAAIgDAAAAAA==&#10;" path="m,4l,,2,,50,r3,l55,4,82,64r1,3l85,70r3,10l95,99r5,-15l107,67,133,4r2,-2l138,r49,l188,2r,2l120,140r-2,3l118,147r,91l117,242r-2,l72,242r-2,l68,238r,-91l68,143r-1,-3l,4xe" fillcolor="#006157" stroked="f">
                <v:path arrowok="t" o:connecttype="custom" o:connectlocs="0,2;0,0;1,0;25,0;27,0;28,2;41,32;42,33;43,35;44,40;48,49;50,42;54,33;67,2;68,1;69,0;94,0;94,1;94,2;60,69;59,71;59,73;59,118;59,120;58,120;36,120;35,120;34,118;34,73;34,71;34,69;0,2" o:connectangles="0,0,0,0,0,0,0,0,0,0,0,0,0,0,0,0,0,0,0,0,0,0,0,0,0,0,0,0,0,0,0,0"/>
                <o:lock v:ext="edit" aspectratio="t"/>
              </v:shape>
              <v:shape id="Freeform 800" o:spid="_x0000_s1361" style="position:absolute;left:2298;top:813;width:41;height:34;visibility:visible;mso-wrap-style:square;v-text-anchor:top" coordsize="8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WHMYA&#10;AADcAAAADwAAAGRycy9kb3ducmV2LnhtbESPQWvCQBSE70L/w/IKvRTdVK1o6ipFEESEttFLb4/s&#10;axLMvl2ya4z+elcoeBxm5htmvuxMLVpqfGVZwdsgAUGcW11xoeCwX/enIHxA1lhbJgUX8rBcPPXm&#10;mGp75h9qs1CICGGfooIyBJdK6fOSDPqBdcTR+7ONwRBlU0jd4DnCTS2HSTKRBiuOCyU6WpWUH7OT&#10;UbAbbjDbf72vti7MvltzfT3+OlLq5bn7/AARqAuP8H97oxWMx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WHMYAAADcAAAADwAAAAAAAAAAAAAAAACYAgAAZHJz&#10;L2Rvd25yZXYueG1sUEsFBgAAAAAEAAQA9QAAAIsDAAAAAA==&#10;" path="m62,r3,l67,2,82,32r,3l80,37,15,68r-3,l10,67,,47,,45,2,42,62,xe" fillcolor="#006157" stroked="f">
                <v:path arrowok="t" o:connecttype="custom" o:connectlocs="31,0;33,0;34,1;41,16;41,18;40,19;8,34;6,34;5,34;0,24;0,23;1,21;31,0" o:connectangles="0,0,0,0,0,0,0,0,0,0,0,0,0"/>
                <o:lock v:ext="edit" aspectratio="t"/>
              </v:shape>
              <v:shape id="Freeform 801" o:spid="_x0000_s1362" style="position:absolute;left:8188;top:8695;width:1232;height:3818;visibility:visible;mso-wrap-style:square;v-text-anchor:top" coordsize="2463,7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//sEA&#10;AADcAAAADwAAAGRycy9kb3ducmV2LnhtbERPy4rCMBTdD/gP4Qqzs6mOilSjiKgIA+Mbt5fm2hab&#10;m9pE7fz9ZCHM8nDek1ljSvGk2hWWFXSjGARxanXBmYLTcdUZgXAeWWNpmRT8koPZtPUxwUTbF+/p&#10;efCZCCHsElSQe18lUro0J4MushVx4K62NugDrDOpa3yFcFPKXhwPpcGCQ0OOFS1ySm+Hh1Fgfnr3&#10;5Xk7KE+75iHX31X/mF02Sn22m/kYhKfG/4vf7o1W8DUI88OZcATk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2//7BAAAA3AAAAA8AAAAAAAAAAAAAAAAAmAIAAGRycy9kb3du&#10;cmV2LnhtbFBLBQYAAAAABAAEAPUAAACGAwAAAAA=&#10;" path="m2150,6632r-70,-52l2013,6527r-68,-55l1880,6416r-63,-59l1755,6297r-60,-60l1637,6176r-58,-64l1524,6048r-54,-65l1417,5916r-50,-68l1319,5778r-47,-70l1227,5636r-43,-73l1142,5490r-40,-75l1064,5340r-35,-77l994,5185r-31,-78l931,5027r-28,-80l876,4865r-23,-81l829,4701r-21,-84l789,4532r-16,-85l758,4361r-12,-85l736,4189r-8,-86l721,4018r-5,-87l714,3846r,-85l718,3675r3,-85l728,3505r8,-83l748,3337r11,-83l774,3170r17,-83l809,3006r22,-84l853,2841r25,-80l904,2681r29,-80l964,2521r34,-78l1031,2365r36,-77l1107,2211r40,-75l1191,2062r43,-74l1281,1915r48,-72l1379,1772r56,-75l1494,1624r61,-74l1617,1480r62,-66l1744,1347r66,-63l1878,1222r69,-60l2017,1104r71,-55l2162,994r73,-51l2310,894r76,-48l2463,801,2463,r-60,27l2343,55r-58,30l2225,115r-58,32l2108,180r-56,33l1995,247r-57,36l1882,318r-55,39l1772,395r-55,38l1664,473r-54,42l1557,556r-52,44l1454,643r-52,45l1352,733r-50,46l1254,828r-50,48l1157,924r-46,50l1064,1026r-47,52l973,1131r-44,55l886,1239r-43,57l801,1352r-60,85l683,1524r-57,88l573,1702r-52,90l473,1882r-47,91l381,2067r-41,93l300,2255r-37,95l228,2446r-32,97l166,2641r-28,98l113,2837,92,2937,72,3037,53,3137,38,3239,25,3340,15,3442,7,3543,2,3647,,3750r,103l2,3956r5,104l13,4163r12,103l37,4369r15,105l70,4577r20,102l112,4780r25,102l165,4982r30,98l226,5178r35,97l298,5372r38,94l378,5560r43,93l466,5743r49,91l565,5923r51,86l671,6096r57,85l786,6264r62,83l909,6427r65,80l1041,6584r70,76l1181,6735r73,73l1329,6880r77,68l1484,7017r80,66l1645,7148r85,62l1819,7273r89,60l1998,7390r92,54l2182,7496r93,50l2368,7593r95,45l2463,6833r-40,-23l2383,6787r-38,-25l2305,6737r-39,-25l2227,6685r-39,-26l2150,6632xe" fillcolor="#969594" stroked="f">
                <v:path arrowok="t" o:connecttype="custom" o:connectlocs="973,3235;848,3118;735,2991;636,2853;551,2707;482,2553;427,2391;387,2223;364,2051;357,1880;368,1711;396,1543;439,1380;499,1221;574,1068;665,921;778,775;905,642;1044,524;1193,423;1172,27;1054,90;941,159;832,236;727,321;627,414;532,513;443,619;342,762;237,941;150,1127;83,1320;36,1518;8,1721;0,1926;13,2132;45,2339;98,2539;168,2732;258,2916;364,3090;487,3253;627,3403;782,3541;954,3666;1138,3772;1212,3404;1133,3355" o:connectangles="0,0,0,0,0,0,0,0,0,0,0,0,0,0,0,0,0,0,0,0,0,0,0,0,0,0,0,0,0,0,0,0,0,0,0,0,0,0,0,0,0,0,0,0,0,0,0,0"/>
                <o:lock v:ext="edit" aspectratio="t"/>
              </v:shape>
              <v:shape id="Freeform 802" o:spid="_x0000_s1363" style="position:absolute;left:9041;top:9709;width:379;height:1788;visibility:visible;mso-wrap-style:square;v-text-anchor:top" coordsize="758,3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yysMA&#10;AADcAAAADwAAAGRycy9kb3ducmV2LnhtbESPQYvCMBSE74L/ITzBi6xpFUW6RhFBEVZwV73s7dG8&#10;bYrNS2mi1n+/EQSPw8w3w8yXra3EjRpfOlaQDhMQxLnTJRcKzqfNxwyED8gaK8ek4EEelotuZ46Z&#10;dnf+odsxFCKWsM9QgQmhzqT0uSGLfuhq4uj9ucZiiLIppG7wHsttJUdJMpUWS44LBmtaG8ovx6tV&#10;MN6mK/l9GJSp0V/j2e/DE5/3SvV77eoTRKA2vMMveqcjN0n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yysMAAADcAAAADwAAAAAAAAAAAAAAAACYAgAAZHJzL2Rv&#10;d25yZXYueG1sUEsFBgAAAAAEAAQA9QAAAIgDAAAAAA==&#10;" path="m758,3577l758,,723,34,690,68r-32,35l625,138r-32,37l563,212r-30,36l505,287r-30,38l448,363r-26,40l395,443r-25,40l345,523r-23,42l298,606r-21,42l255,691r-22,43l213,778r-18,43l177,866r-17,45l143,956r-14,45l114,1048r-15,46l87,1141r-13,46l64,1234r-12,48l44,1331r-12,61l24,1454r-9,60l9,1575r-4,62l2,1699,,1760r,60l2,1882r2,60l9,2003r6,60l22,2123r8,60l40,2243r14,58l65,2361r15,58l97,2478r17,58l133,2594r20,57l175,2708r23,56l223,2819r27,55l277,2929r30,55l337,3037r31,53l402,3142r35,52l473,3247r37,50l550,3347r38,48l630,3442r41,46l715,3533r43,44xe" fillcolor="#006157" stroked="f">
                <v:path arrowok="t" o:connecttype="custom" o:connectlocs="379,0;345,34;313,69;282,106;253,143;224,181;198,221;173,261;149,303;128,345;107,389;89,433;72,478;57,524;44,570;32,617;22,665;12,727;5,787;1,849;0,910;2,971;8,1031;15,1091;27,1150;40,1209;57,1268;77,1325;99,1382;125,1437;154,1492;184,1545;219,1597;255,1648;294,1697;336,1744;379,1788" o:connectangles="0,0,0,0,0,0,0,0,0,0,0,0,0,0,0,0,0,0,0,0,0,0,0,0,0,0,0,0,0,0,0,0,0,0,0,0,0"/>
                <o:lock v:ext="edit" aspectratio="t"/>
              </v:shape>
              <v:shape id="Freeform 803" o:spid="_x0000_s1364" style="position:absolute;left:3297;width:805;height:1080;visibility:visible;mso-wrap-style:square;v-text-anchor:top" coordsize="161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cy8MA&#10;AADcAAAADwAAAGRycy9kb3ducmV2LnhtbESPT4vCMBTE78J+h/AEbzZVUZauUWRB8ejfw94ezds2&#10;tnmpTdT67Y2wsMdhZn7DzJedrcWdWm8cKxglKQji3GnDhYLTcT38BOEDssbaMSl4kofl4qM3x0y7&#10;B+/pfgiFiBD2GSooQ2gyKX1ekkWfuIY4er+utRiibAupW3xEuK3lOE1n0qLhuFBiQ98l5dXhZhWk&#10;P9VlX13Nc7Sq87PdmO11vXNKDfrd6gtEoC78h//aW61gMh3D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Kcy8MAAADcAAAADwAAAAAAAAAAAAAAAACYAgAAZHJzL2Rv&#10;d25yZXYueG1sUEsFBgAAAAAEAAQA9QAAAIgDAAAAAA==&#10;" path="m884,l873,58r-14,59l846,173r-15,58l816,288r-18,57l781,401r-20,55l741,513r-21,55l698,623r-23,53l650,731r-25,53l598,836r-27,53l543,941r-30,51l483,1042r-32,50l420,1142r-34,50l351,1240r-35,49l280,1335r-37,49l205,1429r-38,46l127,1520r-42,43l43,1608,,1650r501,510l558,2105r53,-57l665,1990r51,-59l768,1871r48,-59l864,1750r47,-62l956,1625r43,-63l1043,1499r40,-65l1123,1367r38,-67l1199,1234r35,-68l1269,1097r32,-70l1332,957r30,-70l1391,816r28,-72l1444,673r25,-74l1492,526r20,-73l1532,378r19,-75l1569,228r15,-75l1597,77,1610,,884,xe" fillcolor="#006157" stroked="f">
                <v:path arrowok="t" o:connecttype="custom" o:connectlocs="437,29;423,87;408,144;391,201;371,257;349,312;325,366;299,418;272,471;242,521;210,571;176,620;140,668;103,715;64,760;22,804;251,1080;306,1024;358,966;408,906;456,844;500,781;542,717;581,650;617,583;651,514;681,444;710,372;735,300;756,227;776,152;792,77;805,0" o:connectangles="0,0,0,0,0,0,0,0,0,0,0,0,0,0,0,0,0,0,0,0,0,0,0,0,0,0,0,0,0,0,0,0,0"/>
                <o:lock v:ext="edit" aspectratio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7CB1"/>
    <w:multiLevelType w:val="hybridMultilevel"/>
    <w:tmpl w:val="E0E2D1CE"/>
    <w:lvl w:ilvl="0" w:tplc="4466909A">
      <w:start w:val="4"/>
      <w:numFmt w:val="upperRoman"/>
      <w:lvlText w:val="%1."/>
      <w:lvlJc w:val="left"/>
      <w:pPr>
        <w:ind w:left="1080" w:hanging="720"/>
      </w:pPr>
      <w:rPr>
        <w:rFonts w:hint="default"/>
        <w:color w:val="00367C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31FA2"/>
    <w:multiLevelType w:val="hybridMultilevel"/>
    <w:tmpl w:val="C05C10BA"/>
    <w:lvl w:ilvl="0" w:tplc="0000558E">
      <w:start w:val="1"/>
      <w:numFmt w:val="upperRoman"/>
      <w:lvlText w:val="%1."/>
      <w:lvlJc w:val="left"/>
      <w:pPr>
        <w:ind w:left="1004" w:hanging="720"/>
      </w:pPr>
      <w:rPr>
        <w:rFonts w:hint="default"/>
        <w:color w:val="00367C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82DF6"/>
    <w:multiLevelType w:val="multilevel"/>
    <w:tmpl w:val="041B001D"/>
    <w:styleLink w:val="OdrkyORANG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46F21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5234715"/>
    <w:multiLevelType w:val="hybridMultilevel"/>
    <w:tmpl w:val="2B8AB9BE"/>
    <w:lvl w:ilvl="0" w:tplc="25C8F5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866CF3"/>
    <w:multiLevelType w:val="hybridMultilevel"/>
    <w:tmpl w:val="D3FE2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62259"/>
    <w:multiLevelType w:val="hybridMultilevel"/>
    <w:tmpl w:val="D806FA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A4614"/>
    <w:multiLevelType w:val="hybridMultilevel"/>
    <w:tmpl w:val="E38E444A"/>
    <w:lvl w:ilvl="0" w:tplc="828CB32A">
      <w:start w:val="50"/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14EE18B3"/>
    <w:multiLevelType w:val="hybridMultilevel"/>
    <w:tmpl w:val="8634DD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C3138"/>
    <w:multiLevelType w:val="hybridMultilevel"/>
    <w:tmpl w:val="02E8B8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A6242E"/>
    <w:multiLevelType w:val="hybridMultilevel"/>
    <w:tmpl w:val="4028AF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00A7B"/>
    <w:multiLevelType w:val="hybridMultilevel"/>
    <w:tmpl w:val="9404ED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E5529"/>
    <w:multiLevelType w:val="hybridMultilevel"/>
    <w:tmpl w:val="2B3031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525DA3"/>
    <w:multiLevelType w:val="hybridMultilevel"/>
    <w:tmpl w:val="CBB0AE24"/>
    <w:lvl w:ilvl="0" w:tplc="29762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49509D"/>
    <w:multiLevelType w:val="hybridMultilevel"/>
    <w:tmpl w:val="991E8DAC"/>
    <w:lvl w:ilvl="0" w:tplc="C6367A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BE070D5"/>
    <w:multiLevelType w:val="multilevel"/>
    <w:tmpl w:val="9C609444"/>
    <w:name w:val="WW8Num228"/>
    <w:lvl w:ilvl="0">
      <w:start w:val="5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2">
      <w:start w:val="4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2C33494B"/>
    <w:multiLevelType w:val="hybridMultilevel"/>
    <w:tmpl w:val="2CBC8A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904E7"/>
    <w:multiLevelType w:val="hybridMultilevel"/>
    <w:tmpl w:val="3F480D8E"/>
    <w:lvl w:ilvl="0" w:tplc="FA3ECFD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54890"/>
    <w:multiLevelType w:val="hybridMultilevel"/>
    <w:tmpl w:val="E72897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833A32"/>
    <w:multiLevelType w:val="hybridMultilevel"/>
    <w:tmpl w:val="FDBEEF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E0561"/>
    <w:multiLevelType w:val="hybridMultilevel"/>
    <w:tmpl w:val="0A2A27F8"/>
    <w:lvl w:ilvl="0" w:tplc="99443C74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368A1ACC"/>
    <w:multiLevelType w:val="hybridMultilevel"/>
    <w:tmpl w:val="64241C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84187A"/>
    <w:multiLevelType w:val="hybridMultilevel"/>
    <w:tmpl w:val="CA5A92D4"/>
    <w:lvl w:ilvl="0" w:tplc="37041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8360BE5"/>
    <w:multiLevelType w:val="multilevel"/>
    <w:tmpl w:val="041B001D"/>
    <w:styleLink w:val="OdrkyGREEN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36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A5264C5"/>
    <w:multiLevelType w:val="hybridMultilevel"/>
    <w:tmpl w:val="822689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1E179C"/>
    <w:multiLevelType w:val="hybridMultilevel"/>
    <w:tmpl w:val="9D58B63E"/>
    <w:lvl w:ilvl="0" w:tplc="98405B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C625828"/>
    <w:multiLevelType w:val="hybridMultilevel"/>
    <w:tmpl w:val="D9FC21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52BCB"/>
    <w:multiLevelType w:val="hybridMultilevel"/>
    <w:tmpl w:val="2E640E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C35BC3"/>
    <w:multiLevelType w:val="hybridMultilevel"/>
    <w:tmpl w:val="F7727DBC"/>
    <w:lvl w:ilvl="0" w:tplc="0B727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18492D"/>
    <w:multiLevelType w:val="hybridMultilevel"/>
    <w:tmpl w:val="64241C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E359B8"/>
    <w:multiLevelType w:val="hybridMultilevel"/>
    <w:tmpl w:val="B7EECE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035044"/>
    <w:multiLevelType w:val="hybridMultilevel"/>
    <w:tmpl w:val="4D94A096"/>
    <w:lvl w:ilvl="0" w:tplc="411E842E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rebuchet MS" w:eastAsia="Times New Roman" w:hAnsi="Trebuchet MS"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D170CE"/>
    <w:multiLevelType w:val="hybridMultilevel"/>
    <w:tmpl w:val="BC743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32622F"/>
    <w:multiLevelType w:val="multilevel"/>
    <w:tmpl w:val="B4C45FBC"/>
    <w:lvl w:ilvl="0">
      <w:start w:val="1"/>
      <w:numFmt w:val="upperLetter"/>
      <w:pStyle w:val="Nadpis2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3"/>
      <w:lvlText w:val="%2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upperLetter"/>
      <w:pStyle w:val="Nadpis4"/>
      <w:lvlText w:val="%2%3 - 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none"/>
      <w:lvlRestart w:val="5"/>
      <w:lvlText w:val="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4">
    <w:nsid w:val="7A59043C"/>
    <w:multiLevelType w:val="hybridMultilevel"/>
    <w:tmpl w:val="7B3AD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55B34"/>
    <w:multiLevelType w:val="hybridMultilevel"/>
    <w:tmpl w:val="0B9492D0"/>
    <w:lvl w:ilvl="0" w:tplc="1758D3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D6E7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3"/>
  </w:num>
  <w:num w:numId="3">
    <w:abstractNumId w:val="28"/>
  </w:num>
  <w:num w:numId="4">
    <w:abstractNumId w:val="3"/>
  </w:num>
  <w:num w:numId="5">
    <w:abstractNumId w:val="17"/>
  </w:num>
  <w:num w:numId="6">
    <w:abstractNumId w:val="26"/>
  </w:num>
  <w:num w:numId="7">
    <w:abstractNumId w:val="4"/>
  </w:num>
  <w:num w:numId="8">
    <w:abstractNumId w:val="19"/>
  </w:num>
  <w:num w:numId="9">
    <w:abstractNumId w:val="35"/>
  </w:num>
  <w:num w:numId="10">
    <w:abstractNumId w:val="1"/>
  </w:num>
  <w:num w:numId="11">
    <w:abstractNumId w:val="0"/>
  </w:num>
  <w:num w:numId="12">
    <w:abstractNumId w:val="13"/>
  </w:num>
  <w:num w:numId="13">
    <w:abstractNumId w:val="18"/>
  </w:num>
  <w:num w:numId="14">
    <w:abstractNumId w:val="14"/>
  </w:num>
  <w:num w:numId="15">
    <w:abstractNumId w:val="6"/>
  </w:num>
  <w:num w:numId="16">
    <w:abstractNumId w:val="34"/>
  </w:num>
  <w:num w:numId="17">
    <w:abstractNumId w:val="7"/>
  </w:num>
  <w:num w:numId="18">
    <w:abstractNumId w:val="25"/>
  </w:num>
  <w:num w:numId="19">
    <w:abstractNumId w:val="31"/>
  </w:num>
  <w:num w:numId="20">
    <w:abstractNumId w:val="30"/>
  </w:num>
  <w:num w:numId="21">
    <w:abstractNumId w:val="23"/>
  </w:num>
  <w:num w:numId="22">
    <w:abstractNumId w:val="24"/>
  </w:num>
  <w:num w:numId="23">
    <w:abstractNumId w:val="27"/>
  </w:num>
  <w:num w:numId="24">
    <w:abstractNumId w:val="16"/>
  </w:num>
  <w:num w:numId="25">
    <w:abstractNumId w:val="8"/>
  </w:num>
  <w:num w:numId="26">
    <w:abstractNumId w:val="9"/>
  </w:num>
  <w:num w:numId="27">
    <w:abstractNumId w:val="10"/>
  </w:num>
  <w:num w:numId="28">
    <w:abstractNumId w:val="5"/>
  </w:num>
  <w:num w:numId="29">
    <w:abstractNumId w:val="11"/>
  </w:num>
  <w:num w:numId="30">
    <w:abstractNumId w:val="20"/>
  </w:num>
  <w:num w:numId="31">
    <w:abstractNumId w:val="22"/>
  </w:num>
  <w:num w:numId="32">
    <w:abstractNumId w:val="12"/>
  </w:num>
  <w:num w:numId="33">
    <w:abstractNumId w:val="21"/>
  </w:num>
  <w:num w:numId="34">
    <w:abstractNumId w:val="29"/>
  </w:num>
  <w:num w:numId="35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D5"/>
    <w:rsid w:val="00005E62"/>
    <w:rsid w:val="00007AB5"/>
    <w:rsid w:val="00010465"/>
    <w:rsid w:val="000127C8"/>
    <w:rsid w:val="00014174"/>
    <w:rsid w:val="0001641A"/>
    <w:rsid w:val="0004416F"/>
    <w:rsid w:val="00052CBE"/>
    <w:rsid w:val="00063106"/>
    <w:rsid w:val="00063EA6"/>
    <w:rsid w:val="00064D37"/>
    <w:rsid w:val="00064F35"/>
    <w:rsid w:val="000749F2"/>
    <w:rsid w:val="000839B0"/>
    <w:rsid w:val="0009144E"/>
    <w:rsid w:val="000B39C1"/>
    <w:rsid w:val="000B3FD3"/>
    <w:rsid w:val="000B4F49"/>
    <w:rsid w:val="000B78C4"/>
    <w:rsid w:val="000B7DB1"/>
    <w:rsid w:val="000C38ED"/>
    <w:rsid w:val="000C7BFF"/>
    <w:rsid w:val="000D7AB2"/>
    <w:rsid w:val="000E1CC0"/>
    <w:rsid w:val="000F6B96"/>
    <w:rsid w:val="0010509C"/>
    <w:rsid w:val="00115387"/>
    <w:rsid w:val="00120304"/>
    <w:rsid w:val="00122958"/>
    <w:rsid w:val="00127AA6"/>
    <w:rsid w:val="0014012B"/>
    <w:rsid w:val="00143C1E"/>
    <w:rsid w:val="00155128"/>
    <w:rsid w:val="00161FCC"/>
    <w:rsid w:val="0018319F"/>
    <w:rsid w:val="001832B1"/>
    <w:rsid w:val="001A24E2"/>
    <w:rsid w:val="001B3A53"/>
    <w:rsid w:val="001B54F0"/>
    <w:rsid w:val="001C7EFB"/>
    <w:rsid w:val="001D519C"/>
    <w:rsid w:val="001E3B25"/>
    <w:rsid w:val="001E4F9A"/>
    <w:rsid w:val="002105F0"/>
    <w:rsid w:val="00216CB4"/>
    <w:rsid w:val="00232807"/>
    <w:rsid w:val="00241686"/>
    <w:rsid w:val="00241B53"/>
    <w:rsid w:val="00247CBC"/>
    <w:rsid w:val="002900D7"/>
    <w:rsid w:val="00296F9B"/>
    <w:rsid w:val="002A3F50"/>
    <w:rsid w:val="002A721D"/>
    <w:rsid w:val="002B74B0"/>
    <w:rsid w:val="002E046C"/>
    <w:rsid w:val="002F64B3"/>
    <w:rsid w:val="002F6CF0"/>
    <w:rsid w:val="00313AE6"/>
    <w:rsid w:val="00325796"/>
    <w:rsid w:val="00325C9F"/>
    <w:rsid w:val="0032777B"/>
    <w:rsid w:val="003608D0"/>
    <w:rsid w:val="00382C94"/>
    <w:rsid w:val="003908A5"/>
    <w:rsid w:val="003B40B5"/>
    <w:rsid w:val="003C6A71"/>
    <w:rsid w:val="003E674D"/>
    <w:rsid w:val="003E72F3"/>
    <w:rsid w:val="004122DC"/>
    <w:rsid w:val="00414539"/>
    <w:rsid w:val="004307C1"/>
    <w:rsid w:val="00430802"/>
    <w:rsid w:val="004349F6"/>
    <w:rsid w:val="00441501"/>
    <w:rsid w:val="00441917"/>
    <w:rsid w:val="00447655"/>
    <w:rsid w:val="004637D7"/>
    <w:rsid w:val="004727AE"/>
    <w:rsid w:val="0048233C"/>
    <w:rsid w:val="00484D0B"/>
    <w:rsid w:val="0049119C"/>
    <w:rsid w:val="004A3F4C"/>
    <w:rsid w:val="004E2076"/>
    <w:rsid w:val="004E6500"/>
    <w:rsid w:val="004E7034"/>
    <w:rsid w:val="004E7617"/>
    <w:rsid w:val="0052081E"/>
    <w:rsid w:val="00525792"/>
    <w:rsid w:val="005520D1"/>
    <w:rsid w:val="00553332"/>
    <w:rsid w:val="0059602A"/>
    <w:rsid w:val="005A6E60"/>
    <w:rsid w:val="005A7DF0"/>
    <w:rsid w:val="005B2260"/>
    <w:rsid w:val="005B3ADB"/>
    <w:rsid w:val="005C5CA9"/>
    <w:rsid w:val="005D2302"/>
    <w:rsid w:val="005D273A"/>
    <w:rsid w:val="00603C7C"/>
    <w:rsid w:val="00643C33"/>
    <w:rsid w:val="00645A80"/>
    <w:rsid w:val="00653CBE"/>
    <w:rsid w:val="0066155C"/>
    <w:rsid w:val="00674E40"/>
    <w:rsid w:val="006827B2"/>
    <w:rsid w:val="006A0342"/>
    <w:rsid w:val="006A2D19"/>
    <w:rsid w:val="006A66E0"/>
    <w:rsid w:val="006B4DCC"/>
    <w:rsid w:val="006C0202"/>
    <w:rsid w:val="006C43AA"/>
    <w:rsid w:val="006D7319"/>
    <w:rsid w:val="006E0544"/>
    <w:rsid w:val="006E0D90"/>
    <w:rsid w:val="006F1127"/>
    <w:rsid w:val="006F7402"/>
    <w:rsid w:val="00726FBB"/>
    <w:rsid w:val="007310F0"/>
    <w:rsid w:val="0074372A"/>
    <w:rsid w:val="00747AF9"/>
    <w:rsid w:val="00753B99"/>
    <w:rsid w:val="00755BB3"/>
    <w:rsid w:val="00762656"/>
    <w:rsid w:val="007671A6"/>
    <w:rsid w:val="007801C1"/>
    <w:rsid w:val="00795EEC"/>
    <w:rsid w:val="0079771D"/>
    <w:rsid w:val="007B4230"/>
    <w:rsid w:val="007C133A"/>
    <w:rsid w:val="007C3527"/>
    <w:rsid w:val="007E3654"/>
    <w:rsid w:val="007E62FC"/>
    <w:rsid w:val="007F2FC4"/>
    <w:rsid w:val="008021CC"/>
    <w:rsid w:val="00807CEF"/>
    <w:rsid w:val="0081149F"/>
    <w:rsid w:val="00814CB7"/>
    <w:rsid w:val="0083721B"/>
    <w:rsid w:val="00837588"/>
    <w:rsid w:val="00844AC5"/>
    <w:rsid w:val="0084590F"/>
    <w:rsid w:val="0085433E"/>
    <w:rsid w:val="00873F08"/>
    <w:rsid w:val="00881C01"/>
    <w:rsid w:val="00885F0D"/>
    <w:rsid w:val="0089636C"/>
    <w:rsid w:val="008B147D"/>
    <w:rsid w:val="008B560C"/>
    <w:rsid w:val="008C6574"/>
    <w:rsid w:val="008E0BF2"/>
    <w:rsid w:val="008F4C4A"/>
    <w:rsid w:val="00902D3E"/>
    <w:rsid w:val="00904C1A"/>
    <w:rsid w:val="00923B90"/>
    <w:rsid w:val="00942C9A"/>
    <w:rsid w:val="00943321"/>
    <w:rsid w:val="009465C1"/>
    <w:rsid w:val="009C5174"/>
    <w:rsid w:val="009D6D8B"/>
    <w:rsid w:val="009E0433"/>
    <w:rsid w:val="009F47FA"/>
    <w:rsid w:val="00A041D4"/>
    <w:rsid w:val="00A11178"/>
    <w:rsid w:val="00A13456"/>
    <w:rsid w:val="00A228B9"/>
    <w:rsid w:val="00A24C80"/>
    <w:rsid w:val="00A26B87"/>
    <w:rsid w:val="00A26F8B"/>
    <w:rsid w:val="00A334CF"/>
    <w:rsid w:val="00A52B3E"/>
    <w:rsid w:val="00A569D9"/>
    <w:rsid w:val="00A57D7B"/>
    <w:rsid w:val="00A605F9"/>
    <w:rsid w:val="00A65526"/>
    <w:rsid w:val="00A701D5"/>
    <w:rsid w:val="00A73BB5"/>
    <w:rsid w:val="00A73CE2"/>
    <w:rsid w:val="00A7456B"/>
    <w:rsid w:val="00A74B27"/>
    <w:rsid w:val="00AA2D67"/>
    <w:rsid w:val="00AA3AED"/>
    <w:rsid w:val="00AA7ED9"/>
    <w:rsid w:val="00AB067C"/>
    <w:rsid w:val="00AB0D00"/>
    <w:rsid w:val="00AB4A5D"/>
    <w:rsid w:val="00AB67FF"/>
    <w:rsid w:val="00AB6C8C"/>
    <w:rsid w:val="00AC6C66"/>
    <w:rsid w:val="00AE5DB0"/>
    <w:rsid w:val="00B00A64"/>
    <w:rsid w:val="00B066A3"/>
    <w:rsid w:val="00B11B81"/>
    <w:rsid w:val="00B17A55"/>
    <w:rsid w:val="00B22AA1"/>
    <w:rsid w:val="00B35F2F"/>
    <w:rsid w:val="00B360A2"/>
    <w:rsid w:val="00B4570A"/>
    <w:rsid w:val="00B5180F"/>
    <w:rsid w:val="00B56630"/>
    <w:rsid w:val="00BA2579"/>
    <w:rsid w:val="00BA5806"/>
    <w:rsid w:val="00BD33A4"/>
    <w:rsid w:val="00BD3FA8"/>
    <w:rsid w:val="00C00408"/>
    <w:rsid w:val="00C23EF8"/>
    <w:rsid w:val="00C33D5A"/>
    <w:rsid w:val="00C34C47"/>
    <w:rsid w:val="00C40C0B"/>
    <w:rsid w:val="00C41234"/>
    <w:rsid w:val="00C527E1"/>
    <w:rsid w:val="00C57EFA"/>
    <w:rsid w:val="00C60392"/>
    <w:rsid w:val="00C67404"/>
    <w:rsid w:val="00C72550"/>
    <w:rsid w:val="00C84532"/>
    <w:rsid w:val="00C85DED"/>
    <w:rsid w:val="00C970F7"/>
    <w:rsid w:val="00CA6045"/>
    <w:rsid w:val="00CC19B9"/>
    <w:rsid w:val="00CD6C81"/>
    <w:rsid w:val="00CF38AE"/>
    <w:rsid w:val="00CF63A0"/>
    <w:rsid w:val="00D06B7B"/>
    <w:rsid w:val="00D31098"/>
    <w:rsid w:val="00D43150"/>
    <w:rsid w:val="00D478A6"/>
    <w:rsid w:val="00D66DB0"/>
    <w:rsid w:val="00D73D94"/>
    <w:rsid w:val="00D84CB7"/>
    <w:rsid w:val="00D87556"/>
    <w:rsid w:val="00D94C2F"/>
    <w:rsid w:val="00D972D7"/>
    <w:rsid w:val="00DB214A"/>
    <w:rsid w:val="00DB4C68"/>
    <w:rsid w:val="00DD1C80"/>
    <w:rsid w:val="00DD6830"/>
    <w:rsid w:val="00DE06C4"/>
    <w:rsid w:val="00DE5C6A"/>
    <w:rsid w:val="00DE6B71"/>
    <w:rsid w:val="00E03976"/>
    <w:rsid w:val="00E1086E"/>
    <w:rsid w:val="00E1109F"/>
    <w:rsid w:val="00E24C46"/>
    <w:rsid w:val="00E35299"/>
    <w:rsid w:val="00E40334"/>
    <w:rsid w:val="00E44AD0"/>
    <w:rsid w:val="00E514C5"/>
    <w:rsid w:val="00E53FFA"/>
    <w:rsid w:val="00E55A79"/>
    <w:rsid w:val="00E7518E"/>
    <w:rsid w:val="00E93AA8"/>
    <w:rsid w:val="00E93ABE"/>
    <w:rsid w:val="00EA2B51"/>
    <w:rsid w:val="00EA5CCF"/>
    <w:rsid w:val="00EC7DD2"/>
    <w:rsid w:val="00ED16D9"/>
    <w:rsid w:val="00ED6880"/>
    <w:rsid w:val="00EE1957"/>
    <w:rsid w:val="00EE6F71"/>
    <w:rsid w:val="00F0770F"/>
    <w:rsid w:val="00F23CFA"/>
    <w:rsid w:val="00F27A84"/>
    <w:rsid w:val="00F35B66"/>
    <w:rsid w:val="00F40BA8"/>
    <w:rsid w:val="00F46D99"/>
    <w:rsid w:val="00F4703E"/>
    <w:rsid w:val="00F51219"/>
    <w:rsid w:val="00F6778F"/>
    <w:rsid w:val="00F801D3"/>
    <w:rsid w:val="00F846F3"/>
    <w:rsid w:val="00FC177E"/>
    <w:rsid w:val="00FC17D5"/>
    <w:rsid w:val="00FD56F3"/>
    <w:rsid w:val="00FF4037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72550"/>
    <w:pPr>
      <w:spacing w:line="288" w:lineRule="auto"/>
    </w:pPr>
    <w:rPr>
      <w:rFonts w:ascii="Trebuchet MS" w:hAnsi="Trebuchet MS"/>
      <w:color w:val="6D6E71"/>
      <w:sz w:val="24"/>
      <w:lang w:eastAsia="sk-SK"/>
    </w:rPr>
  </w:style>
  <w:style w:type="paragraph" w:styleId="Nadpis1">
    <w:name w:val="heading 1"/>
    <w:basedOn w:val="Normln"/>
    <w:next w:val="asoveraztko"/>
    <w:link w:val="Nadpis1Char"/>
    <w:qFormat/>
    <w:rsid w:val="004122DC"/>
    <w:pPr>
      <w:autoSpaceDE w:val="0"/>
      <w:autoSpaceDN w:val="0"/>
      <w:adjustRightInd w:val="0"/>
      <w:jc w:val="center"/>
      <w:outlineLvl w:val="0"/>
    </w:pPr>
    <w:rPr>
      <w:b/>
      <w:color w:val="007360"/>
      <w:sz w:val="72"/>
      <w:szCs w:val="72"/>
    </w:rPr>
  </w:style>
  <w:style w:type="paragraph" w:styleId="Nadpis2">
    <w:name w:val="heading 2"/>
    <w:basedOn w:val="Normln"/>
    <w:link w:val="Nadpis2Char"/>
    <w:qFormat/>
    <w:rsid w:val="0049119C"/>
    <w:pPr>
      <w:numPr>
        <w:numId w:val="2"/>
      </w:numPr>
      <w:autoSpaceDE w:val="0"/>
      <w:autoSpaceDN w:val="0"/>
      <w:adjustRightInd w:val="0"/>
      <w:spacing w:before="60" w:after="60"/>
      <w:outlineLvl w:val="1"/>
    </w:pPr>
    <w:rPr>
      <w:rFonts w:cs="OfficinaSansItcTOT-Bold"/>
      <w:b/>
      <w:bCs/>
      <w:color w:val="007360"/>
      <w:sz w:val="26"/>
      <w:szCs w:val="28"/>
    </w:rPr>
  </w:style>
  <w:style w:type="paragraph" w:styleId="Nadpis3">
    <w:name w:val="heading 3"/>
    <w:basedOn w:val="Normln"/>
    <w:qFormat/>
    <w:rsid w:val="005C5CA9"/>
    <w:pPr>
      <w:numPr>
        <w:ilvl w:val="1"/>
        <w:numId w:val="2"/>
      </w:numPr>
      <w:outlineLvl w:val="2"/>
    </w:pPr>
    <w:rPr>
      <w:b/>
    </w:rPr>
  </w:style>
  <w:style w:type="paragraph" w:styleId="Nadpis4">
    <w:name w:val="heading 4"/>
    <w:basedOn w:val="Normln"/>
    <w:qFormat/>
    <w:rsid w:val="001E3B25"/>
    <w:pPr>
      <w:numPr>
        <w:ilvl w:val="2"/>
        <w:numId w:val="2"/>
      </w:numPr>
      <w:tabs>
        <w:tab w:val="clear" w:pos="1800"/>
        <w:tab w:val="num" w:pos="709"/>
      </w:tabs>
      <w:ind w:left="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qFormat/>
    <w:rsid w:val="00A57D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A57D7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Nadpis7">
    <w:name w:val="heading 7"/>
    <w:basedOn w:val="Normln"/>
    <w:next w:val="Normln"/>
    <w:qFormat/>
    <w:rsid w:val="00A57D7B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Nadpis8">
    <w:name w:val="heading 8"/>
    <w:basedOn w:val="Normln"/>
    <w:next w:val="Normln"/>
    <w:qFormat/>
    <w:rsid w:val="00A57D7B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Nadpis9">
    <w:name w:val="heading 9"/>
    <w:basedOn w:val="Normln"/>
    <w:next w:val="Normln"/>
    <w:qFormat/>
    <w:rsid w:val="00A57D7B"/>
    <w:p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066A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066A3"/>
    <w:pPr>
      <w:tabs>
        <w:tab w:val="center" w:pos="4536"/>
        <w:tab w:val="right" w:pos="9072"/>
      </w:tabs>
    </w:pPr>
  </w:style>
  <w:style w:type="character" w:customStyle="1" w:styleId="TextORANGE">
    <w:name w:val="Text ORANGE"/>
    <w:basedOn w:val="Standardnpsmoodstavce"/>
    <w:rsid w:val="00BD33A4"/>
    <w:rPr>
      <w:rFonts w:ascii="OfficinaSansItcTOT-Bold" w:hAnsi="OfficinaSansItcTOT-Bold"/>
      <w:b/>
      <w:bCs/>
      <w:color w:val="F46F21"/>
    </w:rPr>
  </w:style>
  <w:style w:type="character" w:customStyle="1" w:styleId="TextGREEN">
    <w:name w:val="Text GREEN"/>
    <w:basedOn w:val="Standardnpsmoodstavce"/>
    <w:rsid w:val="00441917"/>
    <w:rPr>
      <w:color w:val="007360"/>
    </w:rPr>
  </w:style>
  <w:style w:type="numbering" w:customStyle="1" w:styleId="OdrkyORANGE">
    <w:name w:val="Odrážky ORANGE"/>
    <w:rsid w:val="0009144E"/>
    <w:pPr>
      <w:numPr>
        <w:numId w:val="1"/>
      </w:numPr>
    </w:pPr>
  </w:style>
  <w:style w:type="paragraph" w:customStyle="1" w:styleId="asoveraztko">
    <w:name w:val="Časove razítko"/>
    <w:basedOn w:val="Normln"/>
    <w:next w:val="Nadpis2"/>
    <w:rsid w:val="0049119C"/>
    <w:pPr>
      <w:jc w:val="center"/>
    </w:pPr>
    <w:rPr>
      <w:b/>
      <w:bCs/>
      <w:sz w:val="32"/>
    </w:rPr>
  </w:style>
  <w:style w:type="paragraph" w:customStyle="1" w:styleId="Normlnybezdkovn">
    <w:name w:val="Normálny (bez řádkování)"/>
    <w:basedOn w:val="Normln"/>
    <w:rsid w:val="005A7DF0"/>
    <w:pPr>
      <w:spacing w:line="240" w:lineRule="auto"/>
    </w:pPr>
  </w:style>
  <w:style w:type="character" w:customStyle="1" w:styleId="tlTun">
    <w:name w:val="Štýl Tučné"/>
    <w:basedOn w:val="Standardnpsmoodstavce"/>
    <w:rsid w:val="00DE06C4"/>
    <w:rPr>
      <w:b/>
      <w:bCs/>
    </w:rPr>
  </w:style>
  <w:style w:type="table" w:styleId="Mkatabulky">
    <w:name w:val="Table Grid"/>
    <w:basedOn w:val="Normlntabulka"/>
    <w:rsid w:val="00C725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2Char">
    <w:name w:val="Nadpis 2 Char"/>
    <w:basedOn w:val="Standardnpsmoodstavce"/>
    <w:link w:val="Nadpis2"/>
    <w:rsid w:val="00C72550"/>
    <w:rPr>
      <w:rFonts w:ascii="Trebuchet MS" w:hAnsi="Trebuchet MS" w:cs="OfficinaSansItcTOT-Bold"/>
      <w:b/>
      <w:bCs/>
      <w:color w:val="007360"/>
      <w:sz w:val="26"/>
      <w:szCs w:val="28"/>
      <w:lang w:eastAsia="sk-SK"/>
    </w:rPr>
  </w:style>
  <w:style w:type="character" w:customStyle="1" w:styleId="Nadpis1Char">
    <w:name w:val="Nadpis 1 Char"/>
    <w:basedOn w:val="Standardnpsmoodstavce"/>
    <w:link w:val="Nadpis1"/>
    <w:uiPriority w:val="9"/>
    <w:rsid w:val="00C72550"/>
    <w:rPr>
      <w:rFonts w:ascii="Calibri" w:eastAsia="Calibri" w:hAnsi="Calibri"/>
      <w:b/>
      <w:color w:val="007360"/>
      <w:sz w:val="72"/>
      <w:szCs w:val="72"/>
      <w:lang w:eastAsia="en-US"/>
    </w:rPr>
  </w:style>
  <w:style w:type="paragraph" w:styleId="Normlnweb">
    <w:name w:val="Normal (Web)"/>
    <w:basedOn w:val="Normln"/>
    <w:link w:val="NormlnwebChar"/>
    <w:uiPriority w:val="99"/>
    <w:unhideWhenUsed/>
    <w:rsid w:val="00C72550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2550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C72550"/>
    <w:rPr>
      <w:color w:val="0000FF"/>
      <w:u w:val="single"/>
    </w:rPr>
  </w:style>
  <w:style w:type="character" w:customStyle="1" w:styleId="skypepnhcontainer">
    <w:name w:val="skype_pnh_container"/>
    <w:basedOn w:val="Standardnpsmoodstavce"/>
    <w:rsid w:val="00C72550"/>
  </w:style>
  <w:style w:type="character" w:customStyle="1" w:styleId="skypepnhdropartspan">
    <w:name w:val="skype_pnh_dropart_span"/>
    <w:basedOn w:val="Standardnpsmoodstavce"/>
    <w:rsid w:val="00C72550"/>
  </w:style>
  <w:style w:type="character" w:customStyle="1" w:styleId="skypepnhtextspan">
    <w:name w:val="skype_pnh_text_span"/>
    <w:basedOn w:val="Standardnpsmoodstavce"/>
    <w:rsid w:val="00C72550"/>
  </w:style>
  <w:style w:type="character" w:customStyle="1" w:styleId="skypepnhrightspan">
    <w:name w:val="skype_pnh_right_span"/>
    <w:basedOn w:val="Standardnpsmoodstavce"/>
    <w:rsid w:val="00C72550"/>
  </w:style>
  <w:style w:type="character" w:customStyle="1" w:styleId="skypepnhmark">
    <w:name w:val="skype_pnh_mark"/>
    <w:basedOn w:val="Standardnpsmoodstavce"/>
    <w:rsid w:val="00C72550"/>
  </w:style>
  <w:style w:type="character" w:customStyle="1" w:styleId="skypenamehighlightoffline">
    <w:name w:val="skype_name_highlight_offline"/>
    <w:basedOn w:val="Standardnpsmoodstavce"/>
    <w:rsid w:val="00C72550"/>
  </w:style>
  <w:style w:type="character" w:customStyle="1" w:styleId="skypenamemark">
    <w:name w:val="skype_name_mark"/>
    <w:basedOn w:val="Standardnpsmoodstavce"/>
    <w:rsid w:val="00C72550"/>
  </w:style>
  <w:style w:type="character" w:customStyle="1" w:styleId="skypepnhprintcontainer">
    <w:name w:val="skype_pnh_print_container"/>
    <w:basedOn w:val="Standardnpsmoodstavce"/>
    <w:rsid w:val="00C72550"/>
  </w:style>
  <w:style w:type="character" w:customStyle="1" w:styleId="skypepnhleftspan">
    <w:name w:val="skype_pnh_left_span"/>
    <w:basedOn w:val="Standardnpsmoodstavce"/>
    <w:rsid w:val="00C72550"/>
  </w:style>
  <w:style w:type="character" w:customStyle="1" w:styleId="skypepnhdropartflagspan">
    <w:name w:val="skype_pnh_dropart_flag_span"/>
    <w:basedOn w:val="Standardnpsmoodstavce"/>
    <w:rsid w:val="00C72550"/>
  </w:style>
  <w:style w:type="character" w:styleId="Siln">
    <w:name w:val="Strong"/>
    <w:basedOn w:val="Standardnpsmoodstavce"/>
    <w:uiPriority w:val="22"/>
    <w:qFormat/>
    <w:rsid w:val="00A701D5"/>
    <w:rPr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F46D99"/>
    <w:rPr>
      <w:rFonts w:ascii="Trebuchet MS" w:hAnsi="Trebuchet MS"/>
      <w:color w:val="6D6E71"/>
      <w:sz w:val="24"/>
      <w:lang w:eastAsia="sk-SK"/>
    </w:rPr>
  </w:style>
  <w:style w:type="paragraph" w:styleId="Textbubliny">
    <w:name w:val="Balloon Text"/>
    <w:basedOn w:val="Normln"/>
    <w:link w:val="TextbublinyChar"/>
    <w:rsid w:val="00F46D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46D99"/>
    <w:rPr>
      <w:rFonts w:ascii="Tahoma" w:hAnsi="Tahoma" w:cs="Tahoma"/>
      <w:color w:val="6D6E71"/>
      <w:sz w:val="16"/>
      <w:szCs w:val="16"/>
      <w:lang w:eastAsia="sk-SK"/>
    </w:rPr>
  </w:style>
  <w:style w:type="paragraph" w:styleId="Nzev">
    <w:name w:val="Title"/>
    <w:basedOn w:val="Normln"/>
    <w:link w:val="NzevChar"/>
    <w:qFormat/>
    <w:rsid w:val="00E53FFA"/>
    <w:pPr>
      <w:spacing w:line="240" w:lineRule="auto"/>
      <w:jc w:val="center"/>
    </w:pPr>
    <w:rPr>
      <w:rFonts w:ascii="Times New Roman" w:hAnsi="Times New Roman"/>
      <w:b/>
      <w:color w:val="auto"/>
      <w:sz w:val="28"/>
      <w:lang w:eastAsia="cs-CZ"/>
    </w:rPr>
  </w:style>
  <w:style w:type="character" w:customStyle="1" w:styleId="NzevChar">
    <w:name w:val="Název Char"/>
    <w:basedOn w:val="Standardnpsmoodstavce"/>
    <w:link w:val="Nzev"/>
    <w:rsid w:val="00E53FFA"/>
    <w:rPr>
      <w:b/>
      <w:sz w:val="28"/>
    </w:rPr>
  </w:style>
  <w:style w:type="paragraph" w:customStyle="1" w:styleId="Smlouva">
    <w:name w:val="Smlouva"/>
    <w:basedOn w:val="Normln"/>
    <w:rsid w:val="00E53FFA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jc w:val="center"/>
    </w:pPr>
    <w:rPr>
      <w:rFonts w:ascii="Times New Roman" w:hAnsi="Times New Roman"/>
      <w:b/>
      <w:color w:val="auto"/>
      <w:lang w:eastAsia="cs-CZ"/>
    </w:rPr>
  </w:style>
  <w:style w:type="paragraph" w:customStyle="1" w:styleId="Normal1">
    <w:name w:val="Normal1"/>
    <w:basedOn w:val="Normln"/>
    <w:rsid w:val="00E53FFA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415" w:lineRule="auto"/>
      <w:ind w:left="363" w:hanging="282"/>
      <w:jc w:val="both"/>
    </w:pPr>
    <w:rPr>
      <w:rFonts w:ascii="Times New Roman" w:hAnsi="Times New Roman"/>
      <w:color w:val="auto"/>
      <w:sz w:val="20"/>
      <w:lang w:eastAsia="cs-CZ"/>
    </w:rPr>
  </w:style>
  <w:style w:type="character" w:customStyle="1" w:styleId="NormlnwebChar">
    <w:name w:val="Normální (web) Char"/>
    <w:basedOn w:val="Standardnpsmoodstavce"/>
    <w:link w:val="Normlnweb"/>
    <w:rsid w:val="00DB214A"/>
    <w:rPr>
      <w:sz w:val="24"/>
      <w:szCs w:val="24"/>
    </w:rPr>
  </w:style>
  <w:style w:type="paragraph" w:customStyle="1" w:styleId="1">
    <w:name w:val="1"/>
    <w:basedOn w:val="Normln"/>
    <w:next w:val="Normlnweb"/>
    <w:rsid w:val="005B226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auto"/>
      <w:lang w:eastAsia="cs-CZ"/>
    </w:rPr>
  </w:style>
  <w:style w:type="paragraph" w:customStyle="1" w:styleId="Projekt11">
    <w:name w:val="Projekt 1.1"/>
    <w:basedOn w:val="Normln"/>
    <w:rsid w:val="005B2260"/>
    <w:pPr>
      <w:spacing w:line="240" w:lineRule="auto"/>
    </w:pPr>
    <w:rPr>
      <w:rFonts w:ascii="Times New Roman" w:hAnsi="Times New Roman"/>
      <w:b/>
      <w:color w:val="auto"/>
      <w:lang w:eastAsia="cs-CZ"/>
    </w:rPr>
  </w:style>
  <w:style w:type="paragraph" w:styleId="Textvbloku">
    <w:name w:val="Block Text"/>
    <w:basedOn w:val="Normln"/>
    <w:rsid w:val="005B2260"/>
    <w:pPr>
      <w:spacing w:before="120" w:after="120" w:line="360" w:lineRule="auto"/>
      <w:ind w:left="1200" w:right="255"/>
    </w:pPr>
    <w:rPr>
      <w:rFonts w:ascii="Times New Roman" w:eastAsia="Arial Unicode MS" w:hAnsi="Times New Roman"/>
      <w:bCs/>
      <w:color w:val="000000"/>
      <w:szCs w:val="24"/>
      <w:lang w:eastAsia="cs-CZ"/>
    </w:rPr>
  </w:style>
  <w:style w:type="character" w:customStyle="1" w:styleId="comment">
    <w:name w:val="comment"/>
    <w:basedOn w:val="Standardnpsmoodstavce"/>
    <w:rsid w:val="001C7EFB"/>
  </w:style>
  <w:style w:type="character" w:styleId="Sledovanodkaz">
    <w:name w:val="FollowedHyperlink"/>
    <w:basedOn w:val="Standardnpsmoodstavce"/>
    <w:rsid w:val="007B4230"/>
    <w:rPr>
      <w:color w:val="800080" w:themeColor="followedHyperlink"/>
      <w:u w:val="single"/>
    </w:rPr>
  </w:style>
  <w:style w:type="paragraph" w:customStyle="1" w:styleId="ZprvaCSP">
    <w:name w:val="Zpráva CSP"/>
    <w:rsid w:val="008B560C"/>
    <w:pPr>
      <w:ind w:firstLine="709"/>
      <w:jc w:val="both"/>
    </w:pPr>
    <w:rPr>
      <w:sz w:val="24"/>
    </w:rPr>
  </w:style>
  <w:style w:type="paragraph" w:customStyle="1" w:styleId="Zkladntext21">
    <w:name w:val="Základní text 21"/>
    <w:basedOn w:val="Normln"/>
    <w:rsid w:val="000F6B96"/>
    <w:pPr>
      <w:suppressAutoHyphens/>
      <w:spacing w:after="120" w:line="480" w:lineRule="auto"/>
    </w:pPr>
    <w:rPr>
      <w:rFonts w:ascii="Times New Roman" w:hAnsi="Times New Roman"/>
      <w:color w:val="auto"/>
      <w:szCs w:val="24"/>
      <w:lang w:eastAsia="ar-SA"/>
    </w:rPr>
  </w:style>
  <w:style w:type="numbering" w:customStyle="1" w:styleId="OdrkyGREEN">
    <w:name w:val="Odrážky GREEN"/>
    <w:rsid w:val="0014012B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72550"/>
    <w:pPr>
      <w:spacing w:line="288" w:lineRule="auto"/>
    </w:pPr>
    <w:rPr>
      <w:rFonts w:ascii="Trebuchet MS" w:hAnsi="Trebuchet MS"/>
      <w:color w:val="6D6E71"/>
      <w:sz w:val="24"/>
      <w:lang w:eastAsia="sk-SK"/>
    </w:rPr>
  </w:style>
  <w:style w:type="paragraph" w:styleId="Nadpis1">
    <w:name w:val="heading 1"/>
    <w:basedOn w:val="Normln"/>
    <w:next w:val="asoveraztko"/>
    <w:link w:val="Nadpis1Char"/>
    <w:qFormat/>
    <w:rsid w:val="004122DC"/>
    <w:pPr>
      <w:autoSpaceDE w:val="0"/>
      <w:autoSpaceDN w:val="0"/>
      <w:adjustRightInd w:val="0"/>
      <w:jc w:val="center"/>
      <w:outlineLvl w:val="0"/>
    </w:pPr>
    <w:rPr>
      <w:b/>
      <w:color w:val="007360"/>
      <w:sz w:val="72"/>
      <w:szCs w:val="72"/>
    </w:rPr>
  </w:style>
  <w:style w:type="paragraph" w:styleId="Nadpis2">
    <w:name w:val="heading 2"/>
    <w:basedOn w:val="Normln"/>
    <w:link w:val="Nadpis2Char"/>
    <w:qFormat/>
    <w:rsid w:val="0049119C"/>
    <w:pPr>
      <w:numPr>
        <w:numId w:val="2"/>
      </w:numPr>
      <w:autoSpaceDE w:val="0"/>
      <w:autoSpaceDN w:val="0"/>
      <w:adjustRightInd w:val="0"/>
      <w:spacing w:before="60" w:after="60"/>
      <w:outlineLvl w:val="1"/>
    </w:pPr>
    <w:rPr>
      <w:rFonts w:cs="OfficinaSansItcTOT-Bold"/>
      <w:b/>
      <w:bCs/>
      <w:color w:val="007360"/>
      <w:sz w:val="26"/>
      <w:szCs w:val="28"/>
    </w:rPr>
  </w:style>
  <w:style w:type="paragraph" w:styleId="Nadpis3">
    <w:name w:val="heading 3"/>
    <w:basedOn w:val="Normln"/>
    <w:qFormat/>
    <w:rsid w:val="005C5CA9"/>
    <w:pPr>
      <w:numPr>
        <w:ilvl w:val="1"/>
        <w:numId w:val="2"/>
      </w:numPr>
      <w:outlineLvl w:val="2"/>
    </w:pPr>
    <w:rPr>
      <w:b/>
    </w:rPr>
  </w:style>
  <w:style w:type="paragraph" w:styleId="Nadpis4">
    <w:name w:val="heading 4"/>
    <w:basedOn w:val="Normln"/>
    <w:qFormat/>
    <w:rsid w:val="001E3B25"/>
    <w:pPr>
      <w:numPr>
        <w:ilvl w:val="2"/>
        <w:numId w:val="2"/>
      </w:numPr>
      <w:tabs>
        <w:tab w:val="clear" w:pos="1800"/>
        <w:tab w:val="num" w:pos="709"/>
      </w:tabs>
      <w:ind w:left="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qFormat/>
    <w:rsid w:val="00A57D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A57D7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Nadpis7">
    <w:name w:val="heading 7"/>
    <w:basedOn w:val="Normln"/>
    <w:next w:val="Normln"/>
    <w:qFormat/>
    <w:rsid w:val="00A57D7B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Nadpis8">
    <w:name w:val="heading 8"/>
    <w:basedOn w:val="Normln"/>
    <w:next w:val="Normln"/>
    <w:qFormat/>
    <w:rsid w:val="00A57D7B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Nadpis9">
    <w:name w:val="heading 9"/>
    <w:basedOn w:val="Normln"/>
    <w:next w:val="Normln"/>
    <w:qFormat/>
    <w:rsid w:val="00A57D7B"/>
    <w:p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066A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066A3"/>
    <w:pPr>
      <w:tabs>
        <w:tab w:val="center" w:pos="4536"/>
        <w:tab w:val="right" w:pos="9072"/>
      </w:tabs>
    </w:pPr>
  </w:style>
  <w:style w:type="character" w:customStyle="1" w:styleId="TextORANGE">
    <w:name w:val="Text ORANGE"/>
    <w:basedOn w:val="Standardnpsmoodstavce"/>
    <w:rsid w:val="00BD33A4"/>
    <w:rPr>
      <w:rFonts w:ascii="OfficinaSansItcTOT-Bold" w:hAnsi="OfficinaSansItcTOT-Bold"/>
      <w:b/>
      <w:bCs/>
      <w:color w:val="F46F21"/>
    </w:rPr>
  </w:style>
  <w:style w:type="character" w:customStyle="1" w:styleId="TextGREEN">
    <w:name w:val="Text GREEN"/>
    <w:basedOn w:val="Standardnpsmoodstavce"/>
    <w:rsid w:val="00441917"/>
    <w:rPr>
      <w:color w:val="007360"/>
    </w:rPr>
  </w:style>
  <w:style w:type="numbering" w:customStyle="1" w:styleId="OdrkyORANGE">
    <w:name w:val="Odrážky ORANGE"/>
    <w:rsid w:val="0009144E"/>
    <w:pPr>
      <w:numPr>
        <w:numId w:val="1"/>
      </w:numPr>
    </w:pPr>
  </w:style>
  <w:style w:type="paragraph" w:customStyle="1" w:styleId="asoveraztko">
    <w:name w:val="Časove razítko"/>
    <w:basedOn w:val="Normln"/>
    <w:next w:val="Nadpis2"/>
    <w:rsid w:val="0049119C"/>
    <w:pPr>
      <w:jc w:val="center"/>
    </w:pPr>
    <w:rPr>
      <w:b/>
      <w:bCs/>
      <w:sz w:val="32"/>
    </w:rPr>
  </w:style>
  <w:style w:type="paragraph" w:customStyle="1" w:styleId="Normlnybezdkovn">
    <w:name w:val="Normálny (bez řádkování)"/>
    <w:basedOn w:val="Normln"/>
    <w:rsid w:val="005A7DF0"/>
    <w:pPr>
      <w:spacing w:line="240" w:lineRule="auto"/>
    </w:pPr>
  </w:style>
  <w:style w:type="character" w:customStyle="1" w:styleId="tlTun">
    <w:name w:val="Štýl Tučné"/>
    <w:basedOn w:val="Standardnpsmoodstavce"/>
    <w:rsid w:val="00DE06C4"/>
    <w:rPr>
      <w:b/>
      <w:bCs/>
    </w:rPr>
  </w:style>
  <w:style w:type="table" w:styleId="Mkatabulky">
    <w:name w:val="Table Grid"/>
    <w:basedOn w:val="Normlntabulka"/>
    <w:rsid w:val="00C725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2Char">
    <w:name w:val="Nadpis 2 Char"/>
    <w:basedOn w:val="Standardnpsmoodstavce"/>
    <w:link w:val="Nadpis2"/>
    <w:rsid w:val="00C72550"/>
    <w:rPr>
      <w:rFonts w:ascii="Trebuchet MS" w:hAnsi="Trebuchet MS" w:cs="OfficinaSansItcTOT-Bold"/>
      <w:b/>
      <w:bCs/>
      <w:color w:val="007360"/>
      <w:sz w:val="26"/>
      <w:szCs w:val="28"/>
      <w:lang w:eastAsia="sk-SK"/>
    </w:rPr>
  </w:style>
  <w:style w:type="character" w:customStyle="1" w:styleId="Nadpis1Char">
    <w:name w:val="Nadpis 1 Char"/>
    <w:basedOn w:val="Standardnpsmoodstavce"/>
    <w:link w:val="Nadpis1"/>
    <w:uiPriority w:val="9"/>
    <w:rsid w:val="00C72550"/>
    <w:rPr>
      <w:rFonts w:ascii="Calibri" w:eastAsia="Calibri" w:hAnsi="Calibri"/>
      <w:b/>
      <w:color w:val="007360"/>
      <w:sz w:val="72"/>
      <w:szCs w:val="72"/>
      <w:lang w:eastAsia="en-US"/>
    </w:rPr>
  </w:style>
  <w:style w:type="paragraph" w:styleId="Normlnweb">
    <w:name w:val="Normal (Web)"/>
    <w:basedOn w:val="Normln"/>
    <w:link w:val="NormlnwebChar"/>
    <w:uiPriority w:val="99"/>
    <w:unhideWhenUsed/>
    <w:rsid w:val="00C72550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2550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C72550"/>
    <w:rPr>
      <w:color w:val="0000FF"/>
      <w:u w:val="single"/>
    </w:rPr>
  </w:style>
  <w:style w:type="character" w:customStyle="1" w:styleId="skypepnhcontainer">
    <w:name w:val="skype_pnh_container"/>
    <w:basedOn w:val="Standardnpsmoodstavce"/>
    <w:rsid w:val="00C72550"/>
  </w:style>
  <w:style w:type="character" w:customStyle="1" w:styleId="skypepnhdropartspan">
    <w:name w:val="skype_pnh_dropart_span"/>
    <w:basedOn w:val="Standardnpsmoodstavce"/>
    <w:rsid w:val="00C72550"/>
  </w:style>
  <w:style w:type="character" w:customStyle="1" w:styleId="skypepnhtextspan">
    <w:name w:val="skype_pnh_text_span"/>
    <w:basedOn w:val="Standardnpsmoodstavce"/>
    <w:rsid w:val="00C72550"/>
  </w:style>
  <w:style w:type="character" w:customStyle="1" w:styleId="skypepnhrightspan">
    <w:name w:val="skype_pnh_right_span"/>
    <w:basedOn w:val="Standardnpsmoodstavce"/>
    <w:rsid w:val="00C72550"/>
  </w:style>
  <w:style w:type="character" w:customStyle="1" w:styleId="skypepnhmark">
    <w:name w:val="skype_pnh_mark"/>
    <w:basedOn w:val="Standardnpsmoodstavce"/>
    <w:rsid w:val="00C72550"/>
  </w:style>
  <w:style w:type="character" w:customStyle="1" w:styleId="skypenamehighlightoffline">
    <w:name w:val="skype_name_highlight_offline"/>
    <w:basedOn w:val="Standardnpsmoodstavce"/>
    <w:rsid w:val="00C72550"/>
  </w:style>
  <w:style w:type="character" w:customStyle="1" w:styleId="skypenamemark">
    <w:name w:val="skype_name_mark"/>
    <w:basedOn w:val="Standardnpsmoodstavce"/>
    <w:rsid w:val="00C72550"/>
  </w:style>
  <w:style w:type="character" w:customStyle="1" w:styleId="skypepnhprintcontainer">
    <w:name w:val="skype_pnh_print_container"/>
    <w:basedOn w:val="Standardnpsmoodstavce"/>
    <w:rsid w:val="00C72550"/>
  </w:style>
  <w:style w:type="character" w:customStyle="1" w:styleId="skypepnhleftspan">
    <w:name w:val="skype_pnh_left_span"/>
    <w:basedOn w:val="Standardnpsmoodstavce"/>
    <w:rsid w:val="00C72550"/>
  </w:style>
  <w:style w:type="character" w:customStyle="1" w:styleId="skypepnhdropartflagspan">
    <w:name w:val="skype_pnh_dropart_flag_span"/>
    <w:basedOn w:val="Standardnpsmoodstavce"/>
    <w:rsid w:val="00C72550"/>
  </w:style>
  <w:style w:type="character" w:styleId="Siln">
    <w:name w:val="Strong"/>
    <w:basedOn w:val="Standardnpsmoodstavce"/>
    <w:uiPriority w:val="22"/>
    <w:qFormat/>
    <w:rsid w:val="00A701D5"/>
    <w:rPr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F46D99"/>
    <w:rPr>
      <w:rFonts w:ascii="Trebuchet MS" w:hAnsi="Trebuchet MS"/>
      <w:color w:val="6D6E71"/>
      <w:sz w:val="24"/>
      <w:lang w:eastAsia="sk-SK"/>
    </w:rPr>
  </w:style>
  <w:style w:type="paragraph" w:styleId="Textbubliny">
    <w:name w:val="Balloon Text"/>
    <w:basedOn w:val="Normln"/>
    <w:link w:val="TextbublinyChar"/>
    <w:rsid w:val="00F46D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46D99"/>
    <w:rPr>
      <w:rFonts w:ascii="Tahoma" w:hAnsi="Tahoma" w:cs="Tahoma"/>
      <w:color w:val="6D6E71"/>
      <w:sz w:val="16"/>
      <w:szCs w:val="16"/>
      <w:lang w:eastAsia="sk-SK"/>
    </w:rPr>
  </w:style>
  <w:style w:type="paragraph" w:styleId="Nzev">
    <w:name w:val="Title"/>
    <w:basedOn w:val="Normln"/>
    <w:link w:val="NzevChar"/>
    <w:qFormat/>
    <w:rsid w:val="00E53FFA"/>
    <w:pPr>
      <w:spacing w:line="240" w:lineRule="auto"/>
      <w:jc w:val="center"/>
    </w:pPr>
    <w:rPr>
      <w:rFonts w:ascii="Times New Roman" w:hAnsi="Times New Roman"/>
      <w:b/>
      <w:color w:val="auto"/>
      <w:sz w:val="28"/>
      <w:lang w:eastAsia="cs-CZ"/>
    </w:rPr>
  </w:style>
  <w:style w:type="character" w:customStyle="1" w:styleId="NzevChar">
    <w:name w:val="Název Char"/>
    <w:basedOn w:val="Standardnpsmoodstavce"/>
    <w:link w:val="Nzev"/>
    <w:rsid w:val="00E53FFA"/>
    <w:rPr>
      <w:b/>
      <w:sz w:val="28"/>
    </w:rPr>
  </w:style>
  <w:style w:type="paragraph" w:customStyle="1" w:styleId="Smlouva">
    <w:name w:val="Smlouva"/>
    <w:basedOn w:val="Normln"/>
    <w:rsid w:val="00E53FFA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jc w:val="center"/>
    </w:pPr>
    <w:rPr>
      <w:rFonts w:ascii="Times New Roman" w:hAnsi="Times New Roman"/>
      <w:b/>
      <w:color w:val="auto"/>
      <w:lang w:eastAsia="cs-CZ"/>
    </w:rPr>
  </w:style>
  <w:style w:type="paragraph" w:customStyle="1" w:styleId="Normal1">
    <w:name w:val="Normal1"/>
    <w:basedOn w:val="Normln"/>
    <w:rsid w:val="00E53FFA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415" w:lineRule="auto"/>
      <w:ind w:left="363" w:hanging="282"/>
      <w:jc w:val="both"/>
    </w:pPr>
    <w:rPr>
      <w:rFonts w:ascii="Times New Roman" w:hAnsi="Times New Roman"/>
      <w:color w:val="auto"/>
      <w:sz w:val="20"/>
      <w:lang w:eastAsia="cs-CZ"/>
    </w:rPr>
  </w:style>
  <w:style w:type="character" w:customStyle="1" w:styleId="NormlnwebChar">
    <w:name w:val="Normální (web) Char"/>
    <w:basedOn w:val="Standardnpsmoodstavce"/>
    <w:link w:val="Normlnweb"/>
    <w:rsid w:val="00DB214A"/>
    <w:rPr>
      <w:sz w:val="24"/>
      <w:szCs w:val="24"/>
    </w:rPr>
  </w:style>
  <w:style w:type="paragraph" w:customStyle="1" w:styleId="1">
    <w:name w:val="1"/>
    <w:basedOn w:val="Normln"/>
    <w:next w:val="Normlnweb"/>
    <w:rsid w:val="005B226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auto"/>
      <w:lang w:eastAsia="cs-CZ"/>
    </w:rPr>
  </w:style>
  <w:style w:type="paragraph" w:customStyle="1" w:styleId="Projekt11">
    <w:name w:val="Projekt 1.1"/>
    <w:basedOn w:val="Normln"/>
    <w:rsid w:val="005B2260"/>
    <w:pPr>
      <w:spacing w:line="240" w:lineRule="auto"/>
    </w:pPr>
    <w:rPr>
      <w:rFonts w:ascii="Times New Roman" w:hAnsi="Times New Roman"/>
      <w:b/>
      <w:color w:val="auto"/>
      <w:lang w:eastAsia="cs-CZ"/>
    </w:rPr>
  </w:style>
  <w:style w:type="paragraph" w:styleId="Textvbloku">
    <w:name w:val="Block Text"/>
    <w:basedOn w:val="Normln"/>
    <w:rsid w:val="005B2260"/>
    <w:pPr>
      <w:spacing w:before="120" w:after="120" w:line="360" w:lineRule="auto"/>
      <w:ind w:left="1200" w:right="255"/>
    </w:pPr>
    <w:rPr>
      <w:rFonts w:ascii="Times New Roman" w:eastAsia="Arial Unicode MS" w:hAnsi="Times New Roman"/>
      <w:bCs/>
      <w:color w:val="000000"/>
      <w:szCs w:val="24"/>
      <w:lang w:eastAsia="cs-CZ"/>
    </w:rPr>
  </w:style>
  <w:style w:type="character" w:customStyle="1" w:styleId="comment">
    <w:name w:val="comment"/>
    <w:basedOn w:val="Standardnpsmoodstavce"/>
    <w:rsid w:val="001C7EFB"/>
  </w:style>
  <w:style w:type="character" w:styleId="Sledovanodkaz">
    <w:name w:val="FollowedHyperlink"/>
    <w:basedOn w:val="Standardnpsmoodstavce"/>
    <w:rsid w:val="007B4230"/>
    <w:rPr>
      <w:color w:val="800080" w:themeColor="followedHyperlink"/>
      <w:u w:val="single"/>
    </w:rPr>
  </w:style>
  <w:style w:type="paragraph" w:customStyle="1" w:styleId="ZprvaCSP">
    <w:name w:val="Zpráva CSP"/>
    <w:rsid w:val="008B560C"/>
    <w:pPr>
      <w:ind w:firstLine="709"/>
      <w:jc w:val="both"/>
    </w:pPr>
    <w:rPr>
      <w:sz w:val="24"/>
    </w:rPr>
  </w:style>
  <w:style w:type="paragraph" w:customStyle="1" w:styleId="Zkladntext21">
    <w:name w:val="Základní text 21"/>
    <w:basedOn w:val="Normln"/>
    <w:rsid w:val="000F6B96"/>
    <w:pPr>
      <w:suppressAutoHyphens/>
      <w:spacing w:after="120" w:line="480" w:lineRule="auto"/>
    </w:pPr>
    <w:rPr>
      <w:rFonts w:ascii="Times New Roman" w:hAnsi="Times New Roman"/>
      <w:color w:val="auto"/>
      <w:szCs w:val="24"/>
      <w:lang w:eastAsia="ar-SA"/>
    </w:rPr>
  </w:style>
  <w:style w:type="numbering" w:customStyle="1" w:styleId="OdrkyGREEN">
    <w:name w:val="Odrážky GREEN"/>
    <w:rsid w:val="0014012B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22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4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7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69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6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6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4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6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9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2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1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4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5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8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9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4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7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7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4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5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7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8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9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0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6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22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5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5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5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3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4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5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8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1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8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2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dkasoukalova\Plocha\Prazdny%20hlavickovy%20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4773A-D745-44E0-A6A8-9981FE0D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Prazdny hlavickovy papir</Template>
  <TotalTime>1</TotalTime>
  <Pages>6</Pages>
  <Words>1501</Words>
  <Characters>8862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Program porady</vt:lpstr>
      <vt:lpstr>TISKOVÁ ZPRÁVA</vt:lpstr>
    </vt:vector>
  </TitlesOfParts>
  <Company>CPA</Company>
  <LinksUpToDate>false</LinksUpToDate>
  <CharactersWithSpaces>10343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porady</dc:title>
  <dc:creator>radkasoukalova</dc:creator>
  <cp:lastModifiedBy>Soukalová Radka</cp:lastModifiedBy>
  <cp:revision>5</cp:revision>
  <cp:lastPrinted>2013-07-31T12:06:00Z</cp:lastPrinted>
  <dcterms:created xsi:type="dcterms:W3CDTF">2013-10-07T06:55:00Z</dcterms:created>
  <dcterms:modified xsi:type="dcterms:W3CDTF">2013-10-07T09:56:00Z</dcterms:modified>
</cp:coreProperties>
</file>